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406B3" w14:textId="77777777" w:rsidR="0083263B" w:rsidRDefault="000B3176" w:rsidP="00871227">
      <w:pPr>
        <w:spacing w:after="0" w:line="240" w:lineRule="auto"/>
        <w:textAlignment w:val="baseline"/>
        <w:rPr>
          <w:rFonts w:ascii="Trebuchet MS" w:eastAsia="Times New Roman" w:hAnsi="Trebuchet MS" w:cs="Segoe UI"/>
          <w:sz w:val="32"/>
          <w:szCs w:val="32"/>
          <w:lang w:eastAsia="en-GB"/>
        </w:rPr>
      </w:pPr>
      <w:bookmarkStart w:id="0" w:name="_GoBack"/>
      <w:bookmarkEnd w:id="0"/>
      <w:r w:rsidRPr="00DC6FBF">
        <w:rPr>
          <w:rFonts w:ascii="Trebuchet MS" w:eastAsia="Times New Roman" w:hAnsi="Trebuchet MS" w:cs="Segoe UI"/>
          <w:sz w:val="32"/>
          <w:szCs w:val="32"/>
          <w:lang w:eastAsia="en-GB"/>
        </w:rPr>
        <w:t>Bridgewater High KS3 Science      Y</w:t>
      </w:r>
      <w:r>
        <w:rPr>
          <w:rFonts w:ascii="Trebuchet MS" w:eastAsia="Times New Roman" w:hAnsi="Trebuchet MS" w:cs="Segoe UI"/>
          <w:sz w:val="32"/>
          <w:szCs w:val="32"/>
          <w:lang w:eastAsia="en-GB"/>
        </w:rPr>
        <w:t>9</w:t>
      </w:r>
      <w:r w:rsidRPr="00DC6FBF">
        <w:rPr>
          <w:rFonts w:ascii="Trebuchet MS" w:eastAsia="Times New Roman" w:hAnsi="Trebuchet MS" w:cs="Segoe UI"/>
          <w:sz w:val="32"/>
          <w:szCs w:val="32"/>
          <w:lang w:eastAsia="en-GB"/>
        </w:rPr>
        <w:t> </w:t>
      </w:r>
    </w:p>
    <w:p w14:paraId="263374C1" w14:textId="77777777" w:rsidR="0083263B" w:rsidRDefault="0083263B" w:rsidP="00871227">
      <w:pPr>
        <w:spacing w:after="0" w:line="240" w:lineRule="auto"/>
        <w:textAlignment w:val="baseline"/>
        <w:rPr>
          <w:rFonts w:ascii="Trebuchet MS" w:eastAsia="Times New Roman" w:hAnsi="Trebuchet MS" w:cs="Segoe UI"/>
          <w:sz w:val="32"/>
          <w:szCs w:val="32"/>
          <w:lang w:eastAsia="en-GB"/>
        </w:rPr>
      </w:pPr>
    </w:p>
    <w:p w14:paraId="35605A49" w14:textId="0B21AE96" w:rsidR="000B3176" w:rsidRPr="0083263B" w:rsidRDefault="000B3176" w:rsidP="0083263B">
      <w:pPr>
        <w:spacing w:after="0" w:line="240" w:lineRule="auto"/>
        <w:jc w:val="center"/>
        <w:textAlignment w:val="baseline"/>
        <w:rPr>
          <w:rFonts w:ascii="Segoe UI" w:eastAsia="Times New Roman" w:hAnsi="Segoe UI" w:cs="Segoe UI"/>
          <w:sz w:val="18"/>
          <w:szCs w:val="18"/>
          <w:lang w:eastAsia="en-GB"/>
        </w:rPr>
      </w:pPr>
      <w:r w:rsidRPr="00DC6FBF">
        <w:rPr>
          <w:rFonts w:ascii="Trebuchet MS" w:eastAsia="Times New Roman" w:hAnsi="Trebuchet MS" w:cs="Segoe UI"/>
          <w:sz w:val="32"/>
          <w:szCs w:val="32"/>
          <w:u w:val="single"/>
          <w:lang w:eastAsia="en-GB"/>
        </w:rPr>
        <w:t>Mastery booklet: </w:t>
      </w:r>
      <w:r>
        <w:rPr>
          <w:rFonts w:ascii="Trebuchet MS" w:eastAsia="Times New Roman" w:hAnsi="Trebuchet MS" w:cs="Segoe UI"/>
          <w:sz w:val="32"/>
          <w:szCs w:val="32"/>
          <w:u w:val="single"/>
          <w:lang w:eastAsia="en-GB"/>
        </w:rPr>
        <w:t>Biology</w:t>
      </w:r>
      <w:r w:rsidRPr="00DC6FBF">
        <w:rPr>
          <w:rFonts w:ascii="Trebuchet MS" w:eastAsia="Times New Roman" w:hAnsi="Trebuchet MS" w:cs="Segoe UI"/>
          <w:sz w:val="32"/>
          <w:szCs w:val="32"/>
          <w:u w:val="single"/>
          <w:lang w:eastAsia="en-GB"/>
        </w:rPr>
        <w:t> </w:t>
      </w:r>
      <w:r>
        <w:rPr>
          <w:rFonts w:ascii="Trebuchet MS" w:eastAsia="Times New Roman" w:hAnsi="Trebuchet MS" w:cs="Segoe UI"/>
          <w:sz w:val="32"/>
          <w:szCs w:val="32"/>
          <w:u w:val="single"/>
          <w:lang w:eastAsia="en-GB"/>
        </w:rPr>
        <w:t>9</w:t>
      </w:r>
      <w:r w:rsidRPr="00DC6FBF">
        <w:rPr>
          <w:rFonts w:ascii="Trebuchet MS" w:eastAsia="Times New Roman" w:hAnsi="Trebuchet MS" w:cs="Segoe UI"/>
          <w:sz w:val="32"/>
          <w:szCs w:val="32"/>
          <w:u w:val="single"/>
          <w:lang w:eastAsia="en-GB"/>
        </w:rPr>
        <w:t> </w:t>
      </w:r>
      <w:r>
        <w:rPr>
          <w:rFonts w:ascii="Trebuchet MS" w:eastAsia="Times New Roman" w:hAnsi="Trebuchet MS" w:cs="Segoe UI"/>
          <w:sz w:val="32"/>
          <w:szCs w:val="32"/>
          <w:u w:val="single"/>
          <w:lang w:eastAsia="en-GB"/>
        </w:rPr>
        <w:t>Genetics</w:t>
      </w:r>
    </w:p>
    <w:p w14:paraId="4C747A56"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2B860A96"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5050F20F"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4C6313EC" w14:textId="39C00163" w:rsidR="000B3176" w:rsidRPr="00A9518F" w:rsidRDefault="0062470D" w:rsidP="00871227">
      <w:pPr>
        <w:spacing w:after="0" w:line="240" w:lineRule="auto"/>
        <w:textAlignment w:val="baseline"/>
        <w:rPr>
          <w:rFonts w:ascii="Trebuchet MS" w:eastAsia="Times New Roman" w:hAnsi="Trebuchet MS" w:cs="Segoe UI"/>
          <w:sz w:val="144"/>
          <w:szCs w:val="144"/>
          <w:lang w:eastAsia="en-GB"/>
        </w:rPr>
      </w:pPr>
      <w:r>
        <w:rPr>
          <w:rFonts w:ascii="Trebuchet MS" w:hAnsi="Trebuchet MS"/>
          <w:noProof/>
          <w:sz w:val="144"/>
          <w:szCs w:val="144"/>
        </w:rPr>
        <w:drawing>
          <wp:inline distT="0" distB="0" distL="0" distR="0" wp14:anchorId="3B4D4824" wp14:editId="43A78A23">
            <wp:extent cx="6645910" cy="33229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na-Network-Research-Chemistry-Medical-Biology-3539309.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645910" cy="3322955"/>
                    </a:xfrm>
                    <a:prstGeom prst="rect">
                      <a:avLst/>
                    </a:prstGeom>
                  </pic:spPr>
                </pic:pic>
              </a:graphicData>
            </a:graphic>
          </wp:inline>
        </w:drawing>
      </w:r>
    </w:p>
    <w:p w14:paraId="100022D9"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704597B3" w14:textId="1602040A"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6661BBA3" w14:textId="4E684B68"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1221C3E7" w14:textId="346536B5"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29F083AA" w14:textId="0AF7D64B"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60E4C44D" w14:textId="434B9BA2"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469E71A3" w14:textId="477A679C"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3DE5AD01" w14:textId="2F2AD755"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199394CC" w14:textId="77777777" w:rsidR="0062470D" w:rsidRDefault="0062470D" w:rsidP="00871227">
      <w:pPr>
        <w:spacing w:after="0" w:line="240" w:lineRule="auto"/>
        <w:textAlignment w:val="baseline"/>
        <w:rPr>
          <w:rFonts w:ascii="Trebuchet MS" w:eastAsia="Times New Roman" w:hAnsi="Trebuchet MS" w:cs="Segoe UI"/>
          <w:sz w:val="32"/>
          <w:szCs w:val="32"/>
          <w:lang w:eastAsia="en-GB"/>
        </w:rPr>
      </w:pPr>
    </w:p>
    <w:p w14:paraId="38D9A90F"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1137882F"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1A701D7C"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5A27F08B"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4943DDCF"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4BA13BD2"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0380B72B"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7BFF91DB" w14:textId="77777777" w:rsidR="000B3176" w:rsidRDefault="000B3176" w:rsidP="00871227">
      <w:pPr>
        <w:spacing w:after="0" w:line="240" w:lineRule="auto"/>
        <w:textAlignment w:val="baseline"/>
        <w:rPr>
          <w:rFonts w:ascii="Trebuchet MS" w:eastAsia="Times New Roman" w:hAnsi="Trebuchet MS" w:cs="Segoe UI"/>
          <w:sz w:val="32"/>
          <w:szCs w:val="32"/>
          <w:lang w:eastAsia="en-GB"/>
        </w:rPr>
      </w:pPr>
    </w:p>
    <w:p w14:paraId="02201E48" w14:textId="08F3B230" w:rsidR="00FA3391" w:rsidRDefault="00FA3391" w:rsidP="00871227">
      <w:pPr>
        <w:rPr>
          <w:rFonts w:ascii="Trebuchet MS" w:eastAsia="Times New Roman" w:hAnsi="Trebuchet MS" w:cs="Segoe UI"/>
          <w:sz w:val="32"/>
          <w:szCs w:val="32"/>
          <w:lang w:eastAsia="en-GB"/>
        </w:rPr>
      </w:pP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4"/>
        <w:gridCol w:w="3058"/>
        <w:gridCol w:w="3590"/>
        <w:gridCol w:w="796"/>
        <w:gridCol w:w="796"/>
        <w:gridCol w:w="796"/>
      </w:tblGrid>
      <w:tr w:rsidR="00DC08C2" w:rsidRPr="00DB033B" w14:paraId="638BD7A9" w14:textId="77777777" w:rsidTr="0087122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6D5A3" w14:textId="77777777" w:rsidR="000B3176" w:rsidRPr="00DB033B" w:rsidRDefault="000B3176"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b/>
                <w:bCs/>
                <w:sz w:val="20"/>
                <w:szCs w:val="20"/>
                <w:lang w:eastAsia="en-GB"/>
              </w:rPr>
              <w:lastRenderedPageBreak/>
              <w:t>Lesson</w:t>
            </w:r>
            <w:r w:rsidRPr="00DB033B">
              <w:rPr>
                <w:rFonts w:ascii="Trebuchet MS" w:eastAsia="Times New Roman" w:hAnsi="Trebuchet MS" w:cs="Times New Roman"/>
                <w:sz w:val="20"/>
                <w:szCs w:val="20"/>
                <w:lang w:eastAsia="en-GB"/>
              </w:rPr>
              <w:t> </w:t>
            </w:r>
          </w:p>
        </w:tc>
        <w:tc>
          <w:tcPr>
            <w:tcW w:w="0" w:type="auto"/>
            <w:tcBorders>
              <w:top w:val="single" w:sz="6" w:space="0" w:color="000000"/>
              <w:left w:val="nil"/>
              <w:bottom w:val="single" w:sz="6" w:space="0" w:color="000000"/>
              <w:right w:val="single" w:sz="6" w:space="0" w:color="000000"/>
            </w:tcBorders>
            <w:shd w:val="clear" w:color="auto" w:fill="auto"/>
            <w:hideMark/>
          </w:tcPr>
          <w:p w14:paraId="7E9EAB7F" w14:textId="77777777" w:rsidR="000B3176" w:rsidRPr="00DB033B" w:rsidRDefault="000B3176"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b/>
                <w:bCs/>
                <w:sz w:val="20"/>
                <w:szCs w:val="20"/>
                <w:lang w:eastAsia="en-GB"/>
              </w:rPr>
              <w:t>Core ideas</w:t>
            </w:r>
            <w:r w:rsidRPr="00DB033B">
              <w:rPr>
                <w:rFonts w:ascii="Trebuchet MS" w:eastAsia="Times New Roman" w:hAnsi="Trebuchet MS" w:cs="Times New Roman"/>
                <w:sz w:val="20"/>
                <w:szCs w:val="20"/>
                <w:lang w:eastAsia="en-GB"/>
              </w:rPr>
              <w:t> </w:t>
            </w:r>
          </w:p>
        </w:tc>
        <w:tc>
          <w:tcPr>
            <w:tcW w:w="0" w:type="auto"/>
            <w:tcBorders>
              <w:top w:val="single" w:sz="6" w:space="0" w:color="000000"/>
              <w:left w:val="nil"/>
              <w:bottom w:val="single" w:sz="6" w:space="0" w:color="000000"/>
              <w:right w:val="single" w:sz="6" w:space="0" w:color="000000"/>
            </w:tcBorders>
            <w:shd w:val="clear" w:color="auto" w:fill="auto"/>
            <w:hideMark/>
          </w:tcPr>
          <w:p w14:paraId="28262CD0" w14:textId="77777777" w:rsidR="000B3176" w:rsidRPr="00DB033B" w:rsidRDefault="000B3176"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b/>
                <w:bCs/>
                <w:sz w:val="20"/>
                <w:szCs w:val="20"/>
                <w:lang w:eastAsia="en-GB"/>
              </w:rPr>
              <w:t>Learning outcomes</w:t>
            </w:r>
            <w:r w:rsidRPr="00DB033B">
              <w:rPr>
                <w:rFonts w:ascii="Trebuchet MS" w:eastAsia="Times New Roman" w:hAnsi="Trebuchet MS" w:cs="Times New Roman"/>
                <w:sz w:val="20"/>
                <w:szCs w:val="20"/>
                <w:lang w:eastAsia="en-GB"/>
              </w:rPr>
              <w:t> </w:t>
            </w:r>
          </w:p>
        </w:tc>
        <w:tc>
          <w:tcPr>
            <w:tcW w:w="0" w:type="auto"/>
            <w:tcBorders>
              <w:top w:val="single" w:sz="6" w:space="0" w:color="000000"/>
              <w:left w:val="nil"/>
              <w:bottom w:val="single" w:sz="6" w:space="0" w:color="000000"/>
              <w:right w:val="single" w:sz="6" w:space="0" w:color="000000"/>
            </w:tcBorders>
            <w:shd w:val="clear" w:color="auto" w:fill="auto"/>
            <w:hideMark/>
          </w:tcPr>
          <w:p w14:paraId="5B91DCD6"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b/>
                <w:bCs/>
                <w:sz w:val="20"/>
                <w:szCs w:val="20"/>
                <w:lang w:eastAsia="en-GB"/>
              </w:rPr>
              <w:t>R</w:t>
            </w:r>
            <w:r w:rsidRPr="00DB033B">
              <w:rPr>
                <w:rFonts w:ascii="Trebuchet MS" w:eastAsia="Times New Roman" w:hAnsi="Trebuchet MS" w:cs="Times New Roman"/>
                <w:sz w:val="20"/>
                <w:szCs w:val="20"/>
                <w:lang w:eastAsia="en-GB"/>
              </w:rPr>
              <w:t> </w:t>
            </w:r>
          </w:p>
        </w:tc>
        <w:tc>
          <w:tcPr>
            <w:tcW w:w="0" w:type="auto"/>
            <w:tcBorders>
              <w:top w:val="single" w:sz="6" w:space="0" w:color="000000"/>
              <w:left w:val="nil"/>
              <w:bottom w:val="single" w:sz="6" w:space="0" w:color="000000"/>
              <w:right w:val="single" w:sz="6" w:space="0" w:color="000000"/>
            </w:tcBorders>
            <w:shd w:val="clear" w:color="auto" w:fill="auto"/>
            <w:hideMark/>
          </w:tcPr>
          <w:p w14:paraId="05D1DD34"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b/>
                <w:bCs/>
                <w:sz w:val="20"/>
                <w:szCs w:val="20"/>
                <w:lang w:eastAsia="en-GB"/>
              </w:rPr>
              <w:t>A</w:t>
            </w:r>
            <w:r w:rsidRPr="00DB033B">
              <w:rPr>
                <w:rFonts w:ascii="Trebuchet MS" w:eastAsia="Times New Roman" w:hAnsi="Trebuchet MS" w:cs="Times New Roman"/>
                <w:sz w:val="20"/>
                <w:szCs w:val="20"/>
                <w:lang w:eastAsia="en-GB"/>
              </w:rPr>
              <w:t> </w:t>
            </w:r>
          </w:p>
        </w:tc>
        <w:tc>
          <w:tcPr>
            <w:tcW w:w="0" w:type="auto"/>
            <w:tcBorders>
              <w:top w:val="single" w:sz="6" w:space="0" w:color="000000"/>
              <w:left w:val="nil"/>
              <w:bottom w:val="single" w:sz="6" w:space="0" w:color="000000"/>
              <w:right w:val="single" w:sz="6" w:space="0" w:color="000000"/>
            </w:tcBorders>
            <w:shd w:val="clear" w:color="auto" w:fill="auto"/>
            <w:hideMark/>
          </w:tcPr>
          <w:p w14:paraId="5F1FD71A"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b/>
                <w:bCs/>
                <w:sz w:val="20"/>
                <w:szCs w:val="20"/>
                <w:lang w:eastAsia="en-GB"/>
              </w:rPr>
              <w:t>G</w:t>
            </w:r>
            <w:r w:rsidRPr="00DB033B">
              <w:rPr>
                <w:rFonts w:ascii="Trebuchet MS" w:eastAsia="Times New Roman" w:hAnsi="Trebuchet MS" w:cs="Times New Roman"/>
                <w:sz w:val="20"/>
                <w:szCs w:val="20"/>
                <w:lang w:eastAsia="en-GB"/>
              </w:rPr>
              <w:t> </w:t>
            </w:r>
          </w:p>
        </w:tc>
      </w:tr>
      <w:tr w:rsidR="00DC08C2" w:rsidRPr="00DB033B" w14:paraId="30B3B22E" w14:textId="77777777" w:rsidTr="00871227">
        <w:tc>
          <w:tcPr>
            <w:tcW w:w="0" w:type="auto"/>
            <w:tcBorders>
              <w:top w:val="nil"/>
              <w:left w:val="single" w:sz="6" w:space="0" w:color="000000"/>
              <w:bottom w:val="single" w:sz="6" w:space="0" w:color="000000"/>
              <w:right w:val="single" w:sz="6" w:space="0" w:color="000000"/>
            </w:tcBorders>
            <w:shd w:val="clear" w:color="auto" w:fill="auto"/>
          </w:tcPr>
          <w:p w14:paraId="06DD58B9" w14:textId="7B853927" w:rsidR="000B3176" w:rsidRPr="00DB033B" w:rsidRDefault="000B3176"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sz w:val="20"/>
                <w:szCs w:val="20"/>
                <w:lang w:eastAsia="en-GB"/>
              </w:rPr>
              <w:t>1</w:t>
            </w:r>
            <w:r w:rsidR="00704F68" w:rsidRPr="00DB033B">
              <w:rPr>
                <w:rFonts w:ascii="Trebuchet MS" w:eastAsia="Times New Roman" w:hAnsi="Trebuchet MS" w:cs="Times New Roman"/>
                <w:sz w:val="20"/>
                <w:szCs w:val="20"/>
                <w:lang w:eastAsia="en-GB"/>
              </w:rPr>
              <w:t xml:space="preserve"> Variation</w:t>
            </w:r>
          </w:p>
        </w:tc>
        <w:tc>
          <w:tcPr>
            <w:tcW w:w="0" w:type="auto"/>
            <w:tcBorders>
              <w:top w:val="nil"/>
              <w:left w:val="nil"/>
              <w:bottom w:val="single" w:sz="6" w:space="0" w:color="000000"/>
              <w:right w:val="single" w:sz="6" w:space="0" w:color="000000"/>
            </w:tcBorders>
            <w:shd w:val="clear" w:color="auto" w:fill="auto"/>
          </w:tcPr>
          <w:p w14:paraId="376A42CC" w14:textId="77777777" w:rsidR="000B3176" w:rsidRPr="00DB033B" w:rsidRDefault="000B3176" w:rsidP="00871227">
            <w:pPr>
              <w:pStyle w:val="NoSpacing"/>
              <w:rPr>
                <w:rFonts w:ascii="Trebuchet MS" w:hAnsi="Trebuchet MS" w:cs="Arial"/>
                <w:b/>
                <w:i/>
                <w:sz w:val="20"/>
                <w:szCs w:val="20"/>
              </w:rPr>
            </w:pPr>
            <w:r w:rsidRPr="00DB033B">
              <w:rPr>
                <w:rFonts w:ascii="Trebuchet MS" w:hAnsi="Trebuchet MS" w:cs="Arial"/>
                <w:b/>
                <w:i/>
                <w:sz w:val="20"/>
                <w:szCs w:val="20"/>
              </w:rPr>
              <w:t xml:space="preserve">Variation </w:t>
            </w:r>
            <w:r w:rsidRPr="00DB033B">
              <w:rPr>
                <w:rFonts w:ascii="Trebuchet MS" w:hAnsi="Trebuchet MS" w:cs="Arial"/>
                <w:i/>
                <w:sz w:val="20"/>
                <w:szCs w:val="20"/>
              </w:rPr>
              <w:t>can be caused by inheriting different genes or through the influence of factors in our environment.</w:t>
            </w:r>
          </w:p>
          <w:p w14:paraId="74A15B04" w14:textId="77777777" w:rsidR="000B3176" w:rsidRPr="00DB033B" w:rsidRDefault="000B3176" w:rsidP="00871227">
            <w:pPr>
              <w:spacing w:after="0" w:line="240" w:lineRule="auto"/>
              <w:textAlignment w:val="baseline"/>
              <w:rPr>
                <w:rFonts w:ascii="Trebuchet MS" w:eastAsia="Times New Roman" w:hAnsi="Trebuchet MS" w:cs="Times New Roman"/>
                <w:b/>
                <w:i/>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6552F070" w14:textId="77777777" w:rsidR="000B3176" w:rsidRPr="00DB033B" w:rsidRDefault="000B3176" w:rsidP="00871227">
            <w:pPr>
              <w:pStyle w:val="ListParagraph"/>
              <w:numPr>
                <w:ilvl w:val="0"/>
                <w:numId w:val="9"/>
              </w:numPr>
              <w:spacing w:after="0" w:line="240" w:lineRule="auto"/>
              <w:rPr>
                <w:rFonts w:ascii="Trebuchet MS" w:hAnsi="Trebuchet MS" w:cs="Arial"/>
                <w:sz w:val="20"/>
                <w:szCs w:val="20"/>
              </w:rPr>
            </w:pPr>
            <w:r w:rsidRPr="00DB033B">
              <w:rPr>
                <w:rFonts w:ascii="Trebuchet MS" w:hAnsi="Trebuchet MS" w:cs="Arial"/>
                <w:sz w:val="20"/>
                <w:szCs w:val="20"/>
              </w:rPr>
              <w:t>To recall that offspring have similar but not identical characteristics</w:t>
            </w:r>
          </w:p>
          <w:p w14:paraId="39DEF7FE" w14:textId="77777777" w:rsidR="000B3176" w:rsidRPr="00DB033B" w:rsidRDefault="000B3176" w:rsidP="00871227">
            <w:pPr>
              <w:pStyle w:val="ListParagraph"/>
              <w:numPr>
                <w:ilvl w:val="0"/>
                <w:numId w:val="9"/>
              </w:numPr>
              <w:spacing w:after="0" w:line="240" w:lineRule="auto"/>
              <w:rPr>
                <w:rFonts w:ascii="Trebuchet MS" w:hAnsi="Trebuchet MS" w:cs="Arial"/>
                <w:sz w:val="20"/>
                <w:szCs w:val="20"/>
              </w:rPr>
            </w:pPr>
            <w:r w:rsidRPr="00DB033B">
              <w:rPr>
                <w:rFonts w:ascii="Trebuchet MS" w:hAnsi="Trebuchet MS" w:cs="Arial"/>
                <w:sz w:val="20"/>
                <w:szCs w:val="20"/>
              </w:rPr>
              <w:t>Be able to describe some characteristics that are passed on via genes, the environment or both.</w:t>
            </w:r>
          </w:p>
          <w:p w14:paraId="6D2D8FED" w14:textId="4A852E72" w:rsidR="000B3176" w:rsidRPr="00DB033B" w:rsidRDefault="000B3176" w:rsidP="00871227">
            <w:pPr>
              <w:pStyle w:val="ListParagraph"/>
              <w:numPr>
                <w:ilvl w:val="0"/>
                <w:numId w:val="9"/>
              </w:numPr>
              <w:spacing w:after="0" w:line="240" w:lineRule="auto"/>
              <w:rPr>
                <w:rFonts w:ascii="Trebuchet MS" w:hAnsi="Trebuchet MS" w:cs="Arial"/>
                <w:sz w:val="20"/>
                <w:szCs w:val="20"/>
              </w:rPr>
            </w:pPr>
            <w:r w:rsidRPr="00DB033B">
              <w:rPr>
                <w:rFonts w:ascii="Trebuchet MS" w:hAnsi="Trebuchet MS" w:cs="Arial"/>
                <w:sz w:val="20"/>
                <w:szCs w:val="20"/>
              </w:rPr>
              <w:t>Explain how characteristics can be a benefit or be harmful to an organism.</w:t>
            </w:r>
          </w:p>
        </w:tc>
        <w:tc>
          <w:tcPr>
            <w:tcW w:w="0" w:type="auto"/>
            <w:tcBorders>
              <w:top w:val="nil"/>
              <w:left w:val="nil"/>
              <w:bottom w:val="single" w:sz="6" w:space="0" w:color="000000"/>
              <w:right w:val="single" w:sz="6" w:space="0" w:color="000000"/>
            </w:tcBorders>
            <w:shd w:val="clear" w:color="auto" w:fill="auto"/>
            <w:hideMark/>
          </w:tcPr>
          <w:p w14:paraId="07F77176"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3AC860CF"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3436ADBB"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r>
      <w:tr w:rsidR="00DC08C2" w:rsidRPr="00DB033B" w14:paraId="20F3B5A8" w14:textId="77777777" w:rsidTr="00871227">
        <w:tc>
          <w:tcPr>
            <w:tcW w:w="0" w:type="auto"/>
            <w:tcBorders>
              <w:top w:val="nil"/>
              <w:left w:val="single" w:sz="6" w:space="0" w:color="000000"/>
              <w:bottom w:val="single" w:sz="6" w:space="0" w:color="000000"/>
              <w:right w:val="single" w:sz="6" w:space="0" w:color="000000"/>
            </w:tcBorders>
            <w:shd w:val="clear" w:color="auto" w:fill="auto"/>
          </w:tcPr>
          <w:p w14:paraId="78C760FB" w14:textId="770037DE" w:rsidR="000B3176" w:rsidRPr="00DB033B" w:rsidRDefault="000B3176"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sz w:val="20"/>
                <w:szCs w:val="20"/>
                <w:lang w:eastAsia="en-GB"/>
              </w:rPr>
              <w:t>2</w:t>
            </w:r>
            <w:r w:rsidR="00704F68" w:rsidRPr="00DB033B">
              <w:rPr>
                <w:rFonts w:ascii="Trebuchet MS" w:eastAsia="Times New Roman" w:hAnsi="Trebuchet MS" w:cs="Times New Roman"/>
                <w:sz w:val="20"/>
                <w:szCs w:val="20"/>
                <w:lang w:eastAsia="en-GB"/>
              </w:rPr>
              <w:t xml:space="preserve"> DNA, genes and chromosomes</w:t>
            </w:r>
          </w:p>
        </w:tc>
        <w:tc>
          <w:tcPr>
            <w:tcW w:w="0" w:type="auto"/>
            <w:tcBorders>
              <w:top w:val="nil"/>
              <w:left w:val="nil"/>
              <w:bottom w:val="single" w:sz="6" w:space="0" w:color="000000"/>
              <w:right w:val="single" w:sz="6" w:space="0" w:color="000000"/>
            </w:tcBorders>
            <w:shd w:val="clear" w:color="auto" w:fill="auto"/>
          </w:tcPr>
          <w:p w14:paraId="7E34F660" w14:textId="77777777" w:rsidR="000B3176" w:rsidRPr="00DB033B" w:rsidRDefault="000B3176" w:rsidP="00871227">
            <w:pPr>
              <w:pStyle w:val="NoSpacing"/>
              <w:rPr>
                <w:rFonts w:ascii="Trebuchet MS" w:hAnsi="Trebuchet MS" w:cs="Arial"/>
                <w:b/>
                <w:i/>
                <w:sz w:val="20"/>
                <w:szCs w:val="20"/>
              </w:rPr>
            </w:pPr>
            <w:r w:rsidRPr="00DB033B">
              <w:rPr>
                <w:rFonts w:ascii="Trebuchet MS" w:hAnsi="Trebuchet MS" w:cs="Arial"/>
                <w:b/>
                <w:i/>
                <w:sz w:val="20"/>
                <w:szCs w:val="20"/>
              </w:rPr>
              <w:t xml:space="preserve">Know that genes consist of the </w:t>
            </w:r>
            <w:r w:rsidRPr="00DB033B">
              <w:rPr>
                <w:rFonts w:ascii="Trebuchet MS" w:hAnsi="Trebuchet MS" w:cs="Arial"/>
                <w:b/>
                <w:i/>
                <w:sz w:val="20"/>
                <w:szCs w:val="20"/>
                <w:u w:val="single"/>
              </w:rPr>
              <w:t>chemical</w:t>
            </w:r>
            <w:r w:rsidRPr="00DB033B">
              <w:rPr>
                <w:rFonts w:ascii="Trebuchet MS" w:hAnsi="Trebuchet MS" w:cs="Arial"/>
                <w:b/>
                <w:i/>
                <w:sz w:val="20"/>
                <w:szCs w:val="20"/>
              </w:rPr>
              <w:t xml:space="preserve"> we know as DNA</w:t>
            </w:r>
          </w:p>
          <w:p w14:paraId="13E067F6" w14:textId="77777777" w:rsidR="000B3176" w:rsidRPr="00DB033B" w:rsidRDefault="000B3176" w:rsidP="00871227">
            <w:pPr>
              <w:spacing w:after="0" w:line="240" w:lineRule="auto"/>
              <w:textAlignment w:val="baseline"/>
              <w:rPr>
                <w:rFonts w:ascii="Trebuchet MS" w:eastAsia="Times New Roman" w:hAnsi="Trebuchet MS" w:cs="Times New Roman"/>
                <w:b/>
                <w:i/>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535F6BB9" w14:textId="77777777" w:rsidR="000B3176" w:rsidRPr="00DB033B" w:rsidRDefault="000B3176" w:rsidP="00871227">
            <w:pPr>
              <w:pStyle w:val="Standard"/>
              <w:numPr>
                <w:ilvl w:val="0"/>
                <w:numId w:val="9"/>
              </w:numPr>
              <w:rPr>
                <w:rFonts w:ascii="Trebuchet MS" w:hAnsi="Trebuchet MS"/>
                <w:lang w:val="en-GB"/>
              </w:rPr>
            </w:pPr>
            <w:r w:rsidRPr="00DB033B">
              <w:rPr>
                <w:rFonts w:ascii="Trebuchet MS" w:hAnsi="Trebuchet MS"/>
              </w:rPr>
              <w:t xml:space="preserve">To be able to </w:t>
            </w:r>
            <w:r w:rsidRPr="00DB033B">
              <w:rPr>
                <w:rFonts w:ascii="Trebuchet MS" w:hAnsi="Trebuchet MS"/>
                <w:lang w:val="en-GB"/>
              </w:rPr>
              <w:t>correctly use keywords; nucleus, chromosomes, genes, DNA</w:t>
            </w:r>
          </w:p>
          <w:p w14:paraId="0EB473C6" w14:textId="77777777" w:rsidR="000B3176" w:rsidRPr="00DB033B" w:rsidRDefault="000B3176" w:rsidP="00871227">
            <w:pPr>
              <w:pStyle w:val="Standard"/>
              <w:numPr>
                <w:ilvl w:val="0"/>
                <w:numId w:val="9"/>
              </w:numPr>
              <w:rPr>
                <w:rFonts w:ascii="Trebuchet MS" w:hAnsi="Trebuchet MS"/>
                <w:lang w:val="en-GB"/>
              </w:rPr>
            </w:pPr>
            <w:r w:rsidRPr="00DB033B">
              <w:rPr>
                <w:rFonts w:ascii="Trebuchet MS" w:hAnsi="Trebuchet MS"/>
                <w:lang w:val="en-GB"/>
              </w:rPr>
              <w:t>Describe the relationship between genes, chromosomes, DNA and proteins</w:t>
            </w:r>
          </w:p>
          <w:p w14:paraId="2300F5B3" w14:textId="5E5B8143" w:rsidR="000B3176" w:rsidRPr="00DB033B" w:rsidRDefault="000B3176" w:rsidP="00871227">
            <w:pPr>
              <w:pStyle w:val="NoSpacing"/>
              <w:numPr>
                <w:ilvl w:val="0"/>
                <w:numId w:val="9"/>
              </w:numPr>
              <w:rPr>
                <w:rFonts w:ascii="Trebuchet MS" w:hAnsi="Trebuchet MS" w:cs="Arial"/>
                <w:sz w:val="20"/>
                <w:szCs w:val="20"/>
                <w:u w:val="single"/>
              </w:rPr>
            </w:pPr>
            <w:r w:rsidRPr="00DB033B">
              <w:rPr>
                <w:rFonts w:ascii="Trebuchet MS" w:hAnsi="Trebuchet MS" w:cs="Arial"/>
                <w:sz w:val="20"/>
                <w:szCs w:val="20"/>
              </w:rPr>
              <w:t>To be able to name the people who discovered DNA and explain why this discovery was so important.</w:t>
            </w:r>
          </w:p>
        </w:tc>
        <w:tc>
          <w:tcPr>
            <w:tcW w:w="0" w:type="auto"/>
            <w:tcBorders>
              <w:top w:val="nil"/>
              <w:left w:val="nil"/>
              <w:bottom w:val="single" w:sz="6" w:space="0" w:color="000000"/>
              <w:right w:val="single" w:sz="6" w:space="0" w:color="000000"/>
            </w:tcBorders>
            <w:shd w:val="clear" w:color="auto" w:fill="auto"/>
            <w:hideMark/>
          </w:tcPr>
          <w:p w14:paraId="76DEA9BE"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5722D66F"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6E893644"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r>
      <w:tr w:rsidR="00704F68" w:rsidRPr="00DB033B" w14:paraId="19DACBCF" w14:textId="77777777" w:rsidTr="00871227">
        <w:tc>
          <w:tcPr>
            <w:tcW w:w="0" w:type="auto"/>
            <w:tcBorders>
              <w:top w:val="nil"/>
              <w:left w:val="single" w:sz="6" w:space="0" w:color="000000"/>
              <w:bottom w:val="single" w:sz="6" w:space="0" w:color="000000"/>
              <w:right w:val="single" w:sz="6" w:space="0" w:color="000000"/>
            </w:tcBorders>
            <w:shd w:val="clear" w:color="auto" w:fill="auto"/>
          </w:tcPr>
          <w:p w14:paraId="2A498B25" w14:textId="77CD82D5" w:rsidR="00704F68" w:rsidRPr="00DB033B" w:rsidRDefault="00704F68"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sz w:val="20"/>
                <w:szCs w:val="20"/>
                <w:lang w:eastAsia="en-GB"/>
              </w:rPr>
              <w:t>3 Inheritance</w:t>
            </w:r>
          </w:p>
        </w:tc>
        <w:tc>
          <w:tcPr>
            <w:tcW w:w="0" w:type="auto"/>
            <w:tcBorders>
              <w:top w:val="nil"/>
              <w:left w:val="nil"/>
              <w:bottom w:val="single" w:sz="6" w:space="0" w:color="000000"/>
              <w:right w:val="single" w:sz="6" w:space="0" w:color="000000"/>
            </w:tcBorders>
            <w:shd w:val="clear" w:color="auto" w:fill="auto"/>
          </w:tcPr>
          <w:p w14:paraId="626BE028" w14:textId="178DC99E" w:rsidR="00704F68" w:rsidRPr="00DB033B" w:rsidRDefault="0062470D" w:rsidP="00871227">
            <w:pPr>
              <w:pStyle w:val="NoSpacing"/>
              <w:rPr>
                <w:rFonts w:ascii="Trebuchet MS" w:hAnsi="Trebuchet MS" w:cs="Arial"/>
                <w:b/>
                <w:i/>
                <w:sz w:val="20"/>
                <w:szCs w:val="20"/>
              </w:rPr>
            </w:pPr>
            <w:r w:rsidRPr="00DB033B">
              <w:rPr>
                <w:rFonts w:ascii="Trebuchet MS" w:hAnsi="Trebuchet MS" w:cs="Arial"/>
                <w:b/>
                <w:i/>
                <w:sz w:val="20"/>
                <w:szCs w:val="20"/>
              </w:rPr>
              <w:t>To understand the role of a gene</w:t>
            </w:r>
          </w:p>
        </w:tc>
        <w:tc>
          <w:tcPr>
            <w:tcW w:w="0" w:type="auto"/>
            <w:tcBorders>
              <w:top w:val="nil"/>
              <w:left w:val="nil"/>
              <w:bottom w:val="single" w:sz="6" w:space="0" w:color="000000"/>
              <w:right w:val="single" w:sz="6" w:space="0" w:color="000000"/>
            </w:tcBorders>
            <w:shd w:val="clear" w:color="auto" w:fill="auto"/>
          </w:tcPr>
          <w:p w14:paraId="5F8356F0" w14:textId="52E16723" w:rsidR="00704F68" w:rsidRPr="00DB033B" w:rsidRDefault="0062470D" w:rsidP="00871227">
            <w:pPr>
              <w:pStyle w:val="Standard"/>
              <w:numPr>
                <w:ilvl w:val="0"/>
                <w:numId w:val="10"/>
              </w:numPr>
              <w:rPr>
                <w:rFonts w:ascii="Trebuchet MS" w:hAnsi="Trebuchet MS"/>
              </w:rPr>
            </w:pPr>
            <w:r w:rsidRPr="00DB033B">
              <w:rPr>
                <w:rFonts w:ascii="Trebuchet MS" w:hAnsi="Trebuchet MS"/>
              </w:rPr>
              <w:t>Be able to define genetic terminology to include: Allele; Gene; Heterozygous and Homozygous; Genotype; Phenotype</w:t>
            </w:r>
          </w:p>
        </w:tc>
        <w:tc>
          <w:tcPr>
            <w:tcW w:w="0" w:type="auto"/>
            <w:tcBorders>
              <w:top w:val="nil"/>
              <w:left w:val="nil"/>
              <w:bottom w:val="single" w:sz="6" w:space="0" w:color="000000"/>
              <w:right w:val="single" w:sz="6" w:space="0" w:color="000000"/>
            </w:tcBorders>
            <w:shd w:val="clear" w:color="auto" w:fill="auto"/>
          </w:tcPr>
          <w:p w14:paraId="4CAB316B" w14:textId="77777777" w:rsidR="00704F68" w:rsidRPr="00DB033B" w:rsidRDefault="00704F68" w:rsidP="00871227">
            <w:pPr>
              <w:spacing w:after="0" w:line="240" w:lineRule="auto"/>
              <w:ind w:left="720"/>
              <w:textAlignment w:val="baseline"/>
              <w:rPr>
                <w:rFonts w:ascii="Trebuchet MS" w:eastAsia="Times New Roman" w:hAnsi="Trebuchet MS" w:cs="Times New Roman"/>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5E93B5DA" w14:textId="77777777" w:rsidR="00704F68" w:rsidRPr="00DB033B" w:rsidRDefault="00704F68" w:rsidP="00871227">
            <w:pPr>
              <w:spacing w:after="0" w:line="240" w:lineRule="auto"/>
              <w:ind w:left="720"/>
              <w:textAlignment w:val="baseline"/>
              <w:rPr>
                <w:rFonts w:ascii="Trebuchet MS" w:eastAsia="Times New Roman" w:hAnsi="Trebuchet MS" w:cs="Times New Roman"/>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63B4602F" w14:textId="77777777" w:rsidR="00704F68" w:rsidRPr="00DB033B" w:rsidRDefault="00704F68" w:rsidP="00871227">
            <w:pPr>
              <w:spacing w:after="0" w:line="240" w:lineRule="auto"/>
              <w:ind w:left="720"/>
              <w:textAlignment w:val="baseline"/>
              <w:rPr>
                <w:rFonts w:ascii="Trebuchet MS" w:eastAsia="Times New Roman" w:hAnsi="Trebuchet MS" w:cs="Times New Roman"/>
                <w:sz w:val="20"/>
                <w:szCs w:val="20"/>
                <w:lang w:eastAsia="en-GB"/>
              </w:rPr>
            </w:pPr>
          </w:p>
        </w:tc>
      </w:tr>
      <w:tr w:rsidR="00DC08C2" w:rsidRPr="00DB033B" w14:paraId="109CEBDE" w14:textId="77777777" w:rsidTr="00871227">
        <w:tc>
          <w:tcPr>
            <w:tcW w:w="0" w:type="auto"/>
            <w:tcBorders>
              <w:top w:val="nil"/>
              <w:left w:val="single" w:sz="6" w:space="0" w:color="000000"/>
              <w:bottom w:val="single" w:sz="6" w:space="0" w:color="000000"/>
              <w:right w:val="single" w:sz="6" w:space="0" w:color="000000"/>
            </w:tcBorders>
            <w:shd w:val="clear" w:color="auto" w:fill="auto"/>
          </w:tcPr>
          <w:p w14:paraId="408CB7B0" w14:textId="782AF305" w:rsidR="000B3176" w:rsidRPr="00DB033B" w:rsidRDefault="00704F68"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sz w:val="20"/>
                <w:szCs w:val="20"/>
                <w:lang w:eastAsia="en-GB"/>
              </w:rPr>
              <w:t>4 Selective breeding</w:t>
            </w:r>
          </w:p>
        </w:tc>
        <w:tc>
          <w:tcPr>
            <w:tcW w:w="0" w:type="auto"/>
            <w:tcBorders>
              <w:top w:val="nil"/>
              <w:left w:val="nil"/>
              <w:bottom w:val="single" w:sz="6" w:space="0" w:color="000000"/>
              <w:right w:val="single" w:sz="6" w:space="0" w:color="000000"/>
            </w:tcBorders>
            <w:shd w:val="clear" w:color="auto" w:fill="auto"/>
          </w:tcPr>
          <w:p w14:paraId="3EDDE3BA" w14:textId="77777777" w:rsidR="000B3176" w:rsidRPr="00DB033B" w:rsidRDefault="000B3176" w:rsidP="00871227">
            <w:pPr>
              <w:pStyle w:val="NoSpacing"/>
              <w:rPr>
                <w:rFonts w:ascii="Trebuchet MS" w:hAnsi="Trebuchet MS" w:cs="Arial"/>
                <w:b/>
                <w:i/>
                <w:color w:val="000000"/>
                <w:sz w:val="20"/>
                <w:szCs w:val="20"/>
              </w:rPr>
            </w:pPr>
            <w:r w:rsidRPr="00DB033B">
              <w:rPr>
                <w:rFonts w:ascii="Trebuchet MS" w:hAnsi="Trebuchet MS" w:cs="Arial"/>
                <w:b/>
                <w:i/>
                <w:color w:val="000000"/>
                <w:sz w:val="20"/>
                <w:szCs w:val="20"/>
              </w:rPr>
              <w:t>The process of selective breeding</w:t>
            </w:r>
          </w:p>
          <w:p w14:paraId="716FA39E" w14:textId="77777777" w:rsidR="000B3176" w:rsidRPr="00DB033B" w:rsidRDefault="000B3176" w:rsidP="00871227">
            <w:pPr>
              <w:spacing w:after="0" w:line="240" w:lineRule="auto"/>
              <w:textAlignment w:val="baseline"/>
              <w:rPr>
                <w:rFonts w:ascii="Trebuchet MS" w:eastAsia="Times New Roman" w:hAnsi="Trebuchet MS" w:cs="Times New Roman"/>
                <w:b/>
                <w:i/>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3500BA85" w14:textId="77777777"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State what selective breeding is</w:t>
            </w:r>
          </w:p>
          <w:p w14:paraId="78004446" w14:textId="77777777"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Describe the process of selective breeding</w:t>
            </w:r>
          </w:p>
          <w:p w14:paraId="62E4C594" w14:textId="66A8C9C2"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Outline the pros and cons of selective breeding</w:t>
            </w:r>
          </w:p>
        </w:tc>
        <w:tc>
          <w:tcPr>
            <w:tcW w:w="0" w:type="auto"/>
            <w:tcBorders>
              <w:top w:val="nil"/>
              <w:left w:val="nil"/>
              <w:bottom w:val="single" w:sz="6" w:space="0" w:color="000000"/>
              <w:right w:val="single" w:sz="6" w:space="0" w:color="000000"/>
            </w:tcBorders>
            <w:shd w:val="clear" w:color="auto" w:fill="auto"/>
            <w:hideMark/>
          </w:tcPr>
          <w:p w14:paraId="7D7CAF3B"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335B5CED"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5308B88D" w14:textId="77777777" w:rsidR="000B3176" w:rsidRPr="00DB033B" w:rsidRDefault="000B3176" w:rsidP="00871227">
            <w:pPr>
              <w:spacing w:after="0" w:line="240" w:lineRule="auto"/>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r>
      <w:tr w:rsidR="00DC08C2" w:rsidRPr="00DB033B" w14:paraId="41340344" w14:textId="77777777" w:rsidTr="00871227">
        <w:tc>
          <w:tcPr>
            <w:tcW w:w="0" w:type="auto"/>
            <w:tcBorders>
              <w:top w:val="nil"/>
              <w:left w:val="single" w:sz="6" w:space="0" w:color="000000"/>
              <w:bottom w:val="single" w:sz="6" w:space="0" w:color="000000"/>
              <w:right w:val="single" w:sz="6" w:space="0" w:color="000000"/>
            </w:tcBorders>
            <w:shd w:val="clear" w:color="auto" w:fill="auto"/>
          </w:tcPr>
          <w:p w14:paraId="6F1153AD" w14:textId="36EBD45F" w:rsidR="000B3176" w:rsidRPr="00DB033B" w:rsidRDefault="00704F68"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sz w:val="20"/>
                <w:szCs w:val="20"/>
                <w:lang w:eastAsia="en-GB"/>
              </w:rPr>
              <w:t>5 Cloning</w:t>
            </w:r>
          </w:p>
        </w:tc>
        <w:tc>
          <w:tcPr>
            <w:tcW w:w="0" w:type="auto"/>
            <w:tcBorders>
              <w:top w:val="nil"/>
              <w:left w:val="nil"/>
              <w:bottom w:val="single" w:sz="6" w:space="0" w:color="000000"/>
              <w:right w:val="single" w:sz="6" w:space="0" w:color="000000"/>
            </w:tcBorders>
            <w:shd w:val="clear" w:color="auto" w:fill="auto"/>
          </w:tcPr>
          <w:p w14:paraId="371D86A6" w14:textId="77777777" w:rsidR="000B3176" w:rsidRPr="00DB033B" w:rsidRDefault="000B3176" w:rsidP="00871227">
            <w:pPr>
              <w:pStyle w:val="NoSpacing"/>
              <w:rPr>
                <w:rFonts w:ascii="Trebuchet MS" w:hAnsi="Trebuchet MS" w:cs="Arial"/>
                <w:b/>
                <w:i/>
                <w:sz w:val="20"/>
                <w:szCs w:val="20"/>
              </w:rPr>
            </w:pPr>
            <w:r w:rsidRPr="00DB033B">
              <w:rPr>
                <w:rFonts w:ascii="Trebuchet MS" w:hAnsi="Trebuchet MS" w:cs="Arial"/>
                <w:b/>
                <w:i/>
                <w:sz w:val="20"/>
                <w:szCs w:val="20"/>
              </w:rPr>
              <w:t>What a clone is and how cloning is done?</w:t>
            </w:r>
          </w:p>
          <w:p w14:paraId="06C3FE40" w14:textId="77777777" w:rsidR="000B3176" w:rsidRPr="00DB033B" w:rsidRDefault="000B3176" w:rsidP="00871227">
            <w:pPr>
              <w:spacing w:after="0" w:line="240" w:lineRule="auto"/>
              <w:textAlignment w:val="baseline"/>
              <w:rPr>
                <w:rFonts w:ascii="Trebuchet MS" w:eastAsia="Times New Roman" w:hAnsi="Trebuchet MS" w:cs="Times New Roman"/>
                <w:b/>
                <w:i/>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63676886" w14:textId="77777777"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State what a clone is and give examples of clones that have been made.</w:t>
            </w:r>
          </w:p>
          <w:p w14:paraId="1121B732" w14:textId="77777777"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Describe how mammals can be cloned to produced exact genetic copies.</w:t>
            </w:r>
          </w:p>
          <w:p w14:paraId="27FD8E08" w14:textId="76BFECB8"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Explain why mammals may be cloned and the arguments for and against cloning.</w:t>
            </w:r>
          </w:p>
        </w:tc>
        <w:tc>
          <w:tcPr>
            <w:tcW w:w="0" w:type="auto"/>
            <w:tcBorders>
              <w:top w:val="nil"/>
              <w:left w:val="nil"/>
              <w:bottom w:val="single" w:sz="6" w:space="0" w:color="000000"/>
              <w:right w:val="single" w:sz="6" w:space="0" w:color="000000"/>
            </w:tcBorders>
            <w:shd w:val="clear" w:color="auto" w:fill="auto"/>
            <w:hideMark/>
          </w:tcPr>
          <w:p w14:paraId="453E85E6"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0AA39CDA"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single" w:sz="6" w:space="0" w:color="000000"/>
              <w:right w:val="single" w:sz="6" w:space="0" w:color="000000"/>
            </w:tcBorders>
            <w:shd w:val="clear" w:color="auto" w:fill="auto"/>
            <w:hideMark/>
          </w:tcPr>
          <w:p w14:paraId="41C517EF"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r>
      <w:tr w:rsidR="00DC08C2" w:rsidRPr="00DB033B" w14:paraId="5C47C692" w14:textId="77777777" w:rsidTr="00871227">
        <w:tc>
          <w:tcPr>
            <w:tcW w:w="0" w:type="auto"/>
            <w:tcBorders>
              <w:top w:val="nil"/>
              <w:left w:val="single" w:sz="6" w:space="0" w:color="000000"/>
              <w:bottom w:val="nil"/>
              <w:right w:val="single" w:sz="6" w:space="0" w:color="000000"/>
            </w:tcBorders>
            <w:shd w:val="clear" w:color="auto" w:fill="auto"/>
          </w:tcPr>
          <w:p w14:paraId="036E2092" w14:textId="5C25C4E3" w:rsidR="000B3176" w:rsidRPr="00DB033B" w:rsidRDefault="00704F68" w:rsidP="00871227">
            <w:pPr>
              <w:spacing w:after="0" w:line="240" w:lineRule="auto"/>
              <w:textAlignment w:val="baseline"/>
              <w:rPr>
                <w:rFonts w:ascii="Trebuchet MS" w:eastAsia="Times New Roman" w:hAnsi="Trebuchet MS" w:cs="Times New Roman"/>
                <w:sz w:val="20"/>
                <w:szCs w:val="20"/>
                <w:lang w:eastAsia="en-GB"/>
              </w:rPr>
            </w:pPr>
            <w:r w:rsidRPr="00DB033B">
              <w:rPr>
                <w:rFonts w:ascii="Trebuchet MS" w:eastAsia="Times New Roman" w:hAnsi="Trebuchet MS" w:cs="Times New Roman"/>
                <w:sz w:val="20"/>
                <w:szCs w:val="20"/>
                <w:lang w:eastAsia="en-GB"/>
              </w:rPr>
              <w:t>6 Genetic engineering</w:t>
            </w:r>
          </w:p>
        </w:tc>
        <w:tc>
          <w:tcPr>
            <w:tcW w:w="0" w:type="auto"/>
            <w:tcBorders>
              <w:top w:val="nil"/>
              <w:left w:val="nil"/>
              <w:bottom w:val="nil"/>
              <w:right w:val="single" w:sz="6" w:space="0" w:color="000000"/>
            </w:tcBorders>
            <w:shd w:val="clear" w:color="auto" w:fill="auto"/>
          </w:tcPr>
          <w:p w14:paraId="3132DFB3" w14:textId="77777777" w:rsidR="000B3176" w:rsidRPr="00DB033B" w:rsidRDefault="000B3176" w:rsidP="00871227">
            <w:pPr>
              <w:pStyle w:val="NoSpacing"/>
              <w:rPr>
                <w:rFonts w:ascii="Trebuchet MS" w:hAnsi="Trebuchet MS" w:cs="Arial"/>
                <w:b/>
                <w:i/>
                <w:sz w:val="20"/>
                <w:szCs w:val="20"/>
              </w:rPr>
            </w:pPr>
            <w:r w:rsidRPr="00DB033B">
              <w:rPr>
                <w:rFonts w:ascii="Trebuchet MS" w:hAnsi="Trebuchet MS" w:cs="Arial"/>
                <w:b/>
                <w:i/>
                <w:sz w:val="20"/>
                <w:szCs w:val="20"/>
              </w:rPr>
              <w:t>Genetic engineering is a process which involves modifying the genome of an organism by introducing a gene from another organism to give a desired characteristic.</w:t>
            </w:r>
          </w:p>
          <w:p w14:paraId="32E444DA" w14:textId="77777777" w:rsidR="000B3176" w:rsidRPr="00DB033B" w:rsidRDefault="000B3176" w:rsidP="00871227">
            <w:pPr>
              <w:spacing w:after="0" w:line="240" w:lineRule="auto"/>
              <w:textAlignment w:val="baseline"/>
              <w:rPr>
                <w:rFonts w:ascii="Trebuchet MS" w:eastAsia="Times New Roman" w:hAnsi="Trebuchet MS" w:cs="Times New Roman"/>
                <w:b/>
                <w:i/>
                <w:sz w:val="20"/>
                <w:szCs w:val="20"/>
                <w:lang w:eastAsia="en-GB"/>
              </w:rPr>
            </w:pPr>
          </w:p>
        </w:tc>
        <w:tc>
          <w:tcPr>
            <w:tcW w:w="0" w:type="auto"/>
            <w:tcBorders>
              <w:top w:val="nil"/>
              <w:left w:val="nil"/>
              <w:bottom w:val="nil"/>
              <w:right w:val="single" w:sz="6" w:space="0" w:color="000000"/>
            </w:tcBorders>
            <w:shd w:val="clear" w:color="auto" w:fill="auto"/>
          </w:tcPr>
          <w:p w14:paraId="0A2AC77E" w14:textId="77777777"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Genetic engineering is a process which involves modifying the genome of an organism by introducing a gene from another organism to give a desired characteristic</w:t>
            </w:r>
          </w:p>
          <w:p w14:paraId="2633E7BE" w14:textId="77777777"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 xml:space="preserve">Describe the advantages and disadvantages of modifying genes.  </w:t>
            </w:r>
          </w:p>
          <w:p w14:paraId="7A32216E" w14:textId="726E37CC" w:rsidR="000B3176" w:rsidRPr="00DB033B" w:rsidRDefault="000B3176" w:rsidP="00871227">
            <w:pPr>
              <w:pStyle w:val="NoSpacing"/>
              <w:numPr>
                <w:ilvl w:val="0"/>
                <w:numId w:val="9"/>
              </w:numPr>
              <w:rPr>
                <w:rFonts w:ascii="Trebuchet MS" w:hAnsi="Trebuchet MS" w:cs="Arial"/>
                <w:sz w:val="20"/>
                <w:szCs w:val="20"/>
              </w:rPr>
            </w:pPr>
            <w:r w:rsidRPr="00DB033B">
              <w:rPr>
                <w:rFonts w:ascii="Trebuchet MS" w:hAnsi="Trebuchet MS" w:cs="Arial"/>
                <w:sz w:val="20"/>
                <w:szCs w:val="20"/>
              </w:rPr>
              <w:t>Explain how genes are modified</w:t>
            </w:r>
          </w:p>
        </w:tc>
        <w:tc>
          <w:tcPr>
            <w:tcW w:w="0" w:type="auto"/>
            <w:tcBorders>
              <w:top w:val="nil"/>
              <w:left w:val="nil"/>
              <w:bottom w:val="nil"/>
              <w:right w:val="single" w:sz="6" w:space="0" w:color="000000"/>
            </w:tcBorders>
            <w:shd w:val="clear" w:color="auto" w:fill="auto"/>
            <w:hideMark/>
          </w:tcPr>
          <w:p w14:paraId="703968AD"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nil"/>
              <w:right w:val="single" w:sz="6" w:space="0" w:color="000000"/>
            </w:tcBorders>
            <w:shd w:val="clear" w:color="auto" w:fill="auto"/>
            <w:hideMark/>
          </w:tcPr>
          <w:p w14:paraId="6571AE74"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c>
          <w:tcPr>
            <w:tcW w:w="0" w:type="auto"/>
            <w:tcBorders>
              <w:top w:val="nil"/>
              <w:left w:val="nil"/>
              <w:bottom w:val="nil"/>
              <w:right w:val="single" w:sz="6" w:space="0" w:color="000000"/>
            </w:tcBorders>
            <w:shd w:val="clear" w:color="auto" w:fill="auto"/>
            <w:hideMark/>
          </w:tcPr>
          <w:p w14:paraId="553E90D9" w14:textId="77777777" w:rsidR="000B3176" w:rsidRPr="00DB033B" w:rsidRDefault="000B3176" w:rsidP="00871227">
            <w:pPr>
              <w:spacing w:after="0" w:line="240" w:lineRule="auto"/>
              <w:ind w:left="720"/>
              <w:textAlignment w:val="baseline"/>
              <w:rPr>
                <w:rFonts w:ascii="Times New Roman" w:eastAsia="Times New Roman" w:hAnsi="Times New Roman" w:cs="Times New Roman"/>
                <w:sz w:val="20"/>
                <w:szCs w:val="20"/>
                <w:lang w:eastAsia="en-GB"/>
              </w:rPr>
            </w:pPr>
            <w:r w:rsidRPr="00DB033B">
              <w:rPr>
                <w:rFonts w:ascii="Trebuchet MS" w:eastAsia="Times New Roman" w:hAnsi="Trebuchet MS" w:cs="Times New Roman"/>
                <w:sz w:val="20"/>
                <w:szCs w:val="20"/>
                <w:lang w:eastAsia="en-GB"/>
              </w:rPr>
              <w:t> </w:t>
            </w:r>
          </w:p>
        </w:tc>
      </w:tr>
      <w:tr w:rsidR="00704F68" w:rsidRPr="00DB033B" w14:paraId="2C4D21F7" w14:textId="77777777" w:rsidTr="00871227">
        <w:tc>
          <w:tcPr>
            <w:tcW w:w="0" w:type="auto"/>
            <w:tcBorders>
              <w:top w:val="nil"/>
              <w:left w:val="single" w:sz="6" w:space="0" w:color="000000"/>
              <w:bottom w:val="single" w:sz="6" w:space="0" w:color="000000"/>
              <w:right w:val="single" w:sz="6" w:space="0" w:color="000000"/>
            </w:tcBorders>
            <w:shd w:val="clear" w:color="auto" w:fill="auto"/>
          </w:tcPr>
          <w:p w14:paraId="429294A7" w14:textId="77777777" w:rsidR="00DC08C2" w:rsidRPr="00DB033B" w:rsidRDefault="00DC08C2" w:rsidP="00871227">
            <w:pPr>
              <w:spacing w:after="0" w:line="240" w:lineRule="auto"/>
              <w:textAlignment w:val="baseline"/>
              <w:rPr>
                <w:rFonts w:ascii="Trebuchet MS" w:eastAsia="Times New Roman" w:hAnsi="Trebuchet MS" w:cs="Times New Roman"/>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0C5D929A" w14:textId="77777777" w:rsidR="00DC08C2" w:rsidRPr="00DB033B" w:rsidRDefault="00DC08C2" w:rsidP="00871227">
            <w:pPr>
              <w:pStyle w:val="NoSpacing"/>
              <w:ind w:left="720"/>
              <w:rPr>
                <w:rFonts w:ascii="Trebuchet MS" w:hAnsi="Trebuchet MS" w:cs="Arial"/>
                <w:b/>
                <w:i/>
                <w:sz w:val="20"/>
                <w:szCs w:val="20"/>
              </w:rPr>
            </w:pPr>
          </w:p>
        </w:tc>
        <w:tc>
          <w:tcPr>
            <w:tcW w:w="0" w:type="auto"/>
            <w:tcBorders>
              <w:top w:val="nil"/>
              <w:left w:val="nil"/>
              <w:bottom w:val="single" w:sz="6" w:space="0" w:color="000000"/>
              <w:right w:val="single" w:sz="6" w:space="0" w:color="000000"/>
            </w:tcBorders>
            <w:shd w:val="clear" w:color="auto" w:fill="auto"/>
          </w:tcPr>
          <w:p w14:paraId="7CCDDFCE" w14:textId="77777777" w:rsidR="00DC08C2" w:rsidRPr="00DB033B" w:rsidRDefault="00DC08C2" w:rsidP="00871227">
            <w:pPr>
              <w:pStyle w:val="NoSpacing"/>
              <w:rPr>
                <w:rFonts w:ascii="Trebuchet MS" w:hAnsi="Trebuchet MS" w:cs="Arial"/>
                <w:sz w:val="20"/>
                <w:szCs w:val="20"/>
              </w:rPr>
            </w:pPr>
          </w:p>
        </w:tc>
        <w:tc>
          <w:tcPr>
            <w:tcW w:w="0" w:type="auto"/>
            <w:tcBorders>
              <w:top w:val="nil"/>
              <w:left w:val="nil"/>
              <w:bottom w:val="single" w:sz="6" w:space="0" w:color="000000"/>
              <w:right w:val="single" w:sz="6" w:space="0" w:color="000000"/>
            </w:tcBorders>
            <w:shd w:val="clear" w:color="auto" w:fill="auto"/>
          </w:tcPr>
          <w:p w14:paraId="010FD514" w14:textId="77777777" w:rsidR="00DC08C2" w:rsidRPr="00DB033B" w:rsidRDefault="00DC08C2" w:rsidP="00871227">
            <w:pPr>
              <w:spacing w:after="0" w:line="240" w:lineRule="auto"/>
              <w:ind w:left="720"/>
              <w:textAlignment w:val="baseline"/>
              <w:rPr>
                <w:rFonts w:ascii="Trebuchet MS" w:eastAsia="Times New Roman" w:hAnsi="Trebuchet MS" w:cs="Times New Roman"/>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576E21D4" w14:textId="77777777" w:rsidR="00DC08C2" w:rsidRPr="00DB033B" w:rsidRDefault="00DC08C2" w:rsidP="00871227">
            <w:pPr>
              <w:spacing w:after="0" w:line="240" w:lineRule="auto"/>
              <w:ind w:left="720"/>
              <w:textAlignment w:val="baseline"/>
              <w:rPr>
                <w:rFonts w:ascii="Trebuchet MS" w:eastAsia="Times New Roman" w:hAnsi="Trebuchet MS" w:cs="Times New Roman"/>
                <w:sz w:val="20"/>
                <w:szCs w:val="20"/>
                <w:lang w:eastAsia="en-GB"/>
              </w:rPr>
            </w:pPr>
          </w:p>
        </w:tc>
        <w:tc>
          <w:tcPr>
            <w:tcW w:w="0" w:type="auto"/>
            <w:tcBorders>
              <w:top w:val="nil"/>
              <w:left w:val="nil"/>
              <w:bottom w:val="single" w:sz="6" w:space="0" w:color="000000"/>
              <w:right w:val="single" w:sz="6" w:space="0" w:color="000000"/>
            </w:tcBorders>
            <w:shd w:val="clear" w:color="auto" w:fill="auto"/>
          </w:tcPr>
          <w:p w14:paraId="37149962" w14:textId="77777777" w:rsidR="00DC08C2" w:rsidRPr="00DB033B" w:rsidRDefault="00DC08C2" w:rsidP="00871227">
            <w:pPr>
              <w:spacing w:after="0" w:line="240" w:lineRule="auto"/>
              <w:ind w:left="720"/>
              <w:textAlignment w:val="baseline"/>
              <w:rPr>
                <w:rFonts w:ascii="Trebuchet MS" w:eastAsia="Times New Roman" w:hAnsi="Trebuchet MS" w:cs="Times New Roman"/>
                <w:sz w:val="20"/>
                <w:szCs w:val="20"/>
                <w:lang w:eastAsia="en-GB"/>
              </w:rPr>
            </w:pPr>
          </w:p>
        </w:tc>
      </w:tr>
    </w:tbl>
    <w:p w14:paraId="7394E9D6" w14:textId="77777777" w:rsidR="005203E4" w:rsidRPr="00DB033B" w:rsidRDefault="005203E4" w:rsidP="00871227">
      <w:pPr>
        <w:rPr>
          <w:rFonts w:ascii="Trebuchet MS" w:hAnsi="Trebuchet MS"/>
          <w:b/>
          <w:bCs/>
          <w:u w:val="single"/>
        </w:rPr>
      </w:pPr>
    </w:p>
    <w:p w14:paraId="2ADB7975" w14:textId="77777777" w:rsidR="00C75B21" w:rsidRPr="00DB033B" w:rsidRDefault="00C75B21" w:rsidP="00871227">
      <w:pPr>
        <w:rPr>
          <w:rFonts w:ascii="Trebuchet MS" w:hAnsi="Trebuchet MS"/>
          <w:b/>
          <w:bCs/>
          <w:u w:val="single"/>
        </w:rPr>
      </w:pPr>
    </w:p>
    <w:p w14:paraId="6BFACC49" w14:textId="77777777" w:rsidR="00C75B21" w:rsidRPr="00DB033B" w:rsidRDefault="00C75B21" w:rsidP="00871227">
      <w:pPr>
        <w:rPr>
          <w:rFonts w:ascii="Trebuchet MS" w:hAnsi="Trebuchet MS"/>
          <w:b/>
          <w:bCs/>
          <w:u w:val="single"/>
        </w:rPr>
      </w:pPr>
    </w:p>
    <w:p w14:paraId="53E08ACB" w14:textId="77777777" w:rsidR="000B3176" w:rsidRPr="00DB033B" w:rsidRDefault="000B3176" w:rsidP="00871227">
      <w:pPr>
        <w:rPr>
          <w:rFonts w:ascii="Trebuchet MS" w:hAnsi="Trebuchet MS"/>
          <w:b/>
          <w:bCs/>
          <w:u w:val="single"/>
        </w:rPr>
      </w:pPr>
    </w:p>
    <w:p w14:paraId="7A7A92B9" w14:textId="77777777" w:rsidR="00DB033B" w:rsidRDefault="00DB033B" w:rsidP="00871227">
      <w:pPr>
        <w:rPr>
          <w:rFonts w:ascii="Trebuchet MS" w:hAnsi="Trebuchet MS"/>
          <w:b/>
          <w:bCs/>
          <w:u w:val="single"/>
        </w:rPr>
      </w:pPr>
    </w:p>
    <w:p w14:paraId="7CA0FEA9" w14:textId="53C65368" w:rsidR="000B3176" w:rsidRPr="00DD75CE" w:rsidRDefault="000B3176" w:rsidP="00871227">
      <w:pPr>
        <w:rPr>
          <w:rFonts w:ascii="Trebuchet MS" w:hAnsi="Trebuchet MS"/>
          <w:b/>
          <w:bCs/>
          <w:sz w:val="20"/>
          <w:szCs w:val="20"/>
          <w:u w:val="single"/>
        </w:rPr>
      </w:pPr>
      <w:bookmarkStart w:id="1" w:name="_Hlk103177915"/>
      <w:r w:rsidRPr="00DD75CE">
        <w:rPr>
          <w:rFonts w:ascii="Trebuchet MS" w:hAnsi="Trebuchet MS"/>
          <w:b/>
          <w:bCs/>
          <w:sz w:val="20"/>
          <w:szCs w:val="20"/>
          <w:u w:val="single"/>
        </w:rPr>
        <w:lastRenderedPageBreak/>
        <w:t>Lesson 1: Variation</w:t>
      </w:r>
    </w:p>
    <w:p w14:paraId="16CC6F6B" w14:textId="01D4AD10" w:rsidR="00871227" w:rsidRPr="00DD75CE" w:rsidRDefault="00871227" w:rsidP="00871227">
      <w:pPr>
        <w:rPr>
          <w:rFonts w:ascii="Trebuchet MS" w:hAnsi="Trebuchet MS"/>
          <w:b/>
          <w:bCs/>
          <w:sz w:val="20"/>
          <w:szCs w:val="20"/>
          <w:u w:val="single"/>
        </w:rPr>
      </w:pPr>
      <w:r w:rsidRPr="00DD75CE">
        <w:rPr>
          <w:rFonts w:ascii="Trebuchet MS" w:hAnsi="Trebuchet MS"/>
          <w:b/>
          <w:bCs/>
          <w:noProof/>
          <w:sz w:val="20"/>
          <w:szCs w:val="20"/>
          <w:u w:val="single"/>
        </w:rPr>
        <mc:AlternateContent>
          <mc:Choice Requires="wps">
            <w:drawing>
              <wp:anchor distT="0" distB="0" distL="114300" distR="114300" simplePos="0" relativeHeight="251775488" behindDoc="0" locked="0" layoutInCell="1" allowOverlap="1" wp14:anchorId="56FFE27A" wp14:editId="31A04DD9">
                <wp:simplePos x="0" y="0"/>
                <wp:positionH relativeFrom="page">
                  <wp:posOffset>457200</wp:posOffset>
                </wp:positionH>
                <wp:positionV relativeFrom="paragraph">
                  <wp:posOffset>0</wp:posOffset>
                </wp:positionV>
                <wp:extent cx="6639560" cy="692150"/>
                <wp:effectExtent l="0" t="0" r="27940" b="12700"/>
                <wp:wrapNone/>
                <wp:docPr id="24" name="Rectangle: Rounded Corners 24"/>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14:paraId="32437A5A" w14:textId="168862A0" w:rsidR="00871227" w:rsidRDefault="00871227" w:rsidP="00871227">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14:paraId="510C6E09" w14:textId="0485FF7E" w:rsidR="00DD75CE" w:rsidRPr="00DD75CE" w:rsidRDefault="00DD75CE" w:rsidP="00DD75CE">
                            <w:pPr>
                              <w:ind w:left="720"/>
                              <w:rPr>
                                <w:rFonts w:ascii="Trebuchet MS" w:hAnsi="Trebuchet MS"/>
                                <w:sz w:val="20"/>
                                <w:szCs w:val="20"/>
                              </w:rPr>
                            </w:pPr>
                            <w:r w:rsidRPr="00DD75CE">
                              <w:rPr>
                                <w:rFonts w:ascii="Trebuchet MS" w:hAnsi="Trebuchet MS"/>
                                <w:sz w:val="20"/>
                                <w:szCs w:val="20"/>
                              </w:rPr>
                              <w:t>Environment</w:t>
                            </w:r>
                            <w:r>
                              <w:rPr>
                                <w:rFonts w:ascii="Trebuchet MS" w:hAnsi="Trebuchet MS"/>
                                <w:sz w:val="20"/>
                                <w:szCs w:val="20"/>
                              </w:rPr>
                              <w:t xml:space="preserve">               </w:t>
                            </w:r>
                            <w:r w:rsidRPr="00DD75CE">
                              <w:rPr>
                                <w:rFonts w:ascii="Trebuchet MS" w:hAnsi="Trebuchet MS"/>
                                <w:sz w:val="20"/>
                                <w:szCs w:val="20"/>
                              </w:rPr>
                              <w:t xml:space="preserve">Characteristics </w:t>
                            </w:r>
                            <w:r>
                              <w:rPr>
                                <w:rFonts w:ascii="Trebuchet MS" w:hAnsi="Trebuchet MS"/>
                                <w:sz w:val="20"/>
                                <w:szCs w:val="20"/>
                              </w:rPr>
                              <w:t xml:space="preserve">                        </w:t>
                            </w:r>
                            <w:r w:rsidRPr="00DD75CE">
                              <w:rPr>
                                <w:rFonts w:ascii="Trebuchet MS" w:hAnsi="Trebuchet MS"/>
                                <w:sz w:val="20"/>
                                <w:szCs w:val="20"/>
                              </w:rPr>
                              <w:t>Variation</w:t>
                            </w:r>
                          </w:p>
                          <w:p w14:paraId="093C5E3C" w14:textId="77777777" w:rsidR="00DD75CE" w:rsidRDefault="00DD75CE" w:rsidP="00871227">
                            <w:pPr>
                              <w:rPr>
                                <w:rFonts w:ascii="Trebuchet MS" w:hAnsi="Trebuchet MS"/>
                                <w:b/>
                                <w:bCs/>
                                <w:sz w:val="20"/>
                                <w:szCs w:val="20"/>
                                <w:u w:val="single"/>
                              </w:rPr>
                            </w:pPr>
                          </w:p>
                          <w:p w14:paraId="61B99859" w14:textId="77777777" w:rsidR="00871227" w:rsidRPr="00346831" w:rsidRDefault="00871227" w:rsidP="00871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56FFE27A" id="Rectangle: Rounded Corners 24" o:spid="_x0000_s1026" style="position:absolute;margin-left:36pt;margin-top:0;width:522.8pt;height:54.5pt;z-index:2517754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" fillcolor="window" strokecolor="#70ad47" strokeweight="1pt">
                <v:stroke joinstyle="miter"/>
                <v:textbox>
                  <w:txbxContent>
                    <w:p w14:paraId="32437A5A" w14:textId="168862A0" w:rsidR="00871227" w:rsidRDefault="00871227" w:rsidP="00871227">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14:paraId="510C6E09" w14:textId="0485FF7E" w:rsidR="00DD75CE" w:rsidRPr="00DD75CE" w:rsidRDefault="00DD75CE" w:rsidP="00DD75CE">
                      <w:pPr>
                        <w:ind w:left="720"/>
                        <w:rPr>
                          <w:rFonts w:ascii="Trebuchet MS" w:hAnsi="Trebuchet MS"/>
                          <w:sz w:val="20"/>
                          <w:szCs w:val="20"/>
                        </w:rPr>
                      </w:pPr>
                      <w:r w:rsidRPr="00DD75CE">
                        <w:rPr>
                          <w:rFonts w:ascii="Trebuchet MS" w:hAnsi="Trebuchet MS"/>
                          <w:sz w:val="20"/>
                          <w:szCs w:val="20"/>
                        </w:rPr>
                        <w:t>Environment</w:t>
                      </w:r>
                      <w:r>
                        <w:rPr>
                          <w:rFonts w:ascii="Trebuchet MS" w:hAnsi="Trebuchet MS"/>
                          <w:sz w:val="20"/>
                          <w:szCs w:val="20"/>
                        </w:rPr>
                        <w:t xml:space="preserve">               </w:t>
                      </w:r>
                      <w:r w:rsidRPr="00DD75CE">
                        <w:rPr>
                          <w:rFonts w:ascii="Trebuchet MS" w:hAnsi="Trebuchet MS"/>
                          <w:sz w:val="20"/>
                          <w:szCs w:val="20"/>
                        </w:rPr>
                        <w:t xml:space="preserve">Characteristics </w:t>
                      </w:r>
                      <w:r>
                        <w:rPr>
                          <w:rFonts w:ascii="Trebuchet MS" w:hAnsi="Trebuchet MS"/>
                          <w:sz w:val="20"/>
                          <w:szCs w:val="20"/>
                        </w:rPr>
                        <w:t xml:space="preserve">                        </w:t>
                      </w:r>
                      <w:r w:rsidRPr="00DD75CE">
                        <w:rPr>
                          <w:rFonts w:ascii="Trebuchet MS" w:hAnsi="Trebuchet MS"/>
                          <w:sz w:val="20"/>
                          <w:szCs w:val="20"/>
                        </w:rPr>
                        <w:t>Variation</w:t>
                      </w:r>
                    </w:p>
                    <w:p w14:paraId="093C5E3C" w14:textId="77777777" w:rsidR="00DD75CE" w:rsidRDefault="00DD75CE" w:rsidP="00871227">
                      <w:pPr>
                        <w:rPr>
                          <w:rFonts w:ascii="Trebuchet MS" w:hAnsi="Trebuchet MS"/>
                          <w:b/>
                          <w:bCs/>
                          <w:sz w:val="20"/>
                          <w:szCs w:val="20"/>
                          <w:u w:val="single"/>
                        </w:rPr>
                      </w:pPr>
                    </w:p>
                    <w:p w14:paraId="61B99859" w14:textId="77777777" w:rsidR="00871227" w:rsidRPr="00346831" w:rsidRDefault="00871227" w:rsidP="00871227">
                      <w:pPr>
                        <w:jc w:val="center"/>
                      </w:pPr>
                    </w:p>
                  </w:txbxContent>
                </v:textbox>
                <w10:wrap anchorx="page"/>
              </v:roundrect>
            </w:pict>
          </mc:Fallback>
        </mc:AlternateContent>
      </w:r>
    </w:p>
    <w:p w14:paraId="3BDB1A36" w14:textId="77777777" w:rsidR="00871227" w:rsidRPr="00DD75CE" w:rsidRDefault="00871227" w:rsidP="00871227">
      <w:pPr>
        <w:rPr>
          <w:rFonts w:ascii="Trebuchet MS" w:hAnsi="Trebuchet MS"/>
          <w:b/>
          <w:bCs/>
          <w:sz w:val="20"/>
          <w:szCs w:val="20"/>
          <w:u w:val="single"/>
        </w:rPr>
      </w:pPr>
    </w:p>
    <w:p w14:paraId="5F896840" w14:textId="77777777" w:rsidR="00871227" w:rsidRPr="00DD75CE" w:rsidRDefault="00871227" w:rsidP="00871227">
      <w:pPr>
        <w:rPr>
          <w:rFonts w:ascii="Trebuchet MS" w:hAnsi="Trebuchet MS"/>
          <w:b/>
          <w:bCs/>
          <w:sz w:val="20"/>
          <w:szCs w:val="20"/>
          <w:u w:val="single"/>
        </w:rPr>
      </w:pPr>
    </w:p>
    <w:p w14:paraId="56067DBD" w14:textId="77777777" w:rsidR="00871227" w:rsidRPr="00DD75CE" w:rsidRDefault="00871227" w:rsidP="00871227">
      <w:pPr>
        <w:rPr>
          <w:rFonts w:ascii="Trebuchet MS" w:hAnsi="Trebuchet MS"/>
          <w:b/>
          <w:bCs/>
          <w:sz w:val="20"/>
          <w:szCs w:val="20"/>
          <w:u w:val="single"/>
        </w:rPr>
      </w:pPr>
    </w:p>
    <w:p w14:paraId="5212A1DD" w14:textId="48CB74B6" w:rsidR="00871227" w:rsidRPr="00DD75CE" w:rsidRDefault="00871227" w:rsidP="0083263B">
      <w:pPr>
        <w:jc w:val="center"/>
        <w:rPr>
          <w:rFonts w:ascii="Trebuchet MS" w:hAnsi="Trebuchet MS"/>
          <w:b/>
          <w:bCs/>
          <w:iCs/>
          <w:sz w:val="20"/>
          <w:szCs w:val="20"/>
        </w:rPr>
      </w:pPr>
      <w:r w:rsidRPr="00DD75CE">
        <w:rPr>
          <w:rFonts w:ascii="Trebuchet MS" w:hAnsi="Trebuchet MS"/>
          <w:b/>
          <w:bCs/>
          <w:iCs/>
          <w:sz w:val="20"/>
          <w:szCs w:val="20"/>
        </w:rPr>
        <w:t>RETRIEVAL AND WCSI/WPS</w:t>
      </w:r>
    </w:p>
    <w:p w14:paraId="17E6110B" w14:textId="621CAF31" w:rsidR="00871227" w:rsidRPr="00DD75CE" w:rsidRDefault="00871227" w:rsidP="00871227">
      <w:pPr>
        <w:rPr>
          <w:rFonts w:ascii="Trebuchet MS" w:hAnsi="Trebuchet MS"/>
          <w:b/>
          <w:bCs/>
          <w:sz w:val="20"/>
          <w:szCs w:val="20"/>
        </w:rPr>
      </w:pPr>
      <w:r w:rsidRPr="00DD75CE">
        <w:rPr>
          <w:rFonts w:ascii="Trebuchet MS" w:hAnsi="Trebuchet MS"/>
          <w:b/>
          <w:bCs/>
          <w:sz w:val="20"/>
          <w:szCs w:val="20"/>
        </w:rPr>
        <w:t>Core ideas- Reading, models, activities</w:t>
      </w:r>
    </w:p>
    <w:bookmarkEnd w:id="1"/>
    <w:p w14:paraId="636EF04E" w14:textId="593C0296" w:rsidR="00871227" w:rsidRPr="00DD75CE" w:rsidRDefault="00871227" w:rsidP="00871227">
      <w:pPr>
        <w:rPr>
          <w:rFonts w:ascii="Trebuchet MS" w:hAnsi="Trebuchet MS"/>
          <w:b/>
          <w:bCs/>
          <w:iCs/>
          <w:sz w:val="20"/>
          <w:szCs w:val="20"/>
        </w:rPr>
      </w:pPr>
      <w:r w:rsidRPr="00DD75CE">
        <w:rPr>
          <w:rFonts w:ascii="Trebuchet MS" w:hAnsi="Trebuchet MS"/>
          <w:b/>
          <w:bCs/>
          <w:iCs/>
          <w:sz w:val="20"/>
          <w:szCs w:val="20"/>
          <w:u w:val="single"/>
        </w:rPr>
        <w:t>Core activity:</w:t>
      </w:r>
      <w:r w:rsidRPr="00DD75CE">
        <w:rPr>
          <w:rFonts w:ascii="Trebuchet MS" w:hAnsi="Trebuchet MS"/>
          <w:b/>
          <w:bCs/>
          <w:iCs/>
          <w:sz w:val="20"/>
          <w:szCs w:val="20"/>
        </w:rPr>
        <w:t xml:space="preserve"> What do we already know?</w:t>
      </w:r>
    </w:p>
    <w:p w14:paraId="44C03ED2" w14:textId="55B18D51" w:rsidR="000B3176" w:rsidRPr="00DD75CE" w:rsidRDefault="00871227" w:rsidP="00871227">
      <w:pPr>
        <w:rPr>
          <w:rFonts w:ascii="Trebuchet MS" w:hAnsi="Trebuchet MS"/>
          <w:bCs/>
          <w:iCs/>
          <w:sz w:val="20"/>
          <w:szCs w:val="20"/>
        </w:rPr>
      </w:pPr>
      <w:r w:rsidRPr="00DD75CE">
        <w:rPr>
          <w:rFonts w:ascii="Trebuchet MS" w:hAnsi="Trebuchet MS"/>
          <w:bCs/>
          <w:iCs/>
          <w:sz w:val="20"/>
          <w:szCs w:val="20"/>
        </w:rPr>
        <w:t>Quick quiz.</w:t>
      </w:r>
    </w:p>
    <w:p w14:paraId="17873B24" w14:textId="2CC0FD19" w:rsidR="005203E4" w:rsidRPr="00DD75CE" w:rsidRDefault="005203E4" w:rsidP="00871227">
      <w:pPr>
        <w:rPr>
          <w:rFonts w:ascii="Trebuchet MS" w:hAnsi="Trebuchet MS"/>
          <w:b/>
          <w:bCs/>
          <w:iCs/>
          <w:sz w:val="20"/>
          <w:szCs w:val="20"/>
          <w:u w:val="single"/>
        </w:rPr>
      </w:pPr>
      <w:r w:rsidRPr="00DD75CE">
        <w:rPr>
          <w:rFonts w:ascii="Trebuchet MS" w:hAnsi="Trebuchet MS"/>
          <w:b/>
          <w:bCs/>
          <w:iCs/>
          <w:sz w:val="20"/>
          <w:szCs w:val="20"/>
          <w:u w:val="single"/>
        </w:rPr>
        <w:t>Reading</w:t>
      </w:r>
    </w:p>
    <w:p w14:paraId="4B593DEB" w14:textId="08587393" w:rsidR="000B3176" w:rsidRPr="00DD75CE" w:rsidRDefault="000B3176" w:rsidP="00871227">
      <w:pPr>
        <w:rPr>
          <w:rFonts w:ascii="Trebuchet MS" w:hAnsi="Trebuchet MS"/>
          <w:sz w:val="20"/>
          <w:szCs w:val="20"/>
        </w:rPr>
      </w:pPr>
      <w:r w:rsidRPr="00DD75CE">
        <w:rPr>
          <w:rFonts w:ascii="Trebuchet MS" w:hAnsi="Trebuchet MS"/>
          <w:sz w:val="20"/>
          <w:szCs w:val="20"/>
        </w:rPr>
        <w:t xml:space="preserve">Tigers and </w:t>
      </w:r>
      <w:r w:rsidR="00096C64">
        <w:rPr>
          <w:rFonts w:ascii="Trebuchet MS" w:hAnsi="Trebuchet MS"/>
          <w:sz w:val="20"/>
          <w:szCs w:val="20"/>
        </w:rPr>
        <w:t xml:space="preserve">an </w:t>
      </w:r>
      <w:r w:rsidRPr="00DD75CE">
        <w:rPr>
          <w:rFonts w:ascii="Trebuchet MS" w:hAnsi="Trebuchet MS"/>
          <w:sz w:val="20"/>
          <w:szCs w:val="20"/>
        </w:rPr>
        <w:t>octopus look very different. They are clearly different species. Lions and tigers however are more similar, but both are still quite different. They are clearly both cats, but they are different species of cat. If we got two tigers, they would both look different too, but they would be the same species. A species is defined as a group of organisms that are similar enough that they can reproduce with each other and produce fertile offspring. Fertile offspring are organisms that can themselves go on to have offspring of their own. Lions and tigers can breed with each other, but the offspring are infertile because they do not have functioning reproductive systems.</w:t>
      </w:r>
    </w:p>
    <w:p w14:paraId="39A93DE2" w14:textId="61FEB106" w:rsidR="000B3176" w:rsidRPr="00DD75CE" w:rsidRDefault="000B3176" w:rsidP="00871227">
      <w:pPr>
        <w:rPr>
          <w:rFonts w:ascii="Trebuchet MS" w:hAnsi="Trebuchet MS"/>
          <w:sz w:val="20"/>
          <w:szCs w:val="20"/>
        </w:rPr>
      </w:pPr>
      <w:r w:rsidRPr="00DD75CE">
        <w:rPr>
          <w:rFonts w:ascii="Trebuchet MS" w:hAnsi="Trebuchet MS"/>
          <w:sz w:val="20"/>
          <w:szCs w:val="20"/>
        </w:rPr>
        <w:t>Members of the same species are all similar but do show differences. Humans are a species, and each of us looks different – eye colour, height and shoe size are all examples of the differences between individuals. Even identical twins have different fingerprints! The scientific term for these differences is “</w:t>
      </w:r>
      <w:r w:rsidRPr="00DD75CE">
        <w:rPr>
          <w:rFonts w:ascii="Trebuchet MS" w:hAnsi="Trebuchet MS"/>
          <w:b/>
          <w:bCs/>
          <w:sz w:val="20"/>
          <w:szCs w:val="20"/>
        </w:rPr>
        <w:t>variation”.</w:t>
      </w:r>
    </w:p>
    <w:p w14:paraId="46C4ADBE" w14:textId="0FEC10B5" w:rsidR="005203E4" w:rsidRPr="00DD75CE" w:rsidRDefault="005203E4" w:rsidP="005203E4">
      <w:pPr>
        <w:rPr>
          <w:rFonts w:ascii="Trebuchet MS" w:hAnsi="Trebuchet MS"/>
          <w:b/>
          <w:sz w:val="20"/>
          <w:szCs w:val="20"/>
          <w:u w:val="single"/>
        </w:rPr>
      </w:pPr>
      <w:r w:rsidRPr="00DD75CE">
        <w:rPr>
          <w:rFonts w:ascii="Trebuchet MS" w:hAnsi="Trebuchet MS"/>
          <w:b/>
          <w:sz w:val="20"/>
          <w:szCs w:val="20"/>
          <w:u w:val="single"/>
        </w:rPr>
        <w:t>Core activity: Watch Story of inheritance</w:t>
      </w:r>
    </w:p>
    <w:p w14:paraId="024A251F" w14:textId="6D0C56BB" w:rsidR="005203E4" w:rsidRPr="00DD75CE" w:rsidRDefault="005203E4" w:rsidP="005203E4">
      <w:pPr>
        <w:rPr>
          <w:rFonts w:ascii="Trebuchet MS" w:hAnsi="Trebuchet MS"/>
          <w:bCs/>
          <w:sz w:val="20"/>
          <w:szCs w:val="20"/>
          <w:u w:val="single"/>
        </w:rPr>
      </w:pPr>
      <w:r w:rsidRPr="00DD75CE">
        <w:rPr>
          <w:rFonts w:ascii="Trebuchet MS" w:hAnsi="Trebuchet MS"/>
          <w:b/>
          <w:sz w:val="20"/>
          <w:szCs w:val="20"/>
          <w:u w:val="single"/>
        </w:rPr>
        <w:t xml:space="preserve"> </w:t>
      </w:r>
      <w:r w:rsidRPr="00DD75CE">
        <w:rPr>
          <w:rFonts w:ascii="Trebuchet MS" w:hAnsi="Trebuchet MS"/>
          <w:bCs/>
          <w:sz w:val="20"/>
          <w:szCs w:val="20"/>
          <w:u w:val="single"/>
        </w:rPr>
        <w:t>Story of inheritance – video questions (Answer in your books)</w:t>
      </w:r>
    </w:p>
    <w:p w14:paraId="2F5DF923" w14:textId="5A896626" w:rsidR="005203E4" w:rsidRPr="00DD75CE" w:rsidRDefault="005203E4" w:rsidP="00C75B21">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Aristotle say about why children looked like their parents? </w:t>
      </w:r>
    </w:p>
    <w:p w14:paraId="1D33070B"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Neil Stenson discover? </w:t>
      </w:r>
    </w:p>
    <w:p w14:paraId="5B9C7C4D"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 What di Antoni van Leeuwenhoek discover? </w:t>
      </w:r>
    </w:p>
    <w:p w14:paraId="624CF4E6"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people think developing babies started life like? </w:t>
      </w:r>
    </w:p>
    <w:p w14:paraId="0E8AFD1B"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For how long did the “spermists” and “ovists” debate their own theories? </w:t>
      </w:r>
    </w:p>
    <w:p w14:paraId="31067D39"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Robert Bakewell do in the 1800s? </w:t>
      </w:r>
    </w:p>
    <w:p w14:paraId="5D0D473E"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Who bred pea plants? Where did this happen? </w:t>
      </w:r>
    </w:p>
    <w:p w14:paraId="61ED1068"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Francis Gorton investigate and who was his famous relative? </w:t>
      </w:r>
    </w:p>
    <w:p w14:paraId="1D175DAB"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When was the term ‘gene’ created? </w:t>
      </w:r>
    </w:p>
    <w:p w14:paraId="08ACC3EF"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Thomas Morgan show? </w:t>
      </w:r>
    </w:p>
    <w:p w14:paraId="32C52ABE" w14:textId="77777777" w:rsidR="00C75B21"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 xml:space="preserve">What did Watson and Crick discover? </w:t>
      </w:r>
    </w:p>
    <w:p w14:paraId="09E826A6" w14:textId="4BD7D9A3" w:rsidR="005203E4" w:rsidRPr="00DD75CE" w:rsidRDefault="005203E4" w:rsidP="005203E4">
      <w:pPr>
        <w:pStyle w:val="ListParagraph"/>
        <w:numPr>
          <w:ilvl w:val="0"/>
          <w:numId w:val="22"/>
        </w:numPr>
        <w:rPr>
          <w:rFonts w:ascii="Trebuchet MS" w:hAnsi="Trebuchet MS"/>
          <w:sz w:val="20"/>
          <w:szCs w:val="20"/>
        </w:rPr>
      </w:pPr>
      <w:r w:rsidRPr="00DD75CE">
        <w:rPr>
          <w:rFonts w:ascii="Trebuchet MS" w:hAnsi="Trebuchet MS"/>
          <w:sz w:val="20"/>
          <w:szCs w:val="20"/>
        </w:rPr>
        <w:t>So how do we now describe genes?</w:t>
      </w:r>
    </w:p>
    <w:p w14:paraId="309EE3E7" w14:textId="543EFF9A" w:rsidR="005203E4" w:rsidRPr="00DD75CE" w:rsidRDefault="00C75B21" w:rsidP="005203E4">
      <w:pPr>
        <w:rPr>
          <w:sz w:val="20"/>
          <w:szCs w:val="20"/>
        </w:rPr>
      </w:pPr>
      <w:r w:rsidRPr="00DD75CE">
        <w:rPr>
          <w:noProof/>
          <w:sz w:val="20"/>
          <w:szCs w:val="20"/>
        </w:rPr>
        <w:drawing>
          <wp:anchor distT="0" distB="0" distL="114300" distR="114300" simplePos="0" relativeHeight="251776512" behindDoc="0" locked="0" layoutInCell="1" allowOverlap="1" wp14:anchorId="414CD41D" wp14:editId="6051007D">
            <wp:simplePos x="0" y="0"/>
            <wp:positionH relativeFrom="margin">
              <wp:posOffset>990600</wp:posOffset>
            </wp:positionH>
            <wp:positionV relativeFrom="margin">
              <wp:posOffset>523875</wp:posOffset>
            </wp:positionV>
            <wp:extent cx="4551045" cy="352425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479" r="18719" b="5639"/>
                    <a:stretch/>
                  </pic:blipFill>
                  <pic:spPr bwMode="auto">
                    <a:xfrm>
                      <a:off x="0" y="0"/>
                      <a:ext cx="455104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824D4" w14:textId="77777777" w:rsidR="00C75B21" w:rsidRPr="00DD75CE" w:rsidRDefault="00C75B21" w:rsidP="005203E4">
      <w:pPr>
        <w:spacing w:after="0" w:line="240" w:lineRule="auto"/>
        <w:rPr>
          <w:rFonts w:ascii="Trebuchet MS" w:hAnsi="Trebuchet MS" w:cs="Arial"/>
          <w:b/>
          <w:sz w:val="20"/>
          <w:szCs w:val="20"/>
          <w:u w:val="single"/>
        </w:rPr>
      </w:pPr>
    </w:p>
    <w:p w14:paraId="36BD2E12" w14:textId="77777777" w:rsidR="00C75B21" w:rsidRPr="00DD75CE" w:rsidRDefault="00C75B21" w:rsidP="005203E4">
      <w:pPr>
        <w:spacing w:after="0" w:line="240" w:lineRule="auto"/>
        <w:rPr>
          <w:rFonts w:ascii="Trebuchet MS" w:hAnsi="Trebuchet MS" w:cs="Arial"/>
          <w:b/>
          <w:sz w:val="20"/>
          <w:szCs w:val="20"/>
          <w:u w:val="single"/>
        </w:rPr>
      </w:pPr>
    </w:p>
    <w:p w14:paraId="334534BA" w14:textId="77777777" w:rsidR="00C75B21" w:rsidRPr="00DD75CE" w:rsidRDefault="00C75B21" w:rsidP="005203E4">
      <w:pPr>
        <w:spacing w:after="0" w:line="240" w:lineRule="auto"/>
        <w:rPr>
          <w:rFonts w:ascii="Trebuchet MS" w:hAnsi="Trebuchet MS" w:cs="Arial"/>
          <w:b/>
          <w:sz w:val="20"/>
          <w:szCs w:val="20"/>
          <w:u w:val="single"/>
        </w:rPr>
      </w:pPr>
    </w:p>
    <w:p w14:paraId="558B9872" w14:textId="129D2FF3" w:rsidR="005203E4" w:rsidRPr="00DD75CE" w:rsidRDefault="005203E4" w:rsidP="005203E4">
      <w:pPr>
        <w:spacing w:after="0" w:line="240" w:lineRule="auto"/>
        <w:rPr>
          <w:rFonts w:ascii="Trebuchet MS" w:hAnsi="Trebuchet MS" w:cs="Arial"/>
          <w:sz w:val="20"/>
          <w:szCs w:val="20"/>
        </w:rPr>
      </w:pPr>
      <w:r w:rsidRPr="00DD75CE">
        <w:rPr>
          <w:rFonts w:ascii="Trebuchet MS" w:hAnsi="Trebuchet MS" w:cs="Arial"/>
          <w:b/>
          <w:sz w:val="20"/>
          <w:szCs w:val="20"/>
          <w:u w:val="single"/>
        </w:rPr>
        <w:t>Core activity: Class practical: Measuring and recording human variation</w:t>
      </w:r>
      <w:r w:rsidRPr="00DD75CE">
        <w:rPr>
          <w:rFonts w:ascii="Trebuchet MS" w:hAnsi="Trebuchet MS" w:cs="Arial"/>
          <w:sz w:val="20"/>
          <w:szCs w:val="20"/>
        </w:rPr>
        <w:t xml:space="preserve"> </w:t>
      </w:r>
    </w:p>
    <w:p w14:paraId="3565DD9A" w14:textId="7EC58E43" w:rsidR="005203E4" w:rsidRPr="00DD75CE" w:rsidRDefault="005203E4" w:rsidP="005203E4">
      <w:pPr>
        <w:spacing w:after="0" w:line="240" w:lineRule="auto"/>
        <w:rPr>
          <w:rFonts w:ascii="Trebuchet MS" w:hAnsi="Trebuchet MS" w:cs="Arial"/>
          <w:b/>
          <w:sz w:val="20"/>
          <w:szCs w:val="20"/>
          <w:u w:val="single"/>
        </w:rPr>
      </w:pPr>
    </w:p>
    <w:p w14:paraId="1511EA3E" w14:textId="22D0D421" w:rsidR="005203E4" w:rsidRPr="00DD75CE" w:rsidRDefault="005203E4" w:rsidP="00C75B21">
      <w:pPr>
        <w:spacing w:after="0" w:line="240" w:lineRule="auto"/>
        <w:rPr>
          <w:rFonts w:ascii="Trebuchet MS" w:hAnsi="Trebuchet MS" w:cs="Arial"/>
          <w:bCs/>
          <w:sz w:val="20"/>
          <w:szCs w:val="20"/>
        </w:rPr>
      </w:pPr>
      <w:r w:rsidRPr="00DD75CE">
        <w:rPr>
          <w:rFonts w:ascii="Trebuchet MS" w:hAnsi="Trebuchet MS" w:cs="Arial"/>
          <w:bCs/>
          <w:sz w:val="20"/>
          <w:szCs w:val="20"/>
        </w:rPr>
        <w:t xml:space="preserve">COPY THE TABLE INTO </w:t>
      </w:r>
      <w:r w:rsidR="00270B11" w:rsidRPr="00DD75CE">
        <w:rPr>
          <w:rFonts w:ascii="Trebuchet MS" w:hAnsi="Trebuchet MS" w:cs="Arial"/>
          <w:bCs/>
          <w:sz w:val="20"/>
          <w:szCs w:val="20"/>
        </w:rPr>
        <w:t>YOUR BOOK</w:t>
      </w:r>
    </w:p>
    <w:tbl>
      <w:tblPr>
        <w:tblStyle w:val="TableGrid"/>
        <w:tblW w:w="0" w:type="auto"/>
        <w:tblInd w:w="397" w:type="dxa"/>
        <w:tblLook w:val="04A0" w:firstRow="1" w:lastRow="0" w:firstColumn="1" w:lastColumn="0" w:noHBand="0" w:noVBand="1"/>
      </w:tblPr>
      <w:tblGrid>
        <w:gridCol w:w="1795"/>
        <w:gridCol w:w="1843"/>
        <w:gridCol w:w="1882"/>
        <w:gridCol w:w="1530"/>
        <w:gridCol w:w="1519"/>
        <w:gridCol w:w="1490"/>
      </w:tblGrid>
      <w:tr w:rsidR="005203E4" w:rsidRPr="00DD75CE" w14:paraId="448B802B" w14:textId="77777777" w:rsidTr="00EE767E">
        <w:tc>
          <w:tcPr>
            <w:tcW w:w="1809" w:type="dxa"/>
          </w:tcPr>
          <w:p w14:paraId="6B541188"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Student</w:t>
            </w:r>
          </w:p>
        </w:tc>
        <w:tc>
          <w:tcPr>
            <w:tcW w:w="1989" w:type="dxa"/>
          </w:tcPr>
          <w:p w14:paraId="1331736A"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Height/cm</w:t>
            </w:r>
          </w:p>
        </w:tc>
        <w:tc>
          <w:tcPr>
            <w:tcW w:w="1333" w:type="dxa"/>
          </w:tcPr>
          <w:p w14:paraId="6B255749"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Head circumference/cm</w:t>
            </w:r>
          </w:p>
        </w:tc>
        <w:tc>
          <w:tcPr>
            <w:tcW w:w="1695" w:type="dxa"/>
          </w:tcPr>
          <w:p w14:paraId="12928B0D"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Eye colour</w:t>
            </w:r>
          </w:p>
        </w:tc>
        <w:tc>
          <w:tcPr>
            <w:tcW w:w="1634" w:type="dxa"/>
          </w:tcPr>
          <w:p w14:paraId="1AED2B32"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Hand span/cm</w:t>
            </w:r>
          </w:p>
        </w:tc>
        <w:tc>
          <w:tcPr>
            <w:tcW w:w="1599" w:type="dxa"/>
          </w:tcPr>
          <w:p w14:paraId="179EDCDB"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Arm span/cm</w:t>
            </w:r>
          </w:p>
        </w:tc>
      </w:tr>
      <w:tr w:rsidR="005203E4" w:rsidRPr="00DD75CE" w14:paraId="3120ACB0" w14:textId="77777777" w:rsidTr="00EE767E">
        <w:tc>
          <w:tcPr>
            <w:tcW w:w="1809" w:type="dxa"/>
          </w:tcPr>
          <w:p w14:paraId="36C0DDD2"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1</w:t>
            </w:r>
          </w:p>
        </w:tc>
        <w:tc>
          <w:tcPr>
            <w:tcW w:w="1989" w:type="dxa"/>
          </w:tcPr>
          <w:p w14:paraId="200A7FDB"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4DD7C1BC"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69302695"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7745016F"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2D550154"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6ACD9865" w14:textId="77777777" w:rsidTr="00EE767E">
        <w:tc>
          <w:tcPr>
            <w:tcW w:w="1809" w:type="dxa"/>
          </w:tcPr>
          <w:p w14:paraId="4D8DA61E"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2</w:t>
            </w:r>
          </w:p>
        </w:tc>
        <w:tc>
          <w:tcPr>
            <w:tcW w:w="1989" w:type="dxa"/>
          </w:tcPr>
          <w:p w14:paraId="4E2A9FFE"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5448BDF8"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05ACC61D"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5038F30B"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33D0C2CA"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61F10234" w14:textId="77777777" w:rsidTr="00EE767E">
        <w:tc>
          <w:tcPr>
            <w:tcW w:w="1809" w:type="dxa"/>
          </w:tcPr>
          <w:p w14:paraId="6C5C52CD"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3</w:t>
            </w:r>
          </w:p>
        </w:tc>
        <w:tc>
          <w:tcPr>
            <w:tcW w:w="1989" w:type="dxa"/>
          </w:tcPr>
          <w:p w14:paraId="2CE162E8"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5D9C2F6D"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4BD45DEF"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2D2484E6"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6D0B34AF"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2F35E2EC" w14:textId="77777777" w:rsidTr="00EE767E">
        <w:tc>
          <w:tcPr>
            <w:tcW w:w="1809" w:type="dxa"/>
          </w:tcPr>
          <w:p w14:paraId="75EE5CA1"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4</w:t>
            </w:r>
          </w:p>
        </w:tc>
        <w:tc>
          <w:tcPr>
            <w:tcW w:w="1989" w:type="dxa"/>
          </w:tcPr>
          <w:p w14:paraId="5464813A"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2EBE67E9"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59A52751"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2FE227D1"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121E4B27"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12399308" w14:textId="77777777" w:rsidTr="00EE767E">
        <w:tc>
          <w:tcPr>
            <w:tcW w:w="1809" w:type="dxa"/>
          </w:tcPr>
          <w:p w14:paraId="414F43B6"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5</w:t>
            </w:r>
          </w:p>
        </w:tc>
        <w:tc>
          <w:tcPr>
            <w:tcW w:w="1989" w:type="dxa"/>
          </w:tcPr>
          <w:p w14:paraId="18E57E01"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371F9A85"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5277B5F5"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558C6972"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06B61468"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6543751A" w14:textId="77777777" w:rsidTr="00EE767E">
        <w:tc>
          <w:tcPr>
            <w:tcW w:w="1809" w:type="dxa"/>
          </w:tcPr>
          <w:p w14:paraId="45CA44B1"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6</w:t>
            </w:r>
          </w:p>
        </w:tc>
        <w:tc>
          <w:tcPr>
            <w:tcW w:w="1989" w:type="dxa"/>
          </w:tcPr>
          <w:p w14:paraId="7BBA0946"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2B02AD81"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20C6F712"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0C0132C7"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2505A97A"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7AEE204C" w14:textId="77777777" w:rsidTr="00EE767E">
        <w:tc>
          <w:tcPr>
            <w:tcW w:w="1809" w:type="dxa"/>
          </w:tcPr>
          <w:p w14:paraId="67F040BB"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7</w:t>
            </w:r>
          </w:p>
        </w:tc>
        <w:tc>
          <w:tcPr>
            <w:tcW w:w="1989" w:type="dxa"/>
          </w:tcPr>
          <w:p w14:paraId="06F0416B"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4A0A6689"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0C0C663F"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52BB3582"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7300A606"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03B6B31E" w14:textId="77777777" w:rsidTr="00EE767E">
        <w:tc>
          <w:tcPr>
            <w:tcW w:w="1809" w:type="dxa"/>
          </w:tcPr>
          <w:p w14:paraId="1C5A0803"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8</w:t>
            </w:r>
          </w:p>
        </w:tc>
        <w:tc>
          <w:tcPr>
            <w:tcW w:w="1989" w:type="dxa"/>
          </w:tcPr>
          <w:p w14:paraId="44F20D11"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14EC24F0"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4251C3E9"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55D58860"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7BDDB6B2"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1149B34E" w14:textId="77777777" w:rsidTr="00EE767E">
        <w:tc>
          <w:tcPr>
            <w:tcW w:w="1809" w:type="dxa"/>
          </w:tcPr>
          <w:p w14:paraId="13024178"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9</w:t>
            </w:r>
          </w:p>
        </w:tc>
        <w:tc>
          <w:tcPr>
            <w:tcW w:w="1989" w:type="dxa"/>
          </w:tcPr>
          <w:p w14:paraId="58965B94"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1B442571"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205D3060"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3215A1ED"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02F1CCC7"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5C5C89D9" w14:textId="77777777" w:rsidTr="00EE767E">
        <w:tc>
          <w:tcPr>
            <w:tcW w:w="1809" w:type="dxa"/>
          </w:tcPr>
          <w:p w14:paraId="537075FA"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10</w:t>
            </w:r>
          </w:p>
        </w:tc>
        <w:tc>
          <w:tcPr>
            <w:tcW w:w="1989" w:type="dxa"/>
          </w:tcPr>
          <w:p w14:paraId="1C6AE2F8"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4B921431"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3E1D7C4F"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0C36BABE"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2AA6CEE9"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039D28A7" w14:textId="77777777" w:rsidTr="00EE767E">
        <w:tc>
          <w:tcPr>
            <w:tcW w:w="1809" w:type="dxa"/>
          </w:tcPr>
          <w:p w14:paraId="6521356D"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Largest/Smallest</w:t>
            </w:r>
          </w:p>
        </w:tc>
        <w:tc>
          <w:tcPr>
            <w:tcW w:w="1989" w:type="dxa"/>
          </w:tcPr>
          <w:p w14:paraId="460B9082"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44B39302"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381B8E04"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14240493"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44D03C11" w14:textId="77777777" w:rsidR="005203E4" w:rsidRPr="00DD75CE" w:rsidRDefault="005203E4" w:rsidP="005203E4">
            <w:pPr>
              <w:spacing w:after="160" w:line="259" w:lineRule="auto"/>
              <w:rPr>
                <w:rFonts w:ascii="Trebuchet MS" w:hAnsi="Trebuchet MS"/>
                <w:sz w:val="20"/>
                <w:szCs w:val="20"/>
                <w:lang w:val="en-GB"/>
              </w:rPr>
            </w:pPr>
          </w:p>
        </w:tc>
      </w:tr>
      <w:tr w:rsidR="005203E4" w:rsidRPr="00DD75CE" w14:paraId="279D1459" w14:textId="77777777" w:rsidTr="00EE767E">
        <w:tc>
          <w:tcPr>
            <w:tcW w:w="1809" w:type="dxa"/>
          </w:tcPr>
          <w:p w14:paraId="3F2D454B" w14:textId="77777777" w:rsidR="005203E4" w:rsidRPr="00DD75CE" w:rsidRDefault="005203E4" w:rsidP="005203E4">
            <w:pPr>
              <w:spacing w:after="160" w:line="259" w:lineRule="auto"/>
              <w:rPr>
                <w:rFonts w:ascii="Trebuchet MS" w:hAnsi="Trebuchet MS"/>
                <w:sz w:val="20"/>
                <w:szCs w:val="20"/>
                <w:lang w:val="en-GB"/>
              </w:rPr>
            </w:pPr>
            <w:r w:rsidRPr="00DD75CE">
              <w:rPr>
                <w:rFonts w:ascii="Trebuchet MS" w:hAnsi="Trebuchet MS"/>
                <w:sz w:val="20"/>
                <w:szCs w:val="20"/>
                <w:lang w:val="en-GB"/>
              </w:rPr>
              <w:t>Mean</w:t>
            </w:r>
          </w:p>
        </w:tc>
        <w:tc>
          <w:tcPr>
            <w:tcW w:w="1989" w:type="dxa"/>
          </w:tcPr>
          <w:p w14:paraId="46C811AE" w14:textId="77777777" w:rsidR="005203E4" w:rsidRPr="00DD75CE" w:rsidRDefault="005203E4" w:rsidP="005203E4">
            <w:pPr>
              <w:spacing w:after="160" w:line="259" w:lineRule="auto"/>
              <w:rPr>
                <w:rFonts w:ascii="Trebuchet MS" w:hAnsi="Trebuchet MS"/>
                <w:sz w:val="20"/>
                <w:szCs w:val="20"/>
                <w:lang w:val="en-GB"/>
              </w:rPr>
            </w:pPr>
          </w:p>
        </w:tc>
        <w:tc>
          <w:tcPr>
            <w:tcW w:w="1333" w:type="dxa"/>
          </w:tcPr>
          <w:p w14:paraId="045B2C56" w14:textId="77777777" w:rsidR="005203E4" w:rsidRPr="00DD75CE" w:rsidRDefault="005203E4" w:rsidP="005203E4">
            <w:pPr>
              <w:spacing w:after="160" w:line="259" w:lineRule="auto"/>
              <w:rPr>
                <w:rFonts w:ascii="Trebuchet MS" w:hAnsi="Trebuchet MS"/>
                <w:sz w:val="20"/>
                <w:szCs w:val="20"/>
                <w:lang w:val="en-GB"/>
              </w:rPr>
            </w:pPr>
          </w:p>
        </w:tc>
        <w:tc>
          <w:tcPr>
            <w:tcW w:w="1695" w:type="dxa"/>
          </w:tcPr>
          <w:p w14:paraId="38C096D7" w14:textId="77777777" w:rsidR="005203E4" w:rsidRPr="00DD75CE" w:rsidRDefault="005203E4" w:rsidP="005203E4">
            <w:pPr>
              <w:spacing w:after="160" w:line="259" w:lineRule="auto"/>
              <w:rPr>
                <w:rFonts w:ascii="Trebuchet MS" w:hAnsi="Trebuchet MS"/>
                <w:sz w:val="20"/>
                <w:szCs w:val="20"/>
                <w:lang w:val="en-GB"/>
              </w:rPr>
            </w:pPr>
          </w:p>
        </w:tc>
        <w:tc>
          <w:tcPr>
            <w:tcW w:w="1634" w:type="dxa"/>
          </w:tcPr>
          <w:p w14:paraId="4F678767" w14:textId="77777777" w:rsidR="005203E4" w:rsidRPr="00DD75CE" w:rsidRDefault="005203E4" w:rsidP="005203E4">
            <w:pPr>
              <w:spacing w:after="160" w:line="259" w:lineRule="auto"/>
              <w:rPr>
                <w:rFonts w:ascii="Trebuchet MS" w:hAnsi="Trebuchet MS"/>
                <w:sz w:val="20"/>
                <w:szCs w:val="20"/>
                <w:lang w:val="en-GB"/>
              </w:rPr>
            </w:pPr>
          </w:p>
        </w:tc>
        <w:tc>
          <w:tcPr>
            <w:tcW w:w="1599" w:type="dxa"/>
          </w:tcPr>
          <w:p w14:paraId="51C25754" w14:textId="77777777" w:rsidR="005203E4" w:rsidRPr="00DD75CE" w:rsidRDefault="005203E4" w:rsidP="005203E4">
            <w:pPr>
              <w:spacing w:after="160" w:line="259" w:lineRule="auto"/>
              <w:rPr>
                <w:rFonts w:ascii="Trebuchet MS" w:hAnsi="Trebuchet MS"/>
                <w:sz w:val="20"/>
                <w:szCs w:val="20"/>
                <w:lang w:val="en-GB"/>
              </w:rPr>
            </w:pPr>
          </w:p>
        </w:tc>
      </w:tr>
    </w:tbl>
    <w:p w14:paraId="78E424B5" w14:textId="7210F57E" w:rsidR="005203E4" w:rsidRPr="00DD75CE" w:rsidRDefault="005203E4" w:rsidP="005203E4">
      <w:pPr>
        <w:rPr>
          <w:sz w:val="20"/>
          <w:szCs w:val="20"/>
        </w:rPr>
      </w:pPr>
    </w:p>
    <w:p w14:paraId="63612545" w14:textId="412D5E77" w:rsidR="005203E4" w:rsidRPr="00DD75CE" w:rsidRDefault="005203E4" w:rsidP="00C75B21">
      <w:pPr>
        <w:pStyle w:val="ListParagraph"/>
        <w:numPr>
          <w:ilvl w:val="0"/>
          <w:numId w:val="20"/>
        </w:numPr>
        <w:rPr>
          <w:rFonts w:ascii="Trebuchet MS" w:hAnsi="Trebuchet MS"/>
          <w:sz w:val="20"/>
          <w:szCs w:val="20"/>
        </w:rPr>
      </w:pPr>
      <w:r w:rsidRPr="00DD75CE">
        <w:rPr>
          <w:rFonts w:ascii="Trebuchet MS" w:hAnsi="Trebuchet MS"/>
          <w:sz w:val="20"/>
          <w:szCs w:val="20"/>
        </w:rPr>
        <w:t xml:space="preserve">Calculate mean results </w:t>
      </w:r>
    </w:p>
    <w:p w14:paraId="4B204F0E" w14:textId="41AB384E" w:rsidR="005203E4" w:rsidRPr="00DD75CE" w:rsidRDefault="005203E4" w:rsidP="00871227">
      <w:pPr>
        <w:pStyle w:val="ListParagraph"/>
        <w:numPr>
          <w:ilvl w:val="0"/>
          <w:numId w:val="20"/>
        </w:numPr>
        <w:rPr>
          <w:rFonts w:ascii="Trebuchet MS" w:hAnsi="Trebuchet MS"/>
          <w:sz w:val="20"/>
          <w:szCs w:val="20"/>
        </w:rPr>
      </w:pPr>
      <w:r w:rsidRPr="00DD75CE">
        <w:rPr>
          <w:rFonts w:ascii="Trebuchet MS" w:hAnsi="Trebuchet MS"/>
          <w:sz w:val="20"/>
          <w:szCs w:val="20"/>
        </w:rPr>
        <w:t>Choose how to graphically display two of the variations measured</w:t>
      </w:r>
    </w:p>
    <w:p w14:paraId="2B20E829" w14:textId="77777777" w:rsidR="006541A2" w:rsidRPr="00DD75CE" w:rsidRDefault="006541A2" w:rsidP="006541A2">
      <w:pPr>
        <w:ind w:left="397"/>
        <w:rPr>
          <w:sz w:val="20"/>
          <w:szCs w:val="20"/>
        </w:rPr>
      </w:pPr>
    </w:p>
    <w:p w14:paraId="70075D96" w14:textId="49204C86" w:rsidR="005203E4" w:rsidRPr="00DD75CE" w:rsidRDefault="006541A2" w:rsidP="00871227">
      <w:pPr>
        <w:rPr>
          <w:rFonts w:ascii="Trebuchet MS" w:hAnsi="Trebuchet MS"/>
          <w:b/>
          <w:bCs/>
          <w:sz w:val="20"/>
          <w:szCs w:val="20"/>
          <w:u w:val="single"/>
        </w:rPr>
      </w:pPr>
      <w:r w:rsidRPr="00DD75CE">
        <w:rPr>
          <w:rFonts w:ascii="Trebuchet MS" w:hAnsi="Trebuchet MS"/>
          <w:b/>
          <w:bCs/>
          <w:sz w:val="20"/>
          <w:szCs w:val="20"/>
          <w:u w:val="single"/>
        </w:rPr>
        <w:t>Reading</w:t>
      </w:r>
    </w:p>
    <w:p w14:paraId="58761261" w14:textId="77777777" w:rsidR="00DD75CE" w:rsidRPr="00DD75CE" w:rsidRDefault="000B3176" w:rsidP="005203E4">
      <w:pPr>
        <w:rPr>
          <w:rFonts w:ascii="Trebuchet MS" w:hAnsi="Trebuchet MS"/>
          <w:b/>
          <w:bCs/>
          <w:sz w:val="20"/>
          <w:szCs w:val="20"/>
        </w:rPr>
      </w:pPr>
      <w:r w:rsidRPr="00DD75CE">
        <w:rPr>
          <w:rFonts w:ascii="Trebuchet MS" w:hAnsi="Trebuchet MS"/>
          <w:sz w:val="20"/>
          <w:szCs w:val="20"/>
        </w:rPr>
        <w:t>Variation is group</w:t>
      </w:r>
      <w:r w:rsidR="00DD75CE" w:rsidRPr="00DD75CE">
        <w:rPr>
          <w:rFonts w:ascii="Trebuchet MS" w:hAnsi="Trebuchet MS"/>
          <w:sz w:val="20"/>
          <w:szCs w:val="20"/>
        </w:rPr>
        <w:t>ed</w:t>
      </w:r>
      <w:r w:rsidRPr="00DD75CE">
        <w:rPr>
          <w:rFonts w:ascii="Trebuchet MS" w:hAnsi="Trebuchet MS"/>
          <w:sz w:val="20"/>
          <w:szCs w:val="20"/>
        </w:rPr>
        <w:t xml:space="preserve"> into two types</w:t>
      </w:r>
      <w:r w:rsidRPr="00DD75CE">
        <w:rPr>
          <w:rFonts w:ascii="Trebuchet MS" w:hAnsi="Trebuchet MS"/>
          <w:b/>
          <w:bCs/>
          <w:sz w:val="20"/>
          <w:szCs w:val="20"/>
        </w:rPr>
        <w:t xml:space="preserve">: </w:t>
      </w:r>
    </w:p>
    <w:p w14:paraId="14119A2A" w14:textId="77777777" w:rsidR="00DD75CE" w:rsidRPr="00DD75CE" w:rsidRDefault="000B3176" w:rsidP="005203E4">
      <w:pPr>
        <w:rPr>
          <w:rFonts w:ascii="Trebuchet MS" w:hAnsi="Trebuchet MS"/>
          <w:b/>
          <w:bCs/>
          <w:sz w:val="20"/>
          <w:szCs w:val="20"/>
        </w:rPr>
      </w:pPr>
      <w:r w:rsidRPr="00DD75CE">
        <w:rPr>
          <w:rFonts w:ascii="Trebuchet MS" w:hAnsi="Trebuchet MS"/>
          <w:b/>
          <w:bCs/>
          <w:sz w:val="20"/>
          <w:szCs w:val="20"/>
        </w:rPr>
        <w:t xml:space="preserve">Continuous variation and </w:t>
      </w:r>
    </w:p>
    <w:p w14:paraId="2CB7D4F4" w14:textId="689AB5BA" w:rsidR="000B3176" w:rsidRPr="00DD75CE" w:rsidRDefault="00DD75CE" w:rsidP="005203E4">
      <w:pPr>
        <w:rPr>
          <w:rFonts w:ascii="Trebuchet MS" w:hAnsi="Trebuchet MS"/>
          <w:sz w:val="20"/>
          <w:szCs w:val="20"/>
        </w:rPr>
      </w:pPr>
      <w:r w:rsidRPr="00DD75CE">
        <w:rPr>
          <w:rFonts w:ascii="Trebuchet MS" w:hAnsi="Trebuchet MS"/>
          <w:b/>
          <w:bCs/>
          <w:sz w:val="20"/>
          <w:szCs w:val="20"/>
        </w:rPr>
        <w:t>D</w:t>
      </w:r>
      <w:r w:rsidR="000B3176" w:rsidRPr="00DD75CE">
        <w:rPr>
          <w:rFonts w:ascii="Trebuchet MS" w:hAnsi="Trebuchet MS"/>
          <w:b/>
          <w:bCs/>
          <w:sz w:val="20"/>
          <w:szCs w:val="20"/>
        </w:rPr>
        <w:t>iscontinuous variation</w:t>
      </w:r>
      <w:r w:rsidR="000B3176" w:rsidRPr="00DD75CE">
        <w:rPr>
          <w:rFonts w:ascii="Trebuchet MS" w:hAnsi="Trebuchet MS"/>
          <w:sz w:val="20"/>
          <w:szCs w:val="20"/>
        </w:rPr>
        <w:t>.</w:t>
      </w:r>
    </w:p>
    <w:p w14:paraId="237163EB" w14:textId="77777777" w:rsidR="000B3176" w:rsidRPr="00DD75CE" w:rsidRDefault="000B3176" w:rsidP="005203E4">
      <w:pPr>
        <w:rPr>
          <w:rFonts w:ascii="Trebuchet MS" w:hAnsi="Trebuchet MS"/>
          <w:sz w:val="20"/>
          <w:szCs w:val="20"/>
        </w:rPr>
      </w:pPr>
      <w:r w:rsidRPr="00DD75CE">
        <w:rPr>
          <w:rFonts w:ascii="Trebuchet MS" w:hAnsi="Trebuchet MS"/>
          <w:sz w:val="20"/>
          <w:szCs w:val="20"/>
        </w:rPr>
        <w:t>Continuous variation is for things like height, weight or hand span. They are characteristics that change gradually over a range of values, and the value could fall anywhere within a range. Continuous variation is usually caused by both inheritance and your environment.</w:t>
      </w:r>
    </w:p>
    <w:p w14:paraId="5012E897" w14:textId="77777777" w:rsidR="000B3176" w:rsidRPr="00DD75CE" w:rsidRDefault="000B3176" w:rsidP="005203E4">
      <w:pPr>
        <w:rPr>
          <w:rFonts w:ascii="Trebuchet MS" w:hAnsi="Trebuchet MS"/>
          <w:sz w:val="20"/>
          <w:szCs w:val="20"/>
        </w:rPr>
      </w:pPr>
      <w:r w:rsidRPr="00DD75CE">
        <w:rPr>
          <w:rFonts w:ascii="Trebuchet MS" w:hAnsi="Trebuchet MS"/>
          <w:noProof/>
          <w:sz w:val="20"/>
          <w:szCs w:val="20"/>
        </w:rPr>
        <w:drawing>
          <wp:anchor distT="0" distB="0" distL="114300" distR="114300" simplePos="0" relativeHeight="251762176" behindDoc="1" locked="0" layoutInCell="1" allowOverlap="1" wp14:anchorId="58F9CEA0" wp14:editId="0278BD26">
            <wp:simplePos x="0" y="0"/>
            <wp:positionH relativeFrom="column">
              <wp:posOffset>1343025</wp:posOffset>
            </wp:positionH>
            <wp:positionV relativeFrom="paragraph">
              <wp:posOffset>241935</wp:posOffset>
            </wp:positionV>
            <wp:extent cx="2771775" cy="1647825"/>
            <wp:effectExtent l="0" t="0" r="9525" b="9525"/>
            <wp:wrapTight wrapText="bothSides">
              <wp:wrapPolygon edited="0">
                <wp:start x="0" y="0"/>
                <wp:lineTo x="0" y="21475"/>
                <wp:lineTo x="21526" y="21475"/>
                <wp:lineTo x="21526" y="0"/>
                <wp:lineTo x="0" y="0"/>
              </wp:wrapPolygon>
            </wp:wrapTight>
            <wp:docPr id="23" name="Picture 23" descr="C:\Users\dwood\AppData\Local\Microsoft\Windows\INetCache\Content.MSO\A63E50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wood\AppData\Local\Microsoft\Windows\INetCache\Content.MSO\A63E506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anchor>
        </w:drawing>
      </w:r>
      <w:r w:rsidRPr="00DD75CE">
        <w:rPr>
          <w:rFonts w:ascii="Trebuchet MS" w:hAnsi="Trebuchet MS"/>
          <w:sz w:val="20"/>
          <w:szCs w:val="20"/>
        </w:rPr>
        <w:t xml:space="preserve">A graph of continuous variation often has this classic shape known as a bell curve. </w:t>
      </w:r>
    </w:p>
    <w:p w14:paraId="0071C7DE" w14:textId="77777777" w:rsidR="000B3176" w:rsidRPr="00DD75CE" w:rsidRDefault="000B3176" w:rsidP="00871227">
      <w:pPr>
        <w:ind w:left="360"/>
        <w:rPr>
          <w:rFonts w:ascii="Trebuchet MS" w:hAnsi="Trebuchet MS"/>
          <w:sz w:val="20"/>
          <w:szCs w:val="20"/>
        </w:rPr>
      </w:pPr>
    </w:p>
    <w:p w14:paraId="280D4F6A" w14:textId="77777777" w:rsidR="000B3176" w:rsidRPr="00DD75CE" w:rsidRDefault="000B3176" w:rsidP="00871227">
      <w:pPr>
        <w:ind w:left="360"/>
        <w:rPr>
          <w:rFonts w:ascii="Trebuchet MS" w:hAnsi="Trebuchet MS"/>
          <w:sz w:val="20"/>
          <w:szCs w:val="20"/>
        </w:rPr>
      </w:pPr>
    </w:p>
    <w:p w14:paraId="21AC5F17" w14:textId="77777777" w:rsidR="000B3176" w:rsidRPr="00DD75CE" w:rsidRDefault="000B3176" w:rsidP="00871227">
      <w:pPr>
        <w:ind w:left="360"/>
        <w:rPr>
          <w:rFonts w:ascii="Trebuchet MS" w:hAnsi="Trebuchet MS"/>
          <w:sz w:val="20"/>
          <w:szCs w:val="20"/>
        </w:rPr>
      </w:pPr>
    </w:p>
    <w:p w14:paraId="6CC8C291" w14:textId="77777777" w:rsidR="000B3176" w:rsidRPr="00DD75CE" w:rsidRDefault="000B3176" w:rsidP="00871227">
      <w:pPr>
        <w:ind w:left="360"/>
        <w:rPr>
          <w:rFonts w:ascii="Trebuchet MS" w:hAnsi="Trebuchet MS"/>
          <w:sz w:val="20"/>
          <w:szCs w:val="20"/>
        </w:rPr>
      </w:pPr>
    </w:p>
    <w:p w14:paraId="6CDD28A0" w14:textId="77777777" w:rsidR="000B3176" w:rsidRPr="00DD75CE" w:rsidRDefault="000B3176" w:rsidP="00871227">
      <w:pPr>
        <w:ind w:left="360"/>
        <w:rPr>
          <w:rFonts w:ascii="Trebuchet MS" w:hAnsi="Trebuchet MS"/>
          <w:sz w:val="20"/>
          <w:szCs w:val="20"/>
        </w:rPr>
      </w:pPr>
    </w:p>
    <w:p w14:paraId="7B6C7297" w14:textId="77777777" w:rsidR="000B3176" w:rsidRPr="00DD75CE" w:rsidRDefault="000B3176" w:rsidP="00871227">
      <w:pPr>
        <w:ind w:left="360"/>
        <w:rPr>
          <w:rFonts w:ascii="Trebuchet MS" w:hAnsi="Trebuchet MS"/>
          <w:sz w:val="20"/>
          <w:szCs w:val="20"/>
        </w:rPr>
      </w:pPr>
    </w:p>
    <w:p w14:paraId="0A74FD6D" w14:textId="3E4184D0" w:rsidR="000B3176" w:rsidRPr="00DD75CE" w:rsidRDefault="000B3176" w:rsidP="00871227">
      <w:pPr>
        <w:ind w:left="360"/>
        <w:rPr>
          <w:rFonts w:ascii="Trebuchet MS" w:hAnsi="Trebuchet MS"/>
          <w:sz w:val="20"/>
          <w:szCs w:val="20"/>
        </w:rPr>
      </w:pPr>
      <w:r w:rsidRPr="00DD75CE">
        <w:rPr>
          <w:rFonts w:ascii="Trebuchet MS" w:hAnsi="Trebuchet MS"/>
          <w:sz w:val="20"/>
          <w:szCs w:val="20"/>
        </w:rPr>
        <w:t>Discontinuous variation is for things like blood group, sex (male or female) or ability to roll your tongue. These variations take one of only a limited number of possible values. Discontinuous variation is usually only caused by inheritance.</w:t>
      </w:r>
    </w:p>
    <w:p w14:paraId="729102EA" w14:textId="3150BCF3" w:rsidR="0083263B" w:rsidRPr="00DD75CE" w:rsidRDefault="0083263B" w:rsidP="00871227">
      <w:pPr>
        <w:ind w:left="360"/>
        <w:rPr>
          <w:rFonts w:ascii="Trebuchet MS" w:hAnsi="Trebuchet MS"/>
          <w:b/>
          <w:bCs/>
          <w:sz w:val="20"/>
          <w:szCs w:val="20"/>
          <w:u w:val="single"/>
        </w:rPr>
      </w:pPr>
      <w:r w:rsidRPr="00DD75CE">
        <w:rPr>
          <w:rFonts w:ascii="Trebuchet MS" w:hAnsi="Trebuchet MS"/>
          <w:b/>
          <w:bCs/>
          <w:sz w:val="20"/>
          <w:szCs w:val="20"/>
          <w:u w:val="single"/>
        </w:rPr>
        <w:t>Application questions</w:t>
      </w:r>
    </w:p>
    <w:p w14:paraId="4B731E73" w14:textId="48A7B3C3" w:rsidR="000B3176" w:rsidRPr="00DD75CE" w:rsidRDefault="000B3176" w:rsidP="0083263B">
      <w:pPr>
        <w:pStyle w:val="ListParagraph"/>
        <w:numPr>
          <w:ilvl w:val="0"/>
          <w:numId w:val="20"/>
        </w:numPr>
        <w:rPr>
          <w:rFonts w:ascii="Trebuchet MS" w:hAnsi="Trebuchet MS"/>
          <w:sz w:val="20"/>
          <w:szCs w:val="20"/>
        </w:rPr>
      </w:pPr>
      <w:r w:rsidRPr="00DD75CE">
        <w:rPr>
          <w:rFonts w:ascii="Trebuchet MS" w:hAnsi="Trebuchet MS"/>
          <w:sz w:val="20"/>
          <w:szCs w:val="20"/>
        </w:rPr>
        <w:t xml:space="preserve">Describe the differences between continuous and discontinuous variation. </w:t>
      </w:r>
    </w:p>
    <w:p w14:paraId="07122116" w14:textId="77777777" w:rsidR="000B3176" w:rsidRPr="00DD75CE" w:rsidRDefault="000B3176" w:rsidP="0083263B">
      <w:pPr>
        <w:pStyle w:val="ListParagraph"/>
        <w:numPr>
          <w:ilvl w:val="0"/>
          <w:numId w:val="20"/>
        </w:numPr>
        <w:rPr>
          <w:rFonts w:ascii="Trebuchet MS" w:hAnsi="Trebuchet MS"/>
          <w:sz w:val="20"/>
          <w:szCs w:val="20"/>
        </w:rPr>
      </w:pPr>
      <w:r w:rsidRPr="00DD75CE">
        <w:rPr>
          <w:rFonts w:ascii="Trebuchet MS" w:hAnsi="Trebuchet MS"/>
          <w:sz w:val="20"/>
          <w:szCs w:val="20"/>
        </w:rPr>
        <w:t>What causes continuous variation?</w:t>
      </w:r>
    </w:p>
    <w:p w14:paraId="5D8BF400" w14:textId="77777777" w:rsidR="000B3176" w:rsidRPr="00DD75CE" w:rsidRDefault="000B3176" w:rsidP="0083263B">
      <w:pPr>
        <w:pStyle w:val="ListParagraph"/>
        <w:numPr>
          <w:ilvl w:val="0"/>
          <w:numId w:val="20"/>
        </w:numPr>
        <w:rPr>
          <w:rFonts w:ascii="Trebuchet MS" w:hAnsi="Trebuchet MS"/>
          <w:sz w:val="20"/>
          <w:szCs w:val="20"/>
        </w:rPr>
      </w:pPr>
      <w:r w:rsidRPr="00DD75CE">
        <w:rPr>
          <w:rFonts w:ascii="Trebuchet MS" w:hAnsi="Trebuchet MS"/>
          <w:sz w:val="20"/>
          <w:szCs w:val="20"/>
        </w:rPr>
        <w:t>The same group of people above had their blood group recorded. Draw a bar graph of the data table below.</w:t>
      </w:r>
    </w:p>
    <w:tbl>
      <w:tblPr>
        <w:tblStyle w:val="TableGrid"/>
        <w:tblW w:w="9016" w:type="dxa"/>
        <w:tblInd w:w="720" w:type="dxa"/>
        <w:tblLook w:val="04A0" w:firstRow="1" w:lastRow="0" w:firstColumn="1" w:lastColumn="0" w:noHBand="0" w:noVBand="1"/>
      </w:tblPr>
      <w:tblGrid>
        <w:gridCol w:w="4508"/>
        <w:gridCol w:w="4508"/>
      </w:tblGrid>
      <w:tr w:rsidR="000B3176" w:rsidRPr="00DD75CE" w14:paraId="495F8308" w14:textId="77777777" w:rsidTr="00871227">
        <w:tc>
          <w:tcPr>
            <w:tcW w:w="4508" w:type="dxa"/>
          </w:tcPr>
          <w:p w14:paraId="5D1C87E1"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Blood group</w:t>
            </w:r>
          </w:p>
        </w:tc>
        <w:tc>
          <w:tcPr>
            <w:tcW w:w="4508" w:type="dxa"/>
          </w:tcPr>
          <w:p w14:paraId="2A95A173"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Number of people in category</w:t>
            </w:r>
          </w:p>
        </w:tc>
      </w:tr>
      <w:tr w:rsidR="000B3176" w:rsidRPr="00DD75CE" w14:paraId="01CF5E97" w14:textId="77777777" w:rsidTr="00871227">
        <w:tc>
          <w:tcPr>
            <w:tcW w:w="4508" w:type="dxa"/>
          </w:tcPr>
          <w:p w14:paraId="7032A3F8"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A</w:t>
            </w:r>
          </w:p>
        </w:tc>
        <w:tc>
          <w:tcPr>
            <w:tcW w:w="4508" w:type="dxa"/>
          </w:tcPr>
          <w:p w14:paraId="61C947AB"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78</w:t>
            </w:r>
          </w:p>
        </w:tc>
      </w:tr>
      <w:tr w:rsidR="000B3176" w:rsidRPr="00DD75CE" w14:paraId="13CF00BF" w14:textId="77777777" w:rsidTr="00871227">
        <w:tc>
          <w:tcPr>
            <w:tcW w:w="4508" w:type="dxa"/>
          </w:tcPr>
          <w:p w14:paraId="0B6C76D0"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B</w:t>
            </w:r>
          </w:p>
        </w:tc>
        <w:tc>
          <w:tcPr>
            <w:tcW w:w="4508" w:type="dxa"/>
          </w:tcPr>
          <w:p w14:paraId="5B16C6A1"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7</w:t>
            </w:r>
          </w:p>
        </w:tc>
      </w:tr>
      <w:tr w:rsidR="000B3176" w:rsidRPr="00DD75CE" w14:paraId="055F959D" w14:textId="77777777" w:rsidTr="00871227">
        <w:tc>
          <w:tcPr>
            <w:tcW w:w="4508" w:type="dxa"/>
          </w:tcPr>
          <w:p w14:paraId="075C6A05"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AB</w:t>
            </w:r>
          </w:p>
        </w:tc>
        <w:tc>
          <w:tcPr>
            <w:tcW w:w="4508" w:type="dxa"/>
          </w:tcPr>
          <w:p w14:paraId="7F5BF1FE"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19</w:t>
            </w:r>
          </w:p>
        </w:tc>
      </w:tr>
      <w:tr w:rsidR="000B3176" w:rsidRPr="00DD75CE" w14:paraId="29E08D7A" w14:textId="77777777" w:rsidTr="00871227">
        <w:tc>
          <w:tcPr>
            <w:tcW w:w="4508" w:type="dxa"/>
          </w:tcPr>
          <w:p w14:paraId="3EFB50B9"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O</w:t>
            </w:r>
          </w:p>
        </w:tc>
        <w:tc>
          <w:tcPr>
            <w:tcW w:w="4508" w:type="dxa"/>
          </w:tcPr>
          <w:p w14:paraId="4A5494E2" w14:textId="77777777" w:rsidR="000B3176" w:rsidRPr="00DD75CE" w:rsidRDefault="000B3176" w:rsidP="00871227">
            <w:pPr>
              <w:pStyle w:val="ListParagraph"/>
              <w:ind w:left="0"/>
              <w:rPr>
                <w:rFonts w:ascii="Trebuchet MS" w:hAnsi="Trebuchet MS"/>
                <w:sz w:val="20"/>
                <w:szCs w:val="20"/>
              </w:rPr>
            </w:pPr>
            <w:r w:rsidRPr="00DD75CE">
              <w:rPr>
                <w:rFonts w:ascii="Trebuchet MS" w:hAnsi="Trebuchet MS"/>
                <w:sz w:val="20"/>
                <w:szCs w:val="20"/>
              </w:rPr>
              <w:t>82</w:t>
            </w:r>
          </w:p>
        </w:tc>
      </w:tr>
    </w:tbl>
    <w:p w14:paraId="26A03FF6" w14:textId="77777777" w:rsidR="000B3176" w:rsidRPr="00DD75CE" w:rsidRDefault="000B3176" w:rsidP="00871227">
      <w:pPr>
        <w:rPr>
          <w:rFonts w:ascii="Trebuchet MS" w:hAnsi="Trebuchet MS"/>
          <w:sz w:val="20"/>
          <w:szCs w:val="20"/>
        </w:rPr>
      </w:pPr>
    </w:p>
    <w:p w14:paraId="6CC29482" w14:textId="77777777" w:rsidR="000B3176" w:rsidRPr="00DD75CE" w:rsidRDefault="000B3176" w:rsidP="0083263B">
      <w:pPr>
        <w:pStyle w:val="ListParagraph"/>
        <w:numPr>
          <w:ilvl w:val="0"/>
          <w:numId w:val="20"/>
        </w:numPr>
        <w:rPr>
          <w:rFonts w:ascii="Trebuchet MS" w:hAnsi="Trebuchet MS"/>
          <w:sz w:val="20"/>
          <w:szCs w:val="20"/>
        </w:rPr>
      </w:pPr>
      <w:r w:rsidRPr="00DD75CE">
        <w:rPr>
          <w:rFonts w:ascii="Trebuchet MS" w:hAnsi="Trebuchet MS"/>
          <w:sz w:val="20"/>
          <w:szCs w:val="20"/>
        </w:rPr>
        <w:t>What causes discontinuous variation?</w:t>
      </w:r>
    </w:p>
    <w:p w14:paraId="7FC83EC0" w14:textId="77777777" w:rsidR="000B3176" w:rsidRPr="00DD75CE" w:rsidRDefault="000B3176" w:rsidP="0083263B">
      <w:pPr>
        <w:pStyle w:val="ListParagraph"/>
        <w:numPr>
          <w:ilvl w:val="0"/>
          <w:numId w:val="20"/>
        </w:numPr>
        <w:rPr>
          <w:rFonts w:ascii="Trebuchet MS" w:hAnsi="Trebuchet MS"/>
          <w:sz w:val="20"/>
          <w:szCs w:val="20"/>
        </w:rPr>
      </w:pPr>
      <w:r w:rsidRPr="00DD75CE">
        <w:rPr>
          <w:rFonts w:ascii="Trebuchet MS" w:hAnsi="Trebuchet MS"/>
          <w:sz w:val="20"/>
          <w:szCs w:val="20"/>
        </w:rPr>
        <w:t>For each of the following, identify if it is continuous or discontinuous variation.</w:t>
      </w:r>
    </w:p>
    <w:p w14:paraId="401C51F2"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How deep into the ground the roots of a cactus go.</w:t>
      </w:r>
    </w:p>
    <w:p w14:paraId="1980970B"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 xml:space="preserve">Peppered moths can either be light in colour, or dark in colour. </w:t>
      </w:r>
    </w:p>
    <w:p w14:paraId="752F4A93"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 xml:space="preserve">Snap dragon petals can be red, white or pink. </w:t>
      </w:r>
    </w:p>
    <w:p w14:paraId="324CD17B"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How much milk a cow can produce in litres.</w:t>
      </w:r>
    </w:p>
    <w:p w14:paraId="480D1AB3"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Hand span (this is a measure of the distance between the tip of someone’s little finger and their thumb, when their hand is stretched out).</w:t>
      </w:r>
    </w:p>
    <w:p w14:paraId="39C615A7"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Length of giraffe necks.</w:t>
      </w:r>
    </w:p>
    <w:p w14:paraId="7F396C39" w14:textId="77777777" w:rsidR="000B3176" w:rsidRPr="00DD75CE" w:rsidRDefault="000B3176" w:rsidP="00871227">
      <w:pPr>
        <w:pStyle w:val="ListParagraph"/>
        <w:numPr>
          <w:ilvl w:val="0"/>
          <w:numId w:val="8"/>
        </w:numPr>
        <w:rPr>
          <w:rFonts w:ascii="Trebuchet MS" w:hAnsi="Trebuchet MS"/>
          <w:sz w:val="20"/>
          <w:szCs w:val="20"/>
        </w:rPr>
      </w:pPr>
      <w:r w:rsidRPr="00DD75CE">
        <w:rPr>
          <w:rFonts w:ascii="Trebuchet MS" w:hAnsi="Trebuchet MS"/>
          <w:sz w:val="20"/>
          <w:szCs w:val="20"/>
        </w:rPr>
        <w:t>The colour of a jelly baby.</w:t>
      </w:r>
    </w:p>
    <w:p w14:paraId="5CCB76B0" w14:textId="77777777" w:rsidR="00FA3391" w:rsidRDefault="00FA3391" w:rsidP="00871227">
      <w:pPr>
        <w:rPr>
          <w:rFonts w:ascii="Trebuchet MS" w:hAnsi="Trebuchet MS"/>
          <w:b/>
          <w:bCs/>
          <w:sz w:val="20"/>
          <w:szCs w:val="20"/>
          <w:u w:val="single"/>
        </w:rPr>
      </w:pPr>
    </w:p>
    <w:p w14:paraId="04F15793" w14:textId="0B6A4129" w:rsidR="0083263B" w:rsidRDefault="0083263B" w:rsidP="00871227">
      <w:pPr>
        <w:rPr>
          <w:rFonts w:ascii="Trebuchet MS" w:hAnsi="Trebuchet MS"/>
          <w:b/>
          <w:bCs/>
          <w:sz w:val="20"/>
          <w:szCs w:val="20"/>
          <w:u w:val="single"/>
        </w:rPr>
      </w:pPr>
    </w:p>
    <w:p w14:paraId="0652869C" w14:textId="2702B171" w:rsidR="00DD75CE" w:rsidRDefault="00DD75CE" w:rsidP="00871227">
      <w:pPr>
        <w:rPr>
          <w:rFonts w:ascii="Trebuchet MS" w:hAnsi="Trebuchet MS"/>
          <w:b/>
          <w:bCs/>
          <w:sz w:val="20"/>
          <w:szCs w:val="20"/>
          <w:u w:val="single"/>
        </w:rPr>
      </w:pPr>
    </w:p>
    <w:p w14:paraId="2D5DFA51" w14:textId="77777777" w:rsidR="00DD75CE" w:rsidRDefault="00DD75CE" w:rsidP="00871227">
      <w:pPr>
        <w:rPr>
          <w:rFonts w:ascii="Trebuchet MS" w:hAnsi="Trebuchet MS"/>
          <w:b/>
          <w:bCs/>
          <w:sz w:val="20"/>
          <w:szCs w:val="20"/>
          <w:u w:val="single"/>
        </w:rPr>
      </w:pPr>
    </w:p>
    <w:p w14:paraId="169BB08D" w14:textId="77777777" w:rsidR="00DB033B" w:rsidRDefault="00DB033B" w:rsidP="00871227">
      <w:pPr>
        <w:rPr>
          <w:rFonts w:ascii="Trebuchet MS" w:hAnsi="Trebuchet MS"/>
          <w:b/>
          <w:bCs/>
          <w:sz w:val="20"/>
          <w:szCs w:val="20"/>
          <w:u w:val="single"/>
        </w:rPr>
      </w:pPr>
    </w:p>
    <w:p w14:paraId="0BD568BC" w14:textId="64312EAF" w:rsidR="00F60D24" w:rsidRPr="002B4472" w:rsidRDefault="00F60D24" w:rsidP="00871227">
      <w:pPr>
        <w:rPr>
          <w:rFonts w:ascii="Trebuchet MS" w:hAnsi="Trebuchet MS"/>
          <w:b/>
          <w:bCs/>
          <w:sz w:val="20"/>
          <w:szCs w:val="20"/>
          <w:u w:val="single"/>
        </w:rPr>
      </w:pPr>
      <w:bookmarkStart w:id="2" w:name="_Hlk103076800"/>
      <w:r w:rsidRPr="002B4472">
        <w:rPr>
          <w:rFonts w:ascii="Trebuchet MS" w:hAnsi="Trebuchet MS"/>
          <w:b/>
          <w:bCs/>
          <w:sz w:val="20"/>
          <w:szCs w:val="20"/>
          <w:u w:val="single"/>
        </w:rPr>
        <w:t xml:space="preserve">Lesson </w:t>
      </w:r>
      <w:r w:rsidR="0070496A" w:rsidRPr="002B4472">
        <w:rPr>
          <w:rFonts w:ascii="Trebuchet MS" w:hAnsi="Trebuchet MS"/>
          <w:b/>
          <w:bCs/>
          <w:sz w:val="20"/>
          <w:szCs w:val="20"/>
          <w:u w:val="single"/>
        </w:rPr>
        <w:t>2</w:t>
      </w:r>
      <w:r w:rsidR="003D127A" w:rsidRPr="002B4472">
        <w:rPr>
          <w:rFonts w:ascii="Trebuchet MS" w:hAnsi="Trebuchet MS"/>
          <w:b/>
          <w:bCs/>
          <w:sz w:val="20"/>
          <w:szCs w:val="20"/>
          <w:u w:val="single"/>
        </w:rPr>
        <w:t xml:space="preserve"> - DNA, genes and chromosomes</w:t>
      </w:r>
    </w:p>
    <w:bookmarkEnd w:id="2"/>
    <w:p w14:paraId="41CEB58C" w14:textId="77777777" w:rsidR="00DB033B" w:rsidRPr="002B4472" w:rsidRDefault="00DB033B" w:rsidP="00DB033B">
      <w:pPr>
        <w:rPr>
          <w:rFonts w:ascii="Trebuchet MS" w:hAnsi="Trebuchet MS"/>
          <w:b/>
          <w:bCs/>
          <w:sz w:val="20"/>
          <w:szCs w:val="20"/>
          <w:u w:val="single"/>
        </w:rPr>
      </w:pPr>
      <w:r w:rsidRPr="002B4472">
        <w:rPr>
          <w:rFonts w:ascii="Trebuchet MS" w:hAnsi="Trebuchet MS"/>
          <w:b/>
          <w:bCs/>
          <w:noProof/>
          <w:sz w:val="20"/>
          <w:szCs w:val="20"/>
          <w:u w:val="single"/>
        </w:rPr>
        <mc:AlternateContent>
          <mc:Choice Requires="wps">
            <w:drawing>
              <wp:anchor distT="0" distB="0" distL="114300" distR="114300" simplePos="0" relativeHeight="251778560" behindDoc="0" locked="0" layoutInCell="1" allowOverlap="1" wp14:anchorId="015257D0" wp14:editId="4EFF6C8D">
                <wp:simplePos x="0" y="0"/>
                <wp:positionH relativeFrom="page">
                  <wp:posOffset>457200</wp:posOffset>
                </wp:positionH>
                <wp:positionV relativeFrom="paragraph">
                  <wp:posOffset>0</wp:posOffset>
                </wp:positionV>
                <wp:extent cx="6639560" cy="692150"/>
                <wp:effectExtent l="0" t="0" r="27940" b="12700"/>
                <wp:wrapNone/>
                <wp:docPr id="3" name="Rectangle: Rounded Corners 3"/>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14:paraId="10E496FC" w14:textId="58076128" w:rsidR="00DB033B" w:rsidRPr="00DD75CE" w:rsidRDefault="00DB033B" w:rsidP="00DB033B">
                            <w:pPr>
                              <w:rPr>
                                <w:rFonts w:ascii="Trebuchet MS" w:hAnsi="Trebuchet MS"/>
                                <w:b/>
                                <w:bCs/>
                                <w:sz w:val="20"/>
                                <w:szCs w:val="20"/>
                                <w:u w:val="single"/>
                              </w:rPr>
                            </w:pPr>
                            <w:r w:rsidRPr="00DD75CE">
                              <w:rPr>
                                <w:rFonts w:ascii="Trebuchet MS" w:hAnsi="Trebuchet MS"/>
                                <w:b/>
                                <w:bCs/>
                                <w:sz w:val="20"/>
                                <w:szCs w:val="20"/>
                                <w:u w:val="single"/>
                              </w:rPr>
                              <w:t>Lesson Key Words</w:t>
                            </w:r>
                          </w:p>
                          <w:p w14:paraId="788B3863" w14:textId="4F62E2AB" w:rsidR="00DD75CE" w:rsidRPr="00DD75CE" w:rsidRDefault="00DD75CE" w:rsidP="00DD75CE">
                            <w:pPr>
                              <w:spacing w:after="0" w:line="240" w:lineRule="auto"/>
                              <w:rPr>
                                <w:rFonts w:ascii="Trebuchet MS" w:eastAsia="Calibri" w:hAnsi="Trebuchet MS" w:cs="Arial"/>
                                <w:sz w:val="20"/>
                                <w:szCs w:val="20"/>
                              </w:rPr>
                            </w:pPr>
                            <w:r w:rsidRPr="00DD75CE">
                              <w:rPr>
                                <w:rFonts w:ascii="Trebuchet MS" w:eastAsia="Calibri" w:hAnsi="Trebuchet MS" w:cs="Arial"/>
                                <w:sz w:val="20"/>
                                <w:szCs w:val="20"/>
                              </w:rPr>
                              <w:t xml:space="preserve">DNA – </w:t>
                            </w:r>
                            <w:r w:rsidRPr="00DD75CE">
                              <w:rPr>
                                <w:rFonts w:ascii="Trebuchet MS" w:eastAsia="Calibri" w:hAnsi="Trebuchet MS" w:cs="Arial"/>
                                <w:color w:val="FF0000"/>
                                <w:sz w:val="20"/>
                                <w:szCs w:val="20"/>
                              </w:rPr>
                              <w:t>D</w:t>
                            </w:r>
                            <w:r w:rsidRPr="00DD75CE">
                              <w:rPr>
                                <w:rFonts w:ascii="Trebuchet MS" w:eastAsia="Calibri" w:hAnsi="Trebuchet MS" w:cs="Arial"/>
                                <w:sz w:val="20"/>
                                <w:szCs w:val="20"/>
                              </w:rPr>
                              <w:t>eoxyribo</w:t>
                            </w:r>
                            <w:r w:rsidRPr="00DD75CE">
                              <w:rPr>
                                <w:rFonts w:ascii="Trebuchet MS" w:eastAsia="Calibri" w:hAnsi="Trebuchet MS" w:cs="Arial"/>
                                <w:color w:val="FF0000"/>
                                <w:sz w:val="20"/>
                                <w:szCs w:val="20"/>
                              </w:rPr>
                              <w:t>n</w:t>
                            </w:r>
                            <w:r w:rsidRPr="00DD75CE">
                              <w:rPr>
                                <w:rFonts w:ascii="Trebuchet MS" w:eastAsia="Calibri" w:hAnsi="Trebuchet MS" w:cs="Arial"/>
                                <w:sz w:val="20"/>
                                <w:szCs w:val="20"/>
                              </w:rPr>
                              <w:t xml:space="preserve">ucleic </w:t>
                            </w:r>
                            <w:r w:rsidRPr="00DD75CE">
                              <w:rPr>
                                <w:rFonts w:ascii="Trebuchet MS" w:eastAsia="Calibri" w:hAnsi="Trebuchet MS" w:cs="Arial"/>
                                <w:color w:val="FF0000"/>
                                <w:sz w:val="20"/>
                                <w:szCs w:val="20"/>
                              </w:rPr>
                              <w:t>a</w:t>
                            </w:r>
                            <w:r w:rsidRPr="00DD75CE">
                              <w:rPr>
                                <w:rFonts w:ascii="Trebuchet MS" w:eastAsia="Calibri" w:hAnsi="Trebuchet MS" w:cs="Arial"/>
                                <w:sz w:val="20"/>
                                <w:szCs w:val="20"/>
                              </w:rPr>
                              <w:t>cid               chromosome              precipitate</w:t>
                            </w:r>
                          </w:p>
                          <w:p w14:paraId="2E27190B" w14:textId="77777777" w:rsidR="00DD75CE" w:rsidRDefault="00DD75CE" w:rsidP="00DB033B">
                            <w:pPr>
                              <w:rPr>
                                <w:rFonts w:ascii="Trebuchet MS" w:hAnsi="Trebuchet MS"/>
                                <w:b/>
                                <w:bCs/>
                                <w:sz w:val="20"/>
                                <w:szCs w:val="20"/>
                                <w:u w:val="single"/>
                              </w:rPr>
                            </w:pPr>
                          </w:p>
                          <w:p w14:paraId="2C80FB3E" w14:textId="77777777" w:rsidR="00DB033B" w:rsidRPr="00346831" w:rsidRDefault="00DB033B" w:rsidP="00DB0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015257D0" id="Rectangle: Rounded Corners 3" o:spid="_x0000_s1027" style="position:absolute;margin-left:36pt;margin-top:0;width:522.8pt;height:54.5pt;z-index:2517785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" fillcolor="window" strokecolor="#70ad47" strokeweight="1pt">
                <v:stroke joinstyle="miter"/>
                <v:textbox>
                  <w:txbxContent>
                    <w:p w14:paraId="10E496FC" w14:textId="58076128" w:rsidR="00DB033B" w:rsidRPr="00DD75CE" w:rsidRDefault="00DB033B" w:rsidP="00DB033B">
                      <w:pPr>
                        <w:rPr>
                          <w:rFonts w:ascii="Trebuchet MS" w:hAnsi="Trebuchet MS"/>
                          <w:b/>
                          <w:bCs/>
                          <w:sz w:val="20"/>
                          <w:szCs w:val="20"/>
                          <w:u w:val="single"/>
                        </w:rPr>
                      </w:pPr>
                      <w:r w:rsidRPr="00DD75CE">
                        <w:rPr>
                          <w:rFonts w:ascii="Trebuchet MS" w:hAnsi="Trebuchet MS"/>
                          <w:b/>
                          <w:bCs/>
                          <w:sz w:val="20"/>
                          <w:szCs w:val="20"/>
                          <w:u w:val="single"/>
                        </w:rPr>
                        <w:t>Lesson Key Words</w:t>
                      </w:r>
                    </w:p>
                    <w:p w14:paraId="788B3863" w14:textId="4F62E2AB" w:rsidR="00DD75CE" w:rsidRPr="00DD75CE" w:rsidRDefault="00DD75CE" w:rsidP="00DD75CE">
                      <w:pPr>
                        <w:spacing w:after="0" w:line="240" w:lineRule="auto"/>
                        <w:rPr>
                          <w:rFonts w:ascii="Trebuchet MS" w:eastAsia="Calibri" w:hAnsi="Trebuchet MS" w:cs="Arial"/>
                          <w:sz w:val="20"/>
                          <w:szCs w:val="20"/>
                        </w:rPr>
                      </w:pPr>
                      <w:r w:rsidRPr="00DD75CE">
                        <w:rPr>
                          <w:rFonts w:ascii="Trebuchet MS" w:eastAsia="Calibri" w:hAnsi="Trebuchet MS" w:cs="Arial"/>
                          <w:sz w:val="20"/>
                          <w:szCs w:val="20"/>
                        </w:rPr>
                        <w:t xml:space="preserve">DNA – </w:t>
                      </w:r>
                      <w:r w:rsidRPr="00DD75CE">
                        <w:rPr>
                          <w:rFonts w:ascii="Trebuchet MS" w:eastAsia="Calibri" w:hAnsi="Trebuchet MS" w:cs="Arial"/>
                          <w:color w:val="FF0000"/>
                          <w:sz w:val="20"/>
                          <w:szCs w:val="20"/>
                        </w:rPr>
                        <w:t>D</w:t>
                      </w:r>
                      <w:r w:rsidRPr="00DD75CE">
                        <w:rPr>
                          <w:rFonts w:ascii="Trebuchet MS" w:eastAsia="Calibri" w:hAnsi="Trebuchet MS" w:cs="Arial"/>
                          <w:sz w:val="20"/>
                          <w:szCs w:val="20"/>
                        </w:rPr>
                        <w:t>eoxyribo</w:t>
                      </w:r>
                      <w:r w:rsidRPr="00DD75CE">
                        <w:rPr>
                          <w:rFonts w:ascii="Trebuchet MS" w:eastAsia="Calibri" w:hAnsi="Trebuchet MS" w:cs="Arial"/>
                          <w:color w:val="FF0000"/>
                          <w:sz w:val="20"/>
                          <w:szCs w:val="20"/>
                        </w:rPr>
                        <w:t>n</w:t>
                      </w:r>
                      <w:r w:rsidRPr="00DD75CE">
                        <w:rPr>
                          <w:rFonts w:ascii="Trebuchet MS" w:eastAsia="Calibri" w:hAnsi="Trebuchet MS" w:cs="Arial"/>
                          <w:sz w:val="20"/>
                          <w:szCs w:val="20"/>
                        </w:rPr>
                        <w:t xml:space="preserve">ucleic </w:t>
                      </w:r>
                      <w:r w:rsidRPr="00DD75CE">
                        <w:rPr>
                          <w:rFonts w:ascii="Trebuchet MS" w:eastAsia="Calibri" w:hAnsi="Trebuchet MS" w:cs="Arial"/>
                          <w:color w:val="FF0000"/>
                          <w:sz w:val="20"/>
                          <w:szCs w:val="20"/>
                        </w:rPr>
                        <w:t>a</w:t>
                      </w:r>
                      <w:r w:rsidRPr="00DD75CE">
                        <w:rPr>
                          <w:rFonts w:ascii="Trebuchet MS" w:eastAsia="Calibri" w:hAnsi="Trebuchet MS" w:cs="Arial"/>
                          <w:sz w:val="20"/>
                          <w:szCs w:val="20"/>
                        </w:rPr>
                        <w:t>cid               chromosome              precipitate</w:t>
                      </w:r>
                    </w:p>
                    <w:p w14:paraId="2E27190B" w14:textId="77777777" w:rsidR="00DD75CE" w:rsidRDefault="00DD75CE" w:rsidP="00DB033B">
                      <w:pPr>
                        <w:rPr>
                          <w:rFonts w:ascii="Trebuchet MS" w:hAnsi="Trebuchet MS"/>
                          <w:b/>
                          <w:bCs/>
                          <w:sz w:val="20"/>
                          <w:szCs w:val="20"/>
                          <w:u w:val="single"/>
                        </w:rPr>
                      </w:pPr>
                    </w:p>
                    <w:p w14:paraId="2C80FB3E" w14:textId="77777777" w:rsidR="00DB033B" w:rsidRPr="00346831" w:rsidRDefault="00DB033B" w:rsidP="00DB033B">
                      <w:pPr>
                        <w:jc w:val="center"/>
                      </w:pPr>
                    </w:p>
                  </w:txbxContent>
                </v:textbox>
                <w10:wrap anchorx="page"/>
              </v:roundrect>
            </w:pict>
          </mc:Fallback>
        </mc:AlternateContent>
      </w:r>
    </w:p>
    <w:p w14:paraId="32179639" w14:textId="77777777" w:rsidR="00DB033B" w:rsidRPr="002B4472" w:rsidRDefault="00DB033B" w:rsidP="00DB033B">
      <w:pPr>
        <w:rPr>
          <w:rFonts w:ascii="Trebuchet MS" w:hAnsi="Trebuchet MS"/>
          <w:b/>
          <w:bCs/>
          <w:sz w:val="20"/>
          <w:szCs w:val="20"/>
          <w:u w:val="single"/>
        </w:rPr>
      </w:pPr>
    </w:p>
    <w:p w14:paraId="4DEAE4CB" w14:textId="77777777" w:rsidR="00DB033B" w:rsidRPr="002B4472" w:rsidRDefault="00DB033B" w:rsidP="00DB033B">
      <w:pPr>
        <w:rPr>
          <w:rFonts w:ascii="Trebuchet MS" w:hAnsi="Trebuchet MS"/>
          <w:b/>
          <w:bCs/>
          <w:sz w:val="20"/>
          <w:szCs w:val="20"/>
          <w:u w:val="single"/>
        </w:rPr>
      </w:pPr>
    </w:p>
    <w:p w14:paraId="475822A7" w14:textId="77777777" w:rsidR="00DB033B" w:rsidRPr="002B4472" w:rsidRDefault="00DB033B" w:rsidP="00DB033B">
      <w:pPr>
        <w:rPr>
          <w:rFonts w:ascii="Trebuchet MS" w:hAnsi="Trebuchet MS"/>
          <w:b/>
          <w:bCs/>
          <w:sz w:val="20"/>
          <w:szCs w:val="20"/>
          <w:u w:val="single"/>
        </w:rPr>
      </w:pPr>
    </w:p>
    <w:p w14:paraId="2B002C21" w14:textId="1F9E995B" w:rsidR="00DB033B" w:rsidRPr="002B4472" w:rsidRDefault="00DB033B" w:rsidP="00DD75CE">
      <w:pPr>
        <w:jc w:val="center"/>
        <w:rPr>
          <w:rFonts w:ascii="Trebuchet MS" w:hAnsi="Trebuchet MS"/>
          <w:b/>
          <w:bCs/>
          <w:iCs/>
          <w:sz w:val="20"/>
          <w:szCs w:val="20"/>
        </w:rPr>
      </w:pPr>
      <w:r w:rsidRPr="002B4472">
        <w:rPr>
          <w:rFonts w:ascii="Trebuchet MS" w:hAnsi="Trebuchet MS"/>
          <w:b/>
          <w:bCs/>
          <w:iCs/>
          <w:sz w:val="20"/>
          <w:szCs w:val="20"/>
        </w:rPr>
        <w:t>RETRIEVAL AND WCSI/WPS</w:t>
      </w:r>
    </w:p>
    <w:p w14:paraId="4116DE01" w14:textId="254FA71A" w:rsidR="00DD75CE" w:rsidRPr="002B4472" w:rsidRDefault="00DB033B" w:rsidP="00DB033B">
      <w:pPr>
        <w:rPr>
          <w:rFonts w:ascii="Trebuchet MS" w:hAnsi="Trebuchet MS"/>
          <w:b/>
          <w:bCs/>
          <w:sz w:val="20"/>
          <w:szCs w:val="20"/>
        </w:rPr>
      </w:pPr>
      <w:r w:rsidRPr="002B4472">
        <w:rPr>
          <w:rFonts w:ascii="Trebuchet MS" w:hAnsi="Trebuchet MS"/>
          <w:b/>
          <w:bCs/>
          <w:sz w:val="20"/>
          <w:szCs w:val="20"/>
        </w:rPr>
        <w:t>Core ideas- Reading, models, activities</w:t>
      </w:r>
    </w:p>
    <w:p w14:paraId="3C96D411" w14:textId="1E365524" w:rsidR="00DB033B" w:rsidRPr="002B4472" w:rsidRDefault="00DB033B" w:rsidP="00DB033B">
      <w:pPr>
        <w:rPr>
          <w:rFonts w:ascii="Trebuchet MS" w:hAnsi="Trebuchet MS"/>
          <w:bCs/>
          <w:iCs/>
          <w:sz w:val="20"/>
          <w:szCs w:val="20"/>
        </w:rPr>
      </w:pPr>
      <w:r w:rsidRPr="002B4472">
        <w:rPr>
          <w:rFonts w:ascii="Trebuchet MS" w:hAnsi="Trebuchet MS"/>
          <w:b/>
          <w:bCs/>
          <w:iCs/>
          <w:sz w:val="20"/>
          <w:szCs w:val="20"/>
          <w:u w:val="single"/>
        </w:rPr>
        <w:t>Core activity</w:t>
      </w:r>
      <w:r w:rsidRPr="002B4472">
        <w:rPr>
          <w:rFonts w:ascii="Trebuchet MS" w:hAnsi="Trebuchet MS"/>
          <w:bCs/>
          <w:iCs/>
          <w:sz w:val="20"/>
          <w:szCs w:val="20"/>
          <w:u w:val="single"/>
        </w:rPr>
        <w:t>:</w:t>
      </w:r>
      <w:r w:rsidRPr="002B4472">
        <w:rPr>
          <w:rFonts w:ascii="Trebuchet MS" w:hAnsi="Trebuchet MS"/>
          <w:bCs/>
          <w:iCs/>
          <w:sz w:val="20"/>
          <w:szCs w:val="20"/>
        </w:rPr>
        <w:t xml:space="preserve"> </w:t>
      </w:r>
      <w:r w:rsidRPr="002B4472">
        <w:rPr>
          <w:rFonts w:ascii="Trebuchet MS" w:hAnsi="Trebuchet MS"/>
          <w:bCs/>
          <w:iCs/>
          <w:sz w:val="20"/>
          <w:szCs w:val="20"/>
          <w:u w:val="single"/>
        </w:rPr>
        <w:t xml:space="preserve">Working scientifically </w:t>
      </w:r>
      <w:r w:rsidRPr="002B4472">
        <w:rPr>
          <w:rFonts w:ascii="Trebuchet MS" w:hAnsi="Trebuchet MS"/>
          <w:bCs/>
          <w:sz w:val="20"/>
          <w:szCs w:val="20"/>
          <w:u w:val="single"/>
        </w:rPr>
        <w:t>Extraction of DNA from strawberries</w:t>
      </w:r>
    </w:p>
    <w:p w14:paraId="3C5D70B3" w14:textId="6E0C64A3" w:rsidR="00DB033B" w:rsidRPr="002B4472" w:rsidRDefault="00DB033B" w:rsidP="00DB033B">
      <w:pPr>
        <w:rPr>
          <w:rFonts w:ascii="Trebuchet MS" w:hAnsi="Trebuchet MS"/>
          <w:bCs/>
          <w:sz w:val="20"/>
          <w:szCs w:val="20"/>
        </w:rPr>
      </w:pPr>
      <w:r w:rsidRPr="002B4472">
        <w:rPr>
          <w:rFonts w:ascii="Trebuchet MS" w:hAnsi="Trebuchet MS"/>
          <w:bCs/>
          <w:sz w:val="20"/>
          <w:szCs w:val="20"/>
        </w:rPr>
        <w:t>Follow worksheet (9b1) Fruit DNA extraction</w:t>
      </w:r>
    </w:p>
    <w:p w14:paraId="6C7DB9FF" w14:textId="77777777" w:rsidR="002B4472" w:rsidRPr="002B4472" w:rsidRDefault="002B4472" w:rsidP="00DB033B">
      <w:pPr>
        <w:rPr>
          <w:rFonts w:ascii="Trebuchet MS" w:hAnsi="Trebuchet MS"/>
          <w:bCs/>
          <w:sz w:val="20"/>
          <w:szCs w:val="20"/>
        </w:rPr>
      </w:pPr>
    </w:p>
    <w:p w14:paraId="5B745E41" w14:textId="4A64798F" w:rsidR="00DB033B" w:rsidRPr="002B4472" w:rsidRDefault="002B4472" w:rsidP="00871227">
      <w:pPr>
        <w:rPr>
          <w:rFonts w:ascii="Trebuchet MS" w:hAnsi="Trebuchet MS"/>
          <w:b/>
          <w:bCs/>
          <w:sz w:val="20"/>
          <w:szCs w:val="20"/>
          <w:u w:val="single"/>
        </w:rPr>
      </w:pPr>
      <w:r w:rsidRPr="002B4472">
        <w:rPr>
          <w:rFonts w:ascii="Trebuchet MS" w:hAnsi="Trebuchet MS"/>
          <w:b/>
          <w:bCs/>
          <w:sz w:val="20"/>
          <w:szCs w:val="20"/>
          <w:u w:val="single"/>
        </w:rPr>
        <w:t>Reading</w:t>
      </w:r>
    </w:p>
    <w:p w14:paraId="58727239" w14:textId="362561AE" w:rsidR="00D67C2A" w:rsidRPr="002B4472" w:rsidRDefault="00C911FB" w:rsidP="00871227">
      <w:pPr>
        <w:rPr>
          <w:rFonts w:ascii="Trebuchet MS" w:hAnsi="Trebuchet MS"/>
          <w:sz w:val="20"/>
          <w:szCs w:val="20"/>
        </w:rPr>
      </w:pPr>
      <w:r w:rsidRPr="002B4472">
        <w:rPr>
          <w:rFonts w:ascii="Trebuchet MS" w:hAnsi="Trebuchet MS"/>
          <w:sz w:val="20"/>
          <w:szCs w:val="20"/>
        </w:rPr>
        <w:t xml:space="preserve">Genetic information is passed from one generation to the next. This is called </w:t>
      </w:r>
      <w:r w:rsidRPr="002B4472">
        <w:rPr>
          <w:rFonts w:ascii="Trebuchet MS" w:hAnsi="Trebuchet MS"/>
          <w:b/>
          <w:bCs/>
          <w:sz w:val="20"/>
          <w:szCs w:val="20"/>
        </w:rPr>
        <w:t>heredity</w:t>
      </w:r>
      <w:r w:rsidRPr="002B4472">
        <w:rPr>
          <w:rFonts w:ascii="Trebuchet MS" w:hAnsi="Trebuchet MS"/>
          <w:sz w:val="20"/>
          <w:szCs w:val="20"/>
        </w:rPr>
        <w:t xml:space="preserve"> and why we resemble our parents. The genetic information itself is contained in a complex molecule called </w:t>
      </w:r>
      <w:r w:rsidRPr="002B4472">
        <w:rPr>
          <w:rFonts w:ascii="Trebuchet MS" w:hAnsi="Trebuchet MS"/>
          <w:b/>
          <w:bCs/>
          <w:sz w:val="20"/>
          <w:szCs w:val="20"/>
        </w:rPr>
        <w:t>DNA</w:t>
      </w:r>
      <w:r w:rsidRPr="002B4472">
        <w:rPr>
          <w:rFonts w:ascii="Trebuchet MS" w:hAnsi="Trebuchet MS"/>
          <w:sz w:val="20"/>
          <w:szCs w:val="20"/>
        </w:rPr>
        <w:t>.</w:t>
      </w:r>
    </w:p>
    <w:p w14:paraId="729E2C69" w14:textId="2A229105" w:rsidR="00664B23" w:rsidRPr="002B4472" w:rsidRDefault="00664B23" w:rsidP="00871227">
      <w:pPr>
        <w:shd w:val="clear" w:color="auto" w:fill="FFFFFF"/>
        <w:spacing w:after="0" w:line="240" w:lineRule="auto"/>
        <w:textAlignment w:val="top"/>
        <w:rPr>
          <w:rFonts w:ascii="Trebuchet MS" w:hAnsi="Trebuchet MS"/>
          <w:b/>
          <w:bCs/>
          <w:sz w:val="20"/>
          <w:szCs w:val="20"/>
        </w:rPr>
      </w:pPr>
      <w:r w:rsidRPr="002B4472">
        <w:rPr>
          <w:rFonts w:ascii="Trebuchet MS" w:hAnsi="Trebuchet MS"/>
          <w:b/>
          <w:bCs/>
          <w:sz w:val="20"/>
          <w:szCs w:val="20"/>
        </w:rPr>
        <w:t>DNA</w:t>
      </w:r>
    </w:p>
    <w:p w14:paraId="3994E194" w14:textId="6E46AB05" w:rsidR="00D67C2A" w:rsidRPr="002B4472" w:rsidRDefault="00D67C2A" w:rsidP="00871227">
      <w:pPr>
        <w:pStyle w:val="ListParagraph"/>
        <w:numPr>
          <w:ilvl w:val="0"/>
          <w:numId w:val="1"/>
        </w:numPr>
        <w:shd w:val="clear" w:color="auto" w:fill="FFFFFF"/>
        <w:spacing w:after="100" w:afterAutospacing="1" w:line="240" w:lineRule="auto"/>
        <w:textAlignment w:val="top"/>
        <w:rPr>
          <w:rFonts w:ascii="Trebuchet MS" w:hAnsi="Trebuchet MS"/>
          <w:sz w:val="20"/>
          <w:szCs w:val="20"/>
        </w:rPr>
      </w:pPr>
      <w:r w:rsidRPr="002B4472">
        <w:rPr>
          <w:rFonts w:ascii="Trebuchet MS" w:hAnsi="Trebuchet MS"/>
          <w:sz w:val="20"/>
          <w:szCs w:val="20"/>
        </w:rPr>
        <w:t>DNA stands for deoxyribonucleic acid. It is made up of two long molecules. The molecules are arranged in a spiral, like a twisted ladder. We call this the double helix structure.</w:t>
      </w:r>
    </w:p>
    <w:p w14:paraId="1F9EC1AF" w14:textId="2B75C1BE" w:rsidR="00D67C2A" w:rsidRPr="00D67C2A" w:rsidRDefault="00D67C2A" w:rsidP="00871227">
      <w:pPr>
        <w:pStyle w:val="ListParagraph"/>
        <w:numPr>
          <w:ilvl w:val="0"/>
          <w:numId w:val="1"/>
        </w:numPr>
        <w:shd w:val="clear" w:color="auto" w:fill="FFFFFF"/>
        <w:spacing w:after="0" w:line="240" w:lineRule="auto"/>
        <w:textAlignment w:val="top"/>
        <w:rPr>
          <w:rFonts w:ascii="Trebuchet MS" w:hAnsi="Trebuchet MS"/>
          <w:sz w:val="20"/>
          <w:szCs w:val="20"/>
        </w:rPr>
      </w:pPr>
      <w:r w:rsidRPr="00D67C2A">
        <w:rPr>
          <w:rFonts w:ascii="Trebuchet MS" w:hAnsi="Trebuchet MS"/>
          <w:sz w:val="20"/>
          <w:szCs w:val="20"/>
        </w:rPr>
        <w:t>There is DNA in the nucleus of every cell. DNA carries genetic information. It has all the instructions that a living organism needs to grow, reproduce and function.</w:t>
      </w:r>
    </w:p>
    <w:p w14:paraId="42B1445B" w14:textId="204541E3" w:rsidR="00664B23" w:rsidRPr="00664B23" w:rsidRDefault="00664B23" w:rsidP="00871227">
      <w:pPr>
        <w:shd w:val="clear" w:color="auto" w:fill="FFFFFF"/>
        <w:spacing w:after="0" w:line="240" w:lineRule="auto"/>
        <w:textAlignment w:val="top"/>
        <w:rPr>
          <w:rFonts w:ascii="Trebuchet MS" w:hAnsi="Trebuchet MS"/>
          <w:b/>
          <w:bCs/>
          <w:sz w:val="20"/>
          <w:szCs w:val="20"/>
        </w:rPr>
      </w:pPr>
      <w:r w:rsidRPr="00664B23">
        <w:rPr>
          <w:rFonts w:ascii="Trebuchet MS" w:hAnsi="Trebuchet MS"/>
          <w:b/>
          <w:bCs/>
          <w:sz w:val="20"/>
          <w:szCs w:val="20"/>
        </w:rPr>
        <w:t>Genes</w:t>
      </w:r>
    </w:p>
    <w:p w14:paraId="4A8E37D6" w14:textId="376ADB65" w:rsidR="00D67C2A" w:rsidRPr="00664B23" w:rsidRDefault="00D67C2A" w:rsidP="00871227">
      <w:pPr>
        <w:pStyle w:val="ListParagraph"/>
        <w:numPr>
          <w:ilvl w:val="0"/>
          <w:numId w:val="4"/>
        </w:numPr>
        <w:shd w:val="clear" w:color="auto" w:fill="FFFFFF"/>
        <w:spacing w:after="0" w:line="240" w:lineRule="auto"/>
        <w:textAlignment w:val="top"/>
        <w:rPr>
          <w:rFonts w:ascii="Trebuchet MS" w:hAnsi="Trebuchet MS"/>
          <w:sz w:val="20"/>
          <w:szCs w:val="20"/>
        </w:rPr>
      </w:pPr>
      <w:r w:rsidRPr="00664B23">
        <w:rPr>
          <w:rFonts w:ascii="Trebuchet MS" w:hAnsi="Trebuchet MS"/>
          <w:sz w:val="20"/>
          <w:szCs w:val="20"/>
        </w:rPr>
        <w:t>Genes are short sections of DNA. Genes carry information for particular characteristics, such as ear shape or eye colour. Different sets of genes carry information for different characteristics. There are many genes in a chromosome.</w:t>
      </w:r>
    </w:p>
    <w:p w14:paraId="41247DC4" w14:textId="63564BE7" w:rsidR="00664B23" w:rsidRPr="00664B23" w:rsidRDefault="00664B23" w:rsidP="00871227">
      <w:pPr>
        <w:shd w:val="clear" w:color="auto" w:fill="FFFFFF"/>
        <w:spacing w:after="0" w:line="240" w:lineRule="auto"/>
        <w:textAlignment w:val="top"/>
        <w:rPr>
          <w:rFonts w:ascii="Trebuchet MS" w:hAnsi="Trebuchet MS"/>
          <w:sz w:val="20"/>
          <w:szCs w:val="20"/>
        </w:rPr>
      </w:pPr>
    </w:p>
    <w:p w14:paraId="3361A787" w14:textId="0116EFEE" w:rsidR="00664B23" w:rsidRPr="00664B23" w:rsidRDefault="00664B23" w:rsidP="00871227">
      <w:pPr>
        <w:shd w:val="clear" w:color="auto" w:fill="FFFFFF"/>
        <w:spacing w:after="0" w:line="240" w:lineRule="auto"/>
        <w:textAlignment w:val="top"/>
        <w:rPr>
          <w:rFonts w:ascii="Trebuchet MS" w:hAnsi="Trebuchet MS"/>
          <w:b/>
          <w:bCs/>
          <w:sz w:val="20"/>
          <w:szCs w:val="20"/>
        </w:rPr>
      </w:pPr>
      <w:r w:rsidRPr="00664B23">
        <w:rPr>
          <w:rFonts w:ascii="Trebuchet MS" w:hAnsi="Trebuchet MS"/>
          <w:b/>
          <w:bCs/>
          <w:sz w:val="20"/>
          <w:szCs w:val="20"/>
        </w:rPr>
        <w:t>Chromosomes</w:t>
      </w:r>
    </w:p>
    <w:p w14:paraId="386C5EDA" w14:textId="6A39E364" w:rsidR="00D67C2A" w:rsidRPr="00664B23" w:rsidRDefault="00D67C2A" w:rsidP="00871227">
      <w:pPr>
        <w:pStyle w:val="ListParagraph"/>
        <w:numPr>
          <w:ilvl w:val="0"/>
          <w:numId w:val="1"/>
        </w:numPr>
        <w:shd w:val="clear" w:color="auto" w:fill="FFFFFF"/>
        <w:spacing w:after="100" w:afterAutospacing="1" w:line="240" w:lineRule="auto"/>
        <w:textAlignment w:val="top"/>
        <w:rPr>
          <w:rFonts w:ascii="Trebuchet MS" w:hAnsi="Trebuchet MS"/>
          <w:sz w:val="20"/>
          <w:szCs w:val="20"/>
        </w:rPr>
      </w:pPr>
      <w:r w:rsidRPr="00664B23">
        <w:rPr>
          <w:rFonts w:ascii="Trebuchet MS" w:hAnsi="Trebuchet MS"/>
          <w:sz w:val="20"/>
          <w:szCs w:val="20"/>
        </w:rPr>
        <w:t>In a cell nucleus, DNA is organised into coiled strands called chromosomes.</w:t>
      </w:r>
    </w:p>
    <w:p w14:paraId="307F9B27" w14:textId="1F2524F4" w:rsidR="00D67C2A" w:rsidRPr="00D67C2A" w:rsidRDefault="00D67C2A" w:rsidP="00871227">
      <w:pPr>
        <w:pStyle w:val="ListParagraph"/>
        <w:numPr>
          <w:ilvl w:val="0"/>
          <w:numId w:val="1"/>
        </w:numPr>
        <w:shd w:val="clear" w:color="auto" w:fill="FFFFFF"/>
        <w:spacing w:after="100" w:afterAutospacing="1" w:line="240" w:lineRule="auto"/>
        <w:textAlignment w:val="top"/>
        <w:rPr>
          <w:rFonts w:ascii="Trebuchet MS" w:hAnsi="Trebuchet MS"/>
          <w:sz w:val="20"/>
          <w:szCs w:val="20"/>
        </w:rPr>
      </w:pPr>
      <w:r w:rsidRPr="00D67C2A">
        <w:rPr>
          <w:rFonts w:ascii="Trebuchet MS" w:hAnsi="Trebuchet MS"/>
          <w:sz w:val="20"/>
          <w:szCs w:val="20"/>
        </w:rPr>
        <w:t xml:space="preserve">Humans have </w:t>
      </w:r>
      <w:r w:rsidRPr="00D67C2A">
        <w:rPr>
          <w:rFonts w:ascii="Trebuchet MS" w:hAnsi="Trebuchet MS"/>
          <w:b/>
          <w:bCs/>
          <w:sz w:val="20"/>
          <w:szCs w:val="20"/>
        </w:rPr>
        <w:t>46 chromosomes</w:t>
      </w:r>
      <w:r w:rsidRPr="00D67C2A">
        <w:rPr>
          <w:rFonts w:ascii="Trebuchet MS" w:hAnsi="Trebuchet MS"/>
          <w:sz w:val="20"/>
          <w:szCs w:val="20"/>
        </w:rPr>
        <w:t xml:space="preserve"> in each</w:t>
      </w:r>
      <w:r>
        <w:rPr>
          <w:rFonts w:ascii="Trebuchet MS" w:hAnsi="Trebuchet MS"/>
          <w:sz w:val="20"/>
          <w:szCs w:val="20"/>
        </w:rPr>
        <w:t xml:space="preserve"> body</w:t>
      </w:r>
      <w:r w:rsidRPr="00D67C2A">
        <w:rPr>
          <w:rFonts w:ascii="Trebuchet MS" w:hAnsi="Trebuchet MS"/>
          <w:sz w:val="20"/>
          <w:szCs w:val="20"/>
        </w:rPr>
        <w:t xml:space="preserve"> cell. The fruit fly has only 8 chromosomes and is often used to study patterns of inheritance, while red king crabs have a whopping 208!</w:t>
      </w:r>
    </w:p>
    <w:p w14:paraId="2E2AD4C3" w14:textId="5B3F548A" w:rsidR="00D67C2A" w:rsidRDefault="00D67C2A" w:rsidP="00871227">
      <w:pPr>
        <w:pStyle w:val="ListParagraph"/>
        <w:numPr>
          <w:ilvl w:val="0"/>
          <w:numId w:val="1"/>
        </w:numPr>
        <w:shd w:val="clear" w:color="auto" w:fill="FFFFFF"/>
        <w:spacing w:after="720" w:afterAutospacing="1" w:line="240" w:lineRule="auto"/>
        <w:textAlignment w:val="top"/>
        <w:rPr>
          <w:rFonts w:ascii="Trebuchet MS" w:hAnsi="Trebuchet MS"/>
          <w:sz w:val="20"/>
          <w:szCs w:val="20"/>
        </w:rPr>
      </w:pPr>
      <w:r w:rsidRPr="00D67C2A">
        <w:rPr>
          <w:rFonts w:ascii="Trebuchet MS" w:hAnsi="Trebuchet MS"/>
          <w:sz w:val="20"/>
          <w:szCs w:val="20"/>
        </w:rPr>
        <w:t xml:space="preserve">Half the chromosomes are inherited from one parent and half from the other. </w:t>
      </w:r>
    </w:p>
    <w:p w14:paraId="6F9E8EC7" w14:textId="6BBD31AD" w:rsidR="00D67C2A" w:rsidRDefault="00D67C2A" w:rsidP="00871227">
      <w:pPr>
        <w:pStyle w:val="ListParagraph"/>
        <w:numPr>
          <w:ilvl w:val="0"/>
          <w:numId w:val="1"/>
        </w:numPr>
        <w:shd w:val="clear" w:color="auto" w:fill="FFFFFF"/>
        <w:spacing w:after="720" w:afterAutospacing="1" w:line="240" w:lineRule="auto"/>
        <w:textAlignment w:val="top"/>
        <w:rPr>
          <w:rFonts w:ascii="Trebuchet MS" w:hAnsi="Trebuchet MS"/>
          <w:sz w:val="20"/>
          <w:szCs w:val="20"/>
        </w:rPr>
      </w:pPr>
      <w:r>
        <w:rPr>
          <w:rFonts w:ascii="Trebuchet MS" w:hAnsi="Trebuchet MS"/>
          <w:sz w:val="20"/>
          <w:szCs w:val="20"/>
        </w:rPr>
        <w:t>H</w:t>
      </w:r>
      <w:r w:rsidRPr="00C911FB">
        <w:rPr>
          <w:rFonts w:ascii="Trebuchet MS" w:hAnsi="Trebuchet MS"/>
          <w:sz w:val="20"/>
          <w:szCs w:val="20"/>
        </w:rPr>
        <w:t xml:space="preserve">uman gametes (eggs and sperm) each contain </w:t>
      </w:r>
      <w:r w:rsidRPr="00D67C2A">
        <w:rPr>
          <w:rFonts w:ascii="Trebuchet MS" w:hAnsi="Trebuchet MS"/>
          <w:b/>
          <w:bCs/>
          <w:sz w:val="20"/>
          <w:szCs w:val="20"/>
        </w:rPr>
        <w:t>23 chromosomes</w:t>
      </w:r>
      <w:r w:rsidRPr="00C911FB">
        <w:rPr>
          <w:rFonts w:ascii="Trebuchet MS" w:hAnsi="Trebuchet MS"/>
          <w:sz w:val="20"/>
          <w:szCs w:val="20"/>
        </w:rPr>
        <w:t xml:space="preserve">. When an egg is fertilised by a sperm, it becomes a cell with </w:t>
      </w:r>
      <w:r w:rsidRPr="00D67C2A">
        <w:rPr>
          <w:rFonts w:ascii="Trebuchet MS" w:hAnsi="Trebuchet MS"/>
          <w:b/>
          <w:bCs/>
          <w:sz w:val="20"/>
          <w:szCs w:val="20"/>
        </w:rPr>
        <w:t>23</w:t>
      </w:r>
      <w:r w:rsidRPr="00C911FB">
        <w:rPr>
          <w:rFonts w:ascii="Trebuchet MS" w:hAnsi="Trebuchet MS"/>
          <w:sz w:val="20"/>
          <w:szCs w:val="20"/>
        </w:rPr>
        <w:t xml:space="preserve"> </w:t>
      </w:r>
      <w:r w:rsidRPr="00D67C2A">
        <w:rPr>
          <w:rFonts w:ascii="Trebuchet MS" w:hAnsi="Trebuchet MS"/>
          <w:b/>
          <w:bCs/>
          <w:sz w:val="20"/>
          <w:szCs w:val="20"/>
        </w:rPr>
        <w:t>pairs</w:t>
      </w:r>
      <w:r w:rsidRPr="00C911FB">
        <w:rPr>
          <w:rFonts w:ascii="Trebuchet MS" w:hAnsi="Trebuchet MS"/>
          <w:sz w:val="20"/>
          <w:szCs w:val="20"/>
        </w:rPr>
        <w:t xml:space="preserve"> of chromosomes.</w:t>
      </w:r>
    </w:p>
    <w:p w14:paraId="3D45E610" w14:textId="3B322795" w:rsidR="00D67C2A" w:rsidRDefault="00D67C2A" w:rsidP="00871227">
      <w:pPr>
        <w:pStyle w:val="ListParagraph"/>
        <w:numPr>
          <w:ilvl w:val="0"/>
          <w:numId w:val="1"/>
        </w:numPr>
        <w:shd w:val="clear" w:color="auto" w:fill="FFFFFF"/>
        <w:spacing w:after="720" w:afterAutospacing="1" w:line="240" w:lineRule="auto"/>
        <w:textAlignment w:val="top"/>
        <w:rPr>
          <w:rFonts w:ascii="Trebuchet MS" w:hAnsi="Trebuchet MS"/>
          <w:sz w:val="20"/>
          <w:szCs w:val="20"/>
        </w:rPr>
      </w:pPr>
      <w:r w:rsidRPr="00D67C2A">
        <w:rPr>
          <w:rFonts w:ascii="Trebuchet MS" w:hAnsi="Trebuchet MS"/>
          <w:sz w:val="20"/>
          <w:szCs w:val="20"/>
        </w:rPr>
        <w:t xml:space="preserve">This is why children resemble both their parents – half of their chromosomes and DNA come from their mother, and half from their father. </w:t>
      </w:r>
    </w:p>
    <w:p w14:paraId="0E255ED1" w14:textId="281BDAD3" w:rsidR="00C06400" w:rsidRDefault="0083263B" w:rsidP="00871227">
      <w:pPr>
        <w:rPr>
          <w:rFonts w:ascii="Trebuchet MS" w:hAnsi="Trebuchet MS"/>
          <w:sz w:val="20"/>
          <w:szCs w:val="20"/>
        </w:rPr>
      </w:pPr>
      <w:r>
        <w:rPr>
          <w:noProof/>
        </w:rPr>
        <w:drawing>
          <wp:anchor distT="0" distB="0" distL="114300" distR="114300" simplePos="0" relativeHeight="251631104" behindDoc="0" locked="0" layoutInCell="1" allowOverlap="1" wp14:anchorId="3B63623B" wp14:editId="4FA69BCE">
            <wp:simplePos x="0" y="0"/>
            <wp:positionH relativeFrom="margin">
              <wp:posOffset>3337560</wp:posOffset>
            </wp:positionH>
            <wp:positionV relativeFrom="margin">
              <wp:align>center</wp:align>
            </wp:positionV>
            <wp:extent cx="3424555" cy="2004060"/>
            <wp:effectExtent l="0" t="0" r="444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24555" cy="2004060"/>
                    </a:xfrm>
                    <a:prstGeom prst="rect">
                      <a:avLst/>
                    </a:prstGeom>
                  </pic:spPr>
                </pic:pic>
              </a:graphicData>
            </a:graphic>
            <wp14:sizeRelH relativeFrom="page">
              <wp14:pctWidth>0</wp14:pctWidth>
            </wp14:sizeRelH>
            <wp14:sizeRelV relativeFrom="page">
              <wp14:pctHeight>0</wp14:pctHeight>
            </wp14:sizeRelV>
          </wp:anchor>
        </w:drawing>
      </w:r>
      <w:r w:rsidR="00C06400">
        <w:rPr>
          <w:rFonts w:ascii="Trebuchet MS" w:hAnsi="Trebuchet MS"/>
          <w:sz w:val="20"/>
          <w:szCs w:val="20"/>
        </w:rPr>
        <w:br w:type="page"/>
      </w:r>
    </w:p>
    <w:p w14:paraId="211E4C75" w14:textId="619EC4CA" w:rsidR="003D127A" w:rsidRDefault="00FA3391" w:rsidP="00871227">
      <w:r w:rsidRPr="001877AA">
        <w:rPr>
          <w:noProof/>
        </w:rPr>
        <w:drawing>
          <wp:anchor distT="0" distB="0" distL="114300" distR="114300" simplePos="0" relativeHeight="251714048" behindDoc="0" locked="0" layoutInCell="1" allowOverlap="1" wp14:anchorId="450324EC" wp14:editId="569121FE">
            <wp:simplePos x="0" y="0"/>
            <wp:positionH relativeFrom="column">
              <wp:posOffset>4209844</wp:posOffset>
            </wp:positionH>
            <wp:positionV relativeFrom="paragraph">
              <wp:posOffset>5715</wp:posOffset>
            </wp:positionV>
            <wp:extent cx="1115695" cy="1639570"/>
            <wp:effectExtent l="0" t="0" r="8255" b="0"/>
            <wp:wrapSquare wrapText="bothSides"/>
            <wp:docPr id="512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695" cy="16395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6528" behindDoc="0" locked="0" layoutInCell="1" allowOverlap="1" wp14:anchorId="71537F86" wp14:editId="6C43E704">
            <wp:simplePos x="0" y="0"/>
            <wp:positionH relativeFrom="margin">
              <wp:posOffset>1261910</wp:posOffset>
            </wp:positionH>
            <wp:positionV relativeFrom="paragraph">
              <wp:posOffset>12065</wp:posOffset>
            </wp:positionV>
            <wp:extent cx="1520825" cy="1480185"/>
            <wp:effectExtent l="0" t="0" r="3175" b="57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0825" cy="1480185"/>
                    </a:xfrm>
                    <a:prstGeom prst="rect">
                      <a:avLst/>
                    </a:prstGeom>
                  </pic:spPr>
                </pic:pic>
              </a:graphicData>
            </a:graphic>
            <wp14:sizeRelH relativeFrom="page">
              <wp14:pctWidth>0</wp14:pctWidth>
            </wp14:sizeRelH>
            <wp14:sizeRelV relativeFrom="page">
              <wp14:pctHeight>0</wp14:pctHeight>
            </wp14:sizeRelV>
          </wp:anchor>
        </w:drawing>
      </w:r>
      <w:r w:rsidR="001877AA" w:rsidRPr="001877AA">
        <w:t xml:space="preserve"> </w:t>
      </w:r>
    </w:p>
    <w:p w14:paraId="1B634FB5" w14:textId="31FE25AD" w:rsidR="001877AA" w:rsidRDefault="001877AA" w:rsidP="00871227">
      <w:pPr>
        <w:rPr>
          <w:rFonts w:ascii="Trebuchet MS" w:hAnsi="Trebuchet MS"/>
          <w:sz w:val="20"/>
          <w:szCs w:val="20"/>
        </w:rPr>
      </w:pPr>
    </w:p>
    <w:p w14:paraId="27DA6F34" w14:textId="79AE8AF2" w:rsidR="001877AA" w:rsidRDefault="001877AA" w:rsidP="00871227">
      <w:pPr>
        <w:rPr>
          <w:rFonts w:ascii="Trebuchet MS" w:hAnsi="Trebuchet MS"/>
          <w:sz w:val="20"/>
          <w:szCs w:val="20"/>
        </w:rPr>
      </w:pPr>
    </w:p>
    <w:p w14:paraId="55540E03" w14:textId="08E8BCD9" w:rsidR="00704F68" w:rsidRDefault="00704F68" w:rsidP="00871227">
      <w:pPr>
        <w:rPr>
          <w:rFonts w:ascii="Trebuchet MS" w:hAnsi="Trebuchet MS"/>
          <w:sz w:val="20"/>
          <w:szCs w:val="20"/>
        </w:rPr>
      </w:pPr>
    </w:p>
    <w:p w14:paraId="687F6C2C" w14:textId="468A2AE2" w:rsidR="00704F68" w:rsidRDefault="00704F68" w:rsidP="00871227">
      <w:pPr>
        <w:rPr>
          <w:rFonts w:ascii="Trebuchet MS" w:hAnsi="Trebuchet MS"/>
          <w:sz w:val="20"/>
          <w:szCs w:val="20"/>
        </w:rPr>
      </w:pPr>
    </w:p>
    <w:p w14:paraId="0AE939DD" w14:textId="682E5303" w:rsidR="00704F68" w:rsidRDefault="00FA3391" w:rsidP="00871227">
      <w:pPr>
        <w:rPr>
          <w:rFonts w:ascii="Trebuchet MS" w:hAnsi="Trebuchet MS"/>
          <w:sz w:val="20"/>
          <w:szCs w:val="20"/>
        </w:rPr>
      </w:pPr>
      <w:r w:rsidRPr="00384CDD">
        <w:rPr>
          <w:noProof/>
        </w:rPr>
        <mc:AlternateContent>
          <mc:Choice Requires="wps">
            <w:drawing>
              <wp:anchor distT="0" distB="0" distL="114300" distR="114300" simplePos="0" relativeHeight="251643392" behindDoc="0" locked="0" layoutInCell="1" allowOverlap="1" wp14:anchorId="4EDD48C0" wp14:editId="59658FEB">
                <wp:simplePos x="0" y="0"/>
                <wp:positionH relativeFrom="margin">
                  <wp:posOffset>1275023</wp:posOffset>
                </wp:positionH>
                <wp:positionV relativeFrom="paragraph">
                  <wp:posOffset>177058</wp:posOffset>
                </wp:positionV>
                <wp:extent cx="1475105" cy="641350"/>
                <wp:effectExtent l="0" t="0" r="0" b="0"/>
                <wp:wrapSquare wrapText="bothSides"/>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D01FF9" w14:textId="3D6579FD" w:rsidR="00A33A5E" w:rsidRPr="001877AA" w:rsidRDefault="00A33A5E" w:rsidP="00CC1861">
                            <w:pPr>
                              <w:spacing w:before="216"/>
                              <w:jc w:val="center"/>
                              <w:rPr>
                                <w:rFonts w:ascii="Trebuchet MS" w:hAnsi="Trebuchet MS"/>
                                <w:sz w:val="20"/>
                                <w:szCs w:val="20"/>
                              </w:rPr>
                            </w:pPr>
                            <w:r w:rsidRPr="001877AA">
                              <w:rPr>
                                <w:rFonts w:ascii="Trebuchet MS" w:hAnsi="Trebuchet MS"/>
                                <w:sz w:val="20"/>
                                <w:szCs w:val="20"/>
                              </w:rPr>
                              <w:t>X-ray diffraction’ images of DNA</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4EDD48C0" id="_x0000_t202" coordsize="21600,21600" o:spt="202" path="m,l,21600r21600,l21600,xe">
                <v:stroke joinstyle="miter"/>
                <v:path gradientshapeok="t" o:connecttype="rect"/>
              </v:shapetype>
              <v:shape id="Text Box 11" o:spid="_x0000_s1028" type="#_x0000_t202" style="position:absolute;margin-left:100.4pt;margin-top:13.95pt;width:116.15pt;height:50.5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" filled="f" fillcolor="#4472c4 [3204]" stroked="f" strokecolor="black [3213]">
                <v:shadow color="#e7e6e6 [3214]"/>
                <v:textbox style="mso-fit-shape-to-text:t">
                  <w:txbxContent>
                    <w:p w14:paraId="1ED01FF9" w14:textId="3D6579FD" w:rsidR="00A33A5E" w:rsidRPr="001877AA" w:rsidRDefault="00A33A5E" w:rsidP="00CC1861">
                      <w:pPr>
                        <w:spacing w:before="216"/>
                        <w:jc w:val="center"/>
                        <w:rPr>
                          <w:rFonts w:ascii="Trebuchet MS" w:hAnsi="Trebuchet MS"/>
                          <w:sz w:val="20"/>
                          <w:szCs w:val="20"/>
                        </w:rPr>
                      </w:pPr>
                      <w:r w:rsidRPr="001877AA">
                        <w:rPr>
                          <w:rFonts w:ascii="Trebuchet MS" w:hAnsi="Trebuchet MS"/>
                          <w:sz w:val="20"/>
                          <w:szCs w:val="20"/>
                        </w:rPr>
                        <w:t>X-ray diffraction’ images of DNA</w:t>
                      </w:r>
                    </w:p>
                  </w:txbxContent>
                </v:textbox>
                <w10:wrap type="square" anchorx="margin"/>
              </v:shape>
            </w:pict>
          </mc:Fallback>
        </mc:AlternateContent>
      </w:r>
    </w:p>
    <w:p w14:paraId="12495303" w14:textId="63A19205" w:rsidR="00704F68" w:rsidRDefault="00FA3391" w:rsidP="00871227">
      <w:pPr>
        <w:rPr>
          <w:rFonts w:ascii="Trebuchet MS" w:hAnsi="Trebuchet MS"/>
          <w:sz w:val="20"/>
          <w:szCs w:val="20"/>
        </w:rPr>
      </w:pPr>
      <w:r w:rsidRPr="001877AA">
        <w:rPr>
          <w:noProof/>
        </w:rPr>
        <mc:AlternateContent>
          <mc:Choice Requires="wps">
            <w:drawing>
              <wp:anchor distT="0" distB="0" distL="114300" distR="114300" simplePos="0" relativeHeight="251719168" behindDoc="0" locked="0" layoutInCell="1" allowOverlap="1" wp14:anchorId="02B9429C" wp14:editId="3E0BBAD8">
                <wp:simplePos x="0" y="0"/>
                <wp:positionH relativeFrom="margin">
                  <wp:posOffset>4217769</wp:posOffset>
                </wp:positionH>
                <wp:positionV relativeFrom="paragraph">
                  <wp:posOffset>10341</wp:posOffset>
                </wp:positionV>
                <wp:extent cx="1069675" cy="689658"/>
                <wp:effectExtent l="0" t="0" r="0" b="0"/>
                <wp:wrapNone/>
                <wp:docPr id="51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5" cy="6896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B3D4EED" w14:textId="77777777" w:rsidR="00A33A5E" w:rsidRPr="001877AA" w:rsidRDefault="00A33A5E" w:rsidP="001877AA">
                            <w:pPr>
                              <w:spacing w:before="216"/>
                              <w:jc w:val="center"/>
                              <w:rPr>
                                <w:rFonts w:ascii="Trebuchet MS" w:hAnsi="Trebuchet MS"/>
                                <w:sz w:val="20"/>
                                <w:szCs w:val="20"/>
                              </w:rPr>
                            </w:pPr>
                            <w:r w:rsidRPr="001877AA">
                              <w:rPr>
                                <w:rFonts w:ascii="Trebuchet MS" w:hAnsi="Trebuchet MS"/>
                                <w:color w:val="000000" w:themeColor="text1"/>
                                <w:kern w:val="24"/>
                                <w:sz w:val="20"/>
                                <w:szCs w:val="20"/>
                              </w:rPr>
                              <w:t>Watson &amp; Crick’s ball and stick model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B9429C" id="_x0000_s1029" type="#_x0000_t202" style="position:absolute;margin-left:332.1pt;margin-top:.8pt;width:84.25pt;height:54.3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" filled="f" fillcolor="#4472c4 [3204]" stroked="f" strokecolor="black [3213]">
                <v:shadow color="#e7e6e6 [3214]"/>
                <v:textbox>
                  <w:txbxContent>
                    <w:p w14:paraId="5B3D4EED" w14:textId="77777777" w:rsidR="00A33A5E" w:rsidRPr="001877AA" w:rsidRDefault="00A33A5E" w:rsidP="001877AA">
                      <w:pPr>
                        <w:spacing w:before="216"/>
                        <w:jc w:val="center"/>
                        <w:rPr>
                          <w:rFonts w:ascii="Trebuchet MS" w:hAnsi="Trebuchet MS"/>
                          <w:sz w:val="20"/>
                          <w:szCs w:val="20"/>
                        </w:rPr>
                      </w:pPr>
                      <w:r w:rsidRPr="001877AA">
                        <w:rPr>
                          <w:rFonts w:ascii="Trebuchet MS" w:hAnsi="Trebuchet MS"/>
                          <w:color w:val="000000" w:themeColor="text1"/>
                          <w:kern w:val="24"/>
                          <w:sz w:val="20"/>
                          <w:szCs w:val="20"/>
                        </w:rPr>
                        <w:t>Watson &amp; Crick’s ball and stick model</w:t>
                      </w:r>
                    </w:p>
                  </w:txbxContent>
                </v:textbox>
                <w10:wrap anchorx="margin"/>
              </v:shape>
            </w:pict>
          </mc:Fallback>
        </mc:AlternateContent>
      </w:r>
    </w:p>
    <w:p w14:paraId="4C751036" w14:textId="084AFB41" w:rsidR="00704F68" w:rsidRDefault="00704F68" w:rsidP="00871227">
      <w:pPr>
        <w:rPr>
          <w:rFonts w:ascii="Trebuchet MS" w:hAnsi="Trebuchet MS"/>
          <w:sz w:val="20"/>
          <w:szCs w:val="20"/>
        </w:rPr>
      </w:pPr>
    </w:p>
    <w:p w14:paraId="3F95B405" w14:textId="77777777" w:rsidR="00FA3391" w:rsidRDefault="00FA3391" w:rsidP="00871227">
      <w:pPr>
        <w:rPr>
          <w:rFonts w:ascii="Trebuchet MS" w:hAnsi="Trebuchet MS"/>
          <w:sz w:val="20"/>
          <w:szCs w:val="20"/>
        </w:rPr>
      </w:pPr>
    </w:p>
    <w:p w14:paraId="7A0B502D" w14:textId="41FBC1E8" w:rsidR="003D127A" w:rsidRPr="00C911FB" w:rsidRDefault="003D127A" w:rsidP="00871227">
      <w:pPr>
        <w:rPr>
          <w:rFonts w:ascii="Trebuchet MS" w:hAnsi="Trebuchet MS"/>
          <w:sz w:val="20"/>
          <w:szCs w:val="20"/>
        </w:rPr>
      </w:pPr>
      <w:r w:rsidRPr="00C911FB">
        <w:rPr>
          <w:rFonts w:ascii="Trebuchet MS" w:hAnsi="Trebuchet MS"/>
          <w:sz w:val="20"/>
          <w:szCs w:val="20"/>
        </w:rPr>
        <w:t>Scientists worked out the structure of DNA in the 1950s. Rosalind Franklin</w:t>
      </w:r>
      <w:r w:rsidR="00CC1861" w:rsidRPr="00C911FB">
        <w:rPr>
          <w:rFonts w:ascii="Trebuchet MS" w:hAnsi="Trebuchet MS"/>
          <w:sz w:val="20"/>
          <w:szCs w:val="20"/>
        </w:rPr>
        <w:t xml:space="preserve"> first</w:t>
      </w:r>
      <w:r w:rsidRPr="00C911FB">
        <w:rPr>
          <w:rFonts w:ascii="Trebuchet MS" w:hAnsi="Trebuchet MS"/>
          <w:sz w:val="20"/>
          <w:szCs w:val="20"/>
        </w:rPr>
        <w:t xml:space="preserve"> made ‘X-ray diffraction’ images of DNA. </w:t>
      </w:r>
    </w:p>
    <w:p w14:paraId="2267F4D4" w14:textId="797D9D76" w:rsidR="003D127A" w:rsidRPr="00C911FB" w:rsidRDefault="003D127A" w:rsidP="00871227">
      <w:pPr>
        <w:rPr>
          <w:rFonts w:ascii="Trebuchet MS" w:hAnsi="Trebuchet MS"/>
          <w:sz w:val="20"/>
          <w:szCs w:val="20"/>
        </w:rPr>
      </w:pPr>
      <w:r w:rsidRPr="00C911FB">
        <w:rPr>
          <w:rFonts w:ascii="Trebuchet MS" w:hAnsi="Trebuchet MS"/>
          <w:sz w:val="20"/>
          <w:szCs w:val="20"/>
        </w:rPr>
        <w:t xml:space="preserve">James Watson and Francis Crick used information from one of her images to work out a model for the structure of DNA. </w:t>
      </w:r>
    </w:p>
    <w:p w14:paraId="60962991" w14:textId="4A31143E" w:rsidR="003D127A" w:rsidRPr="00C911FB" w:rsidRDefault="003D127A" w:rsidP="00871227">
      <w:pPr>
        <w:rPr>
          <w:rFonts w:ascii="Trebuchet MS" w:hAnsi="Trebuchet MS"/>
          <w:sz w:val="20"/>
          <w:szCs w:val="20"/>
        </w:rPr>
      </w:pPr>
      <w:r w:rsidRPr="00C911FB">
        <w:rPr>
          <w:rFonts w:ascii="Trebuchet MS" w:hAnsi="Trebuchet MS"/>
          <w:sz w:val="20"/>
          <w:szCs w:val="20"/>
        </w:rPr>
        <w:t>Watson and Crick were able to work out how DNA was arranged and the tiny distances between its different features. They worked out that in a DNA molecule:</w:t>
      </w:r>
    </w:p>
    <w:p w14:paraId="637FDB5B" w14:textId="4226F4E2" w:rsidR="003D127A" w:rsidRPr="00C911FB" w:rsidRDefault="003D127A" w:rsidP="00871227">
      <w:pPr>
        <w:pStyle w:val="ListParagraph"/>
        <w:numPr>
          <w:ilvl w:val="0"/>
          <w:numId w:val="1"/>
        </w:numPr>
        <w:rPr>
          <w:rFonts w:ascii="Trebuchet MS" w:hAnsi="Trebuchet MS"/>
          <w:sz w:val="20"/>
          <w:szCs w:val="20"/>
        </w:rPr>
      </w:pPr>
      <w:r w:rsidRPr="00C911FB">
        <w:rPr>
          <w:rFonts w:ascii="Trebuchet MS" w:hAnsi="Trebuchet MS"/>
          <w:sz w:val="20"/>
          <w:szCs w:val="20"/>
        </w:rPr>
        <w:t>there are two strands</w:t>
      </w:r>
    </w:p>
    <w:p w14:paraId="3B0F0B4C" w14:textId="70711D34" w:rsidR="003D127A" w:rsidRPr="00C911FB" w:rsidRDefault="003D127A" w:rsidP="00871227">
      <w:pPr>
        <w:pStyle w:val="ListParagraph"/>
        <w:numPr>
          <w:ilvl w:val="0"/>
          <w:numId w:val="1"/>
        </w:numPr>
        <w:rPr>
          <w:rFonts w:ascii="Trebuchet MS" w:hAnsi="Trebuchet MS"/>
          <w:sz w:val="20"/>
          <w:szCs w:val="20"/>
        </w:rPr>
      </w:pPr>
      <w:r w:rsidRPr="00C911FB">
        <w:rPr>
          <w:rFonts w:ascii="Trebuchet MS" w:hAnsi="Trebuchet MS"/>
          <w:sz w:val="20"/>
          <w:szCs w:val="20"/>
        </w:rPr>
        <w:t>the strands are twisted around each other to form a double helix</w:t>
      </w:r>
    </w:p>
    <w:p w14:paraId="4B314943" w14:textId="144EAB2C" w:rsidR="003D127A" w:rsidRPr="00C911FB" w:rsidRDefault="003D127A" w:rsidP="00871227">
      <w:pPr>
        <w:pStyle w:val="ListParagraph"/>
        <w:numPr>
          <w:ilvl w:val="0"/>
          <w:numId w:val="1"/>
        </w:numPr>
        <w:rPr>
          <w:rFonts w:ascii="Trebuchet MS" w:hAnsi="Trebuchet MS"/>
          <w:sz w:val="20"/>
          <w:szCs w:val="20"/>
        </w:rPr>
      </w:pPr>
      <w:r w:rsidRPr="00C911FB">
        <w:rPr>
          <w:rFonts w:ascii="Trebuchet MS" w:hAnsi="Trebuchet MS"/>
          <w:sz w:val="20"/>
          <w:szCs w:val="20"/>
        </w:rPr>
        <w:t>the strands are held together by bonds between base pairs</w:t>
      </w:r>
    </w:p>
    <w:p w14:paraId="502EF08A" w14:textId="4EE38B67" w:rsidR="00C911FB" w:rsidRDefault="00C911FB" w:rsidP="00871227">
      <w:pPr>
        <w:pStyle w:val="ListParagraph"/>
        <w:numPr>
          <w:ilvl w:val="0"/>
          <w:numId w:val="1"/>
        </w:numPr>
        <w:rPr>
          <w:rFonts w:ascii="Trebuchet MS" w:hAnsi="Trebuchet MS"/>
          <w:sz w:val="20"/>
          <w:szCs w:val="20"/>
        </w:rPr>
      </w:pPr>
      <w:r w:rsidRPr="00C911FB">
        <w:rPr>
          <w:rFonts w:ascii="Trebuchet MS" w:hAnsi="Trebuchet MS"/>
          <w:sz w:val="20"/>
          <w:szCs w:val="20"/>
        </w:rPr>
        <w:t>Base pairs are formed by n</w:t>
      </w:r>
      <w:r w:rsidR="003D127A" w:rsidRPr="00C911FB">
        <w:rPr>
          <w:rFonts w:ascii="Trebuchet MS" w:hAnsi="Trebuchet MS"/>
          <w:sz w:val="20"/>
          <w:szCs w:val="20"/>
        </w:rPr>
        <w:t>ucleotides join</w:t>
      </w:r>
      <w:r w:rsidRPr="00C911FB">
        <w:rPr>
          <w:rFonts w:ascii="Trebuchet MS" w:hAnsi="Trebuchet MS"/>
          <w:sz w:val="20"/>
          <w:szCs w:val="20"/>
        </w:rPr>
        <w:t>ing</w:t>
      </w:r>
      <w:r w:rsidR="003D127A" w:rsidRPr="00C911FB">
        <w:rPr>
          <w:rFonts w:ascii="Trebuchet MS" w:hAnsi="Trebuchet MS"/>
          <w:sz w:val="20"/>
          <w:szCs w:val="20"/>
        </w:rPr>
        <w:t xml:space="preserve"> together</w:t>
      </w:r>
      <w:r w:rsidRPr="00C911FB">
        <w:rPr>
          <w:rFonts w:ascii="Trebuchet MS" w:hAnsi="Trebuchet MS"/>
          <w:sz w:val="20"/>
          <w:szCs w:val="20"/>
        </w:rPr>
        <w:t>, C always joins to C and A to T</w:t>
      </w:r>
    </w:p>
    <w:p w14:paraId="7E491752" w14:textId="26BAB7B4" w:rsidR="00C911FB" w:rsidRDefault="00C911FB" w:rsidP="00871227">
      <w:pPr>
        <w:pStyle w:val="ListParagraph"/>
        <w:numPr>
          <w:ilvl w:val="0"/>
          <w:numId w:val="1"/>
        </w:numPr>
        <w:rPr>
          <w:rFonts w:ascii="Trebuchet MS" w:hAnsi="Trebuchet MS"/>
          <w:sz w:val="20"/>
          <w:szCs w:val="20"/>
        </w:rPr>
      </w:pPr>
      <w:r w:rsidRPr="00C911FB">
        <w:rPr>
          <w:rFonts w:ascii="Trebuchet MS" w:hAnsi="Trebuchet MS"/>
          <w:sz w:val="20"/>
          <w:szCs w:val="20"/>
        </w:rPr>
        <w:t>Watson, Crick and Wilkins were awarded the 1962 Nobel Prize in Physiology or Medicine for their discovery.</w:t>
      </w:r>
    </w:p>
    <w:p w14:paraId="64264769" w14:textId="77777777" w:rsidR="00C06400" w:rsidRPr="00C911FB" w:rsidRDefault="00C06400" w:rsidP="00871227">
      <w:pPr>
        <w:pStyle w:val="ListParagraph"/>
        <w:rPr>
          <w:rFonts w:ascii="Trebuchet MS" w:hAnsi="Trebuchet MS"/>
          <w:sz w:val="20"/>
          <w:szCs w:val="20"/>
        </w:rPr>
      </w:pPr>
    </w:p>
    <w:p w14:paraId="3CD46356" w14:textId="792EF7CE" w:rsidR="003D127A" w:rsidRDefault="00384CDD" w:rsidP="00871227">
      <w:pPr>
        <w:pStyle w:val="ListParagraph"/>
      </w:pPr>
      <w:r>
        <w:rPr>
          <w:noProof/>
        </w:rPr>
        <w:drawing>
          <wp:inline distT="0" distB="0" distL="0" distR="0" wp14:anchorId="4A5EFBC2" wp14:editId="675F0C1D">
            <wp:extent cx="3966033" cy="18546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9297" cy="1879587"/>
                    </a:xfrm>
                    <a:prstGeom prst="rect">
                      <a:avLst/>
                    </a:prstGeom>
                  </pic:spPr>
                </pic:pic>
              </a:graphicData>
            </a:graphic>
          </wp:inline>
        </w:drawing>
      </w:r>
    </w:p>
    <w:p w14:paraId="5672914B" w14:textId="5D794633" w:rsidR="00C06400" w:rsidRDefault="00C06400" w:rsidP="00871227">
      <w:pPr>
        <w:pStyle w:val="ListParagraph"/>
      </w:pPr>
    </w:p>
    <w:p w14:paraId="23912B6C" w14:textId="77777777" w:rsidR="002B4472" w:rsidRDefault="002B4472" w:rsidP="002B4472">
      <w:pPr>
        <w:pStyle w:val="ListParagraph"/>
        <w:tabs>
          <w:tab w:val="left" w:pos="1354"/>
        </w:tabs>
        <w:ind w:left="757"/>
        <w:rPr>
          <w:rFonts w:ascii="Trebuchet MS" w:hAnsi="Trebuchet MS"/>
          <w:sz w:val="20"/>
          <w:szCs w:val="20"/>
        </w:rPr>
      </w:pPr>
    </w:p>
    <w:p w14:paraId="6CC3B699" w14:textId="77777777" w:rsidR="002B4472" w:rsidRDefault="002B4472" w:rsidP="002B4472">
      <w:pPr>
        <w:pStyle w:val="ListParagraph"/>
        <w:tabs>
          <w:tab w:val="left" w:pos="1354"/>
        </w:tabs>
        <w:ind w:left="757"/>
        <w:rPr>
          <w:rFonts w:ascii="Trebuchet MS" w:hAnsi="Trebuchet MS"/>
          <w:sz w:val="20"/>
          <w:szCs w:val="20"/>
        </w:rPr>
      </w:pPr>
    </w:p>
    <w:p w14:paraId="76829163" w14:textId="77777777" w:rsidR="002B4472" w:rsidRDefault="002B4472" w:rsidP="002B4472">
      <w:pPr>
        <w:pStyle w:val="ListParagraph"/>
        <w:tabs>
          <w:tab w:val="left" w:pos="1354"/>
        </w:tabs>
        <w:ind w:left="757"/>
        <w:rPr>
          <w:rFonts w:ascii="Trebuchet MS" w:hAnsi="Trebuchet MS"/>
          <w:sz w:val="20"/>
          <w:szCs w:val="20"/>
        </w:rPr>
      </w:pPr>
    </w:p>
    <w:p w14:paraId="371773D9" w14:textId="77777777" w:rsidR="002B4472" w:rsidRDefault="002B4472" w:rsidP="002B4472">
      <w:pPr>
        <w:pStyle w:val="ListParagraph"/>
        <w:tabs>
          <w:tab w:val="left" w:pos="1354"/>
        </w:tabs>
        <w:ind w:left="757"/>
        <w:rPr>
          <w:rFonts w:ascii="Trebuchet MS" w:hAnsi="Trebuchet MS"/>
          <w:sz w:val="20"/>
          <w:szCs w:val="20"/>
        </w:rPr>
      </w:pPr>
    </w:p>
    <w:p w14:paraId="142B3191" w14:textId="77777777" w:rsidR="002B4472" w:rsidRDefault="002B4472" w:rsidP="002B4472">
      <w:pPr>
        <w:pStyle w:val="ListParagraph"/>
        <w:tabs>
          <w:tab w:val="left" w:pos="1354"/>
        </w:tabs>
        <w:ind w:left="757"/>
        <w:rPr>
          <w:rFonts w:ascii="Trebuchet MS" w:hAnsi="Trebuchet MS"/>
          <w:sz w:val="20"/>
          <w:szCs w:val="20"/>
        </w:rPr>
      </w:pPr>
    </w:p>
    <w:p w14:paraId="5AD3FAC7" w14:textId="77777777" w:rsidR="002B4472" w:rsidRDefault="002B4472" w:rsidP="002B4472">
      <w:pPr>
        <w:pStyle w:val="ListParagraph"/>
        <w:tabs>
          <w:tab w:val="left" w:pos="1354"/>
        </w:tabs>
        <w:ind w:left="757"/>
        <w:rPr>
          <w:rFonts w:ascii="Trebuchet MS" w:hAnsi="Trebuchet MS"/>
          <w:sz w:val="20"/>
          <w:szCs w:val="20"/>
        </w:rPr>
      </w:pPr>
    </w:p>
    <w:p w14:paraId="288E2852" w14:textId="77777777" w:rsidR="002B4472" w:rsidRDefault="002B4472" w:rsidP="002B4472">
      <w:pPr>
        <w:pStyle w:val="ListParagraph"/>
        <w:tabs>
          <w:tab w:val="left" w:pos="1354"/>
        </w:tabs>
        <w:ind w:left="757"/>
        <w:rPr>
          <w:rFonts w:ascii="Trebuchet MS" w:hAnsi="Trebuchet MS"/>
          <w:sz w:val="20"/>
          <w:szCs w:val="20"/>
        </w:rPr>
      </w:pPr>
    </w:p>
    <w:p w14:paraId="51AC7083" w14:textId="77777777" w:rsidR="002B4472" w:rsidRDefault="002B4472" w:rsidP="002B4472">
      <w:pPr>
        <w:pStyle w:val="ListParagraph"/>
        <w:tabs>
          <w:tab w:val="left" w:pos="1354"/>
        </w:tabs>
        <w:ind w:left="757"/>
        <w:rPr>
          <w:rFonts w:ascii="Trebuchet MS" w:hAnsi="Trebuchet MS"/>
          <w:sz w:val="20"/>
          <w:szCs w:val="20"/>
        </w:rPr>
      </w:pPr>
    </w:p>
    <w:p w14:paraId="49DACEA1" w14:textId="77777777" w:rsidR="002B4472" w:rsidRDefault="002B4472" w:rsidP="002B4472">
      <w:pPr>
        <w:pStyle w:val="ListParagraph"/>
        <w:tabs>
          <w:tab w:val="left" w:pos="1354"/>
        </w:tabs>
        <w:ind w:left="757"/>
        <w:rPr>
          <w:rFonts w:ascii="Trebuchet MS" w:hAnsi="Trebuchet MS"/>
          <w:sz w:val="20"/>
          <w:szCs w:val="20"/>
        </w:rPr>
      </w:pPr>
    </w:p>
    <w:p w14:paraId="2DE7B3CB" w14:textId="77777777" w:rsidR="002B4472" w:rsidRDefault="002B4472" w:rsidP="002B4472">
      <w:pPr>
        <w:pStyle w:val="ListParagraph"/>
        <w:tabs>
          <w:tab w:val="left" w:pos="1354"/>
        </w:tabs>
        <w:ind w:left="757"/>
        <w:rPr>
          <w:rFonts w:ascii="Trebuchet MS" w:hAnsi="Trebuchet MS"/>
          <w:sz w:val="20"/>
          <w:szCs w:val="20"/>
        </w:rPr>
      </w:pPr>
    </w:p>
    <w:p w14:paraId="095A9423" w14:textId="77777777" w:rsidR="002B4472" w:rsidRDefault="002B4472" w:rsidP="002B4472">
      <w:pPr>
        <w:pStyle w:val="ListParagraph"/>
        <w:tabs>
          <w:tab w:val="left" w:pos="1354"/>
        </w:tabs>
        <w:ind w:left="757"/>
        <w:rPr>
          <w:rFonts w:ascii="Trebuchet MS" w:hAnsi="Trebuchet MS"/>
          <w:sz w:val="20"/>
          <w:szCs w:val="20"/>
        </w:rPr>
      </w:pPr>
    </w:p>
    <w:p w14:paraId="40D86597" w14:textId="77777777" w:rsidR="002B4472" w:rsidRDefault="002B4472" w:rsidP="002B4472">
      <w:pPr>
        <w:pStyle w:val="ListParagraph"/>
        <w:tabs>
          <w:tab w:val="left" w:pos="1354"/>
        </w:tabs>
        <w:ind w:left="757"/>
        <w:rPr>
          <w:rFonts w:ascii="Trebuchet MS" w:hAnsi="Trebuchet MS"/>
          <w:sz w:val="20"/>
          <w:szCs w:val="20"/>
        </w:rPr>
      </w:pPr>
    </w:p>
    <w:p w14:paraId="41B927AF" w14:textId="77777777" w:rsidR="002B4472" w:rsidRDefault="002B4472" w:rsidP="002B4472">
      <w:pPr>
        <w:pStyle w:val="ListParagraph"/>
        <w:tabs>
          <w:tab w:val="left" w:pos="1354"/>
        </w:tabs>
        <w:ind w:left="757"/>
        <w:rPr>
          <w:rFonts w:ascii="Trebuchet MS" w:hAnsi="Trebuchet MS"/>
          <w:sz w:val="20"/>
          <w:szCs w:val="20"/>
        </w:rPr>
      </w:pPr>
    </w:p>
    <w:p w14:paraId="27E415DB" w14:textId="77777777" w:rsidR="002B4472" w:rsidRDefault="002B4472" w:rsidP="002B4472">
      <w:pPr>
        <w:pStyle w:val="ListParagraph"/>
        <w:tabs>
          <w:tab w:val="left" w:pos="1354"/>
        </w:tabs>
        <w:ind w:left="757"/>
        <w:rPr>
          <w:rFonts w:ascii="Trebuchet MS" w:hAnsi="Trebuchet MS"/>
          <w:sz w:val="20"/>
          <w:szCs w:val="20"/>
        </w:rPr>
      </w:pPr>
    </w:p>
    <w:p w14:paraId="22883848" w14:textId="1C8D29D0" w:rsidR="002B4472" w:rsidRDefault="002B4472" w:rsidP="002B4472">
      <w:pPr>
        <w:tabs>
          <w:tab w:val="left" w:pos="1354"/>
        </w:tabs>
        <w:rPr>
          <w:rFonts w:ascii="Trebuchet MS" w:hAnsi="Trebuchet MS"/>
          <w:sz w:val="20"/>
          <w:szCs w:val="20"/>
        </w:rPr>
      </w:pPr>
    </w:p>
    <w:p w14:paraId="6E89C084" w14:textId="23256273" w:rsidR="000969F5" w:rsidRPr="000969F5" w:rsidRDefault="000969F5" w:rsidP="002B4472">
      <w:pPr>
        <w:tabs>
          <w:tab w:val="left" w:pos="1354"/>
        </w:tabs>
        <w:rPr>
          <w:rFonts w:ascii="Trebuchet MS" w:hAnsi="Trebuchet MS"/>
          <w:b/>
          <w:bCs/>
          <w:sz w:val="20"/>
          <w:szCs w:val="20"/>
        </w:rPr>
      </w:pPr>
      <w:r w:rsidRPr="000969F5">
        <w:rPr>
          <w:rFonts w:ascii="Trebuchet MS" w:hAnsi="Trebuchet MS"/>
          <w:b/>
          <w:bCs/>
          <w:sz w:val="20"/>
          <w:szCs w:val="20"/>
        </w:rPr>
        <w:t>Core questions</w:t>
      </w:r>
    </w:p>
    <w:p w14:paraId="2D91181B" w14:textId="74274B7F" w:rsidR="00BE1418" w:rsidRPr="002B4472" w:rsidRDefault="00BE1418" w:rsidP="002B4472">
      <w:pPr>
        <w:pStyle w:val="ListParagraph"/>
        <w:numPr>
          <w:ilvl w:val="0"/>
          <w:numId w:val="20"/>
        </w:numPr>
        <w:tabs>
          <w:tab w:val="left" w:pos="1354"/>
        </w:tabs>
        <w:rPr>
          <w:rFonts w:ascii="Trebuchet MS" w:hAnsi="Trebuchet MS"/>
          <w:sz w:val="20"/>
          <w:szCs w:val="20"/>
        </w:rPr>
      </w:pPr>
      <w:r w:rsidRPr="002B4472">
        <w:rPr>
          <w:rFonts w:ascii="Trebuchet MS" w:hAnsi="Trebuchet MS"/>
          <w:sz w:val="20"/>
          <w:szCs w:val="20"/>
        </w:rPr>
        <w:t>Label the diagram: Nucleus, Chromosome, Gene, DNA</w:t>
      </w:r>
    </w:p>
    <w:p w14:paraId="35D1C802" w14:textId="5F706EE7" w:rsidR="00BE1418" w:rsidRPr="001877AA" w:rsidRDefault="00C06400" w:rsidP="00871227">
      <w:pPr>
        <w:tabs>
          <w:tab w:val="left" w:pos="1354"/>
        </w:tabs>
        <w:rPr>
          <w:rFonts w:ascii="Trebuchet MS" w:hAnsi="Trebuchet MS"/>
          <w:sz w:val="20"/>
          <w:szCs w:val="20"/>
        </w:rPr>
      </w:pPr>
      <w:r w:rsidRPr="001877AA">
        <w:rPr>
          <w:rFonts w:ascii="Trebuchet MS" w:hAnsi="Trebuchet MS"/>
          <w:noProof/>
          <w:sz w:val="20"/>
          <w:szCs w:val="20"/>
        </w:rPr>
        <w:drawing>
          <wp:anchor distT="0" distB="0" distL="114300" distR="114300" simplePos="0" relativeHeight="251679232" behindDoc="1" locked="0" layoutInCell="1" allowOverlap="1" wp14:anchorId="7A68DB94" wp14:editId="4ABA7AF6">
            <wp:simplePos x="0" y="0"/>
            <wp:positionH relativeFrom="margin">
              <wp:align>center</wp:align>
            </wp:positionH>
            <wp:positionV relativeFrom="paragraph">
              <wp:posOffset>165677</wp:posOffset>
            </wp:positionV>
            <wp:extent cx="4243705" cy="2256155"/>
            <wp:effectExtent l="0" t="0" r="4445" b="0"/>
            <wp:wrapTight wrapText="bothSides">
              <wp:wrapPolygon edited="0">
                <wp:start x="0" y="0"/>
                <wp:lineTo x="0" y="21339"/>
                <wp:lineTo x="21526" y="21339"/>
                <wp:lineTo x="2152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12508"/>
                    <a:stretch/>
                  </pic:blipFill>
                  <pic:spPr bwMode="auto">
                    <a:xfrm>
                      <a:off x="0" y="0"/>
                      <a:ext cx="4243705" cy="225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2C2E0" w14:textId="77777777" w:rsidR="00BE1418" w:rsidRPr="001877AA" w:rsidRDefault="00BE1418" w:rsidP="00871227">
      <w:pPr>
        <w:tabs>
          <w:tab w:val="left" w:pos="1354"/>
        </w:tabs>
        <w:rPr>
          <w:rFonts w:ascii="Trebuchet MS" w:hAnsi="Trebuchet MS"/>
          <w:sz w:val="20"/>
          <w:szCs w:val="20"/>
        </w:rPr>
      </w:pPr>
    </w:p>
    <w:p w14:paraId="3B2AF686" w14:textId="0C31FEC3" w:rsidR="00BE1418" w:rsidRDefault="00BE1418" w:rsidP="00871227">
      <w:pPr>
        <w:tabs>
          <w:tab w:val="left" w:pos="1354"/>
        </w:tabs>
        <w:rPr>
          <w:rFonts w:ascii="Trebuchet MS" w:hAnsi="Trebuchet MS"/>
          <w:sz w:val="20"/>
          <w:szCs w:val="20"/>
        </w:rPr>
      </w:pPr>
    </w:p>
    <w:p w14:paraId="75072892" w14:textId="2EAC6FE9" w:rsidR="00C06400" w:rsidRDefault="00C06400" w:rsidP="00871227">
      <w:pPr>
        <w:tabs>
          <w:tab w:val="left" w:pos="1354"/>
        </w:tabs>
        <w:rPr>
          <w:rFonts w:ascii="Trebuchet MS" w:hAnsi="Trebuchet MS"/>
          <w:sz w:val="20"/>
          <w:szCs w:val="20"/>
        </w:rPr>
      </w:pPr>
    </w:p>
    <w:p w14:paraId="284E15B0" w14:textId="77777777" w:rsidR="00C06400" w:rsidRPr="001877AA" w:rsidRDefault="00C06400" w:rsidP="00871227">
      <w:pPr>
        <w:tabs>
          <w:tab w:val="left" w:pos="1354"/>
        </w:tabs>
        <w:rPr>
          <w:rFonts w:ascii="Trebuchet MS" w:hAnsi="Trebuchet MS"/>
          <w:sz w:val="20"/>
          <w:szCs w:val="20"/>
        </w:rPr>
      </w:pPr>
    </w:p>
    <w:p w14:paraId="7A4042C6" w14:textId="77777777" w:rsidR="00BE1418" w:rsidRPr="001877AA" w:rsidRDefault="00BE1418" w:rsidP="00871227">
      <w:pPr>
        <w:tabs>
          <w:tab w:val="left" w:pos="1354"/>
        </w:tabs>
        <w:rPr>
          <w:rFonts w:ascii="Trebuchet MS" w:hAnsi="Trebuchet MS"/>
          <w:sz w:val="20"/>
          <w:szCs w:val="20"/>
        </w:rPr>
      </w:pPr>
    </w:p>
    <w:p w14:paraId="0E4EACCE" w14:textId="64E96380" w:rsidR="00BE1418" w:rsidRDefault="00BE1418" w:rsidP="00871227">
      <w:pPr>
        <w:tabs>
          <w:tab w:val="left" w:pos="1354"/>
        </w:tabs>
        <w:rPr>
          <w:rFonts w:ascii="Trebuchet MS" w:hAnsi="Trebuchet MS"/>
          <w:sz w:val="20"/>
          <w:szCs w:val="20"/>
        </w:rPr>
      </w:pPr>
    </w:p>
    <w:p w14:paraId="689B21CE" w14:textId="226CC2CA" w:rsidR="00C06400" w:rsidRDefault="00C06400" w:rsidP="00871227">
      <w:pPr>
        <w:tabs>
          <w:tab w:val="left" w:pos="1354"/>
        </w:tabs>
        <w:rPr>
          <w:rFonts w:ascii="Trebuchet MS" w:hAnsi="Trebuchet MS"/>
          <w:sz w:val="20"/>
          <w:szCs w:val="20"/>
        </w:rPr>
      </w:pPr>
    </w:p>
    <w:p w14:paraId="417988E3" w14:textId="16CD5683" w:rsidR="00C06400" w:rsidRDefault="00C06400" w:rsidP="00871227">
      <w:pPr>
        <w:tabs>
          <w:tab w:val="left" w:pos="1354"/>
        </w:tabs>
        <w:rPr>
          <w:rFonts w:ascii="Trebuchet MS" w:hAnsi="Trebuchet MS"/>
          <w:sz w:val="20"/>
          <w:szCs w:val="20"/>
        </w:rPr>
      </w:pPr>
    </w:p>
    <w:p w14:paraId="5E7C9B4E" w14:textId="77777777" w:rsidR="002B4472" w:rsidRPr="001877AA" w:rsidRDefault="002B4472" w:rsidP="00871227">
      <w:pPr>
        <w:tabs>
          <w:tab w:val="left" w:pos="1354"/>
        </w:tabs>
        <w:rPr>
          <w:rFonts w:ascii="Trebuchet MS" w:hAnsi="Trebuchet MS"/>
          <w:sz w:val="20"/>
          <w:szCs w:val="20"/>
        </w:rPr>
      </w:pPr>
    </w:p>
    <w:p w14:paraId="7757F5F4" w14:textId="591F2C64" w:rsidR="00A613B4" w:rsidRPr="001877AA" w:rsidRDefault="00A613B4" w:rsidP="002B4472">
      <w:pPr>
        <w:pStyle w:val="ListParagraph"/>
        <w:numPr>
          <w:ilvl w:val="0"/>
          <w:numId w:val="20"/>
        </w:numPr>
        <w:tabs>
          <w:tab w:val="left" w:pos="1354"/>
        </w:tabs>
        <w:ind w:hanging="513"/>
        <w:rPr>
          <w:rFonts w:ascii="Trebuchet MS" w:hAnsi="Trebuchet MS"/>
          <w:sz w:val="20"/>
          <w:szCs w:val="20"/>
        </w:rPr>
      </w:pPr>
      <w:r w:rsidRPr="001877AA">
        <w:rPr>
          <w:rFonts w:ascii="Trebuchet MS" w:hAnsi="Trebuchet MS"/>
          <w:sz w:val="20"/>
          <w:szCs w:val="20"/>
        </w:rPr>
        <w:t>Where do we find all our DNA?</w:t>
      </w:r>
    </w:p>
    <w:p w14:paraId="04837839" w14:textId="77777777" w:rsidR="00A613B4" w:rsidRPr="001877AA"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What is a chromosome?</w:t>
      </w:r>
    </w:p>
    <w:p w14:paraId="42A7C972" w14:textId="77777777" w:rsidR="00A613B4" w:rsidRPr="001877AA"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How many chromosomes are in an adult human cell?</w:t>
      </w:r>
    </w:p>
    <w:p w14:paraId="39E7F0BB" w14:textId="77777777" w:rsidR="00A613B4" w:rsidRPr="001877AA"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How many chromosomes are in an egg/sperm cell?</w:t>
      </w:r>
    </w:p>
    <w:p w14:paraId="120B195E" w14:textId="77777777" w:rsidR="00A613B4" w:rsidRPr="001877AA"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What has happened to the chromosome number?</w:t>
      </w:r>
    </w:p>
    <w:p w14:paraId="4ED8E00C" w14:textId="77777777" w:rsidR="00A613B4" w:rsidRPr="001877AA"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Why is it important that this happens?</w:t>
      </w:r>
    </w:p>
    <w:p w14:paraId="71180F56" w14:textId="77777777" w:rsidR="00A613B4" w:rsidRPr="001877AA"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Sheep have 54 chromosomes. How many will be in each sex cell?</w:t>
      </w:r>
    </w:p>
    <w:p w14:paraId="772F9444" w14:textId="6C3E8DBF" w:rsidR="00A613B4" w:rsidRDefault="00A613B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All organisms have an even number of chromosomes in their body cells. Why is this?</w:t>
      </w:r>
    </w:p>
    <w:p w14:paraId="36D0CC87" w14:textId="77777777" w:rsidR="000969F5" w:rsidRPr="001877AA" w:rsidRDefault="000969F5" w:rsidP="000969F5">
      <w:pPr>
        <w:pStyle w:val="ListParagraph"/>
        <w:ind w:left="757"/>
        <w:rPr>
          <w:rFonts w:ascii="Trebuchet MS" w:hAnsi="Trebuchet MS"/>
          <w:sz w:val="20"/>
          <w:szCs w:val="20"/>
        </w:rPr>
      </w:pPr>
    </w:p>
    <w:p w14:paraId="1F4BCA72" w14:textId="12022419" w:rsidR="00A81A94" w:rsidRPr="001877AA"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Most cells contain two sets of chromosomes which can be sorted into pairs. Some chromosomes are bigger than others and so the pairs can be arranged in size order, apart from the last two. The picture shows human chromosomes from a cheek cell.</w:t>
      </w:r>
    </w:p>
    <w:p w14:paraId="4D9F3E2B" w14:textId="77777777" w:rsidR="00A613B4" w:rsidRPr="001877AA" w:rsidRDefault="00A81A94" w:rsidP="00871227">
      <w:pPr>
        <w:pStyle w:val="ListParagraph"/>
        <w:numPr>
          <w:ilvl w:val="0"/>
          <w:numId w:val="2"/>
        </w:numPr>
        <w:rPr>
          <w:rFonts w:ascii="Trebuchet MS" w:hAnsi="Trebuchet MS"/>
          <w:sz w:val="20"/>
          <w:szCs w:val="20"/>
        </w:rPr>
      </w:pPr>
      <w:r w:rsidRPr="001877AA">
        <w:rPr>
          <w:rFonts w:ascii="Trebuchet MS" w:hAnsi="Trebuchet MS"/>
          <w:sz w:val="20"/>
          <w:szCs w:val="20"/>
        </w:rPr>
        <w:t>Three of the chromosomes are missing. Draw in the missing ones on the diagram.</w:t>
      </w:r>
    </w:p>
    <w:p w14:paraId="4F38C92A" w14:textId="4C0C6E1C" w:rsidR="00A81A94" w:rsidRPr="001877AA" w:rsidRDefault="00A81A94" w:rsidP="00871227">
      <w:pPr>
        <w:pStyle w:val="ListParagraph"/>
        <w:numPr>
          <w:ilvl w:val="0"/>
          <w:numId w:val="2"/>
        </w:numPr>
        <w:rPr>
          <w:rFonts w:ascii="Trebuchet MS" w:hAnsi="Trebuchet MS"/>
          <w:sz w:val="20"/>
          <w:szCs w:val="20"/>
        </w:rPr>
      </w:pPr>
      <w:r w:rsidRPr="001877AA">
        <w:rPr>
          <w:rFonts w:ascii="Trebuchet MS" w:hAnsi="Trebuchet MS"/>
          <w:sz w:val="20"/>
          <w:szCs w:val="20"/>
        </w:rPr>
        <w:t xml:space="preserve">Where in a cell would you find the chromosomes? </w:t>
      </w:r>
    </w:p>
    <w:p w14:paraId="508A3B08" w14:textId="13E8FC9E" w:rsidR="00A81A94" w:rsidRPr="001877AA" w:rsidRDefault="002B4472" w:rsidP="00871227">
      <w:pPr>
        <w:pStyle w:val="ListParagraph"/>
        <w:ind w:left="1440"/>
        <w:rPr>
          <w:rFonts w:ascii="Trebuchet MS" w:hAnsi="Trebuchet MS"/>
          <w:sz w:val="20"/>
          <w:szCs w:val="20"/>
        </w:rPr>
      </w:pPr>
      <w:r w:rsidRPr="001877AA">
        <w:rPr>
          <w:rFonts w:ascii="Trebuchet MS" w:hAnsi="Trebuchet MS"/>
          <w:noProof/>
          <w:sz w:val="20"/>
          <w:szCs w:val="20"/>
        </w:rPr>
        <w:drawing>
          <wp:anchor distT="0" distB="0" distL="114300" distR="114300" simplePos="0" relativeHeight="251779584" behindDoc="0" locked="0" layoutInCell="1" allowOverlap="1" wp14:anchorId="1A5C9D48" wp14:editId="16610587">
            <wp:simplePos x="0" y="0"/>
            <wp:positionH relativeFrom="column">
              <wp:posOffset>1038225</wp:posOffset>
            </wp:positionH>
            <wp:positionV relativeFrom="page">
              <wp:posOffset>5562600</wp:posOffset>
            </wp:positionV>
            <wp:extent cx="3988435" cy="279019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8435" cy="2790190"/>
                    </a:xfrm>
                    <a:prstGeom prst="rect">
                      <a:avLst/>
                    </a:prstGeom>
                    <a:noFill/>
                    <a:ln>
                      <a:noFill/>
                    </a:ln>
                  </pic:spPr>
                </pic:pic>
              </a:graphicData>
            </a:graphic>
          </wp:anchor>
        </w:drawing>
      </w:r>
    </w:p>
    <w:p w14:paraId="62077586" w14:textId="073ACF2F" w:rsidR="00A81A94" w:rsidRPr="001877AA"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 xml:space="preserve">Chromosomes are divided into sections called genes. Each of the chromosomes labelled number ‘22’ contain about 100 genes. Would you expect to find more, less or the same number of genes in a chromosome like number ‘1’? </w:t>
      </w:r>
    </w:p>
    <w:p w14:paraId="79AEDD7F" w14:textId="5811354F" w:rsidR="00A81A94" w:rsidRPr="001877AA"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 xml:space="preserve">Explain your answer to </w:t>
      </w:r>
      <w:r w:rsidR="00A613B4" w:rsidRPr="001877AA">
        <w:rPr>
          <w:rFonts w:ascii="Trebuchet MS" w:hAnsi="Trebuchet MS"/>
          <w:sz w:val="20"/>
          <w:szCs w:val="20"/>
        </w:rPr>
        <w:t>number 2</w:t>
      </w:r>
      <w:r w:rsidRPr="001877AA">
        <w:rPr>
          <w:rFonts w:ascii="Trebuchet MS" w:hAnsi="Trebuchet MS"/>
          <w:sz w:val="20"/>
          <w:szCs w:val="20"/>
        </w:rPr>
        <w:t xml:space="preserve">. </w:t>
      </w:r>
    </w:p>
    <w:p w14:paraId="572B10B2" w14:textId="2F63AE9C" w:rsidR="00EF1A0D"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 xml:space="preserve">What do genes do? </w:t>
      </w:r>
    </w:p>
    <w:p w14:paraId="1E2E54F1" w14:textId="03431F81" w:rsidR="00C06400" w:rsidRDefault="00C06400" w:rsidP="00871227">
      <w:pPr>
        <w:rPr>
          <w:rFonts w:ascii="Trebuchet MS" w:hAnsi="Trebuchet MS"/>
          <w:sz w:val="20"/>
          <w:szCs w:val="20"/>
        </w:rPr>
      </w:pPr>
    </w:p>
    <w:p w14:paraId="3D39F75F" w14:textId="6E8428C3" w:rsidR="0070496A" w:rsidRDefault="0070496A" w:rsidP="00871227">
      <w:pPr>
        <w:pStyle w:val="ListParagraph"/>
        <w:ind w:left="1080"/>
        <w:rPr>
          <w:rFonts w:ascii="Trebuchet MS" w:hAnsi="Trebuchet MS"/>
          <w:sz w:val="20"/>
          <w:szCs w:val="20"/>
        </w:rPr>
      </w:pPr>
    </w:p>
    <w:p w14:paraId="5F1CC157" w14:textId="2FF0C5B3" w:rsidR="002B4472" w:rsidRPr="002B4472" w:rsidRDefault="002B4472" w:rsidP="000969F5">
      <w:pPr>
        <w:pStyle w:val="ListParagraph"/>
        <w:ind w:left="244"/>
        <w:rPr>
          <w:rFonts w:ascii="Trebuchet MS" w:hAnsi="Trebuchet MS"/>
          <w:b/>
          <w:sz w:val="20"/>
          <w:szCs w:val="20"/>
          <w:u w:val="single"/>
        </w:rPr>
      </w:pPr>
      <w:r w:rsidRPr="002B4472">
        <w:rPr>
          <w:rFonts w:ascii="Trebuchet MS" w:hAnsi="Trebuchet MS"/>
          <w:b/>
          <w:sz w:val="20"/>
          <w:szCs w:val="20"/>
          <w:u w:val="single"/>
        </w:rPr>
        <w:t>Application questions</w:t>
      </w:r>
    </w:p>
    <w:p w14:paraId="42DD2717" w14:textId="77777777" w:rsidR="002B4472" w:rsidRPr="002B4472" w:rsidRDefault="002B4472" w:rsidP="00871227">
      <w:pPr>
        <w:pStyle w:val="ListParagraph"/>
        <w:ind w:left="1080"/>
        <w:rPr>
          <w:rFonts w:ascii="Trebuchet MS" w:hAnsi="Trebuchet MS"/>
          <w:b/>
          <w:sz w:val="20"/>
          <w:szCs w:val="20"/>
        </w:rPr>
      </w:pPr>
    </w:p>
    <w:p w14:paraId="699A0113" w14:textId="4D9AA9BB" w:rsidR="00A81A94" w:rsidRPr="001877AA"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Look at the bar chart.</w:t>
      </w:r>
    </w:p>
    <w:p w14:paraId="52D285D4" w14:textId="77777777" w:rsidR="00A613B4" w:rsidRPr="001877AA" w:rsidRDefault="00A81A94" w:rsidP="00871227">
      <w:pPr>
        <w:pStyle w:val="ListParagraph"/>
        <w:numPr>
          <w:ilvl w:val="0"/>
          <w:numId w:val="3"/>
        </w:numPr>
        <w:ind w:hanging="513"/>
        <w:rPr>
          <w:rFonts w:ascii="Trebuchet MS" w:hAnsi="Trebuchet MS"/>
          <w:sz w:val="20"/>
          <w:szCs w:val="20"/>
        </w:rPr>
      </w:pPr>
      <w:r w:rsidRPr="001877AA">
        <w:rPr>
          <w:rFonts w:ascii="Trebuchet MS" w:hAnsi="Trebuchet MS"/>
          <w:sz w:val="20"/>
          <w:szCs w:val="20"/>
        </w:rPr>
        <w:t>How many chromosomes does a body cell in a cat have?</w:t>
      </w:r>
    </w:p>
    <w:p w14:paraId="2CC0C576" w14:textId="77777777" w:rsidR="00A613B4" w:rsidRPr="001877AA" w:rsidRDefault="00A81A94" w:rsidP="00871227">
      <w:pPr>
        <w:pStyle w:val="ListParagraph"/>
        <w:numPr>
          <w:ilvl w:val="0"/>
          <w:numId w:val="3"/>
        </w:numPr>
        <w:ind w:hanging="513"/>
        <w:rPr>
          <w:rFonts w:ascii="Trebuchet MS" w:hAnsi="Trebuchet MS"/>
          <w:sz w:val="20"/>
          <w:szCs w:val="20"/>
        </w:rPr>
      </w:pPr>
      <w:r w:rsidRPr="001877AA">
        <w:rPr>
          <w:rFonts w:ascii="Trebuchet MS" w:hAnsi="Trebuchet MS"/>
          <w:sz w:val="20"/>
          <w:szCs w:val="20"/>
        </w:rPr>
        <w:t xml:space="preserve">Which species has 66 chromosomes in its cells? </w:t>
      </w:r>
    </w:p>
    <w:p w14:paraId="36E22023" w14:textId="1BA6E264" w:rsidR="00A81A94" w:rsidRPr="001877AA" w:rsidRDefault="00A81A94" w:rsidP="00871227">
      <w:pPr>
        <w:pStyle w:val="ListParagraph"/>
        <w:numPr>
          <w:ilvl w:val="0"/>
          <w:numId w:val="3"/>
        </w:numPr>
        <w:rPr>
          <w:rFonts w:ascii="Trebuchet MS" w:hAnsi="Trebuchet MS"/>
          <w:sz w:val="20"/>
          <w:szCs w:val="20"/>
        </w:rPr>
      </w:pPr>
      <w:r w:rsidRPr="001877AA">
        <w:rPr>
          <w:rFonts w:ascii="Trebuchet MS" w:hAnsi="Trebuchet MS"/>
          <w:sz w:val="20"/>
          <w:szCs w:val="20"/>
        </w:rPr>
        <w:t xml:space="preserve">On the chart, fill in the missing bar for humans. </w:t>
      </w:r>
      <w:r w:rsidR="005157DC">
        <w:rPr>
          <w:rFonts w:ascii="Trebuchet MS" w:hAnsi="Trebuchet MS"/>
          <w:sz w:val="20"/>
          <w:szCs w:val="20"/>
        </w:rPr>
        <w:t>W</w:t>
      </w:r>
      <w:r w:rsidR="001D0C15">
        <w:rPr>
          <w:rFonts w:ascii="Trebuchet MS" w:hAnsi="Trebuchet MS"/>
          <w:sz w:val="20"/>
          <w:szCs w:val="20"/>
        </w:rPr>
        <w:t>olverine</w:t>
      </w:r>
      <w:r w:rsidR="005157DC">
        <w:rPr>
          <w:rFonts w:ascii="Trebuchet MS" w:hAnsi="Trebuchet MS"/>
          <w:sz w:val="20"/>
          <w:szCs w:val="20"/>
        </w:rPr>
        <w:t xml:space="preserve"> </w:t>
      </w:r>
      <w:r w:rsidRPr="001877AA">
        <w:rPr>
          <w:rFonts w:ascii="Trebuchet MS" w:hAnsi="Trebuchet MS"/>
          <w:noProof/>
          <w:sz w:val="20"/>
          <w:szCs w:val="20"/>
        </w:rPr>
        <w:drawing>
          <wp:inline distT="0" distB="0" distL="0" distR="0" wp14:anchorId="14D5191E" wp14:editId="3B47ADC4">
            <wp:extent cx="4908127" cy="4334494"/>
            <wp:effectExtent l="0" t="0" r="698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9485" cy="4371018"/>
                    </a:xfrm>
                    <a:prstGeom prst="rect">
                      <a:avLst/>
                    </a:prstGeom>
                    <a:noFill/>
                    <a:ln>
                      <a:noFill/>
                    </a:ln>
                  </pic:spPr>
                </pic:pic>
              </a:graphicData>
            </a:graphic>
          </wp:inline>
        </w:drawing>
      </w:r>
    </w:p>
    <w:p w14:paraId="055C8035" w14:textId="02D03155" w:rsidR="00A81A94" w:rsidRPr="001877AA" w:rsidRDefault="00A81A94" w:rsidP="00871227">
      <w:pPr>
        <w:pStyle w:val="ListParagraph"/>
        <w:ind w:left="1440"/>
        <w:rPr>
          <w:rFonts w:ascii="Trebuchet MS" w:hAnsi="Trebuchet MS"/>
          <w:sz w:val="20"/>
          <w:szCs w:val="20"/>
        </w:rPr>
      </w:pPr>
      <w:r w:rsidRPr="001877AA">
        <w:rPr>
          <w:rFonts w:ascii="Trebuchet MS" w:hAnsi="Trebuchet MS"/>
          <w:sz w:val="20"/>
          <w:szCs w:val="20"/>
        </w:rPr>
        <w:tab/>
        <w:t xml:space="preserve"> Numbers of chromosomes in the body cells of different species.</w:t>
      </w:r>
    </w:p>
    <w:p w14:paraId="4D043E96" w14:textId="77777777" w:rsidR="00A613B4" w:rsidRPr="001877AA" w:rsidRDefault="00A613B4" w:rsidP="00871227">
      <w:pPr>
        <w:pStyle w:val="ListParagraph"/>
        <w:rPr>
          <w:rFonts w:ascii="Trebuchet MS" w:hAnsi="Trebuchet MS"/>
          <w:sz w:val="20"/>
          <w:szCs w:val="20"/>
        </w:rPr>
      </w:pPr>
    </w:p>
    <w:p w14:paraId="110217E6" w14:textId="77777777" w:rsidR="00A613B4" w:rsidRPr="001877AA"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 xml:space="preserve">Why do you think that the total number of chromosomes in the cells of each species is an even number? </w:t>
      </w:r>
    </w:p>
    <w:p w14:paraId="43FA6391" w14:textId="77777777" w:rsidR="00A613B4" w:rsidRPr="001877AA" w:rsidRDefault="00A81A9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 xml:space="preserve">Do you think there is a relationship (pattern) between the number of chromosomes in the cells and the size of the organism? </w:t>
      </w:r>
    </w:p>
    <w:p w14:paraId="689FCD77" w14:textId="430E3010" w:rsidR="003D127A" w:rsidRPr="001877AA" w:rsidRDefault="00F60D24"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 xml:space="preserve">John said “If you look more like one parent than another it is because you have more of their genes”. Is he correct? Give a reason. </w:t>
      </w:r>
    </w:p>
    <w:p w14:paraId="1E742645" w14:textId="383CC311" w:rsidR="00CC1861" w:rsidRPr="001877AA" w:rsidRDefault="003D127A" w:rsidP="002B4472">
      <w:pPr>
        <w:pStyle w:val="ListParagraph"/>
        <w:numPr>
          <w:ilvl w:val="0"/>
          <w:numId w:val="20"/>
        </w:numPr>
        <w:ind w:hanging="513"/>
        <w:rPr>
          <w:rFonts w:ascii="Trebuchet MS" w:hAnsi="Trebuchet MS"/>
          <w:sz w:val="20"/>
          <w:szCs w:val="20"/>
        </w:rPr>
      </w:pPr>
      <w:r w:rsidRPr="001877AA">
        <w:rPr>
          <w:rFonts w:ascii="Trebuchet MS" w:hAnsi="Trebuchet MS"/>
          <w:sz w:val="20"/>
          <w:szCs w:val="20"/>
        </w:rPr>
        <w:t>A sperm cell image measures 20mm on a microscope slide at x400 magnification. What is it’s actual size?     (Actual = Image / magnification)</w:t>
      </w:r>
    </w:p>
    <w:p w14:paraId="393E57DF" w14:textId="15D474BF" w:rsidR="00EF1A0D" w:rsidRDefault="00EF1A0D" w:rsidP="00871227">
      <w:pPr>
        <w:rPr>
          <w:rFonts w:ascii="Trebuchet MS" w:hAnsi="Trebuchet MS"/>
          <w:b/>
          <w:bCs/>
          <w:sz w:val="20"/>
          <w:szCs w:val="20"/>
        </w:rPr>
      </w:pPr>
    </w:p>
    <w:p w14:paraId="128F7ECF" w14:textId="737AD1AF" w:rsidR="00C06400" w:rsidRDefault="002B4472" w:rsidP="00871227">
      <w:pPr>
        <w:rPr>
          <w:rFonts w:ascii="Trebuchet MS" w:hAnsi="Trebuchet MS"/>
          <w:b/>
          <w:bCs/>
          <w:sz w:val="20"/>
          <w:szCs w:val="20"/>
          <w:u w:val="single"/>
        </w:rPr>
      </w:pPr>
      <w:r w:rsidRPr="002B4472">
        <w:rPr>
          <w:rFonts w:ascii="Trebuchet MS" w:hAnsi="Trebuchet MS"/>
          <w:b/>
          <w:bCs/>
          <w:sz w:val="20"/>
          <w:szCs w:val="20"/>
          <w:u w:val="single"/>
        </w:rPr>
        <w:t>Lesson 2</w:t>
      </w:r>
      <w:r>
        <w:rPr>
          <w:rFonts w:ascii="Trebuchet MS" w:hAnsi="Trebuchet MS"/>
          <w:b/>
          <w:bCs/>
          <w:sz w:val="20"/>
          <w:szCs w:val="20"/>
          <w:u w:val="single"/>
        </w:rPr>
        <w:t>b</w:t>
      </w:r>
      <w:r w:rsidRPr="002B4472">
        <w:rPr>
          <w:rFonts w:ascii="Trebuchet MS" w:hAnsi="Trebuchet MS"/>
          <w:b/>
          <w:bCs/>
          <w:sz w:val="20"/>
          <w:szCs w:val="20"/>
          <w:u w:val="single"/>
        </w:rPr>
        <w:t xml:space="preserve"> </w:t>
      </w:r>
      <w:r>
        <w:rPr>
          <w:rFonts w:ascii="Trebuchet MS" w:hAnsi="Trebuchet MS"/>
          <w:b/>
          <w:bCs/>
          <w:sz w:val="20"/>
          <w:szCs w:val="20"/>
          <w:u w:val="single"/>
        </w:rPr>
        <w:t>–</w:t>
      </w:r>
      <w:r w:rsidRPr="002B4472">
        <w:rPr>
          <w:rFonts w:ascii="Trebuchet MS" w:hAnsi="Trebuchet MS"/>
          <w:b/>
          <w:bCs/>
          <w:sz w:val="20"/>
          <w:szCs w:val="20"/>
          <w:u w:val="single"/>
        </w:rPr>
        <w:t xml:space="preserve"> </w:t>
      </w:r>
      <w:r>
        <w:rPr>
          <w:rFonts w:ascii="Trebuchet MS" w:hAnsi="Trebuchet MS"/>
          <w:b/>
          <w:bCs/>
          <w:sz w:val="20"/>
          <w:szCs w:val="20"/>
          <w:u w:val="single"/>
        </w:rPr>
        <w:t>Literacy HeLa cells</w:t>
      </w:r>
    </w:p>
    <w:p w14:paraId="49CB27FA" w14:textId="77777777" w:rsidR="000969F5" w:rsidRPr="000969F5" w:rsidRDefault="000969F5" w:rsidP="00871227">
      <w:pPr>
        <w:rPr>
          <w:rFonts w:ascii="Trebuchet MS" w:hAnsi="Trebuchet MS"/>
          <w:b/>
          <w:bCs/>
          <w:sz w:val="20"/>
          <w:szCs w:val="20"/>
          <w:u w:val="single"/>
        </w:rPr>
      </w:pPr>
    </w:p>
    <w:p w14:paraId="416D3223" w14:textId="6C254DD7" w:rsidR="00A613B4" w:rsidRDefault="004A3AA6" w:rsidP="00871227">
      <w:pPr>
        <w:rPr>
          <w:rStyle w:val="Hyperlink"/>
        </w:rPr>
      </w:pPr>
      <w:r w:rsidRPr="004276C5">
        <w:rPr>
          <w:rFonts w:ascii="Trebuchet MS" w:hAnsi="Trebuchet MS"/>
          <w:b/>
          <w:bCs/>
          <w:sz w:val="20"/>
          <w:szCs w:val="20"/>
          <w:u w:val="single"/>
        </w:rPr>
        <w:t>Le</w:t>
      </w:r>
      <w:r w:rsidR="00684D0C" w:rsidRPr="004276C5">
        <w:rPr>
          <w:rFonts w:ascii="Trebuchet MS" w:hAnsi="Trebuchet MS"/>
          <w:b/>
          <w:bCs/>
          <w:sz w:val="20"/>
          <w:szCs w:val="20"/>
          <w:u w:val="single"/>
        </w:rPr>
        <w:t xml:space="preserve">sson </w:t>
      </w:r>
      <w:r w:rsidR="00AF407B" w:rsidRPr="004276C5">
        <w:rPr>
          <w:rFonts w:ascii="Trebuchet MS" w:hAnsi="Trebuchet MS"/>
          <w:b/>
          <w:bCs/>
          <w:sz w:val="20"/>
          <w:szCs w:val="20"/>
          <w:u w:val="single"/>
        </w:rPr>
        <w:t>3</w:t>
      </w:r>
      <w:r w:rsidR="00684D0C" w:rsidRPr="004276C5">
        <w:rPr>
          <w:rFonts w:ascii="Trebuchet MS" w:hAnsi="Trebuchet MS"/>
          <w:b/>
          <w:bCs/>
          <w:sz w:val="20"/>
          <w:szCs w:val="20"/>
          <w:u w:val="single"/>
        </w:rPr>
        <w:t xml:space="preserve"> – Inheritance</w:t>
      </w:r>
      <w:r w:rsidR="00744756">
        <w:rPr>
          <w:rFonts w:ascii="Trebuchet MS" w:hAnsi="Trebuchet MS"/>
          <w:b/>
          <w:bCs/>
          <w:sz w:val="20"/>
          <w:szCs w:val="20"/>
        </w:rPr>
        <w:t xml:space="preserve"> -</w:t>
      </w:r>
    </w:p>
    <w:p w14:paraId="23415AFA" w14:textId="77777777" w:rsidR="007E5D1A" w:rsidRDefault="007E5D1A" w:rsidP="007E5D1A">
      <w:pPr>
        <w:rPr>
          <w:rFonts w:ascii="Trebuchet MS" w:hAnsi="Trebuchet MS"/>
          <w:b/>
          <w:bCs/>
          <w:sz w:val="20"/>
          <w:szCs w:val="20"/>
        </w:rPr>
      </w:pPr>
    </w:p>
    <w:p w14:paraId="4D0EE75E" w14:textId="46220C5E" w:rsidR="007E5D1A" w:rsidRPr="002B4472" w:rsidRDefault="007E5D1A" w:rsidP="007E5D1A">
      <w:pPr>
        <w:rPr>
          <w:rFonts w:ascii="Trebuchet MS" w:hAnsi="Trebuchet MS"/>
          <w:b/>
          <w:bCs/>
          <w:sz w:val="20"/>
          <w:szCs w:val="20"/>
          <w:u w:val="single"/>
        </w:rPr>
      </w:pPr>
      <w:r w:rsidRPr="002B4472">
        <w:rPr>
          <w:rFonts w:ascii="Trebuchet MS" w:hAnsi="Trebuchet MS"/>
          <w:b/>
          <w:bCs/>
          <w:noProof/>
          <w:sz w:val="20"/>
          <w:szCs w:val="20"/>
          <w:u w:val="single"/>
        </w:rPr>
        <mc:AlternateContent>
          <mc:Choice Requires="wps">
            <w:drawing>
              <wp:anchor distT="0" distB="0" distL="114300" distR="114300" simplePos="0" relativeHeight="251781632" behindDoc="0" locked="0" layoutInCell="1" allowOverlap="1" wp14:anchorId="3D029584" wp14:editId="272EB6A8">
                <wp:simplePos x="0" y="0"/>
                <wp:positionH relativeFrom="page">
                  <wp:posOffset>457200</wp:posOffset>
                </wp:positionH>
                <wp:positionV relativeFrom="paragraph">
                  <wp:posOffset>0</wp:posOffset>
                </wp:positionV>
                <wp:extent cx="6639560" cy="692150"/>
                <wp:effectExtent l="0" t="0" r="27940" b="12700"/>
                <wp:wrapNone/>
                <wp:docPr id="4" name="Rectangle: Rounded Corners 4"/>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14:paraId="78CB71A4" w14:textId="11C96FF9" w:rsidR="007E5D1A" w:rsidRDefault="007E5D1A" w:rsidP="007E5D1A">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 xml:space="preserve">Key </w:t>
                            </w:r>
                            <w:bookmarkStart w:id="3" w:name="_Hlk103171640"/>
                            <w:r w:rsidRPr="00F609A1">
                              <w:rPr>
                                <w:rFonts w:ascii="Trebuchet MS" w:hAnsi="Trebuchet MS"/>
                                <w:b/>
                                <w:bCs/>
                                <w:sz w:val="20"/>
                                <w:szCs w:val="20"/>
                                <w:u w:val="single"/>
                              </w:rPr>
                              <w:t>Words</w:t>
                            </w:r>
                          </w:p>
                          <w:p w14:paraId="77D9683D" w14:textId="1275844B" w:rsidR="000969F5" w:rsidRPr="00656FEA" w:rsidRDefault="00656FEA" w:rsidP="007E5D1A">
                            <w:pPr>
                              <w:rPr>
                                <w:rFonts w:ascii="Trebuchet MS" w:hAnsi="Trebuchet MS"/>
                                <w:sz w:val="20"/>
                                <w:szCs w:val="20"/>
                              </w:rPr>
                            </w:pPr>
                            <w:r w:rsidRPr="00656FEA">
                              <w:rPr>
                                <w:rFonts w:ascii="Trebuchet MS" w:hAnsi="Trebuchet MS"/>
                                <w:sz w:val="20"/>
                                <w:szCs w:val="20"/>
                              </w:rPr>
                              <w:t xml:space="preserve">Allele          </w:t>
                            </w:r>
                            <w:r>
                              <w:rPr>
                                <w:rFonts w:ascii="Trebuchet MS" w:hAnsi="Trebuchet MS"/>
                                <w:sz w:val="20"/>
                                <w:szCs w:val="20"/>
                              </w:rPr>
                              <w:t xml:space="preserve">homozygous            heterozygous            </w:t>
                            </w:r>
                            <w:r w:rsidRPr="00656FEA">
                              <w:rPr>
                                <w:rFonts w:ascii="Trebuchet MS" w:hAnsi="Trebuchet MS"/>
                                <w:sz w:val="20"/>
                                <w:szCs w:val="20"/>
                              </w:rPr>
                              <w:t>genotype                  phenotype                   gamete</w:t>
                            </w:r>
                          </w:p>
                          <w:bookmarkEnd w:id="3"/>
                          <w:p w14:paraId="2FD3A008" w14:textId="77777777" w:rsidR="007E5D1A" w:rsidRPr="00346831" w:rsidRDefault="007E5D1A" w:rsidP="007E5D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D029584" id="Rectangle: Rounded Corners 4" o:spid="_x0000_s1030" style="position:absolute;margin-left:36pt;margin-top:0;width:522.8pt;height:54.5pt;z-index:2517816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" fillcolor="window" strokecolor="#70ad47" strokeweight="1pt">
                <v:stroke joinstyle="miter"/>
                <v:textbox>
                  <w:txbxContent>
                    <w:p w14:paraId="78CB71A4" w14:textId="11C96FF9" w:rsidR="007E5D1A" w:rsidRDefault="007E5D1A" w:rsidP="007E5D1A">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 xml:space="preserve">Key </w:t>
                      </w:r>
                      <w:bookmarkStart w:id="3" w:name="_Hlk103171640"/>
                      <w:r w:rsidRPr="00F609A1">
                        <w:rPr>
                          <w:rFonts w:ascii="Trebuchet MS" w:hAnsi="Trebuchet MS"/>
                          <w:b/>
                          <w:bCs/>
                          <w:sz w:val="20"/>
                          <w:szCs w:val="20"/>
                          <w:u w:val="single"/>
                        </w:rPr>
                        <w:t>Words</w:t>
                      </w:r>
                    </w:p>
                    <w:p w14:paraId="77D9683D" w14:textId="1275844B" w:rsidR="000969F5" w:rsidRPr="00656FEA" w:rsidRDefault="00656FEA" w:rsidP="007E5D1A">
                      <w:pPr>
                        <w:rPr>
                          <w:rFonts w:ascii="Trebuchet MS" w:hAnsi="Trebuchet MS"/>
                          <w:sz w:val="20"/>
                          <w:szCs w:val="20"/>
                        </w:rPr>
                      </w:pPr>
                      <w:r w:rsidRPr="00656FEA">
                        <w:rPr>
                          <w:rFonts w:ascii="Trebuchet MS" w:hAnsi="Trebuchet MS"/>
                          <w:sz w:val="20"/>
                          <w:szCs w:val="20"/>
                        </w:rPr>
                        <w:t xml:space="preserve">Allele          </w:t>
                      </w:r>
                      <w:r>
                        <w:rPr>
                          <w:rFonts w:ascii="Trebuchet MS" w:hAnsi="Trebuchet MS"/>
                          <w:sz w:val="20"/>
                          <w:szCs w:val="20"/>
                        </w:rPr>
                        <w:t xml:space="preserve">homozygous            heterozygous            </w:t>
                      </w:r>
                      <w:r w:rsidRPr="00656FEA">
                        <w:rPr>
                          <w:rFonts w:ascii="Trebuchet MS" w:hAnsi="Trebuchet MS"/>
                          <w:sz w:val="20"/>
                          <w:szCs w:val="20"/>
                        </w:rPr>
                        <w:t>genotype                  phenotype                   gamete</w:t>
                      </w:r>
                    </w:p>
                    <w:bookmarkEnd w:id="3"/>
                    <w:p w14:paraId="2FD3A008" w14:textId="77777777" w:rsidR="007E5D1A" w:rsidRPr="00346831" w:rsidRDefault="007E5D1A" w:rsidP="007E5D1A">
                      <w:pPr>
                        <w:jc w:val="center"/>
                      </w:pPr>
                    </w:p>
                  </w:txbxContent>
                </v:textbox>
                <w10:wrap anchorx="page"/>
              </v:roundrect>
            </w:pict>
          </mc:Fallback>
        </mc:AlternateContent>
      </w:r>
    </w:p>
    <w:p w14:paraId="4FCEF07E" w14:textId="77777777" w:rsidR="007E5D1A" w:rsidRPr="002B4472" w:rsidRDefault="007E5D1A" w:rsidP="007E5D1A">
      <w:pPr>
        <w:rPr>
          <w:rFonts w:ascii="Trebuchet MS" w:hAnsi="Trebuchet MS"/>
          <w:b/>
          <w:bCs/>
          <w:sz w:val="20"/>
          <w:szCs w:val="20"/>
          <w:u w:val="single"/>
        </w:rPr>
      </w:pPr>
    </w:p>
    <w:p w14:paraId="50ECE877" w14:textId="77777777" w:rsidR="007E5D1A" w:rsidRPr="002B4472" w:rsidRDefault="007E5D1A" w:rsidP="007E5D1A">
      <w:pPr>
        <w:rPr>
          <w:rFonts w:ascii="Trebuchet MS" w:hAnsi="Trebuchet MS"/>
          <w:b/>
          <w:bCs/>
          <w:sz w:val="20"/>
          <w:szCs w:val="20"/>
          <w:u w:val="single"/>
        </w:rPr>
      </w:pPr>
    </w:p>
    <w:p w14:paraId="2B9EFD24" w14:textId="65408BDE" w:rsidR="007E5D1A" w:rsidRPr="002B4472" w:rsidRDefault="007E5D1A" w:rsidP="007E5D1A">
      <w:pPr>
        <w:rPr>
          <w:rFonts w:ascii="Trebuchet MS" w:hAnsi="Trebuchet MS"/>
          <w:b/>
          <w:bCs/>
          <w:sz w:val="20"/>
          <w:szCs w:val="20"/>
          <w:u w:val="single"/>
        </w:rPr>
      </w:pPr>
    </w:p>
    <w:p w14:paraId="0D6214BD" w14:textId="22EBC117" w:rsidR="007E5D1A" w:rsidRPr="002B4472" w:rsidRDefault="007E5D1A" w:rsidP="007E5D1A">
      <w:pPr>
        <w:jc w:val="center"/>
        <w:rPr>
          <w:rFonts w:ascii="Trebuchet MS" w:hAnsi="Trebuchet MS"/>
          <w:b/>
          <w:bCs/>
          <w:iCs/>
          <w:sz w:val="20"/>
          <w:szCs w:val="20"/>
        </w:rPr>
      </w:pPr>
      <w:r w:rsidRPr="002B4472">
        <w:rPr>
          <w:rFonts w:ascii="Trebuchet MS" w:hAnsi="Trebuchet MS"/>
          <w:b/>
          <w:bCs/>
          <w:iCs/>
          <w:sz w:val="20"/>
          <w:szCs w:val="20"/>
        </w:rPr>
        <w:t>RETRIEVAL AND WCSI/WPS</w:t>
      </w:r>
    </w:p>
    <w:p w14:paraId="06C25527" w14:textId="551DF37A" w:rsidR="007E5D1A" w:rsidRPr="002B4472" w:rsidRDefault="007E5D1A" w:rsidP="007E5D1A">
      <w:pPr>
        <w:rPr>
          <w:rFonts w:ascii="Trebuchet MS" w:hAnsi="Trebuchet MS"/>
          <w:b/>
          <w:bCs/>
          <w:iCs/>
          <w:sz w:val="20"/>
          <w:szCs w:val="20"/>
        </w:rPr>
      </w:pPr>
    </w:p>
    <w:p w14:paraId="66A86748" w14:textId="2218C48A" w:rsidR="007E5D1A" w:rsidRPr="002B4472" w:rsidRDefault="007E5D1A" w:rsidP="007E5D1A">
      <w:pPr>
        <w:rPr>
          <w:rFonts w:ascii="Trebuchet MS" w:hAnsi="Trebuchet MS"/>
          <w:b/>
          <w:bCs/>
          <w:sz w:val="20"/>
          <w:szCs w:val="20"/>
        </w:rPr>
      </w:pPr>
      <w:r w:rsidRPr="002B4472">
        <w:rPr>
          <w:rFonts w:ascii="Trebuchet MS" w:hAnsi="Trebuchet MS"/>
          <w:b/>
          <w:bCs/>
          <w:sz w:val="20"/>
          <w:szCs w:val="20"/>
        </w:rPr>
        <w:t>Core ideas- Reading, models, activities</w:t>
      </w:r>
    </w:p>
    <w:p w14:paraId="23DBB135" w14:textId="35424ABA" w:rsidR="007E5D1A" w:rsidRDefault="007E5D1A" w:rsidP="007E5D1A">
      <w:r w:rsidRPr="002B4472">
        <w:rPr>
          <w:rFonts w:ascii="Trebuchet MS" w:hAnsi="Trebuchet MS"/>
          <w:b/>
          <w:bCs/>
          <w:iCs/>
          <w:sz w:val="20"/>
          <w:szCs w:val="20"/>
          <w:u w:val="single"/>
        </w:rPr>
        <w:t>Core activity</w:t>
      </w:r>
      <w:r w:rsidRPr="002B4472">
        <w:rPr>
          <w:rFonts w:ascii="Trebuchet MS" w:hAnsi="Trebuchet MS"/>
          <w:bCs/>
          <w:iCs/>
          <w:sz w:val="20"/>
          <w:szCs w:val="20"/>
          <w:u w:val="single"/>
        </w:rPr>
        <w:t>:</w:t>
      </w:r>
      <w:r w:rsidRPr="002B4472">
        <w:rPr>
          <w:rFonts w:ascii="Trebuchet MS" w:hAnsi="Trebuchet MS"/>
          <w:bCs/>
          <w:iCs/>
          <w:sz w:val="20"/>
          <w:szCs w:val="20"/>
        </w:rPr>
        <w:t xml:space="preserve"> </w:t>
      </w:r>
      <w:r>
        <w:rPr>
          <w:rFonts w:ascii="Trebuchet MS" w:hAnsi="Trebuchet MS"/>
          <w:bCs/>
          <w:iCs/>
          <w:sz w:val="20"/>
          <w:szCs w:val="20"/>
          <w:u w:val="single"/>
        </w:rPr>
        <w:t xml:space="preserve">Bitesize clip: </w:t>
      </w:r>
      <w:hyperlink r:id="rId23" w:history="1">
        <w:r w:rsidRPr="008C4B99">
          <w:rPr>
            <w:rStyle w:val="Hyperlink"/>
          </w:rPr>
          <w:t>https://www.bbc.com/bitesize/guides/zqv6gdm/revision/1</w:t>
        </w:r>
      </w:hyperlink>
    </w:p>
    <w:p w14:paraId="06BBC54F" w14:textId="701FD441" w:rsidR="007E5D1A" w:rsidRPr="007E5D1A" w:rsidRDefault="007E5D1A" w:rsidP="007E5D1A"/>
    <w:p w14:paraId="74E33D9B" w14:textId="56BA04A4" w:rsidR="007E5D1A" w:rsidRPr="007E5D1A" w:rsidRDefault="007E5D1A" w:rsidP="00871227">
      <w:pPr>
        <w:rPr>
          <w:rFonts w:ascii="Trebuchet MS" w:hAnsi="Trebuchet MS"/>
          <w:b/>
          <w:bCs/>
          <w:sz w:val="20"/>
          <w:szCs w:val="20"/>
          <w:u w:val="single"/>
        </w:rPr>
      </w:pPr>
      <w:r w:rsidRPr="007E5D1A">
        <w:rPr>
          <w:rFonts w:ascii="Trebuchet MS" w:hAnsi="Trebuchet MS"/>
          <w:b/>
          <w:bCs/>
          <w:sz w:val="20"/>
          <w:szCs w:val="20"/>
          <w:u w:val="single"/>
        </w:rPr>
        <w:t>Reading</w:t>
      </w:r>
    </w:p>
    <w:p w14:paraId="2FAA05D5" w14:textId="764B8D26" w:rsidR="00B837BB" w:rsidRP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For each genetically controlled characteristic we have two </w:t>
      </w:r>
      <w:r w:rsidRPr="00B837BB">
        <w:rPr>
          <w:rFonts w:ascii="Trebuchet MS" w:hAnsi="Trebuchet MS"/>
          <w:b/>
          <w:bCs/>
          <w:sz w:val="20"/>
          <w:szCs w:val="20"/>
        </w:rPr>
        <w:t>genes</w:t>
      </w:r>
      <w:r w:rsidRPr="00B837BB">
        <w:rPr>
          <w:rFonts w:ascii="Trebuchet MS" w:hAnsi="Trebuchet MS"/>
          <w:sz w:val="20"/>
          <w:szCs w:val="20"/>
        </w:rPr>
        <w:t xml:space="preserve"> – one from each parent.</w:t>
      </w:r>
    </w:p>
    <w:p w14:paraId="28AE93F9" w14:textId="57AD58F2" w:rsidR="00B837BB" w:rsidRP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Different versions of the same gene are known as </w:t>
      </w:r>
      <w:r w:rsidRPr="00B837BB">
        <w:rPr>
          <w:rFonts w:ascii="Trebuchet MS" w:hAnsi="Trebuchet MS"/>
          <w:b/>
          <w:bCs/>
          <w:sz w:val="20"/>
          <w:szCs w:val="20"/>
        </w:rPr>
        <w:t>alleles</w:t>
      </w:r>
      <w:r w:rsidRPr="00B837BB">
        <w:rPr>
          <w:rFonts w:ascii="Trebuchet MS" w:hAnsi="Trebuchet MS"/>
          <w:sz w:val="20"/>
          <w:szCs w:val="20"/>
        </w:rPr>
        <w:t xml:space="preserve">  - e.g. the hair colour gene has 4 alleles – black, brown, blonde and red.</w:t>
      </w:r>
    </w:p>
    <w:p w14:paraId="4C6F77E5" w14:textId="065E1CD3" w:rsidR="00B837BB" w:rsidRP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Some alleles are ‘stronger’ than others and will always show in the individual’s characteristics. These are known as </w:t>
      </w:r>
      <w:r w:rsidRPr="00B837BB">
        <w:rPr>
          <w:rFonts w:ascii="Trebuchet MS" w:hAnsi="Trebuchet MS"/>
          <w:b/>
          <w:bCs/>
          <w:sz w:val="20"/>
          <w:szCs w:val="20"/>
        </w:rPr>
        <w:t>dominant</w:t>
      </w:r>
      <w:r w:rsidRPr="00B837BB">
        <w:rPr>
          <w:rFonts w:ascii="Trebuchet MS" w:hAnsi="Trebuchet MS"/>
          <w:sz w:val="20"/>
          <w:szCs w:val="20"/>
        </w:rPr>
        <w:t xml:space="preserve"> alleles, and we represent them using capital letters – e.g the allele for brown hair is dominant (B), so a person with even only one B will have brown hair. </w:t>
      </w:r>
    </w:p>
    <w:p w14:paraId="6B576E1F" w14:textId="77777777" w:rsidR="00B837BB" w:rsidRP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Weaker alleles are known as </w:t>
      </w:r>
      <w:r w:rsidRPr="00B837BB">
        <w:rPr>
          <w:rFonts w:ascii="Trebuchet MS" w:hAnsi="Trebuchet MS"/>
          <w:b/>
          <w:bCs/>
          <w:sz w:val="20"/>
          <w:szCs w:val="20"/>
        </w:rPr>
        <w:t>recessive</w:t>
      </w:r>
      <w:r w:rsidRPr="00B837BB">
        <w:rPr>
          <w:rFonts w:ascii="Trebuchet MS" w:hAnsi="Trebuchet MS"/>
          <w:sz w:val="20"/>
          <w:szCs w:val="20"/>
        </w:rPr>
        <w:t>, and will only be expressed if there is not a dominant allele.  We use lower case letters to represent them – e.g. the allele for blonde hair is recessive (b)</w:t>
      </w:r>
    </w:p>
    <w:p w14:paraId="1428849D" w14:textId="523D772A" w:rsidR="00B837BB" w:rsidRP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The pair of alleles for a particular characteristic can be the same or could be different.  If the two alleles are the same (e.g. BB), the person is said to be </w:t>
      </w:r>
      <w:r w:rsidRPr="00B837BB">
        <w:rPr>
          <w:rFonts w:ascii="Trebuchet MS" w:hAnsi="Trebuchet MS"/>
          <w:b/>
          <w:bCs/>
          <w:sz w:val="20"/>
          <w:szCs w:val="20"/>
        </w:rPr>
        <w:t>homozygous</w:t>
      </w:r>
      <w:r w:rsidRPr="00B837BB">
        <w:rPr>
          <w:rFonts w:ascii="Trebuchet MS" w:hAnsi="Trebuchet MS"/>
          <w:sz w:val="20"/>
          <w:szCs w:val="20"/>
        </w:rPr>
        <w:t xml:space="preserve"> for that trait. </w:t>
      </w:r>
    </w:p>
    <w:p w14:paraId="71743D7E" w14:textId="77777777" w:rsidR="00B837BB" w:rsidRP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If the two alleles are different (Bb), the person is said to be </w:t>
      </w:r>
      <w:r w:rsidRPr="00B837BB">
        <w:rPr>
          <w:rFonts w:ascii="Trebuchet MS" w:hAnsi="Trebuchet MS"/>
          <w:b/>
          <w:bCs/>
          <w:sz w:val="20"/>
          <w:szCs w:val="20"/>
        </w:rPr>
        <w:t>heterozygous</w:t>
      </w:r>
      <w:r w:rsidRPr="00B837BB">
        <w:rPr>
          <w:rFonts w:ascii="Trebuchet MS" w:hAnsi="Trebuchet MS"/>
          <w:sz w:val="20"/>
          <w:szCs w:val="20"/>
        </w:rPr>
        <w:t>.</w:t>
      </w:r>
    </w:p>
    <w:p w14:paraId="4FB26160" w14:textId="77777777" w:rsidR="00B837BB" w:rsidRDefault="00B837BB" w:rsidP="00871227">
      <w:pPr>
        <w:pStyle w:val="ListParagraph"/>
        <w:numPr>
          <w:ilvl w:val="0"/>
          <w:numId w:val="6"/>
        </w:numPr>
        <w:rPr>
          <w:rFonts w:ascii="Trebuchet MS" w:hAnsi="Trebuchet MS"/>
          <w:sz w:val="20"/>
          <w:szCs w:val="20"/>
        </w:rPr>
      </w:pPr>
      <w:r w:rsidRPr="00B837BB">
        <w:rPr>
          <w:rFonts w:ascii="Trebuchet MS" w:hAnsi="Trebuchet MS"/>
          <w:sz w:val="20"/>
          <w:szCs w:val="20"/>
        </w:rPr>
        <w:t xml:space="preserve">The pair of alleles is known as the </w:t>
      </w:r>
      <w:r w:rsidRPr="00B837BB">
        <w:rPr>
          <w:rFonts w:ascii="Trebuchet MS" w:hAnsi="Trebuchet MS"/>
          <w:b/>
          <w:bCs/>
          <w:sz w:val="20"/>
          <w:szCs w:val="20"/>
        </w:rPr>
        <w:t>genotype</w:t>
      </w:r>
      <w:r w:rsidRPr="00B837BB">
        <w:rPr>
          <w:rFonts w:ascii="Trebuchet MS" w:hAnsi="Trebuchet MS"/>
          <w:sz w:val="20"/>
          <w:szCs w:val="20"/>
        </w:rPr>
        <w:t xml:space="preserve">.  The characteristics shown because of the allele combination is the </w:t>
      </w:r>
      <w:r w:rsidRPr="00B837BB">
        <w:rPr>
          <w:rFonts w:ascii="Trebuchet MS" w:hAnsi="Trebuchet MS"/>
          <w:b/>
          <w:bCs/>
          <w:sz w:val="20"/>
          <w:szCs w:val="20"/>
        </w:rPr>
        <w:t>phenotype</w:t>
      </w:r>
      <w:r w:rsidRPr="00B837BB">
        <w:rPr>
          <w:rFonts w:ascii="Trebuchet MS" w:hAnsi="Trebuchet MS"/>
          <w:sz w:val="20"/>
          <w:szCs w:val="20"/>
        </w:rPr>
        <w:t xml:space="preserve">.  </w:t>
      </w:r>
    </w:p>
    <w:p w14:paraId="23E2E440" w14:textId="5D4436F6" w:rsidR="00B837BB" w:rsidRDefault="00B837BB" w:rsidP="00871227">
      <w:pPr>
        <w:pStyle w:val="ListParagraph"/>
        <w:rPr>
          <w:rFonts w:ascii="Trebuchet MS" w:hAnsi="Trebuchet MS"/>
          <w:sz w:val="20"/>
          <w:szCs w:val="20"/>
        </w:rPr>
      </w:pPr>
      <w:r w:rsidRPr="00B837BB">
        <w:rPr>
          <w:rFonts w:ascii="Trebuchet MS" w:hAnsi="Trebuchet MS"/>
          <w:sz w:val="20"/>
          <w:szCs w:val="20"/>
        </w:rPr>
        <w:t xml:space="preserve">E.g – (Bb)  the genotype is heterozygous, the phenotype is brown hair.  </w:t>
      </w:r>
    </w:p>
    <w:p w14:paraId="1CFD5330" w14:textId="5DBE732B" w:rsidR="007E5D1A" w:rsidRDefault="00656FEA" w:rsidP="00871227">
      <w:pPr>
        <w:pStyle w:val="ListParagraph"/>
        <w:rPr>
          <w:rFonts w:ascii="Trebuchet MS" w:hAnsi="Trebuchet MS"/>
          <w:b/>
          <w:bCs/>
          <w:sz w:val="20"/>
          <w:szCs w:val="20"/>
        </w:rPr>
      </w:pPr>
      <w:r w:rsidRPr="007E5D1A">
        <w:rPr>
          <w:rFonts w:ascii="Trebuchet MS" w:hAnsi="Trebuchet MS"/>
          <w:b/>
          <w:bCs/>
          <w:noProof/>
          <w:sz w:val="20"/>
          <w:szCs w:val="20"/>
        </w:rPr>
        <w:drawing>
          <wp:anchor distT="0" distB="0" distL="114300" distR="114300" simplePos="0" relativeHeight="251782656" behindDoc="0" locked="0" layoutInCell="1" allowOverlap="1" wp14:anchorId="41B6C2EA" wp14:editId="473D891C">
            <wp:simplePos x="0" y="0"/>
            <wp:positionH relativeFrom="margin">
              <wp:posOffset>734998</wp:posOffset>
            </wp:positionH>
            <wp:positionV relativeFrom="paragraph">
              <wp:posOffset>240058</wp:posOffset>
            </wp:positionV>
            <wp:extent cx="4738977" cy="2831024"/>
            <wp:effectExtent l="0" t="0" r="5080" b="7620"/>
            <wp:wrapTopAndBottom/>
            <wp:docPr id="6" name="Picture 6" descr="Monohybrid Cross: Definition, Examples, &amp;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hybrid Cross: Definition, Examples, &amp; Diagrams"/>
                    <pic:cNvPicPr>
                      <a:picLocks noChangeAspect="1" noChangeArrowheads="1"/>
                    </pic:cNvPicPr>
                  </pic:nvPicPr>
                  <pic:blipFill rotWithShape="1">
                    <a:blip r:embed="rId24">
                      <a:extLst>
                        <a:ext uri="{28A0092B-C50C-407E-A947-70E740481C1C}">
                          <a14:useLocalDpi xmlns:a14="http://schemas.microsoft.com/office/drawing/2010/main" val="0"/>
                        </a:ext>
                      </a:extLst>
                    </a:blip>
                    <a:srcRect l="-332" t="13381" r="1341"/>
                    <a:stretch/>
                  </pic:blipFill>
                  <pic:spPr bwMode="auto">
                    <a:xfrm>
                      <a:off x="0" y="0"/>
                      <a:ext cx="4738977" cy="2831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26971" w14:textId="16F55B5B" w:rsidR="007E5D1A" w:rsidRDefault="007E5D1A" w:rsidP="00871227">
      <w:pPr>
        <w:pStyle w:val="ListParagraph"/>
        <w:rPr>
          <w:rFonts w:ascii="Trebuchet MS" w:hAnsi="Trebuchet MS"/>
          <w:b/>
          <w:bCs/>
          <w:sz w:val="20"/>
          <w:szCs w:val="20"/>
        </w:rPr>
      </w:pPr>
    </w:p>
    <w:p w14:paraId="3E987B01" w14:textId="074F2418" w:rsidR="007E5D1A" w:rsidRDefault="007E5D1A" w:rsidP="00871227">
      <w:pPr>
        <w:pStyle w:val="ListParagraph"/>
        <w:rPr>
          <w:rFonts w:ascii="Trebuchet MS" w:hAnsi="Trebuchet MS"/>
          <w:b/>
          <w:bCs/>
          <w:sz w:val="20"/>
          <w:szCs w:val="20"/>
        </w:rPr>
      </w:pPr>
    </w:p>
    <w:p w14:paraId="5B242640" w14:textId="4808CDF7" w:rsidR="007E5D1A" w:rsidRPr="00045AAB" w:rsidRDefault="00045AAB" w:rsidP="00045AAB">
      <w:pPr>
        <w:pStyle w:val="ListParagraph"/>
        <w:ind w:left="397"/>
        <w:rPr>
          <w:rFonts w:ascii="Trebuchet MS" w:hAnsi="Trebuchet MS"/>
          <w:b/>
          <w:bCs/>
          <w:sz w:val="20"/>
          <w:szCs w:val="20"/>
          <w:u w:val="single"/>
        </w:rPr>
      </w:pPr>
      <w:r w:rsidRPr="00045AAB">
        <w:rPr>
          <w:rFonts w:ascii="Trebuchet MS" w:hAnsi="Trebuchet MS"/>
          <w:b/>
          <w:bCs/>
          <w:sz w:val="20"/>
          <w:szCs w:val="20"/>
          <w:u w:val="single"/>
        </w:rPr>
        <w:t>Core questions</w:t>
      </w:r>
    </w:p>
    <w:p w14:paraId="5DB2A1B2" w14:textId="2EA5A58B" w:rsidR="00744756" w:rsidRPr="00744756" w:rsidRDefault="00744756" w:rsidP="00871227">
      <w:pPr>
        <w:pStyle w:val="ListParagraph"/>
        <w:rPr>
          <w:rFonts w:ascii="Trebuchet MS" w:hAnsi="Trebuchet MS"/>
          <w:sz w:val="20"/>
          <w:szCs w:val="20"/>
        </w:rPr>
      </w:pPr>
    </w:p>
    <w:p w14:paraId="23D8A73A" w14:textId="73787758" w:rsidR="00656FEA" w:rsidRPr="00656FEA" w:rsidRDefault="00684D0C" w:rsidP="00656FEA">
      <w:pPr>
        <w:pStyle w:val="ListParagraph"/>
        <w:numPr>
          <w:ilvl w:val="0"/>
          <w:numId w:val="20"/>
        </w:numPr>
        <w:rPr>
          <w:rFonts w:ascii="Trebuchet MS" w:hAnsi="Trebuchet MS"/>
          <w:sz w:val="20"/>
          <w:szCs w:val="20"/>
        </w:rPr>
      </w:pPr>
      <w:r w:rsidRPr="00656FEA">
        <w:rPr>
          <w:rFonts w:ascii="Trebuchet MS" w:hAnsi="Trebuchet MS"/>
          <w:sz w:val="20"/>
          <w:szCs w:val="20"/>
        </w:rPr>
        <w:t>What is an allele?</w:t>
      </w:r>
    </w:p>
    <w:p w14:paraId="7274866A" w14:textId="66494493" w:rsidR="00684D0C" w:rsidRPr="00656FEA" w:rsidRDefault="00684D0C" w:rsidP="00656FEA">
      <w:pPr>
        <w:numPr>
          <w:ilvl w:val="0"/>
          <w:numId w:val="20"/>
        </w:numPr>
        <w:rPr>
          <w:rFonts w:ascii="Trebuchet MS" w:hAnsi="Trebuchet MS"/>
          <w:sz w:val="20"/>
          <w:szCs w:val="20"/>
        </w:rPr>
      </w:pPr>
      <w:r w:rsidRPr="00656FEA">
        <w:rPr>
          <w:rFonts w:ascii="Trebuchet MS" w:hAnsi="Trebuchet MS"/>
          <w:sz w:val="20"/>
          <w:szCs w:val="20"/>
        </w:rPr>
        <w:t xml:space="preserve">Why do we have at least 2 genes for every characteristic? </w:t>
      </w:r>
    </w:p>
    <w:p w14:paraId="7B5590DB" w14:textId="334A0DC2" w:rsidR="00684D0C" w:rsidRPr="00684D0C" w:rsidRDefault="00684D0C" w:rsidP="00656FEA">
      <w:pPr>
        <w:numPr>
          <w:ilvl w:val="0"/>
          <w:numId w:val="20"/>
        </w:numPr>
        <w:rPr>
          <w:rFonts w:ascii="Trebuchet MS" w:hAnsi="Trebuchet MS"/>
          <w:sz w:val="20"/>
          <w:szCs w:val="20"/>
        </w:rPr>
      </w:pPr>
      <w:r w:rsidRPr="00684D0C">
        <w:rPr>
          <w:rFonts w:ascii="Trebuchet MS" w:hAnsi="Trebuchet MS"/>
          <w:sz w:val="20"/>
          <w:szCs w:val="20"/>
        </w:rPr>
        <w:t xml:space="preserve">What does homozygous mean? </w:t>
      </w:r>
    </w:p>
    <w:p w14:paraId="1CA3279C" w14:textId="77777777" w:rsidR="00684D0C" w:rsidRPr="00684D0C" w:rsidRDefault="00684D0C" w:rsidP="00656FEA">
      <w:pPr>
        <w:numPr>
          <w:ilvl w:val="0"/>
          <w:numId w:val="20"/>
        </w:numPr>
        <w:rPr>
          <w:rFonts w:ascii="Trebuchet MS" w:hAnsi="Trebuchet MS"/>
          <w:sz w:val="20"/>
          <w:szCs w:val="20"/>
        </w:rPr>
      </w:pPr>
      <w:r w:rsidRPr="00684D0C">
        <w:rPr>
          <w:rFonts w:ascii="Trebuchet MS" w:hAnsi="Trebuchet MS"/>
          <w:sz w:val="20"/>
          <w:szCs w:val="20"/>
        </w:rPr>
        <w:t>What is the ‘genotype’ of a person?</w:t>
      </w:r>
    </w:p>
    <w:p w14:paraId="3A3849B1" w14:textId="14CE380B" w:rsidR="003C70A5" w:rsidRPr="00AF407B" w:rsidRDefault="00684D0C" w:rsidP="00656FEA">
      <w:pPr>
        <w:numPr>
          <w:ilvl w:val="0"/>
          <w:numId w:val="20"/>
        </w:numPr>
        <w:rPr>
          <w:rFonts w:ascii="Trebuchet MS" w:hAnsi="Trebuchet MS"/>
          <w:sz w:val="20"/>
          <w:szCs w:val="20"/>
        </w:rPr>
      </w:pPr>
      <w:r w:rsidRPr="00684D0C">
        <w:rPr>
          <w:rFonts w:ascii="Trebuchet MS" w:hAnsi="Trebuchet MS"/>
          <w:sz w:val="20"/>
          <w:szCs w:val="20"/>
        </w:rPr>
        <w:t>What is the ‘phenotype’</w:t>
      </w:r>
      <w:r w:rsidR="00AF407B">
        <w:rPr>
          <w:rFonts w:ascii="Trebuchet MS" w:hAnsi="Trebuchet MS"/>
          <w:sz w:val="20"/>
          <w:szCs w:val="20"/>
        </w:rPr>
        <w:t>?</w:t>
      </w:r>
    </w:p>
    <w:p w14:paraId="7A05E9CD" w14:textId="5B8C7A3D" w:rsidR="003C70A5" w:rsidRPr="003C70A5" w:rsidRDefault="003C70A5" w:rsidP="00656FEA">
      <w:pPr>
        <w:pStyle w:val="ListParagraph"/>
        <w:numPr>
          <w:ilvl w:val="0"/>
          <w:numId w:val="20"/>
        </w:numPr>
        <w:tabs>
          <w:tab w:val="left" w:pos="1007"/>
        </w:tabs>
        <w:spacing w:before="59"/>
        <w:rPr>
          <w:rFonts w:ascii="Trebuchet MS" w:eastAsia="Arial" w:hAnsi="Trebuchet MS" w:cs="Arial"/>
          <w:sz w:val="20"/>
          <w:szCs w:val="20"/>
        </w:rPr>
      </w:pPr>
      <w:r w:rsidRPr="003C70A5">
        <w:rPr>
          <w:rFonts w:ascii="Trebuchet MS" w:hAnsi="Trebuchet MS"/>
          <w:sz w:val="20"/>
          <w:szCs w:val="20"/>
        </w:rPr>
        <w:t>The drawings show identical twins, Sara and Helen and their parents.</w:t>
      </w:r>
    </w:p>
    <w:p w14:paraId="4FE74805" w14:textId="77777777" w:rsidR="003C70A5" w:rsidRPr="003C70A5" w:rsidRDefault="003C70A5" w:rsidP="00871227">
      <w:pPr>
        <w:spacing w:before="9"/>
        <w:rPr>
          <w:rFonts w:ascii="Trebuchet MS" w:eastAsia="Arial" w:hAnsi="Trebuchet MS" w:cs="Arial"/>
          <w:sz w:val="20"/>
          <w:szCs w:val="20"/>
        </w:rPr>
      </w:pPr>
    </w:p>
    <w:p w14:paraId="76C2CD0B" w14:textId="77777777" w:rsidR="003C70A5" w:rsidRPr="00656FEA" w:rsidRDefault="003C70A5" w:rsidP="00656FEA">
      <w:pPr>
        <w:pStyle w:val="ListParagraph"/>
        <w:numPr>
          <w:ilvl w:val="4"/>
          <w:numId w:val="20"/>
        </w:numPr>
        <w:tabs>
          <w:tab w:val="left" w:pos="6126"/>
        </w:tabs>
        <w:rPr>
          <w:rFonts w:ascii="Trebuchet MS" w:eastAsia="Arial" w:hAnsi="Trebuchet MS" w:cs="Arial"/>
          <w:sz w:val="20"/>
          <w:szCs w:val="20"/>
        </w:rPr>
      </w:pPr>
      <w:r w:rsidRPr="003C70A5">
        <w:rPr>
          <w:noProof/>
        </w:rPr>
        <mc:AlternateContent>
          <mc:Choice Requires="wpg">
            <w:drawing>
              <wp:inline distT="0" distB="0" distL="0" distR="0" wp14:anchorId="613CA747" wp14:editId="6EEA3B70">
                <wp:extent cx="1116330" cy="1073150"/>
                <wp:effectExtent l="0" t="0" r="7620" b="0"/>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1073150"/>
                          <a:chOff x="0" y="0"/>
                          <a:chExt cx="1700" cy="1705"/>
                        </a:xfrm>
                      </wpg:grpSpPr>
                      <pic:pic xmlns:pic="http://schemas.openxmlformats.org/drawingml/2006/picture">
                        <pic:nvPicPr>
                          <pic:cNvPr id="1104" name="Picture 1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0"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11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 y="184"/>
                            <a:ext cx="172"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1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96"/>
                            <a:ext cx="1700" cy="15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41A0871C" id="Group 1103" o:spid="_x0000_s1026" style="width:87.9pt;height:84.5pt;mso-position-horizontal-relative:char;mso-position-vertical-relative:line" coordsize="1700,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5" o:spid="_x0000_s1027" type="#_x0000_t75" style="position:absolute;width:1700;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">
                  <v:imagedata r:id="rId66" o:title=""/>
                </v:shape>
                <v:shape id="Picture 1106" o:spid="_x0000_s1028" type="#_x0000_t75" style="position:absolute;left:409;top:184;width:172;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">
                  <v:imagedata r:id="rId67" o:title=""/>
                </v:shape>
                <v:shape id="Picture 1107" o:spid="_x0000_s1029" type="#_x0000_t75" style="position:absolute;top:196;width:1700;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">
                  <v:imagedata r:id="rId68" o:title=""/>
                </v:shape>
                <w10:anchorlock/>
              </v:group>
            </w:pict>
          </mc:Fallback>
        </mc:AlternateContent>
      </w:r>
      <w:r w:rsidRPr="00656FEA">
        <w:rPr>
          <w:rFonts w:ascii="Trebuchet MS" w:hAnsi="Trebuchet MS"/>
          <w:sz w:val="20"/>
          <w:szCs w:val="20"/>
        </w:rPr>
        <w:tab/>
      </w:r>
      <w:r w:rsidRPr="003C70A5">
        <w:rPr>
          <w:noProof/>
        </w:rPr>
        <mc:AlternateContent>
          <mc:Choice Requires="wpg">
            <w:drawing>
              <wp:inline distT="0" distB="0" distL="0" distR="0" wp14:anchorId="2AF72010" wp14:editId="6595E0B3">
                <wp:extent cx="962025" cy="1057275"/>
                <wp:effectExtent l="0" t="0" r="9525" b="9525"/>
                <wp:docPr id="4107" name="Group 4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057275"/>
                          <a:chOff x="0" y="0"/>
                          <a:chExt cx="1582" cy="1697"/>
                        </a:xfrm>
                      </wpg:grpSpPr>
                      <pic:pic xmlns:pic="http://schemas.openxmlformats.org/drawingml/2006/picture">
                        <pic:nvPicPr>
                          <pic:cNvPr id="4108"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1" y="22"/>
                            <a:ext cx="1410" cy="1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9"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35" y="189"/>
                            <a:ext cx="254" cy="385"/>
                          </a:xfrm>
                          <a:prstGeom prst="rect">
                            <a:avLst/>
                          </a:prstGeom>
                          <a:noFill/>
                          <a:extLst>
                            <a:ext uri="{909E8E84-426E-40DD-AFC4-6F175D3DCCD1}">
                              <a14:hiddenFill xmlns:a14="http://schemas.microsoft.com/office/drawing/2010/main">
                                <a:solidFill>
                                  <a:srgbClr val="FFFFFF"/>
                                </a:solidFill>
                              </a14:hiddenFill>
                            </a:ext>
                          </a:extLst>
                        </pic:spPr>
                      </pic:pic>
                      <wpg:grpSp>
                        <wpg:cNvPr id="4110" name="Group 5"/>
                        <wpg:cNvGrpSpPr>
                          <a:grpSpLocks/>
                        </wpg:cNvGrpSpPr>
                        <wpg:grpSpPr bwMode="auto">
                          <a:xfrm>
                            <a:off x="1035" y="262"/>
                            <a:ext cx="351" cy="1297"/>
                            <a:chOff x="1035" y="262"/>
                            <a:chExt cx="351" cy="1297"/>
                          </a:xfrm>
                        </wpg:grpSpPr>
                        <wps:wsp>
                          <wps:cNvPr id="4111" name="Freeform 6"/>
                          <wps:cNvSpPr>
                            <a:spLocks/>
                          </wps:cNvSpPr>
                          <wps:spPr bwMode="auto">
                            <a:xfrm>
                              <a:off x="1035" y="262"/>
                              <a:ext cx="351" cy="1297"/>
                            </a:xfrm>
                            <a:custGeom>
                              <a:avLst/>
                              <a:gdLst>
                                <a:gd name="T0" fmla="+- 0 1174 1035"/>
                                <a:gd name="T1" fmla="*/ T0 w 351"/>
                                <a:gd name="T2" fmla="+- 0 1553 262"/>
                                <a:gd name="T3" fmla="*/ 1553 h 1297"/>
                                <a:gd name="T4" fmla="+- 0 1112 1035"/>
                                <a:gd name="T5" fmla="*/ T4 w 351"/>
                                <a:gd name="T6" fmla="+- 0 1505 262"/>
                                <a:gd name="T7" fmla="*/ 1505 h 1297"/>
                                <a:gd name="T8" fmla="+- 0 1062 1035"/>
                                <a:gd name="T9" fmla="*/ T8 w 351"/>
                                <a:gd name="T10" fmla="+- 0 1433 262"/>
                                <a:gd name="T11" fmla="*/ 1433 h 1297"/>
                                <a:gd name="T12" fmla="+- 0 1039 1035"/>
                                <a:gd name="T13" fmla="*/ T12 w 351"/>
                                <a:gd name="T14" fmla="+- 0 1332 262"/>
                                <a:gd name="T15" fmla="*/ 1332 h 1297"/>
                                <a:gd name="T16" fmla="+- 0 1049 1035"/>
                                <a:gd name="T17" fmla="*/ T16 w 351"/>
                                <a:gd name="T18" fmla="+- 0 1228 262"/>
                                <a:gd name="T19" fmla="*/ 1228 h 1297"/>
                                <a:gd name="T20" fmla="+- 0 1085 1035"/>
                                <a:gd name="T21" fmla="*/ T20 w 351"/>
                                <a:gd name="T22" fmla="+- 0 1122 262"/>
                                <a:gd name="T23" fmla="*/ 1122 h 1297"/>
                                <a:gd name="T24" fmla="+- 0 1113 1035"/>
                                <a:gd name="T25" fmla="*/ T24 w 351"/>
                                <a:gd name="T26" fmla="+- 0 1014 262"/>
                                <a:gd name="T27" fmla="*/ 1014 h 1297"/>
                                <a:gd name="T28" fmla="+- 0 1123 1035"/>
                                <a:gd name="T29" fmla="*/ T28 w 351"/>
                                <a:gd name="T30" fmla="+- 0 838 262"/>
                                <a:gd name="T31" fmla="*/ 838 h 1297"/>
                                <a:gd name="T32" fmla="+- 0 1120 1035"/>
                                <a:gd name="T33" fmla="*/ T32 w 351"/>
                                <a:gd name="T34" fmla="+- 0 783 262"/>
                                <a:gd name="T35" fmla="*/ 783 h 1297"/>
                                <a:gd name="T36" fmla="+- 0 1114 1035"/>
                                <a:gd name="T37" fmla="*/ T36 w 351"/>
                                <a:gd name="T38" fmla="+- 0 678 262"/>
                                <a:gd name="T39" fmla="*/ 678 h 1297"/>
                                <a:gd name="T40" fmla="+- 0 1106 1035"/>
                                <a:gd name="T41" fmla="*/ T40 w 351"/>
                                <a:gd name="T42" fmla="+- 0 551 262"/>
                                <a:gd name="T43" fmla="*/ 551 h 1297"/>
                                <a:gd name="T44" fmla="+- 0 1039 1035"/>
                                <a:gd name="T45" fmla="*/ T44 w 351"/>
                                <a:gd name="T46" fmla="+- 0 435 262"/>
                                <a:gd name="T47" fmla="*/ 435 h 1297"/>
                                <a:gd name="T48" fmla="+- 0 1226 1035"/>
                                <a:gd name="T49" fmla="*/ T48 w 351"/>
                                <a:gd name="T50" fmla="+- 0 332 262"/>
                                <a:gd name="T51" fmla="*/ 332 h 1297"/>
                                <a:gd name="T52" fmla="+- 0 1293 1035"/>
                                <a:gd name="T53" fmla="*/ T52 w 351"/>
                                <a:gd name="T54" fmla="+- 0 445 262"/>
                                <a:gd name="T55" fmla="*/ 445 h 1297"/>
                                <a:gd name="T56" fmla="+- 0 1316 1035"/>
                                <a:gd name="T57" fmla="*/ T56 w 351"/>
                                <a:gd name="T58" fmla="+- 0 553 262"/>
                                <a:gd name="T59" fmla="*/ 553 h 1297"/>
                                <a:gd name="T60" fmla="+- 0 1355 1035"/>
                                <a:gd name="T61" fmla="*/ T60 w 351"/>
                                <a:gd name="T62" fmla="+- 0 696 262"/>
                                <a:gd name="T63" fmla="*/ 696 h 1297"/>
                                <a:gd name="T64" fmla="+- 0 1386 1035"/>
                                <a:gd name="T65" fmla="*/ T64 w 351"/>
                                <a:gd name="T66" fmla="+- 0 876 262"/>
                                <a:gd name="T67" fmla="*/ 876 h 1297"/>
                                <a:gd name="T68" fmla="+- 0 1370 1035"/>
                                <a:gd name="T69" fmla="*/ T68 w 351"/>
                                <a:gd name="T70" fmla="+- 0 992 262"/>
                                <a:gd name="T71" fmla="*/ 992 h 1297"/>
                                <a:gd name="T72" fmla="+- 0 1335 1035"/>
                                <a:gd name="T73" fmla="*/ T72 w 351"/>
                                <a:gd name="T74" fmla="+- 0 1087 262"/>
                                <a:gd name="T75" fmla="*/ 1087 h 1297"/>
                                <a:gd name="T76" fmla="+- 0 1302 1035"/>
                                <a:gd name="T77" fmla="*/ T76 w 351"/>
                                <a:gd name="T78" fmla="+- 0 1193 262"/>
                                <a:gd name="T79" fmla="*/ 1193 h 1297"/>
                                <a:gd name="T80" fmla="+- 0 1311 1035"/>
                                <a:gd name="T81" fmla="*/ T80 w 351"/>
                                <a:gd name="T82" fmla="+- 0 1252 262"/>
                                <a:gd name="T83" fmla="*/ 1252 h 1297"/>
                                <a:gd name="T84" fmla="+- 0 1324 1035"/>
                                <a:gd name="T85" fmla="*/ T84 w 351"/>
                                <a:gd name="T86" fmla="+- 0 1274 262"/>
                                <a:gd name="T87" fmla="*/ 1274 h 1297"/>
                                <a:gd name="T88" fmla="+- 0 1311 1035"/>
                                <a:gd name="T89" fmla="*/ T88 w 351"/>
                                <a:gd name="T90" fmla="+- 0 1276 262"/>
                                <a:gd name="T91" fmla="*/ 1276 h 1297"/>
                                <a:gd name="T92" fmla="+- 0 1310 1035"/>
                                <a:gd name="T93" fmla="*/ T92 w 351"/>
                                <a:gd name="T94" fmla="+- 0 1288 262"/>
                                <a:gd name="T95" fmla="*/ 1288 h 1297"/>
                                <a:gd name="T96" fmla="+- 0 1335 1035"/>
                                <a:gd name="T97" fmla="*/ T96 w 351"/>
                                <a:gd name="T98" fmla="+- 0 1311 262"/>
                                <a:gd name="T99" fmla="*/ 1311 h 1297"/>
                                <a:gd name="T100" fmla="+- 0 1300 1035"/>
                                <a:gd name="T101" fmla="*/ T100 w 351"/>
                                <a:gd name="T102" fmla="+- 0 1319 262"/>
                                <a:gd name="T103" fmla="*/ 1319 h 1297"/>
                                <a:gd name="T104" fmla="+- 0 1325 1035"/>
                                <a:gd name="T105" fmla="*/ T104 w 351"/>
                                <a:gd name="T106" fmla="+- 0 1345 262"/>
                                <a:gd name="T107" fmla="*/ 1345 h 1297"/>
                                <a:gd name="T108" fmla="+- 0 1335 1035"/>
                                <a:gd name="T109" fmla="*/ T108 w 351"/>
                                <a:gd name="T110" fmla="+- 0 1369 262"/>
                                <a:gd name="T111" fmla="*/ 1369 h 1297"/>
                                <a:gd name="T112" fmla="+- 0 1360 1035"/>
                                <a:gd name="T113" fmla="*/ T112 w 351"/>
                                <a:gd name="T114" fmla="+- 0 1394 262"/>
                                <a:gd name="T115" fmla="*/ 1394 h 1297"/>
                                <a:gd name="T116" fmla="+- 0 1277 1035"/>
                                <a:gd name="T117" fmla="*/ T116 w 351"/>
                                <a:gd name="T118" fmla="+- 0 1397 262"/>
                                <a:gd name="T119" fmla="*/ 1397 h 1297"/>
                                <a:gd name="T120" fmla="+- 0 1272 1035"/>
                                <a:gd name="T121" fmla="*/ T120 w 351"/>
                                <a:gd name="T122" fmla="+- 0 1441 262"/>
                                <a:gd name="T123" fmla="*/ 1441 h 1297"/>
                                <a:gd name="T124" fmla="+- 0 1272 1035"/>
                                <a:gd name="T125" fmla="*/ T124 w 351"/>
                                <a:gd name="T126" fmla="+- 0 1443 262"/>
                                <a:gd name="T127" fmla="*/ 1443 h 1297"/>
                                <a:gd name="T128" fmla="+- 0 1290 1035"/>
                                <a:gd name="T129" fmla="*/ T128 w 351"/>
                                <a:gd name="T130" fmla="+- 0 1458 262"/>
                                <a:gd name="T131" fmla="*/ 1458 h 1297"/>
                                <a:gd name="T132" fmla="+- 0 1249 1035"/>
                                <a:gd name="T133" fmla="*/ T132 w 351"/>
                                <a:gd name="T134" fmla="+- 0 1460 262"/>
                                <a:gd name="T135" fmla="*/ 1460 h 1297"/>
                                <a:gd name="T136" fmla="+- 0 1268 1035"/>
                                <a:gd name="T137" fmla="*/ T136 w 351"/>
                                <a:gd name="T138" fmla="+- 0 1483 262"/>
                                <a:gd name="T139" fmla="*/ 1483 h 1297"/>
                                <a:gd name="T140" fmla="+- 0 1208 1035"/>
                                <a:gd name="T141" fmla="*/ T140 w 351"/>
                                <a:gd name="T142" fmla="+- 0 1493 262"/>
                                <a:gd name="T143" fmla="*/ 1493 h 1297"/>
                                <a:gd name="T144" fmla="+- 0 1203 1035"/>
                                <a:gd name="T145" fmla="*/ T144 w 351"/>
                                <a:gd name="T146" fmla="+- 0 1521 262"/>
                                <a:gd name="T147" fmla="*/ 152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51" h="1297">
                                  <a:moveTo>
                                    <a:pt x="213" y="1296"/>
                                  </a:moveTo>
                                  <a:lnTo>
                                    <a:pt x="139" y="1291"/>
                                  </a:lnTo>
                                  <a:lnTo>
                                    <a:pt x="88" y="1254"/>
                                  </a:lnTo>
                                  <a:lnTo>
                                    <a:pt x="77" y="1243"/>
                                  </a:lnTo>
                                  <a:lnTo>
                                    <a:pt x="62" y="1226"/>
                                  </a:lnTo>
                                  <a:lnTo>
                                    <a:pt x="27" y="1171"/>
                                  </a:lnTo>
                                  <a:lnTo>
                                    <a:pt x="8" y="1099"/>
                                  </a:lnTo>
                                  <a:lnTo>
                                    <a:pt x="4" y="1070"/>
                                  </a:lnTo>
                                  <a:lnTo>
                                    <a:pt x="0" y="1050"/>
                                  </a:lnTo>
                                  <a:lnTo>
                                    <a:pt x="14" y="966"/>
                                  </a:lnTo>
                                  <a:lnTo>
                                    <a:pt x="41" y="882"/>
                                  </a:lnTo>
                                  <a:lnTo>
                                    <a:pt x="50" y="860"/>
                                  </a:lnTo>
                                  <a:lnTo>
                                    <a:pt x="60" y="827"/>
                                  </a:lnTo>
                                  <a:lnTo>
                                    <a:pt x="78" y="752"/>
                                  </a:lnTo>
                                  <a:lnTo>
                                    <a:pt x="86" y="635"/>
                                  </a:lnTo>
                                  <a:lnTo>
                                    <a:pt x="88" y="576"/>
                                  </a:lnTo>
                                  <a:lnTo>
                                    <a:pt x="88" y="544"/>
                                  </a:lnTo>
                                  <a:lnTo>
                                    <a:pt x="85" y="521"/>
                                  </a:lnTo>
                                  <a:lnTo>
                                    <a:pt x="81" y="476"/>
                                  </a:lnTo>
                                  <a:lnTo>
                                    <a:pt x="79" y="416"/>
                                  </a:lnTo>
                                  <a:lnTo>
                                    <a:pt x="78" y="350"/>
                                  </a:lnTo>
                                  <a:lnTo>
                                    <a:pt x="71" y="289"/>
                                  </a:lnTo>
                                  <a:lnTo>
                                    <a:pt x="39" y="208"/>
                                  </a:lnTo>
                                  <a:lnTo>
                                    <a:pt x="4" y="173"/>
                                  </a:lnTo>
                                  <a:lnTo>
                                    <a:pt x="117" y="0"/>
                                  </a:lnTo>
                                  <a:lnTo>
                                    <a:pt x="191" y="70"/>
                                  </a:lnTo>
                                  <a:lnTo>
                                    <a:pt x="228" y="127"/>
                                  </a:lnTo>
                                  <a:lnTo>
                                    <a:pt x="258" y="183"/>
                                  </a:lnTo>
                                  <a:lnTo>
                                    <a:pt x="277" y="247"/>
                                  </a:lnTo>
                                  <a:lnTo>
                                    <a:pt x="281" y="291"/>
                                  </a:lnTo>
                                  <a:lnTo>
                                    <a:pt x="293" y="352"/>
                                  </a:lnTo>
                                  <a:lnTo>
                                    <a:pt x="320" y="434"/>
                                  </a:lnTo>
                                  <a:lnTo>
                                    <a:pt x="346" y="526"/>
                                  </a:lnTo>
                                  <a:lnTo>
                                    <a:pt x="351" y="614"/>
                                  </a:lnTo>
                                  <a:lnTo>
                                    <a:pt x="345" y="686"/>
                                  </a:lnTo>
                                  <a:lnTo>
                                    <a:pt x="335" y="730"/>
                                  </a:lnTo>
                                  <a:lnTo>
                                    <a:pt x="321" y="769"/>
                                  </a:lnTo>
                                  <a:lnTo>
                                    <a:pt x="300" y="825"/>
                                  </a:lnTo>
                                  <a:lnTo>
                                    <a:pt x="279" y="884"/>
                                  </a:lnTo>
                                  <a:lnTo>
                                    <a:pt x="267" y="931"/>
                                  </a:lnTo>
                                  <a:lnTo>
                                    <a:pt x="267" y="963"/>
                                  </a:lnTo>
                                  <a:lnTo>
                                    <a:pt x="276" y="990"/>
                                  </a:lnTo>
                                  <a:lnTo>
                                    <a:pt x="286" y="1009"/>
                                  </a:lnTo>
                                  <a:lnTo>
                                    <a:pt x="289" y="1012"/>
                                  </a:lnTo>
                                  <a:lnTo>
                                    <a:pt x="283" y="1012"/>
                                  </a:lnTo>
                                  <a:lnTo>
                                    <a:pt x="276" y="1014"/>
                                  </a:lnTo>
                                  <a:lnTo>
                                    <a:pt x="273" y="1018"/>
                                  </a:lnTo>
                                  <a:lnTo>
                                    <a:pt x="275" y="1026"/>
                                  </a:lnTo>
                                  <a:lnTo>
                                    <a:pt x="285" y="1037"/>
                                  </a:lnTo>
                                  <a:lnTo>
                                    <a:pt x="300" y="1049"/>
                                  </a:lnTo>
                                  <a:lnTo>
                                    <a:pt x="308" y="1057"/>
                                  </a:lnTo>
                                  <a:lnTo>
                                    <a:pt x="265" y="1057"/>
                                  </a:lnTo>
                                  <a:lnTo>
                                    <a:pt x="278" y="1065"/>
                                  </a:lnTo>
                                  <a:lnTo>
                                    <a:pt x="290" y="1083"/>
                                  </a:lnTo>
                                  <a:lnTo>
                                    <a:pt x="298" y="1099"/>
                                  </a:lnTo>
                                  <a:lnTo>
                                    <a:pt x="300" y="1107"/>
                                  </a:lnTo>
                                  <a:lnTo>
                                    <a:pt x="305" y="1116"/>
                                  </a:lnTo>
                                  <a:lnTo>
                                    <a:pt x="325" y="1132"/>
                                  </a:lnTo>
                                  <a:lnTo>
                                    <a:pt x="329" y="1135"/>
                                  </a:lnTo>
                                  <a:lnTo>
                                    <a:pt x="242" y="1135"/>
                                  </a:lnTo>
                                  <a:lnTo>
                                    <a:pt x="284" y="1179"/>
                                  </a:lnTo>
                                  <a:lnTo>
                                    <a:pt x="237" y="1179"/>
                                  </a:lnTo>
                                  <a:lnTo>
                                    <a:pt x="236" y="1179"/>
                                  </a:lnTo>
                                  <a:lnTo>
                                    <a:pt x="237" y="1181"/>
                                  </a:lnTo>
                                  <a:lnTo>
                                    <a:pt x="252" y="1194"/>
                                  </a:lnTo>
                                  <a:lnTo>
                                    <a:pt x="255" y="1196"/>
                                  </a:lnTo>
                                  <a:lnTo>
                                    <a:pt x="213" y="1196"/>
                                  </a:lnTo>
                                  <a:lnTo>
                                    <a:pt x="214" y="1198"/>
                                  </a:lnTo>
                                  <a:lnTo>
                                    <a:pt x="218" y="1204"/>
                                  </a:lnTo>
                                  <a:lnTo>
                                    <a:pt x="233" y="1221"/>
                                  </a:lnTo>
                                  <a:lnTo>
                                    <a:pt x="244" y="1231"/>
                                  </a:lnTo>
                                  <a:lnTo>
                                    <a:pt x="173" y="1231"/>
                                  </a:lnTo>
                                  <a:lnTo>
                                    <a:pt x="198" y="1254"/>
                                  </a:lnTo>
                                  <a:lnTo>
                                    <a:pt x="168" y="1259"/>
                                  </a:lnTo>
                                  <a:lnTo>
                                    <a:pt x="213" y="129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 name="Freeform 7"/>
                          <wps:cNvSpPr>
                            <a:spLocks/>
                          </wps:cNvSpPr>
                          <wps:spPr bwMode="auto">
                            <a:xfrm>
                              <a:off x="1035" y="262"/>
                              <a:ext cx="351" cy="1297"/>
                            </a:xfrm>
                            <a:custGeom>
                              <a:avLst/>
                              <a:gdLst>
                                <a:gd name="T0" fmla="+- 0 1326 1035"/>
                                <a:gd name="T1" fmla="*/ T0 w 351"/>
                                <a:gd name="T2" fmla="+- 0 1277 262"/>
                                <a:gd name="T3" fmla="*/ 1277 h 1297"/>
                                <a:gd name="T4" fmla="+- 0 1324 1035"/>
                                <a:gd name="T5" fmla="*/ T4 w 351"/>
                                <a:gd name="T6" fmla="+- 0 1275 262"/>
                                <a:gd name="T7" fmla="*/ 1275 h 1297"/>
                                <a:gd name="T8" fmla="+- 0 1321 1035"/>
                                <a:gd name="T9" fmla="*/ T8 w 351"/>
                                <a:gd name="T10" fmla="+- 0 1274 262"/>
                                <a:gd name="T11" fmla="*/ 1274 h 1297"/>
                                <a:gd name="T12" fmla="+- 0 1324 1035"/>
                                <a:gd name="T13" fmla="*/ T12 w 351"/>
                                <a:gd name="T14" fmla="+- 0 1274 262"/>
                                <a:gd name="T15" fmla="*/ 1274 h 1297"/>
                                <a:gd name="T16" fmla="+- 0 1326 1035"/>
                                <a:gd name="T17" fmla="*/ T16 w 351"/>
                                <a:gd name="T18" fmla="+- 0 1277 262"/>
                                <a:gd name="T19" fmla="*/ 1277 h 1297"/>
                              </a:gdLst>
                              <a:ahLst/>
                              <a:cxnLst>
                                <a:cxn ang="0">
                                  <a:pos x="T1" y="T3"/>
                                </a:cxn>
                                <a:cxn ang="0">
                                  <a:pos x="T5" y="T7"/>
                                </a:cxn>
                                <a:cxn ang="0">
                                  <a:pos x="T9" y="T11"/>
                                </a:cxn>
                                <a:cxn ang="0">
                                  <a:pos x="T13" y="T15"/>
                                </a:cxn>
                                <a:cxn ang="0">
                                  <a:pos x="T17" y="T19"/>
                                </a:cxn>
                              </a:cxnLst>
                              <a:rect l="0" t="0" r="r" b="b"/>
                              <a:pathLst>
                                <a:path w="351" h="1297">
                                  <a:moveTo>
                                    <a:pt x="291" y="1015"/>
                                  </a:moveTo>
                                  <a:lnTo>
                                    <a:pt x="289" y="1013"/>
                                  </a:lnTo>
                                  <a:lnTo>
                                    <a:pt x="286" y="1012"/>
                                  </a:lnTo>
                                  <a:lnTo>
                                    <a:pt x="289" y="1012"/>
                                  </a:lnTo>
                                  <a:lnTo>
                                    <a:pt x="291" y="1015"/>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Freeform 8"/>
                          <wps:cNvSpPr>
                            <a:spLocks/>
                          </wps:cNvSpPr>
                          <wps:spPr bwMode="auto">
                            <a:xfrm>
                              <a:off x="1035" y="262"/>
                              <a:ext cx="351" cy="1297"/>
                            </a:xfrm>
                            <a:custGeom>
                              <a:avLst/>
                              <a:gdLst>
                                <a:gd name="T0" fmla="+- 0 1344 1035"/>
                                <a:gd name="T1" fmla="*/ T0 w 351"/>
                                <a:gd name="T2" fmla="+- 0 1331 262"/>
                                <a:gd name="T3" fmla="*/ 1331 h 1297"/>
                                <a:gd name="T4" fmla="+- 0 1340 1035"/>
                                <a:gd name="T5" fmla="*/ T4 w 351"/>
                                <a:gd name="T6" fmla="+- 0 1331 262"/>
                                <a:gd name="T7" fmla="*/ 1331 h 1297"/>
                                <a:gd name="T8" fmla="+- 0 1334 1035"/>
                                <a:gd name="T9" fmla="*/ T8 w 351"/>
                                <a:gd name="T10" fmla="+- 0 1330 262"/>
                                <a:gd name="T11" fmla="*/ 1330 h 1297"/>
                                <a:gd name="T12" fmla="+- 0 1311 1035"/>
                                <a:gd name="T13" fmla="*/ T12 w 351"/>
                                <a:gd name="T14" fmla="+- 0 1322 262"/>
                                <a:gd name="T15" fmla="*/ 1322 h 1297"/>
                                <a:gd name="T16" fmla="+- 0 1305 1035"/>
                                <a:gd name="T17" fmla="*/ T16 w 351"/>
                                <a:gd name="T18" fmla="+- 0 1319 262"/>
                                <a:gd name="T19" fmla="*/ 1319 h 1297"/>
                                <a:gd name="T20" fmla="+- 0 1343 1035"/>
                                <a:gd name="T21" fmla="*/ T20 w 351"/>
                                <a:gd name="T22" fmla="+- 0 1319 262"/>
                                <a:gd name="T23" fmla="*/ 1319 h 1297"/>
                                <a:gd name="T24" fmla="+- 0 1345 1035"/>
                                <a:gd name="T25" fmla="*/ T24 w 351"/>
                                <a:gd name="T26" fmla="+- 0 1321 262"/>
                                <a:gd name="T27" fmla="*/ 1321 h 1297"/>
                                <a:gd name="T28" fmla="+- 0 1348 1035"/>
                                <a:gd name="T29" fmla="*/ T28 w 351"/>
                                <a:gd name="T30" fmla="+- 0 1329 262"/>
                                <a:gd name="T31" fmla="*/ 1329 h 1297"/>
                                <a:gd name="T32" fmla="+- 0 1344 1035"/>
                                <a:gd name="T33" fmla="*/ T32 w 351"/>
                                <a:gd name="T34" fmla="+- 0 1331 262"/>
                                <a:gd name="T35" fmla="*/ 133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1" h="1297">
                                  <a:moveTo>
                                    <a:pt x="309" y="1069"/>
                                  </a:moveTo>
                                  <a:lnTo>
                                    <a:pt x="305" y="1069"/>
                                  </a:lnTo>
                                  <a:lnTo>
                                    <a:pt x="299" y="1068"/>
                                  </a:lnTo>
                                  <a:lnTo>
                                    <a:pt x="276" y="1060"/>
                                  </a:lnTo>
                                  <a:lnTo>
                                    <a:pt x="270" y="1057"/>
                                  </a:lnTo>
                                  <a:lnTo>
                                    <a:pt x="308" y="1057"/>
                                  </a:lnTo>
                                  <a:lnTo>
                                    <a:pt x="310" y="1059"/>
                                  </a:lnTo>
                                  <a:lnTo>
                                    <a:pt x="313" y="1067"/>
                                  </a:lnTo>
                                  <a:lnTo>
                                    <a:pt x="309" y="1069"/>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 name="Freeform 9"/>
                          <wps:cNvSpPr>
                            <a:spLocks/>
                          </wps:cNvSpPr>
                          <wps:spPr bwMode="auto">
                            <a:xfrm>
                              <a:off x="1035" y="262"/>
                              <a:ext cx="351" cy="1297"/>
                            </a:xfrm>
                            <a:custGeom>
                              <a:avLst/>
                              <a:gdLst>
                                <a:gd name="T0" fmla="+- 0 1365 1035"/>
                                <a:gd name="T1" fmla="*/ T0 w 351"/>
                                <a:gd name="T2" fmla="+- 0 1431 262"/>
                                <a:gd name="T3" fmla="*/ 1431 h 1297"/>
                                <a:gd name="T4" fmla="+- 0 1364 1035"/>
                                <a:gd name="T5" fmla="*/ T4 w 351"/>
                                <a:gd name="T6" fmla="+- 0 1431 262"/>
                                <a:gd name="T7" fmla="*/ 1431 h 1297"/>
                                <a:gd name="T8" fmla="+- 0 1362 1035"/>
                                <a:gd name="T9" fmla="*/ T8 w 351"/>
                                <a:gd name="T10" fmla="+- 0 1431 262"/>
                                <a:gd name="T11" fmla="*/ 1431 h 1297"/>
                                <a:gd name="T12" fmla="+- 0 1290 1035"/>
                                <a:gd name="T13" fmla="*/ T12 w 351"/>
                                <a:gd name="T14" fmla="+- 0 1401 262"/>
                                <a:gd name="T15" fmla="*/ 1401 h 1297"/>
                                <a:gd name="T16" fmla="+- 0 1277 1035"/>
                                <a:gd name="T17" fmla="*/ T16 w 351"/>
                                <a:gd name="T18" fmla="+- 0 1397 262"/>
                                <a:gd name="T19" fmla="*/ 1397 h 1297"/>
                                <a:gd name="T20" fmla="+- 0 1364 1035"/>
                                <a:gd name="T21" fmla="*/ T20 w 351"/>
                                <a:gd name="T22" fmla="+- 0 1397 262"/>
                                <a:gd name="T23" fmla="*/ 1397 h 1297"/>
                                <a:gd name="T24" fmla="+- 0 1379 1035"/>
                                <a:gd name="T25" fmla="*/ T24 w 351"/>
                                <a:gd name="T26" fmla="+- 0 1411 262"/>
                                <a:gd name="T27" fmla="*/ 1411 h 1297"/>
                                <a:gd name="T28" fmla="+- 0 1381 1035"/>
                                <a:gd name="T29" fmla="*/ T28 w 351"/>
                                <a:gd name="T30" fmla="+- 0 1423 262"/>
                                <a:gd name="T31" fmla="*/ 1423 h 1297"/>
                                <a:gd name="T32" fmla="+- 0 1374 1035"/>
                                <a:gd name="T33" fmla="*/ T32 w 351"/>
                                <a:gd name="T34" fmla="+- 0 1429 262"/>
                                <a:gd name="T35" fmla="*/ 1429 h 1297"/>
                                <a:gd name="T36" fmla="+- 0 1365 1035"/>
                                <a:gd name="T37" fmla="*/ T36 w 351"/>
                                <a:gd name="T38" fmla="+- 0 1431 262"/>
                                <a:gd name="T39" fmla="*/ 143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1" h="1297">
                                  <a:moveTo>
                                    <a:pt x="330" y="1169"/>
                                  </a:moveTo>
                                  <a:lnTo>
                                    <a:pt x="329" y="1169"/>
                                  </a:lnTo>
                                  <a:lnTo>
                                    <a:pt x="327" y="1169"/>
                                  </a:lnTo>
                                  <a:lnTo>
                                    <a:pt x="255" y="1139"/>
                                  </a:lnTo>
                                  <a:lnTo>
                                    <a:pt x="242" y="1135"/>
                                  </a:lnTo>
                                  <a:lnTo>
                                    <a:pt x="329" y="1135"/>
                                  </a:lnTo>
                                  <a:lnTo>
                                    <a:pt x="344" y="1149"/>
                                  </a:lnTo>
                                  <a:lnTo>
                                    <a:pt x="346" y="1161"/>
                                  </a:lnTo>
                                  <a:lnTo>
                                    <a:pt x="339" y="1167"/>
                                  </a:lnTo>
                                  <a:lnTo>
                                    <a:pt x="330" y="1169"/>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5" name="Freeform 10"/>
                          <wps:cNvSpPr>
                            <a:spLocks/>
                          </wps:cNvSpPr>
                          <wps:spPr bwMode="auto">
                            <a:xfrm>
                              <a:off x="1035" y="262"/>
                              <a:ext cx="351" cy="1297"/>
                            </a:xfrm>
                            <a:custGeom>
                              <a:avLst/>
                              <a:gdLst>
                                <a:gd name="T0" fmla="+- 0 1352 1035"/>
                                <a:gd name="T1" fmla="*/ T0 w 351"/>
                                <a:gd name="T2" fmla="+- 0 1474 262"/>
                                <a:gd name="T3" fmla="*/ 1474 h 1297"/>
                                <a:gd name="T4" fmla="+- 0 1341 1035"/>
                                <a:gd name="T5" fmla="*/ T4 w 351"/>
                                <a:gd name="T6" fmla="+- 0 1469 262"/>
                                <a:gd name="T7" fmla="*/ 1469 h 1297"/>
                                <a:gd name="T8" fmla="+- 0 1317 1035"/>
                                <a:gd name="T9" fmla="*/ T8 w 351"/>
                                <a:gd name="T10" fmla="+- 0 1458 262"/>
                                <a:gd name="T11" fmla="*/ 1458 h 1297"/>
                                <a:gd name="T12" fmla="+- 0 1291 1035"/>
                                <a:gd name="T13" fmla="*/ T12 w 351"/>
                                <a:gd name="T14" fmla="+- 0 1446 262"/>
                                <a:gd name="T15" fmla="*/ 1446 h 1297"/>
                                <a:gd name="T16" fmla="+- 0 1273 1035"/>
                                <a:gd name="T17" fmla="*/ T16 w 351"/>
                                <a:gd name="T18" fmla="+- 0 1441 262"/>
                                <a:gd name="T19" fmla="*/ 1441 h 1297"/>
                                <a:gd name="T20" fmla="+- 0 1319 1035"/>
                                <a:gd name="T21" fmla="*/ T20 w 351"/>
                                <a:gd name="T22" fmla="+- 0 1441 262"/>
                                <a:gd name="T23" fmla="*/ 1441 h 1297"/>
                                <a:gd name="T24" fmla="+- 0 1352 1035"/>
                                <a:gd name="T25" fmla="*/ T24 w 351"/>
                                <a:gd name="T26" fmla="+- 0 1474 262"/>
                                <a:gd name="T27" fmla="*/ 1474 h 1297"/>
                              </a:gdLst>
                              <a:ahLst/>
                              <a:cxnLst>
                                <a:cxn ang="0">
                                  <a:pos x="T1" y="T3"/>
                                </a:cxn>
                                <a:cxn ang="0">
                                  <a:pos x="T5" y="T7"/>
                                </a:cxn>
                                <a:cxn ang="0">
                                  <a:pos x="T9" y="T11"/>
                                </a:cxn>
                                <a:cxn ang="0">
                                  <a:pos x="T13" y="T15"/>
                                </a:cxn>
                                <a:cxn ang="0">
                                  <a:pos x="T17" y="T19"/>
                                </a:cxn>
                                <a:cxn ang="0">
                                  <a:pos x="T21" y="T23"/>
                                </a:cxn>
                                <a:cxn ang="0">
                                  <a:pos x="T25" y="T27"/>
                                </a:cxn>
                              </a:cxnLst>
                              <a:rect l="0" t="0" r="r" b="b"/>
                              <a:pathLst>
                                <a:path w="351" h="1297">
                                  <a:moveTo>
                                    <a:pt x="317" y="1212"/>
                                  </a:moveTo>
                                  <a:lnTo>
                                    <a:pt x="306" y="1207"/>
                                  </a:lnTo>
                                  <a:lnTo>
                                    <a:pt x="282" y="1196"/>
                                  </a:lnTo>
                                  <a:lnTo>
                                    <a:pt x="256" y="1184"/>
                                  </a:lnTo>
                                  <a:lnTo>
                                    <a:pt x="238" y="1179"/>
                                  </a:lnTo>
                                  <a:lnTo>
                                    <a:pt x="284" y="1179"/>
                                  </a:lnTo>
                                  <a:lnTo>
                                    <a:pt x="317" y="1212"/>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Freeform 11"/>
                          <wps:cNvSpPr>
                            <a:spLocks/>
                          </wps:cNvSpPr>
                          <wps:spPr bwMode="auto">
                            <a:xfrm>
                              <a:off x="1035" y="262"/>
                              <a:ext cx="351" cy="1297"/>
                            </a:xfrm>
                            <a:custGeom>
                              <a:avLst/>
                              <a:gdLst>
                                <a:gd name="T0" fmla="+- 0 1359 1035"/>
                                <a:gd name="T1" fmla="*/ T0 w 351"/>
                                <a:gd name="T2" fmla="+- 0 1500 262"/>
                                <a:gd name="T3" fmla="*/ 1500 h 1297"/>
                                <a:gd name="T4" fmla="+- 0 1345 1035"/>
                                <a:gd name="T5" fmla="*/ T4 w 351"/>
                                <a:gd name="T6" fmla="+- 0 1500 262"/>
                                <a:gd name="T7" fmla="*/ 1500 h 1297"/>
                                <a:gd name="T8" fmla="+- 0 1320 1035"/>
                                <a:gd name="T9" fmla="*/ T8 w 351"/>
                                <a:gd name="T10" fmla="+- 0 1493 262"/>
                                <a:gd name="T11" fmla="*/ 1493 h 1297"/>
                                <a:gd name="T12" fmla="+- 0 1302 1035"/>
                                <a:gd name="T13" fmla="*/ T12 w 351"/>
                                <a:gd name="T14" fmla="+- 0 1485 262"/>
                                <a:gd name="T15" fmla="*/ 1485 h 1297"/>
                                <a:gd name="T16" fmla="+- 0 1281 1035"/>
                                <a:gd name="T17" fmla="*/ T16 w 351"/>
                                <a:gd name="T18" fmla="+- 0 1473 262"/>
                                <a:gd name="T19" fmla="*/ 1473 h 1297"/>
                                <a:gd name="T20" fmla="+- 0 1262 1035"/>
                                <a:gd name="T21" fmla="*/ T20 w 351"/>
                                <a:gd name="T22" fmla="+- 0 1463 262"/>
                                <a:gd name="T23" fmla="*/ 1463 h 1297"/>
                                <a:gd name="T24" fmla="+- 0 1251 1035"/>
                                <a:gd name="T25" fmla="*/ T24 w 351"/>
                                <a:gd name="T26" fmla="+- 0 1458 262"/>
                                <a:gd name="T27" fmla="*/ 1458 h 1297"/>
                                <a:gd name="T28" fmla="+- 0 1290 1035"/>
                                <a:gd name="T29" fmla="*/ T28 w 351"/>
                                <a:gd name="T30" fmla="+- 0 1458 262"/>
                                <a:gd name="T31" fmla="*/ 1458 h 1297"/>
                                <a:gd name="T32" fmla="+- 0 1316 1035"/>
                                <a:gd name="T33" fmla="*/ T32 w 351"/>
                                <a:gd name="T34" fmla="+- 0 1475 262"/>
                                <a:gd name="T35" fmla="*/ 1475 h 1297"/>
                                <a:gd name="T36" fmla="+- 0 1346 1035"/>
                                <a:gd name="T37" fmla="*/ T36 w 351"/>
                                <a:gd name="T38" fmla="+- 0 1492 262"/>
                                <a:gd name="T39" fmla="*/ 1492 h 1297"/>
                                <a:gd name="T40" fmla="+- 0 1359 1035"/>
                                <a:gd name="T41" fmla="*/ T40 w 351"/>
                                <a:gd name="T42" fmla="+- 0 1500 262"/>
                                <a:gd name="T43" fmla="*/ 1500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1" h="1297">
                                  <a:moveTo>
                                    <a:pt x="324" y="1238"/>
                                  </a:moveTo>
                                  <a:lnTo>
                                    <a:pt x="310" y="1238"/>
                                  </a:lnTo>
                                  <a:lnTo>
                                    <a:pt x="285" y="1231"/>
                                  </a:lnTo>
                                  <a:lnTo>
                                    <a:pt x="267" y="1223"/>
                                  </a:lnTo>
                                  <a:lnTo>
                                    <a:pt x="246" y="1211"/>
                                  </a:lnTo>
                                  <a:lnTo>
                                    <a:pt x="227" y="1201"/>
                                  </a:lnTo>
                                  <a:lnTo>
                                    <a:pt x="216" y="1196"/>
                                  </a:lnTo>
                                  <a:lnTo>
                                    <a:pt x="255" y="1196"/>
                                  </a:lnTo>
                                  <a:lnTo>
                                    <a:pt x="281" y="1213"/>
                                  </a:lnTo>
                                  <a:lnTo>
                                    <a:pt x="311" y="1230"/>
                                  </a:lnTo>
                                  <a:lnTo>
                                    <a:pt x="324" y="123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Freeform 12"/>
                          <wps:cNvSpPr>
                            <a:spLocks/>
                          </wps:cNvSpPr>
                          <wps:spPr bwMode="auto">
                            <a:xfrm>
                              <a:off x="1035" y="262"/>
                              <a:ext cx="351" cy="1297"/>
                            </a:xfrm>
                            <a:custGeom>
                              <a:avLst/>
                              <a:gdLst>
                                <a:gd name="T0" fmla="+- 0 1283 1035"/>
                                <a:gd name="T1" fmla="*/ T0 w 351"/>
                                <a:gd name="T2" fmla="+- 0 1505 262"/>
                                <a:gd name="T3" fmla="*/ 1505 h 1297"/>
                                <a:gd name="T4" fmla="+- 0 1208 1035"/>
                                <a:gd name="T5" fmla="*/ T4 w 351"/>
                                <a:gd name="T6" fmla="+- 0 1493 262"/>
                                <a:gd name="T7" fmla="*/ 1493 h 1297"/>
                                <a:gd name="T8" fmla="+- 0 1279 1035"/>
                                <a:gd name="T9" fmla="*/ T8 w 351"/>
                                <a:gd name="T10" fmla="+- 0 1493 262"/>
                                <a:gd name="T11" fmla="*/ 1493 h 1297"/>
                                <a:gd name="T12" fmla="+- 0 1280 1035"/>
                                <a:gd name="T13" fmla="*/ T12 w 351"/>
                                <a:gd name="T14" fmla="+- 0 1493 262"/>
                                <a:gd name="T15" fmla="*/ 1493 h 1297"/>
                                <a:gd name="T16" fmla="+- 0 1288 1035"/>
                                <a:gd name="T17" fmla="*/ T16 w 351"/>
                                <a:gd name="T18" fmla="+- 0 1499 262"/>
                                <a:gd name="T19" fmla="*/ 1499 h 1297"/>
                                <a:gd name="T20" fmla="+- 0 1292 1035"/>
                                <a:gd name="T21" fmla="*/ T20 w 351"/>
                                <a:gd name="T22" fmla="+- 0 1501 262"/>
                                <a:gd name="T23" fmla="*/ 1501 h 1297"/>
                                <a:gd name="T24" fmla="+- 0 1296 1035"/>
                                <a:gd name="T25" fmla="*/ T24 w 351"/>
                                <a:gd name="T26" fmla="+- 0 1502 262"/>
                                <a:gd name="T27" fmla="*/ 1502 h 1297"/>
                                <a:gd name="T28" fmla="+- 0 1283 1035"/>
                                <a:gd name="T29" fmla="*/ T28 w 351"/>
                                <a:gd name="T30" fmla="+- 0 1505 262"/>
                                <a:gd name="T31" fmla="*/ 1505 h 1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1" h="1297">
                                  <a:moveTo>
                                    <a:pt x="248" y="1243"/>
                                  </a:moveTo>
                                  <a:lnTo>
                                    <a:pt x="173" y="1231"/>
                                  </a:lnTo>
                                  <a:lnTo>
                                    <a:pt x="244" y="1231"/>
                                  </a:lnTo>
                                  <a:lnTo>
                                    <a:pt x="245" y="1231"/>
                                  </a:lnTo>
                                  <a:lnTo>
                                    <a:pt x="253" y="1237"/>
                                  </a:lnTo>
                                  <a:lnTo>
                                    <a:pt x="257" y="1239"/>
                                  </a:lnTo>
                                  <a:lnTo>
                                    <a:pt x="261" y="1240"/>
                                  </a:lnTo>
                                  <a:lnTo>
                                    <a:pt x="248" y="1243"/>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36" y="85"/>
                              <a:ext cx="424"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9"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94" y="5"/>
                              <a:ext cx="295" cy="4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0" name="Group 15"/>
                        <wpg:cNvGrpSpPr>
                          <a:grpSpLocks/>
                        </wpg:cNvGrpSpPr>
                        <wpg:grpSpPr bwMode="auto">
                          <a:xfrm>
                            <a:off x="0" y="1541"/>
                            <a:ext cx="1582" cy="156"/>
                            <a:chOff x="0" y="1541"/>
                            <a:chExt cx="1582" cy="156"/>
                          </a:xfrm>
                        </wpg:grpSpPr>
                        <wps:wsp>
                          <wps:cNvPr id="4121" name="Freeform 16"/>
                          <wps:cNvSpPr>
                            <a:spLocks/>
                          </wps:cNvSpPr>
                          <wps:spPr bwMode="auto">
                            <a:xfrm>
                              <a:off x="0" y="1541"/>
                              <a:ext cx="1582" cy="156"/>
                            </a:xfrm>
                            <a:custGeom>
                              <a:avLst/>
                              <a:gdLst>
                                <a:gd name="T0" fmla="*/ 15 w 1582"/>
                                <a:gd name="T1" fmla="+- 0 1697 1541"/>
                                <a:gd name="T2" fmla="*/ 1697 h 156"/>
                                <a:gd name="T3" fmla="*/ 0 w 1582"/>
                                <a:gd name="T4" fmla="+- 0 1697 1541"/>
                                <a:gd name="T5" fmla="*/ 1697 h 156"/>
                                <a:gd name="T6" fmla="*/ 9 w 1582"/>
                                <a:gd name="T7" fmla="+- 0 1658 1541"/>
                                <a:gd name="T8" fmla="*/ 1658 h 156"/>
                                <a:gd name="T9" fmla="*/ 45 w 1582"/>
                                <a:gd name="T10" fmla="+- 0 1594 1541"/>
                                <a:gd name="T11" fmla="*/ 1594 h 156"/>
                                <a:gd name="T12" fmla="*/ 96 w 1582"/>
                                <a:gd name="T13" fmla="+- 0 1544 1541"/>
                                <a:gd name="T14" fmla="*/ 1544 h 156"/>
                                <a:gd name="T15" fmla="*/ 98 w 1582"/>
                                <a:gd name="T16" fmla="+- 0 1543 1541"/>
                                <a:gd name="T17" fmla="*/ 1543 h 156"/>
                                <a:gd name="T18" fmla="*/ 98 w 1582"/>
                                <a:gd name="T19" fmla="+- 0 1541 1541"/>
                                <a:gd name="T20" fmla="*/ 1541 h 156"/>
                                <a:gd name="T21" fmla="*/ 117 w 1582"/>
                                <a:gd name="T22" fmla="+- 0 1541 1541"/>
                                <a:gd name="T23" fmla="*/ 1541 h 156"/>
                                <a:gd name="T24" fmla="*/ 115 w 1582"/>
                                <a:gd name="T25" fmla="+- 0 1541 1541"/>
                                <a:gd name="T26" fmla="*/ 1541 h 156"/>
                                <a:gd name="T27" fmla="*/ 111 w 1582"/>
                                <a:gd name="T28" fmla="+- 0 1546 1541"/>
                                <a:gd name="T29" fmla="*/ 1546 h 156"/>
                                <a:gd name="T30" fmla="*/ 117 w 1582"/>
                                <a:gd name="T31" fmla="+- 0 1564 1541"/>
                                <a:gd name="T32" fmla="*/ 1564 h 156"/>
                                <a:gd name="T33" fmla="*/ 104 w 1582"/>
                                <a:gd name="T34" fmla="+- 0 1564 1541"/>
                                <a:gd name="T35" fmla="*/ 1564 h 156"/>
                                <a:gd name="T36" fmla="*/ 83 w 1582"/>
                                <a:gd name="T37" fmla="+- 0 1578 1541"/>
                                <a:gd name="T38" fmla="*/ 1578 h 156"/>
                                <a:gd name="T39" fmla="*/ 74 w 1582"/>
                                <a:gd name="T40" fmla="+- 0 1586 1541"/>
                                <a:gd name="T41" fmla="*/ 1586 h 156"/>
                                <a:gd name="T42" fmla="*/ 52 w 1582"/>
                                <a:gd name="T43" fmla="+- 0 1611 1541"/>
                                <a:gd name="T44" fmla="*/ 1611 h 156"/>
                                <a:gd name="T45" fmla="*/ 29 w 1582"/>
                                <a:gd name="T46" fmla="+- 0 1649 1541"/>
                                <a:gd name="T47" fmla="*/ 1649 h 156"/>
                                <a:gd name="T48" fmla="*/ 15 w 1582"/>
                                <a:gd name="T49" fmla="+- 0 1697 1541"/>
                                <a:gd name="T50" fmla="*/ 1697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582" h="156">
                                  <a:moveTo>
                                    <a:pt x="15" y="156"/>
                                  </a:moveTo>
                                  <a:lnTo>
                                    <a:pt x="0" y="156"/>
                                  </a:lnTo>
                                  <a:lnTo>
                                    <a:pt x="9" y="117"/>
                                  </a:lnTo>
                                  <a:lnTo>
                                    <a:pt x="45" y="53"/>
                                  </a:lnTo>
                                  <a:lnTo>
                                    <a:pt x="96" y="3"/>
                                  </a:lnTo>
                                  <a:lnTo>
                                    <a:pt x="98" y="2"/>
                                  </a:lnTo>
                                  <a:lnTo>
                                    <a:pt x="98" y="0"/>
                                  </a:lnTo>
                                  <a:lnTo>
                                    <a:pt x="117" y="0"/>
                                  </a:lnTo>
                                  <a:lnTo>
                                    <a:pt x="115" y="0"/>
                                  </a:lnTo>
                                  <a:lnTo>
                                    <a:pt x="111" y="5"/>
                                  </a:lnTo>
                                  <a:lnTo>
                                    <a:pt x="117" y="23"/>
                                  </a:lnTo>
                                  <a:lnTo>
                                    <a:pt x="104" y="23"/>
                                  </a:lnTo>
                                  <a:lnTo>
                                    <a:pt x="83" y="37"/>
                                  </a:lnTo>
                                  <a:lnTo>
                                    <a:pt x="74" y="45"/>
                                  </a:lnTo>
                                  <a:lnTo>
                                    <a:pt x="52" y="70"/>
                                  </a:lnTo>
                                  <a:lnTo>
                                    <a:pt x="29" y="108"/>
                                  </a:lnTo>
                                  <a:lnTo>
                                    <a:pt x="1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Freeform 17"/>
                          <wps:cNvSpPr>
                            <a:spLocks/>
                          </wps:cNvSpPr>
                          <wps:spPr bwMode="auto">
                            <a:xfrm>
                              <a:off x="0" y="1541"/>
                              <a:ext cx="1582" cy="156"/>
                            </a:xfrm>
                            <a:custGeom>
                              <a:avLst/>
                              <a:gdLst>
                                <a:gd name="T0" fmla="*/ 133 w 1582"/>
                                <a:gd name="T1" fmla="+- 0 1697 1541"/>
                                <a:gd name="T2" fmla="*/ 1697 h 156"/>
                                <a:gd name="T3" fmla="*/ 128 w 1582"/>
                                <a:gd name="T4" fmla="+- 0 1697 1541"/>
                                <a:gd name="T5" fmla="*/ 1697 h 156"/>
                                <a:gd name="T6" fmla="*/ 124 w 1582"/>
                                <a:gd name="T7" fmla="+- 0 1654 1541"/>
                                <a:gd name="T8" fmla="*/ 1654 h 156"/>
                                <a:gd name="T9" fmla="*/ 119 w 1582"/>
                                <a:gd name="T10" fmla="+- 0 1616 1541"/>
                                <a:gd name="T11" fmla="*/ 1616 h 156"/>
                                <a:gd name="T12" fmla="*/ 116 w 1582"/>
                                <a:gd name="T13" fmla="+- 0 1596 1541"/>
                                <a:gd name="T14" fmla="*/ 1596 h 156"/>
                                <a:gd name="T15" fmla="*/ 109 w 1582"/>
                                <a:gd name="T16" fmla="+- 0 1572 1541"/>
                                <a:gd name="T17" fmla="*/ 1572 h 156"/>
                                <a:gd name="T18" fmla="*/ 106 w 1582"/>
                                <a:gd name="T19" fmla="+- 0 1565 1541"/>
                                <a:gd name="T20" fmla="*/ 1565 h 156"/>
                                <a:gd name="T21" fmla="*/ 104 w 1582"/>
                                <a:gd name="T22" fmla="+- 0 1564 1541"/>
                                <a:gd name="T23" fmla="*/ 1564 h 156"/>
                                <a:gd name="T24" fmla="*/ 117 w 1582"/>
                                <a:gd name="T25" fmla="+- 0 1564 1541"/>
                                <a:gd name="T26" fmla="*/ 1564 h 156"/>
                                <a:gd name="T27" fmla="*/ 120 w 1582"/>
                                <a:gd name="T28" fmla="+- 0 1574 1541"/>
                                <a:gd name="T29" fmla="*/ 1574 h 156"/>
                                <a:gd name="T30" fmla="*/ 128 w 1582"/>
                                <a:gd name="T31" fmla="+- 0 1617 1541"/>
                                <a:gd name="T32" fmla="*/ 1617 h 156"/>
                                <a:gd name="T33" fmla="*/ 133 w 1582"/>
                                <a:gd name="T34" fmla="+- 0 1697 1541"/>
                                <a:gd name="T35" fmla="*/ 1697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582" h="156">
                                  <a:moveTo>
                                    <a:pt x="133" y="156"/>
                                  </a:moveTo>
                                  <a:lnTo>
                                    <a:pt x="128" y="156"/>
                                  </a:lnTo>
                                  <a:lnTo>
                                    <a:pt x="124" y="113"/>
                                  </a:lnTo>
                                  <a:lnTo>
                                    <a:pt x="119" y="75"/>
                                  </a:lnTo>
                                  <a:lnTo>
                                    <a:pt x="116" y="55"/>
                                  </a:lnTo>
                                  <a:lnTo>
                                    <a:pt x="109" y="31"/>
                                  </a:lnTo>
                                  <a:lnTo>
                                    <a:pt x="106" y="24"/>
                                  </a:lnTo>
                                  <a:lnTo>
                                    <a:pt x="104" y="23"/>
                                  </a:lnTo>
                                  <a:lnTo>
                                    <a:pt x="117" y="23"/>
                                  </a:lnTo>
                                  <a:lnTo>
                                    <a:pt x="120" y="33"/>
                                  </a:lnTo>
                                  <a:lnTo>
                                    <a:pt x="128" y="76"/>
                                  </a:lnTo>
                                  <a:lnTo>
                                    <a:pt x="1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 name="Freeform 18"/>
                          <wps:cNvSpPr>
                            <a:spLocks/>
                          </wps:cNvSpPr>
                          <wps:spPr bwMode="auto">
                            <a:xfrm>
                              <a:off x="0" y="1541"/>
                              <a:ext cx="1582" cy="156"/>
                            </a:xfrm>
                            <a:custGeom>
                              <a:avLst/>
                              <a:gdLst>
                                <a:gd name="T0" fmla="*/ 524 w 1582"/>
                                <a:gd name="T1" fmla="+- 0 1609 1541"/>
                                <a:gd name="T2" fmla="*/ 1609 h 156"/>
                                <a:gd name="T3" fmla="*/ 416 w 1582"/>
                                <a:gd name="T4" fmla="+- 0 1591 1541"/>
                                <a:gd name="T5" fmla="*/ 1591 h 156"/>
                                <a:gd name="T6" fmla="*/ 339 w 1582"/>
                                <a:gd name="T7" fmla="+- 0 1562 1541"/>
                                <a:gd name="T8" fmla="*/ 1562 h 156"/>
                                <a:gd name="T9" fmla="*/ 308 w 1582"/>
                                <a:gd name="T10" fmla="+- 0 1541 1541"/>
                                <a:gd name="T11" fmla="*/ 1541 h 156"/>
                                <a:gd name="T12" fmla="*/ 325 w 1582"/>
                                <a:gd name="T13" fmla="+- 0 1541 1541"/>
                                <a:gd name="T14" fmla="*/ 1541 h 156"/>
                                <a:gd name="T15" fmla="*/ 348 w 1582"/>
                                <a:gd name="T16" fmla="+- 0 1555 1541"/>
                                <a:gd name="T17" fmla="*/ 1555 h 156"/>
                                <a:gd name="T18" fmla="*/ 388 w 1582"/>
                                <a:gd name="T19" fmla="+- 0 1573 1541"/>
                                <a:gd name="T20" fmla="*/ 1573 h 156"/>
                                <a:gd name="T21" fmla="*/ 405 w 1582"/>
                                <a:gd name="T22" fmla="+- 0 1579 1541"/>
                                <a:gd name="T23" fmla="*/ 1579 h 156"/>
                                <a:gd name="T24" fmla="*/ 466 w 1582"/>
                                <a:gd name="T25" fmla="+- 0 1591 1541"/>
                                <a:gd name="T26" fmla="*/ 1591 h 156"/>
                                <a:gd name="T27" fmla="*/ 489 w 1582"/>
                                <a:gd name="T28" fmla="+- 0 1596 1541"/>
                                <a:gd name="T29" fmla="*/ 1596 h 156"/>
                                <a:gd name="T30" fmla="*/ 1270 w 1582"/>
                                <a:gd name="T31" fmla="+- 0 1596 1541"/>
                                <a:gd name="T32" fmla="*/ 1596 h 156"/>
                                <a:gd name="T33" fmla="*/ 1270 w 1582"/>
                                <a:gd name="T34" fmla="+- 0 1598 1541"/>
                                <a:gd name="T35" fmla="*/ 1598 h 156"/>
                                <a:gd name="T36" fmla="*/ 1078 w 1582"/>
                                <a:gd name="T37" fmla="+- 0 1598 1541"/>
                                <a:gd name="T38" fmla="*/ 1598 h 156"/>
                                <a:gd name="T39" fmla="*/ 1030 w 1582"/>
                                <a:gd name="T40" fmla="+- 0 1602 1541"/>
                                <a:gd name="T41" fmla="*/ 1602 h 156"/>
                                <a:gd name="T42" fmla="*/ 570 w 1582"/>
                                <a:gd name="T43" fmla="+- 0 1602 1541"/>
                                <a:gd name="T44" fmla="*/ 1602 h 156"/>
                                <a:gd name="T45" fmla="*/ 564 w 1582"/>
                                <a:gd name="T46" fmla="+- 0 1607 1541"/>
                                <a:gd name="T47" fmla="*/ 1607 h 156"/>
                                <a:gd name="T48" fmla="*/ 524 w 1582"/>
                                <a:gd name="T49" fmla="+- 0 1609 1541"/>
                                <a:gd name="T50" fmla="*/ 1609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582" h="156">
                                  <a:moveTo>
                                    <a:pt x="524" y="68"/>
                                  </a:moveTo>
                                  <a:lnTo>
                                    <a:pt x="416" y="50"/>
                                  </a:lnTo>
                                  <a:lnTo>
                                    <a:pt x="339" y="21"/>
                                  </a:lnTo>
                                  <a:lnTo>
                                    <a:pt x="308" y="0"/>
                                  </a:lnTo>
                                  <a:lnTo>
                                    <a:pt x="325" y="0"/>
                                  </a:lnTo>
                                  <a:lnTo>
                                    <a:pt x="348" y="14"/>
                                  </a:lnTo>
                                  <a:lnTo>
                                    <a:pt x="388" y="32"/>
                                  </a:lnTo>
                                  <a:lnTo>
                                    <a:pt x="405" y="38"/>
                                  </a:lnTo>
                                  <a:lnTo>
                                    <a:pt x="466" y="50"/>
                                  </a:lnTo>
                                  <a:lnTo>
                                    <a:pt x="489" y="55"/>
                                  </a:lnTo>
                                  <a:lnTo>
                                    <a:pt x="1270" y="55"/>
                                  </a:lnTo>
                                  <a:lnTo>
                                    <a:pt x="1270" y="57"/>
                                  </a:lnTo>
                                  <a:lnTo>
                                    <a:pt x="1078" y="57"/>
                                  </a:lnTo>
                                  <a:lnTo>
                                    <a:pt x="1030" y="61"/>
                                  </a:lnTo>
                                  <a:lnTo>
                                    <a:pt x="570" y="61"/>
                                  </a:lnTo>
                                  <a:lnTo>
                                    <a:pt x="564" y="66"/>
                                  </a:lnTo>
                                  <a:lnTo>
                                    <a:pt x="524"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4" name="Freeform 19"/>
                          <wps:cNvSpPr>
                            <a:spLocks/>
                          </wps:cNvSpPr>
                          <wps:spPr bwMode="auto">
                            <a:xfrm>
                              <a:off x="0" y="1541"/>
                              <a:ext cx="1582" cy="156"/>
                            </a:xfrm>
                            <a:custGeom>
                              <a:avLst/>
                              <a:gdLst>
                                <a:gd name="T0" fmla="*/ 1270 w 1582"/>
                                <a:gd name="T1" fmla="+- 0 1596 1541"/>
                                <a:gd name="T2" fmla="*/ 1596 h 156"/>
                                <a:gd name="T3" fmla="*/ 501 w 1582"/>
                                <a:gd name="T4" fmla="+- 0 1596 1541"/>
                                <a:gd name="T5" fmla="*/ 1596 h 156"/>
                                <a:gd name="T6" fmla="*/ 502 w 1582"/>
                                <a:gd name="T7" fmla="+- 0 1595 1541"/>
                                <a:gd name="T8" fmla="*/ 1595 h 156"/>
                                <a:gd name="T9" fmla="*/ 496 w 1582"/>
                                <a:gd name="T10" fmla="+- 0 1591 1541"/>
                                <a:gd name="T11" fmla="*/ 1591 h 156"/>
                                <a:gd name="T12" fmla="*/ 496 w 1582"/>
                                <a:gd name="T13" fmla="+- 0 1589 1541"/>
                                <a:gd name="T14" fmla="*/ 1589 h 156"/>
                                <a:gd name="T15" fmla="*/ 464 w 1582"/>
                                <a:gd name="T16" fmla="+- 0 1580 1541"/>
                                <a:gd name="T17" fmla="*/ 1580 h 156"/>
                                <a:gd name="T18" fmla="*/ 433 w 1582"/>
                                <a:gd name="T19" fmla="+- 0 1569 1541"/>
                                <a:gd name="T20" fmla="*/ 1569 h 156"/>
                                <a:gd name="T21" fmla="*/ 403 w 1582"/>
                                <a:gd name="T22" fmla="+- 0 1556 1541"/>
                                <a:gd name="T23" fmla="*/ 1556 h 156"/>
                                <a:gd name="T24" fmla="*/ 373 w 1582"/>
                                <a:gd name="T25" fmla="+- 0 1541 1541"/>
                                <a:gd name="T26" fmla="*/ 1541 h 156"/>
                                <a:gd name="T27" fmla="*/ 1169 w 1582"/>
                                <a:gd name="T28" fmla="+- 0 1541 1541"/>
                                <a:gd name="T29" fmla="*/ 1541 h 156"/>
                                <a:gd name="T30" fmla="*/ 1189 w 1582"/>
                                <a:gd name="T31" fmla="+- 0 1548 1541"/>
                                <a:gd name="T32" fmla="*/ 1548 h 156"/>
                                <a:gd name="T33" fmla="*/ 1227 w 1582"/>
                                <a:gd name="T34" fmla="+- 0 1553 1541"/>
                                <a:gd name="T35" fmla="*/ 1553 h 156"/>
                                <a:gd name="T36" fmla="*/ 1279 w 1582"/>
                                <a:gd name="T37" fmla="+- 0 1553 1541"/>
                                <a:gd name="T38" fmla="*/ 1553 h 156"/>
                                <a:gd name="T39" fmla="*/ 1293 w 1582"/>
                                <a:gd name="T40" fmla="+- 0 1556 1541"/>
                                <a:gd name="T41" fmla="*/ 1556 h 156"/>
                                <a:gd name="T42" fmla="*/ 1310 w 1582"/>
                                <a:gd name="T43" fmla="+- 0 1559 1541"/>
                                <a:gd name="T44" fmla="*/ 1559 h 156"/>
                                <a:gd name="T45" fmla="*/ 1314 w 1582"/>
                                <a:gd name="T46" fmla="+- 0 1562 1541"/>
                                <a:gd name="T47" fmla="*/ 1562 h 156"/>
                                <a:gd name="T48" fmla="*/ 1317 w 1582"/>
                                <a:gd name="T49" fmla="+- 0 1562 1541"/>
                                <a:gd name="T50" fmla="*/ 1562 h 156"/>
                                <a:gd name="T51" fmla="*/ 1317 w 1582"/>
                                <a:gd name="T52" fmla="+- 0 1564 1541"/>
                                <a:gd name="T53" fmla="*/ 1564 h 156"/>
                                <a:gd name="T54" fmla="*/ 1203 w 1582"/>
                                <a:gd name="T55" fmla="+- 0 1564 1541"/>
                                <a:gd name="T56" fmla="*/ 1564 h 156"/>
                                <a:gd name="T57" fmla="*/ 1205 w 1582"/>
                                <a:gd name="T58" fmla="+- 0 1566 1541"/>
                                <a:gd name="T59" fmla="*/ 1566 h 156"/>
                                <a:gd name="T60" fmla="*/ 1228 w 1582"/>
                                <a:gd name="T61" fmla="+- 0 1576 1541"/>
                                <a:gd name="T62" fmla="*/ 1576 h 156"/>
                                <a:gd name="T63" fmla="*/ 1232 w 1582"/>
                                <a:gd name="T64" fmla="+- 0 1577 1541"/>
                                <a:gd name="T65" fmla="*/ 1577 h 156"/>
                                <a:gd name="T66" fmla="*/ 1239 w 1582"/>
                                <a:gd name="T67" fmla="+- 0 1582 1541"/>
                                <a:gd name="T68" fmla="*/ 1582 h 156"/>
                                <a:gd name="T69" fmla="*/ 1259 w 1582"/>
                                <a:gd name="T70" fmla="+- 0 1588 1541"/>
                                <a:gd name="T71" fmla="*/ 1588 h 156"/>
                                <a:gd name="T72" fmla="*/ 1268 w 1582"/>
                                <a:gd name="T73" fmla="+- 0 1592 1541"/>
                                <a:gd name="T74" fmla="*/ 1592 h 156"/>
                                <a:gd name="T75" fmla="*/ 1270 w 1582"/>
                                <a:gd name="T76" fmla="+- 0 1596 1541"/>
                                <a:gd name="T77" fmla="*/ 1596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582" h="156">
                                  <a:moveTo>
                                    <a:pt x="1270" y="55"/>
                                  </a:moveTo>
                                  <a:lnTo>
                                    <a:pt x="501" y="55"/>
                                  </a:lnTo>
                                  <a:lnTo>
                                    <a:pt x="502" y="54"/>
                                  </a:lnTo>
                                  <a:lnTo>
                                    <a:pt x="496" y="50"/>
                                  </a:lnTo>
                                  <a:lnTo>
                                    <a:pt x="496" y="48"/>
                                  </a:lnTo>
                                  <a:lnTo>
                                    <a:pt x="464" y="39"/>
                                  </a:lnTo>
                                  <a:lnTo>
                                    <a:pt x="433" y="28"/>
                                  </a:lnTo>
                                  <a:lnTo>
                                    <a:pt x="403" y="15"/>
                                  </a:lnTo>
                                  <a:lnTo>
                                    <a:pt x="373" y="0"/>
                                  </a:lnTo>
                                  <a:lnTo>
                                    <a:pt x="1169" y="0"/>
                                  </a:lnTo>
                                  <a:lnTo>
                                    <a:pt x="1189" y="7"/>
                                  </a:lnTo>
                                  <a:lnTo>
                                    <a:pt x="1227" y="12"/>
                                  </a:lnTo>
                                  <a:lnTo>
                                    <a:pt x="1279" y="12"/>
                                  </a:lnTo>
                                  <a:lnTo>
                                    <a:pt x="1293" y="15"/>
                                  </a:lnTo>
                                  <a:lnTo>
                                    <a:pt x="1310" y="18"/>
                                  </a:lnTo>
                                  <a:lnTo>
                                    <a:pt x="1314" y="21"/>
                                  </a:lnTo>
                                  <a:lnTo>
                                    <a:pt x="1317" y="21"/>
                                  </a:lnTo>
                                  <a:lnTo>
                                    <a:pt x="1317" y="23"/>
                                  </a:lnTo>
                                  <a:lnTo>
                                    <a:pt x="1203" y="23"/>
                                  </a:lnTo>
                                  <a:lnTo>
                                    <a:pt x="1205" y="25"/>
                                  </a:lnTo>
                                  <a:lnTo>
                                    <a:pt x="1228" y="35"/>
                                  </a:lnTo>
                                  <a:lnTo>
                                    <a:pt x="1232" y="36"/>
                                  </a:lnTo>
                                  <a:lnTo>
                                    <a:pt x="1239" y="41"/>
                                  </a:lnTo>
                                  <a:lnTo>
                                    <a:pt x="1259" y="47"/>
                                  </a:lnTo>
                                  <a:lnTo>
                                    <a:pt x="1268" y="51"/>
                                  </a:lnTo>
                                  <a:lnTo>
                                    <a:pt x="127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5" name="Freeform 20"/>
                          <wps:cNvSpPr>
                            <a:spLocks/>
                          </wps:cNvSpPr>
                          <wps:spPr bwMode="auto">
                            <a:xfrm>
                              <a:off x="0" y="1541"/>
                              <a:ext cx="1582" cy="156"/>
                            </a:xfrm>
                            <a:custGeom>
                              <a:avLst/>
                              <a:gdLst>
                                <a:gd name="T0" fmla="*/ 1279 w 1582"/>
                                <a:gd name="T1" fmla="+- 0 1553 1541"/>
                                <a:gd name="T2" fmla="*/ 1553 h 156"/>
                                <a:gd name="T3" fmla="*/ 1237 w 1582"/>
                                <a:gd name="T4" fmla="+- 0 1553 1541"/>
                                <a:gd name="T5" fmla="*/ 1553 h 156"/>
                                <a:gd name="T6" fmla="*/ 1238 w 1582"/>
                                <a:gd name="T7" fmla="+- 0 1552 1541"/>
                                <a:gd name="T8" fmla="*/ 1552 h 156"/>
                                <a:gd name="T9" fmla="*/ 1218 w 1582"/>
                                <a:gd name="T10" fmla="+- 0 1541 1541"/>
                                <a:gd name="T11" fmla="*/ 1541 h 156"/>
                                <a:gd name="T12" fmla="*/ 1236 w 1582"/>
                                <a:gd name="T13" fmla="+- 0 1541 1541"/>
                                <a:gd name="T14" fmla="*/ 1541 h 156"/>
                                <a:gd name="T15" fmla="*/ 1260 w 1582"/>
                                <a:gd name="T16" fmla="+- 0 1549 1541"/>
                                <a:gd name="T17" fmla="*/ 1549 h 156"/>
                                <a:gd name="T18" fmla="*/ 1279 w 1582"/>
                                <a:gd name="T19" fmla="+- 0 1553 1541"/>
                                <a:gd name="T20" fmla="*/ 1553 h 156"/>
                              </a:gdLst>
                              <a:ahLst/>
                              <a:cxnLst>
                                <a:cxn ang="0">
                                  <a:pos x="T0" y="T2"/>
                                </a:cxn>
                                <a:cxn ang="0">
                                  <a:pos x="T3" y="T5"/>
                                </a:cxn>
                                <a:cxn ang="0">
                                  <a:pos x="T6" y="T8"/>
                                </a:cxn>
                                <a:cxn ang="0">
                                  <a:pos x="T9" y="T11"/>
                                </a:cxn>
                                <a:cxn ang="0">
                                  <a:pos x="T12" y="T14"/>
                                </a:cxn>
                                <a:cxn ang="0">
                                  <a:pos x="T15" y="T17"/>
                                </a:cxn>
                                <a:cxn ang="0">
                                  <a:pos x="T18" y="T20"/>
                                </a:cxn>
                              </a:cxnLst>
                              <a:rect l="0" t="0" r="r" b="b"/>
                              <a:pathLst>
                                <a:path w="1582" h="156">
                                  <a:moveTo>
                                    <a:pt x="1279" y="12"/>
                                  </a:moveTo>
                                  <a:lnTo>
                                    <a:pt x="1237" y="12"/>
                                  </a:lnTo>
                                  <a:lnTo>
                                    <a:pt x="1238" y="11"/>
                                  </a:lnTo>
                                  <a:lnTo>
                                    <a:pt x="1218" y="0"/>
                                  </a:lnTo>
                                  <a:lnTo>
                                    <a:pt x="1236" y="0"/>
                                  </a:lnTo>
                                  <a:lnTo>
                                    <a:pt x="1260" y="8"/>
                                  </a:lnTo>
                                  <a:lnTo>
                                    <a:pt x="127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6" name="Freeform 21"/>
                          <wps:cNvSpPr>
                            <a:spLocks/>
                          </wps:cNvSpPr>
                          <wps:spPr bwMode="auto">
                            <a:xfrm>
                              <a:off x="0" y="1541"/>
                              <a:ext cx="1582" cy="156"/>
                            </a:xfrm>
                            <a:custGeom>
                              <a:avLst/>
                              <a:gdLst>
                                <a:gd name="T0" fmla="*/ 1519 w 1582"/>
                                <a:gd name="T1" fmla="+- 0 1697 1541"/>
                                <a:gd name="T2" fmla="*/ 1697 h 156"/>
                                <a:gd name="T3" fmla="*/ 1508 w 1582"/>
                                <a:gd name="T4" fmla="+- 0 1697 1541"/>
                                <a:gd name="T5" fmla="*/ 1697 h 156"/>
                                <a:gd name="T6" fmla="*/ 1508 w 1582"/>
                                <a:gd name="T7" fmla="+- 0 1694 1541"/>
                                <a:gd name="T8" fmla="*/ 1694 h 156"/>
                                <a:gd name="T9" fmla="*/ 1503 w 1582"/>
                                <a:gd name="T10" fmla="+- 0 1683 1541"/>
                                <a:gd name="T11" fmla="*/ 1683 h 156"/>
                                <a:gd name="T12" fmla="*/ 1502 w 1582"/>
                                <a:gd name="T13" fmla="+- 0 1680 1541"/>
                                <a:gd name="T14" fmla="*/ 1680 h 156"/>
                                <a:gd name="T15" fmla="*/ 1502 w 1582"/>
                                <a:gd name="T16" fmla="+- 0 1672 1541"/>
                                <a:gd name="T17" fmla="*/ 1672 h 156"/>
                                <a:gd name="T18" fmla="*/ 1495 w 1582"/>
                                <a:gd name="T19" fmla="+- 0 1652 1541"/>
                                <a:gd name="T20" fmla="*/ 1652 h 156"/>
                                <a:gd name="T21" fmla="*/ 1490 w 1582"/>
                                <a:gd name="T22" fmla="+- 0 1648 1541"/>
                                <a:gd name="T23" fmla="*/ 1648 h 156"/>
                                <a:gd name="T24" fmla="*/ 1433 w 1582"/>
                                <a:gd name="T25" fmla="+- 0 1636 1541"/>
                                <a:gd name="T26" fmla="*/ 1636 h 156"/>
                                <a:gd name="T27" fmla="*/ 1361 w 1582"/>
                                <a:gd name="T28" fmla="+- 0 1619 1541"/>
                                <a:gd name="T29" fmla="*/ 1619 h 156"/>
                                <a:gd name="T30" fmla="*/ 1330 w 1582"/>
                                <a:gd name="T31" fmla="+- 0 1608 1541"/>
                                <a:gd name="T32" fmla="*/ 1608 h 156"/>
                                <a:gd name="T33" fmla="*/ 1296 w 1582"/>
                                <a:gd name="T34" fmla="+- 0 1596 1541"/>
                                <a:gd name="T35" fmla="*/ 1596 h 156"/>
                                <a:gd name="T36" fmla="*/ 1275 w 1582"/>
                                <a:gd name="T37" fmla="+- 0 1588 1541"/>
                                <a:gd name="T38" fmla="*/ 1588 h 156"/>
                                <a:gd name="T39" fmla="*/ 1249 w 1582"/>
                                <a:gd name="T40" fmla="+- 0 1579 1541"/>
                                <a:gd name="T41" fmla="*/ 1579 h 156"/>
                                <a:gd name="T42" fmla="*/ 1212 w 1582"/>
                                <a:gd name="T43" fmla="+- 0 1566 1541"/>
                                <a:gd name="T44" fmla="*/ 1566 h 156"/>
                                <a:gd name="T45" fmla="*/ 1203 w 1582"/>
                                <a:gd name="T46" fmla="+- 0 1564 1541"/>
                                <a:gd name="T47" fmla="*/ 1564 h 156"/>
                                <a:gd name="T48" fmla="*/ 1317 w 1582"/>
                                <a:gd name="T49" fmla="+- 0 1564 1541"/>
                                <a:gd name="T50" fmla="*/ 1564 h 156"/>
                                <a:gd name="T51" fmla="*/ 1282 w 1582"/>
                                <a:gd name="T52" fmla="+- 0 1565 1541"/>
                                <a:gd name="T53" fmla="*/ 1565 h 156"/>
                                <a:gd name="T54" fmla="*/ 1277 w 1582"/>
                                <a:gd name="T55" fmla="+- 0 1566 1541"/>
                                <a:gd name="T56" fmla="*/ 1566 h 156"/>
                                <a:gd name="T57" fmla="*/ 1268 w 1582"/>
                                <a:gd name="T58" fmla="+- 0 1566 1541"/>
                                <a:gd name="T59" fmla="*/ 1566 h 156"/>
                                <a:gd name="T60" fmla="*/ 1260 w 1582"/>
                                <a:gd name="T61" fmla="+- 0 1566 1541"/>
                                <a:gd name="T62" fmla="*/ 1566 h 156"/>
                                <a:gd name="T63" fmla="*/ 1260 w 1582"/>
                                <a:gd name="T64" fmla="+- 0 1566 1541"/>
                                <a:gd name="T65" fmla="*/ 1566 h 156"/>
                                <a:gd name="T66" fmla="*/ 1327 w 1582"/>
                                <a:gd name="T67" fmla="+- 0 1596 1541"/>
                                <a:gd name="T68" fmla="*/ 1596 h 156"/>
                                <a:gd name="T69" fmla="*/ 1348 w 1582"/>
                                <a:gd name="T70" fmla="+- 0 1602 1541"/>
                                <a:gd name="T71" fmla="*/ 1602 h 156"/>
                                <a:gd name="T72" fmla="*/ 1369 w 1582"/>
                                <a:gd name="T73" fmla="+- 0 1610 1541"/>
                                <a:gd name="T74" fmla="*/ 1610 h 156"/>
                                <a:gd name="T75" fmla="*/ 1416 w 1582"/>
                                <a:gd name="T76" fmla="+- 0 1623 1541"/>
                                <a:gd name="T77" fmla="*/ 1623 h 156"/>
                                <a:gd name="T78" fmla="*/ 1475 w 1582"/>
                                <a:gd name="T79" fmla="+- 0 1634 1541"/>
                                <a:gd name="T80" fmla="*/ 1634 h 156"/>
                                <a:gd name="T81" fmla="*/ 1501 w 1582"/>
                                <a:gd name="T82" fmla="+- 0 1637 1541"/>
                                <a:gd name="T83" fmla="*/ 1637 h 156"/>
                                <a:gd name="T84" fmla="*/ 1506 w 1582"/>
                                <a:gd name="T85" fmla="+- 0 1642 1541"/>
                                <a:gd name="T86" fmla="*/ 1642 h 156"/>
                                <a:gd name="T87" fmla="*/ 1508 w 1582"/>
                                <a:gd name="T88" fmla="+- 0 1642 1541"/>
                                <a:gd name="T89" fmla="*/ 1642 h 156"/>
                                <a:gd name="T90" fmla="*/ 1520 w 1582"/>
                                <a:gd name="T91" fmla="+- 0 1656 1541"/>
                                <a:gd name="T92" fmla="*/ 1656 h 156"/>
                                <a:gd name="T93" fmla="*/ 1539 w 1582"/>
                                <a:gd name="T94" fmla="+- 0 1668 1541"/>
                                <a:gd name="T95" fmla="*/ 1668 h 156"/>
                                <a:gd name="T96" fmla="*/ 1513 w 1582"/>
                                <a:gd name="T97" fmla="+- 0 1668 1541"/>
                                <a:gd name="T98" fmla="*/ 1668 h 156"/>
                                <a:gd name="T99" fmla="*/ 1512 w 1582"/>
                                <a:gd name="T100" fmla="+- 0 1671 1541"/>
                                <a:gd name="T101" fmla="*/ 1671 h 156"/>
                                <a:gd name="T102" fmla="*/ 1517 w 1582"/>
                                <a:gd name="T103" fmla="+- 0 1687 1541"/>
                                <a:gd name="T104" fmla="*/ 1687 h 156"/>
                                <a:gd name="T105" fmla="*/ 1518 w 1582"/>
                                <a:gd name="T106" fmla="+- 0 1691 1541"/>
                                <a:gd name="T107" fmla="*/ 1691 h 156"/>
                                <a:gd name="T108" fmla="*/ 1519 w 1582"/>
                                <a:gd name="T109" fmla="+- 0 1697 1541"/>
                                <a:gd name="T110" fmla="*/ 1697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582" h="156">
                                  <a:moveTo>
                                    <a:pt x="1519" y="156"/>
                                  </a:moveTo>
                                  <a:lnTo>
                                    <a:pt x="1508" y="156"/>
                                  </a:lnTo>
                                  <a:lnTo>
                                    <a:pt x="1508" y="153"/>
                                  </a:lnTo>
                                  <a:lnTo>
                                    <a:pt x="1503" y="142"/>
                                  </a:lnTo>
                                  <a:lnTo>
                                    <a:pt x="1502" y="139"/>
                                  </a:lnTo>
                                  <a:lnTo>
                                    <a:pt x="1502" y="131"/>
                                  </a:lnTo>
                                  <a:lnTo>
                                    <a:pt x="1495" y="111"/>
                                  </a:lnTo>
                                  <a:lnTo>
                                    <a:pt x="1490" y="107"/>
                                  </a:lnTo>
                                  <a:lnTo>
                                    <a:pt x="1433" y="95"/>
                                  </a:lnTo>
                                  <a:lnTo>
                                    <a:pt x="1361" y="78"/>
                                  </a:lnTo>
                                  <a:lnTo>
                                    <a:pt x="1330" y="67"/>
                                  </a:lnTo>
                                  <a:lnTo>
                                    <a:pt x="1296" y="55"/>
                                  </a:lnTo>
                                  <a:lnTo>
                                    <a:pt x="1275" y="47"/>
                                  </a:lnTo>
                                  <a:lnTo>
                                    <a:pt x="1249" y="38"/>
                                  </a:lnTo>
                                  <a:lnTo>
                                    <a:pt x="1212" y="25"/>
                                  </a:lnTo>
                                  <a:lnTo>
                                    <a:pt x="1203" y="23"/>
                                  </a:lnTo>
                                  <a:lnTo>
                                    <a:pt x="1317" y="23"/>
                                  </a:lnTo>
                                  <a:lnTo>
                                    <a:pt x="1282" y="24"/>
                                  </a:lnTo>
                                  <a:lnTo>
                                    <a:pt x="1277" y="25"/>
                                  </a:lnTo>
                                  <a:lnTo>
                                    <a:pt x="1268" y="25"/>
                                  </a:lnTo>
                                  <a:lnTo>
                                    <a:pt x="1260" y="25"/>
                                  </a:lnTo>
                                  <a:lnTo>
                                    <a:pt x="1327" y="55"/>
                                  </a:lnTo>
                                  <a:lnTo>
                                    <a:pt x="1348" y="61"/>
                                  </a:lnTo>
                                  <a:lnTo>
                                    <a:pt x="1369" y="69"/>
                                  </a:lnTo>
                                  <a:lnTo>
                                    <a:pt x="1416" y="82"/>
                                  </a:lnTo>
                                  <a:lnTo>
                                    <a:pt x="1475" y="93"/>
                                  </a:lnTo>
                                  <a:lnTo>
                                    <a:pt x="1501" y="96"/>
                                  </a:lnTo>
                                  <a:lnTo>
                                    <a:pt x="1506" y="101"/>
                                  </a:lnTo>
                                  <a:lnTo>
                                    <a:pt x="1508" y="101"/>
                                  </a:lnTo>
                                  <a:lnTo>
                                    <a:pt x="1520" y="115"/>
                                  </a:lnTo>
                                  <a:lnTo>
                                    <a:pt x="1539" y="127"/>
                                  </a:lnTo>
                                  <a:lnTo>
                                    <a:pt x="1513" y="127"/>
                                  </a:lnTo>
                                  <a:lnTo>
                                    <a:pt x="1512" y="130"/>
                                  </a:lnTo>
                                  <a:lnTo>
                                    <a:pt x="1517" y="146"/>
                                  </a:lnTo>
                                  <a:lnTo>
                                    <a:pt x="1518" y="150"/>
                                  </a:lnTo>
                                  <a:lnTo>
                                    <a:pt x="151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 name="Freeform 22"/>
                          <wps:cNvSpPr>
                            <a:spLocks/>
                          </wps:cNvSpPr>
                          <wps:spPr bwMode="auto">
                            <a:xfrm>
                              <a:off x="0" y="1541"/>
                              <a:ext cx="1582" cy="156"/>
                            </a:xfrm>
                            <a:custGeom>
                              <a:avLst/>
                              <a:gdLst>
                                <a:gd name="T0" fmla="*/ 1276 w 1582"/>
                                <a:gd name="T1" fmla="+- 0 1566 1541"/>
                                <a:gd name="T2" fmla="*/ 1566 h 156"/>
                                <a:gd name="T3" fmla="*/ 1268 w 1582"/>
                                <a:gd name="T4" fmla="+- 0 1566 1541"/>
                                <a:gd name="T5" fmla="*/ 1566 h 156"/>
                                <a:gd name="T6" fmla="*/ 1277 w 1582"/>
                                <a:gd name="T7" fmla="+- 0 1566 1541"/>
                                <a:gd name="T8" fmla="*/ 1566 h 156"/>
                                <a:gd name="T9" fmla="*/ 1276 w 1582"/>
                                <a:gd name="T10" fmla="+- 0 1566 1541"/>
                                <a:gd name="T11" fmla="*/ 1566 h 156"/>
                              </a:gdLst>
                              <a:ahLst/>
                              <a:cxnLst>
                                <a:cxn ang="0">
                                  <a:pos x="T0" y="T2"/>
                                </a:cxn>
                                <a:cxn ang="0">
                                  <a:pos x="T3" y="T5"/>
                                </a:cxn>
                                <a:cxn ang="0">
                                  <a:pos x="T6" y="T8"/>
                                </a:cxn>
                                <a:cxn ang="0">
                                  <a:pos x="T9" y="T11"/>
                                </a:cxn>
                              </a:cxnLst>
                              <a:rect l="0" t="0" r="r" b="b"/>
                              <a:pathLst>
                                <a:path w="1582" h="156">
                                  <a:moveTo>
                                    <a:pt x="1276" y="25"/>
                                  </a:moveTo>
                                  <a:lnTo>
                                    <a:pt x="1268" y="25"/>
                                  </a:lnTo>
                                  <a:lnTo>
                                    <a:pt x="1277" y="25"/>
                                  </a:lnTo>
                                  <a:lnTo>
                                    <a:pt x="127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8" name="Freeform 23"/>
                          <wps:cNvSpPr>
                            <a:spLocks/>
                          </wps:cNvSpPr>
                          <wps:spPr bwMode="auto">
                            <a:xfrm>
                              <a:off x="0" y="1541"/>
                              <a:ext cx="1582" cy="156"/>
                            </a:xfrm>
                            <a:custGeom>
                              <a:avLst/>
                              <a:gdLst>
                                <a:gd name="T0" fmla="*/ 1266 w 1582"/>
                                <a:gd name="T1" fmla="+- 0 1602 1541"/>
                                <a:gd name="T2" fmla="*/ 1602 h 156"/>
                                <a:gd name="T3" fmla="*/ 1166 w 1582"/>
                                <a:gd name="T4" fmla="+- 0 1598 1541"/>
                                <a:gd name="T5" fmla="*/ 1598 h 156"/>
                                <a:gd name="T6" fmla="*/ 1270 w 1582"/>
                                <a:gd name="T7" fmla="+- 0 1598 1541"/>
                                <a:gd name="T8" fmla="*/ 1598 h 156"/>
                                <a:gd name="T9" fmla="*/ 1270 w 1582"/>
                                <a:gd name="T10" fmla="+- 0 1599 1541"/>
                                <a:gd name="T11" fmla="*/ 1599 h 156"/>
                                <a:gd name="T12" fmla="*/ 1266 w 1582"/>
                                <a:gd name="T13" fmla="+- 0 1602 1541"/>
                                <a:gd name="T14" fmla="*/ 1602 h 156"/>
                              </a:gdLst>
                              <a:ahLst/>
                              <a:cxnLst>
                                <a:cxn ang="0">
                                  <a:pos x="T0" y="T2"/>
                                </a:cxn>
                                <a:cxn ang="0">
                                  <a:pos x="T3" y="T5"/>
                                </a:cxn>
                                <a:cxn ang="0">
                                  <a:pos x="T6" y="T8"/>
                                </a:cxn>
                                <a:cxn ang="0">
                                  <a:pos x="T9" y="T11"/>
                                </a:cxn>
                                <a:cxn ang="0">
                                  <a:pos x="T12" y="T14"/>
                                </a:cxn>
                              </a:cxnLst>
                              <a:rect l="0" t="0" r="r" b="b"/>
                              <a:pathLst>
                                <a:path w="1582" h="156">
                                  <a:moveTo>
                                    <a:pt x="1266" y="61"/>
                                  </a:moveTo>
                                  <a:lnTo>
                                    <a:pt x="1166" y="57"/>
                                  </a:lnTo>
                                  <a:lnTo>
                                    <a:pt x="1270" y="57"/>
                                  </a:lnTo>
                                  <a:lnTo>
                                    <a:pt x="1270" y="58"/>
                                  </a:lnTo>
                                  <a:lnTo>
                                    <a:pt x="126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9" name="Freeform 24"/>
                          <wps:cNvSpPr>
                            <a:spLocks/>
                          </wps:cNvSpPr>
                          <wps:spPr bwMode="auto">
                            <a:xfrm>
                              <a:off x="0" y="1541"/>
                              <a:ext cx="1582" cy="156"/>
                            </a:xfrm>
                            <a:custGeom>
                              <a:avLst/>
                              <a:gdLst>
                                <a:gd name="T0" fmla="*/ 734 w 1582"/>
                                <a:gd name="T1" fmla="+- 0 1620 1541"/>
                                <a:gd name="T2" fmla="*/ 1620 h 156"/>
                                <a:gd name="T3" fmla="*/ 650 w 1582"/>
                                <a:gd name="T4" fmla="+- 0 1614 1541"/>
                                <a:gd name="T5" fmla="*/ 1614 h 156"/>
                                <a:gd name="T6" fmla="*/ 570 w 1582"/>
                                <a:gd name="T7" fmla="+- 0 1602 1541"/>
                                <a:gd name="T8" fmla="*/ 1602 h 156"/>
                                <a:gd name="T9" fmla="*/ 1030 w 1582"/>
                                <a:gd name="T10" fmla="+- 0 1602 1541"/>
                                <a:gd name="T11" fmla="*/ 1602 h 156"/>
                                <a:gd name="T12" fmla="*/ 993 w 1582"/>
                                <a:gd name="T13" fmla="+- 0 1605 1541"/>
                                <a:gd name="T14" fmla="*/ 1605 h 156"/>
                                <a:gd name="T15" fmla="*/ 898 w 1582"/>
                                <a:gd name="T16" fmla="+- 0 1614 1541"/>
                                <a:gd name="T17" fmla="*/ 1614 h 156"/>
                                <a:gd name="T18" fmla="*/ 818 w 1582"/>
                                <a:gd name="T19" fmla="+- 0 1620 1541"/>
                                <a:gd name="T20" fmla="*/ 1620 h 156"/>
                                <a:gd name="T21" fmla="*/ 734 w 1582"/>
                                <a:gd name="T22" fmla="+- 0 1620 1541"/>
                                <a:gd name="T23" fmla="*/ 1620 h 15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582" h="156">
                                  <a:moveTo>
                                    <a:pt x="734" y="79"/>
                                  </a:moveTo>
                                  <a:lnTo>
                                    <a:pt x="650" y="73"/>
                                  </a:lnTo>
                                  <a:lnTo>
                                    <a:pt x="570" y="61"/>
                                  </a:lnTo>
                                  <a:lnTo>
                                    <a:pt x="1030" y="61"/>
                                  </a:lnTo>
                                  <a:lnTo>
                                    <a:pt x="993" y="64"/>
                                  </a:lnTo>
                                  <a:lnTo>
                                    <a:pt x="898" y="73"/>
                                  </a:lnTo>
                                  <a:lnTo>
                                    <a:pt x="818" y="79"/>
                                  </a:lnTo>
                                  <a:lnTo>
                                    <a:pt x="73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0" name="Freeform 25"/>
                          <wps:cNvSpPr>
                            <a:spLocks/>
                          </wps:cNvSpPr>
                          <wps:spPr bwMode="auto">
                            <a:xfrm>
                              <a:off x="0" y="1541"/>
                              <a:ext cx="1582" cy="156"/>
                            </a:xfrm>
                            <a:custGeom>
                              <a:avLst/>
                              <a:gdLst>
                                <a:gd name="T0" fmla="*/ 1582 w 1582"/>
                                <a:gd name="T1" fmla="+- 0 1697 1541"/>
                                <a:gd name="T2" fmla="*/ 1697 h 156"/>
                                <a:gd name="T3" fmla="*/ 1563 w 1582"/>
                                <a:gd name="T4" fmla="+- 0 1697 1541"/>
                                <a:gd name="T5" fmla="*/ 1697 h 156"/>
                                <a:gd name="T6" fmla="*/ 1525 w 1582"/>
                                <a:gd name="T7" fmla="+- 0 1672 1541"/>
                                <a:gd name="T8" fmla="*/ 1672 h 156"/>
                                <a:gd name="T9" fmla="*/ 1513 w 1582"/>
                                <a:gd name="T10" fmla="+- 0 1668 1541"/>
                                <a:gd name="T11" fmla="*/ 1668 h 156"/>
                                <a:gd name="T12" fmla="*/ 1539 w 1582"/>
                                <a:gd name="T13" fmla="+- 0 1668 1541"/>
                                <a:gd name="T14" fmla="*/ 1668 h 156"/>
                                <a:gd name="T15" fmla="*/ 1542 w 1582"/>
                                <a:gd name="T16" fmla="+- 0 1670 1541"/>
                                <a:gd name="T17" fmla="*/ 1670 h 156"/>
                                <a:gd name="T18" fmla="*/ 1564 w 1582"/>
                                <a:gd name="T19" fmla="+- 0 1683 1541"/>
                                <a:gd name="T20" fmla="*/ 1683 h 156"/>
                                <a:gd name="T21" fmla="*/ 1581 w 1582"/>
                                <a:gd name="T22" fmla="+- 0 1694 1541"/>
                                <a:gd name="T23" fmla="*/ 1694 h 156"/>
                                <a:gd name="T24" fmla="*/ 1582 w 1582"/>
                                <a:gd name="T25" fmla="+- 0 1697 1541"/>
                                <a:gd name="T26" fmla="*/ 1697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582" h="156">
                                  <a:moveTo>
                                    <a:pt x="1582" y="156"/>
                                  </a:moveTo>
                                  <a:lnTo>
                                    <a:pt x="1563" y="156"/>
                                  </a:lnTo>
                                  <a:lnTo>
                                    <a:pt x="1525" y="131"/>
                                  </a:lnTo>
                                  <a:lnTo>
                                    <a:pt x="1513" y="127"/>
                                  </a:lnTo>
                                  <a:lnTo>
                                    <a:pt x="1539" y="127"/>
                                  </a:lnTo>
                                  <a:lnTo>
                                    <a:pt x="1542" y="129"/>
                                  </a:lnTo>
                                  <a:lnTo>
                                    <a:pt x="1564" y="142"/>
                                  </a:lnTo>
                                  <a:lnTo>
                                    <a:pt x="1581" y="153"/>
                                  </a:lnTo>
                                  <a:lnTo>
                                    <a:pt x="1582"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1" name="Group 26"/>
                        <wpg:cNvGrpSpPr>
                          <a:grpSpLocks/>
                        </wpg:cNvGrpSpPr>
                        <wpg:grpSpPr bwMode="auto">
                          <a:xfrm>
                            <a:off x="99" y="1221"/>
                            <a:ext cx="1311" cy="320"/>
                            <a:chOff x="99" y="1221"/>
                            <a:chExt cx="1311" cy="320"/>
                          </a:xfrm>
                        </wpg:grpSpPr>
                        <wps:wsp>
                          <wps:cNvPr id="4132" name="Freeform 27"/>
                          <wps:cNvSpPr>
                            <a:spLocks/>
                          </wps:cNvSpPr>
                          <wps:spPr bwMode="auto">
                            <a:xfrm>
                              <a:off x="99" y="1221"/>
                              <a:ext cx="1311" cy="320"/>
                            </a:xfrm>
                            <a:custGeom>
                              <a:avLst/>
                              <a:gdLst>
                                <a:gd name="T0" fmla="+- 0 1169 99"/>
                                <a:gd name="T1" fmla="*/ T0 w 1311"/>
                                <a:gd name="T2" fmla="+- 0 1541 1221"/>
                                <a:gd name="T3" fmla="*/ 1541 h 320"/>
                                <a:gd name="T4" fmla="+- 0 373 99"/>
                                <a:gd name="T5" fmla="*/ T4 w 1311"/>
                                <a:gd name="T6" fmla="+- 0 1541 1221"/>
                                <a:gd name="T7" fmla="*/ 1541 h 320"/>
                                <a:gd name="T8" fmla="+- 0 311 99"/>
                                <a:gd name="T9" fmla="*/ T8 w 1311"/>
                                <a:gd name="T10" fmla="+- 0 1507 1221"/>
                                <a:gd name="T11" fmla="*/ 1507 h 320"/>
                                <a:gd name="T12" fmla="+- 0 266 99"/>
                                <a:gd name="T13" fmla="*/ T12 w 1311"/>
                                <a:gd name="T14" fmla="+- 0 1465 1221"/>
                                <a:gd name="T15" fmla="*/ 1465 h 320"/>
                                <a:gd name="T16" fmla="+- 0 230 99"/>
                                <a:gd name="T17" fmla="*/ T16 w 1311"/>
                                <a:gd name="T18" fmla="+- 0 1415 1221"/>
                                <a:gd name="T19" fmla="*/ 1415 h 320"/>
                                <a:gd name="T20" fmla="+- 0 195 99"/>
                                <a:gd name="T21" fmla="*/ T20 w 1311"/>
                                <a:gd name="T22" fmla="+- 0 1355 1221"/>
                                <a:gd name="T23" fmla="*/ 1355 h 320"/>
                                <a:gd name="T24" fmla="+- 0 193 99"/>
                                <a:gd name="T25" fmla="*/ T24 w 1311"/>
                                <a:gd name="T26" fmla="+- 0 1351 1221"/>
                                <a:gd name="T27" fmla="*/ 1351 h 320"/>
                                <a:gd name="T28" fmla="+- 0 194 99"/>
                                <a:gd name="T29" fmla="*/ T28 w 1311"/>
                                <a:gd name="T30" fmla="+- 0 1347 1221"/>
                                <a:gd name="T31" fmla="*/ 1347 h 320"/>
                                <a:gd name="T32" fmla="+- 0 180 99"/>
                                <a:gd name="T33" fmla="*/ T32 w 1311"/>
                                <a:gd name="T34" fmla="+- 0 1327 1221"/>
                                <a:gd name="T35" fmla="*/ 1327 h 320"/>
                                <a:gd name="T36" fmla="+- 0 164 99"/>
                                <a:gd name="T37" fmla="*/ T36 w 1311"/>
                                <a:gd name="T38" fmla="+- 0 1299 1221"/>
                                <a:gd name="T39" fmla="*/ 1299 h 320"/>
                                <a:gd name="T40" fmla="+- 0 153 99"/>
                                <a:gd name="T41" fmla="*/ T40 w 1311"/>
                                <a:gd name="T42" fmla="+- 0 1281 1221"/>
                                <a:gd name="T43" fmla="*/ 1281 h 320"/>
                                <a:gd name="T44" fmla="+- 0 144 99"/>
                                <a:gd name="T45" fmla="*/ T44 w 1311"/>
                                <a:gd name="T46" fmla="+- 0 1261 1221"/>
                                <a:gd name="T47" fmla="*/ 1261 h 320"/>
                                <a:gd name="T48" fmla="+- 0 136 99"/>
                                <a:gd name="T49" fmla="*/ T48 w 1311"/>
                                <a:gd name="T50" fmla="+- 0 1241 1221"/>
                                <a:gd name="T51" fmla="*/ 1241 h 320"/>
                                <a:gd name="T52" fmla="+- 0 131 99"/>
                                <a:gd name="T53" fmla="*/ T52 w 1311"/>
                                <a:gd name="T54" fmla="+- 0 1221 1221"/>
                                <a:gd name="T55" fmla="*/ 1221 h 320"/>
                                <a:gd name="T56" fmla="+- 0 194 99"/>
                                <a:gd name="T57" fmla="*/ T56 w 1311"/>
                                <a:gd name="T58" fmla="+- 0 1221 1221"/>
                                <a:gd name="T59" fmla="*/ 1221 h 320"/>
                                <a:gd name="T60" fmla="+- 0 208 99"/>
                                <a:gd name="T61" fmla="*/ T60 w 1311"/>
                                <a:gd name="T62" fmla="+- 0 1243 1221"/>
                                <a:gd name="T63" fmla="*/ 1243 h 320"/>
                                <a:gd name="T64" fmla="+- 0 230 99"/>
                                <a:gd name="T65" fmla="*/ T64 w 1311"/>
                                <a:gd name="T66" fmla="+- 0 1271 1221"/>
                                <a:gd name="T67" fmla="*/ 1271 h 320"/>
                                <a:gd name="T68" fmla="+- 0 255 99"/>
                                <a:gd name="T69" fmla="*/ T68 w 1311"/>
                                <a:gd name="T70" fmla="+- 0 1297 1221"/>
                                <a:gd name="T71" fmla="*/ 1297 h 320"/>
                                <a:gd name="T72" fmla="+- 0 259 99"/>
                                <a:gd name="T73" fmla="*/ T72 w 1311"/>
                                <a:gd name="T74" fmla="+- 0 1301 1221"/>
                                <a:gd name="T75" fmla="*/ 1301 h 320"/>
                                <a:gd name="T76" fmla="+- 0 255 99"/>
                                <a:gd name="T77" fmla="*/ T76 w 1311"/>
                                <a:gd name="T78" fmla="+- 0 1301 1221"/>
                                <a:gd name="T79" fmla="*/ 1301 h 320"/>
                                <a:gd name="T80" fmla="+- 0 259 99"/>
                                <a:gd name="T81" fmla="*/ T80 w 1311"/>
                                <a:gd name="T82" fmla="+- 0 1309 1221"/>
                                <a:gd name="T83" fmla="*/ 1309 h 320"/>
                                <a:gd name="T84" fmla="+- 0 275 99"/>
                                <a:gd name="T85" fmla="*/ T84 w 1311"/>
                                <a:gd name="T86" fmla="+- 0 1321 1221"/>
                                <a:gd name="T87" fmla="*/ 1321 h 320"/>
                                <a:gd name="T88" fmla="+- 0 280 99"/>
                                <a:gd name="T89" fmla="*/ T88 w 1311"/>
                                <a:gd name="T90" fmla="+- 0 1325 1221"/>
                                <a:gd name="T91" fmla="*/ 1325 h 320"/>
                                <a:gd name="T92" fmla="+- 0 285 99"/>
                                <a:gd name="T93" fmla="*/ T92 w 1311"/>
                                <a:gd name="T94" fmla="+- 0 1325 1221"/>
                                <a:gd name="T95" fmla="*/ 1325 h 320"/>
                                <a:gd name="T96" fmla="+- 0 283 99"/>
                                <a:gd name="T97" fmla="*/ T96 w 1311"/>
                                <a:gd name="T98" fmla="+- 0 1327 1221"/>
                                <a:gd name="T99" fmla="*/ 1327 h 320"/>
                                <a:gd name="T100" fmla="+- 0 333 99"/>
                                <a:gd name="T101" fmla="*/ T100 w 1311"/>
                                <a:gd name="T102" fmla="+- 0 1367 1221"/>
                                <a:gd name="T103" fmla="*/ 1367 h 320"/>
                                <a:gd name="T104" fmla="+- 0 388 99"/>
                                <a:gd name="T105" fmla="*/ T104 w 1311"/>
                                <a:gd name="T106" fmla="+- 0 1397 1221"/>
                                <a:gd name="T107" fmla="*/ 1397 h 320"/>
                                <a:gd name="T108" fmla="+- 0 448 99"/>
                                <a:gd name="T109" fmla="*/ T108 w 1311"/>
                                <a:gd name="T110" fmla="+- 0 1419 1221"/>
                                <a:gd name="T111" fmla="*/ 1419 h 320"/>
                                <a:gd name="T112" fmla="+- 0 511 99"/>
                                <a:gd name="T113" fmla="*/ T112 w 1311"/>
                                <a:gd name="T114" fmla="+- 0 1429 1221"/>
                                <a:gd name="T115" fmla="*/ 1429 h 320"/>
                                <a:gd name="T116" fmla="+- 0 1076 99"/>
                                <a:gd name="T117" fmla="*/ T116 w 1311"/>
                                <a:gd name="T118" fmla="+- 0 1429 1221"/>
                                <a:gd name="T119" fmla="*/ 1429 h 320"/>
                                <a:gd name="T120" fmla="+- 0 1077 99"/>
                                <a:gd name="T121" fmla="*/ T120 w 1311"/>
                                <a:gd name="T122" fmla="+- 0 1431 1221"/>
                                <a:gd name="T123" fmla="*/ 1431 h 320"/>
                                <a:gd name="T124" fmla="+- 0 1085 99"/>
                                <a:gd name="T125" fmla="*/ T124 w 1311"/>
                                <a:gd name="T126" fmla="+- 0 1431 1221"/>
                                <a:gd name="T127" fmla="*/ 1431 h 320"/>
                                <a:gd name="T128" fmla="+- 0 1085 99"/>
                                <a:gd name="T129" fmla="*/ T128 w 1311"/>
                                <a:gd name="T130" fmla="+- 0 1447 1221"/>
                                <a:gd name="T131" fmla="*/ 1447 h 320"/>
                                <a:gd name="T132" fmla="+- 0 1089 99"/>
                                <a:gd name="T133" fmla="*/ T132 w 1311"/>
                                <a:gd name="T134" fmla="+- 0 1457 1221"/>
                                <a:gd name="T135" fmla="*/ 1457 h 320"/>
                                <a:gd name="T136" fmla="+- 0 1100 99"/>
                                <a:gd name="T137" fmla="*/ T136 w 1311"/>
                                <a:gd name="T138" fmla="+- 0 1471 1221"/>
                                <a:gd name="T139" fmla="*/ 1471 h 320"/>
                                <a:gd name="T140" fmla="+- 0 1120 99"/>
                                <a:gd name="T141" fmla="*/ T140 w 1311"/>
                                <a:gd name="T142" fmla="+- 0 1471 1221"/>
                                <a:gd name="T143" fmla="*/ 1471 h 320"/>
                                <a:gd name="T144" fmla="+- 0 1134 99"/>
                                <a:gd name="T145" fmla="*/ T144 w 1311"/>
                                <a:gd name="T146" fmla="+- 0 1507 1221"/>
                                <a:gd name="T147" fmla="*/ 1507 h 320"/>
                                <a:gd name="T148" fmla="+- 0 1169 99"/>
                                <a:gd name="T149" fmla="*/ T148 w 1311"/>
                                <a:gd name="T150" fmla="+- 0 1541 1221"/>
                                <a:gd name="T151" fmla="*/ 154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11" h="320">
                                  <a:moveTo>
                                    <a:pt x="1070" y="320"/>
                                  </a:moveTo>
                                  <a:lnTo>
                                    <a:pt x="274" y="320"/>
                                  </a:lnTo>
                                  <a:lnTo>
                                    <a:pt x="212" y="286"/>
                                  </a:lnTo>
                                  <a:lnTo>
                                    <a:pt x="167" y="244"/>
                                  </a:lnTo>
                                  <a:lnTo>
                                    <a:pt x="131" y="194"/>
                                  </a:lnTo>
                                  <a:lnTo>
                                    <a:pt x="96" y="134"/>
                                  </a:lnTo>
                                  <a:lnTo>
                                    <a:pt x="94" y="130"/>
                                  </a:lnTo>
                                  <a:lnTo>
                                    <a:pt x="95" y="126"/>
                                  </a:lnTo>
                                  <a:lnTo>
                                    <a:pt x="81" y="106"/>
                                  </a:lnTo>
                                  <a:lnTo>
                                    <a:pt x="65" y="78"/>
                                  </a:lnTo>
                                  <a:lnTo>
                                    <a:pt x="54" y="60"/>
                                  </a:lnTo>
                                  <a:lnTo>
                                    <a:pt x="45" y="40"/>
                                  </a:lnTo>
                                  <a:lnTo>
                                    <a:pt x="37" y="20"/>
                                  </a:lnTo>
                                  <a:lnTo>
                                    <a:pt x="32" y="0"/>
                                  </a:lnTo>
                                  <a:lnTo>
                                    <a:pt x="95" y="0"/>
                                  </a:lnTo>
                                  <a:lnTo>
                                    <a:pt x="109" y="22"/>
                                  </a:lnTo>
                                  <a:lnTo>
                                    <a:pt x="131" y="50"/>
                                  </a:lnTo>
                                  <a:lnTo>
                                    <a:pt x="156" y="76"/>
                                  </a:lnTo>
                                  <a:lnTo>
                                    <a:pt x="160" y="80"/>
                                  </a:lnTo>
                                  <a:lnTo>
                                    <a:pt x="156" y="80"/>
                                  </a:lnTo>
                                  <a:lnTo>
                                    <a:pt x="160" y="88"/>
                                  </a:lnTo>
                                  <a:lnTo>
                                    <a:pt x="176" y="100"/>
                                  </a:lnTo>
                                  <a:lnTo>
                                    <a:pt x="181" y="104"/>
                                  </a:lnTo>
                                  <a:lnTo>
                                    <a:pt x="186" y="104"/>
                                  </a:lnTo>
                                  <a:lnTo>
                                    <a:pt x="184" y="106"/>
                                  </a:lnTo>
                                  <a:lnTo>
                                    <a:pt x="234" y="146"/>
                                  </a:lnTo>
                                  <a:lnTo>
                                    <a:pt x="289" y="176"/>
                                  </a:lnTo>
                                  <a:lnTo>
                                    <a:pt x="349" y="198"/>
                                  </a:lnTo>
                                  <a:lnTo>
                                    <a:pt x="412" y="208"/>
                                  </a:lnTo>
                                  <a:lnTo>
                                    <a:pt x="977" y="208"/>
                                  </a:lnTo>
                                  <a:lnTo>
                                    <a:pt x="978" y="210"/>
                                  </a:lnTo>
                                  <a:lnTo>
                                    <a:pt x="986" y="210"/>
                                  </a:lnTo>
                                  <a:lnTo>
                                    <a:pt x="986" y="226"/>
                                  </a:lnTo>
                                  <a:lnTo>
                                    <a:pt x="990" y="236"/>
                                  </a:lnTo>
                                  <a:lnTo>
                                    <a:pt x="1001" y="250"/>
                                  </a:lnTo>
                                  <a:lnTo>
                                    <a:pt x="1021" y="250"/>
                                  </a:lnTo>
                                  <a:lnTo>
                                    <a:pt x="1035" y="286"/>
                                  </a:lnTo>
                                  <a:lnTo>
                                    <a:pt x="107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 name="Freeform 28"/>
                          <wps:cNvSpPr>
                            <a:spLocks/>
                          </wps:cNvSpPr>
                          <wps:spPr bwMode="auto">
                            <a:xfrm>
                              <a:off x="99" y="1221"/>
                              <a:ext cx="1311" cy="320"/>
                            </a:xfrm>
                            <a:custGeom>
                              <a:avLst/>
                              <a:gdLst>
                                <a:gd name="T0" fmla="+- 0 408 99"/>
                                <a:gd name="T1" fmla="*/ T0 w 1311"/>
                                <a:gd name="T2" fmla="+- 0 1319 1221"/>
                                <a:gd name="T3" fmla="*/ 1319 h 320"/>
                                <a:gd name="T4" fmla="+- 0 405 99"/>
                                <a:gd name="T5" fmla="*/ T4 w 1311"/>
                                <a:gd name="T6" fmla="+- 0 1317 1221"/>
                                <a:gd name="T7" fmla="*/ 1317 h 320"/>
                                <a:gd name="T8" fmla="+- 0 393 99"/>
                                <a:gd name="T9" fmla="*/ T8 w 1311"/>
                                <a:gd name="T10" fmla="+- 0 1265 1221"/>
                                <a:gd name="T11" fmla="*/ 1265 h 320"/>
                                <a:gd name="T12" fmla="+- 0 387 99"/>
                                <a:gd name="T13" fmla="*/ T12 w 1311"/>
                                <a:gd name="T14" fmla="+- 0 1221 1221"/>
                                <a:gd name="T15" fmla="*/ 1221 h 320"/>
                                <a:gd name="T16" fmla="+- 0 391 99"/>
                                <a:gd name="T17" fmla="*/ T16 w 1311"/>
                                <a:gd name="T18" fmla="+- 0 1221 1221"/>
                                <a:gd name="T19" fmla="*/ 1221 h 320"/>
                                <a:gd name="T20" fmla="+- 0 400 99"/>
                                <a:gd name="T21" fmla="*/ T20 w 1311"/>
                                <a:gd name="T22" fmla="+- 0 1267 1221"/>
                                <a:gd name="T23" fmla="*/ 1267 h 320"/>
                                <a:gd name="T24" fmla="+- 0 402 99"/>
                                <a:gd name="T25" fmla="*/ T24 w 1311"/>
                                <a:gd name="T26" fmla="+- 0 1287 1221"/>
                                <a:gd name="T27" fmla="*/ 1287 h 320"/>
                                <a:gd name="T28" fmla="+- 0 408 99"/>
                                <a:gd name="T29" fmla="*/ T28 w 1311"/>
                                <a:gd name="T30" fmla="+- 0 1319 1221"/>
                                <a:gd name="T31" fmla="*/ 1319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1" h="320">
                                  <a:moveTo>
                                    <a:pt x="309" y="98"/>
                                  </a:moveTo>
                                  <a:lnTo>
                                    <a:pt x="306" y="96"/>
                                  </a:lnTo>
                                  <a:lnTo>
                                    <a:pt x="294" y="44"/>
                                  </a:lnTo>
                                  <a:lnTo>
                                    <a:pt x="288" y="0"/>
                                  </a:lnTo>
                                  <a:lnTo>
                                    <a:pt x="292" y="0"/>
                                  </a:lnTo>
                                  <a:lnTo>
                                    <a:pt x="301" y="46"/>
                                  </a:lnTo>
                                  <a:lnTo>
                                    <a:pt x="303" y="66"/>
                                  </a:lnTo>
                                  <a:lnTo>
                                    <a:pt x="309"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 name="Freeform 29"/>
                          <wps:cNvSpPr>
                            <a:spLocks/>
                          </wps:cNvSpPr>
                          <wps:spPr bwMode="auto">
                            <a:xfrm>
                              <a:off x="99" y="1221"/>
                              <a:ext cx="1311" cy="320"/>
                            </a:xfrm>
                            <a:custGeom>
                              <a:avLst/>
                              <a:gdLst>
                                <a:gd name="T0" fmla="+- 0 419 99"/>
                                <a:gd name="T1" fmla="*/ T0 w 1311"/>
                                <a:gd name="T2" fmla="+- 0 1245 1221"/>
                                <a:gd name="T3" fmla="*/ 1245 h 320"/>
                                <a:gd name="T4" fmla="+- 0 415 99"/>
                                <a:gd name="T5" fmla="*/ T4 w 1311"/>
                                <a:gd name="T6" fmla="+- 0 1227 1221"/>
                                <a:gd name="T7" fmla="*/ 1227 h 320"/>
                                <a:gd name="T8" fmla="+- 0 413 99"/>
                                <a:gd name="T9" fmla="*/ T8 w 1311"/>
                                <a:gd name="T10" fmla="+- 0 1221 1221"/>
                                <a:gd name="T11" fmla="*/ 1221 h 320"/>
                                <a:gd name="T12" fmla="+- 0 415 99"/>
                                <a:gd name="T13" fmla="*/ T12 w 1311"/>
                                <a:gd name="T14" fmla="+- 0 1221 1221"/>
                                <a:gd name="T15" fmla="*/ 1221 h 320"/>
                                <a:gd name="T16" fmla="+- 0 417 99"/>
                                <a:gd name="T17" fmla="*/ T16 w 1311"/>
                                <a:gd name="T18" fmla="+- 0 1233 1221"/>
                                <a:gd name="T19" fmla="*/ 1233 h 320"/>
                                <a:gd name="T20" fmla="+- 0 419 99"/>
                                <a:gd name="T21" fmla="*/ T20 w 1311"/>
                                <a:gd name="T22" fmla="+- 0 1235 1221"/>
                                <a:gd name="T23" fmla="*/ 1235 h 320"/>
                                <a:gd name="T24" fmla="+- 0 419 99"/>
                                <a:gd name="T25" fmla="*/ T24 w 1311"/>
                                <a:gd name="T26" fmla="+- 0 1245 1221"/>
                                <a:gd name="T27" fmla="*/ 1245 h 320"/>
                              </a:gdLst>
                              <a:ahLst/>
                              <a:cxnLst>
                                <a:cxn ang="0">
                                  <a:pos x="T1" y="T3"/>
                                </a:cxn>
                                <a:cxn ang="0">
                                  <a:pos x="T5" y="T7"/>
                                </a:cxn>
                                <a:cxn ang="0">
                                  <a:pos x="T9" y="T11"/>
                                </a:cxn>
                                <a:cxn ang="0">
                                  <a:pos x="T13" y="T15"/>
                                </a:cxn>
                                <a:cxn ang="0">
                                  <a:pos x="T17" y="T19"/>
                                </a:cxn>
                                <a:cxn ang="0">
                                  <a:pos x="T21" y="T23"/>
                                </a:cxn>
                                <a:cxn ang="0">
                                  <a:pos x="T25" y="T27"/>
                                </a:cxn>
                              </a:cxnLst>
                              <a:rect l="0" t="0" r="r" b="b"/>
                              <a:pathLst>
                                <a:path w="1311" h="320">
                                  <a:moveTo>
                                    <a:pt x="320" y="24"/>
                                  </a:moveTo>
                                  <a:lnTo>
                                    <a:pt x="316" y="6"/>
                                  </a:lnTo>
                                  <a:lnTo>
                                    <a:pt x="314" y="0"/>
                                  </a:lnTo>
                                  <a:lnTo>
                                    <a:pt x="316" y="0"/>
                                  </a:lnTo>
                                  <a:lnTo>
                                    <a:pt x="318" y="12"/>
                                  </a:lnTo>
                                  <a:lnTo>
                                    <a:pt x="320" y="14"/>
                                  </a:lnTo>
                                  <a:lnTo>
                                    <a:pt x="32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5" name="Freeform 30"/>
                          <wps:cNvSpPr>
                            <a:spLocks/>
                          </wps:cNvSpPr>
                          <wps:spPr bwMode="auto">
                            <a:xfrm>
                              <a:off x="99" y="1221"/>
                              <a:ext cx="1311" cy="320"/>
                            </a:xfrm>
                            <a:custGeom>
                              <a:avLst/>
                              <a:gdLst>
                                <a:gd name="T0" fmla="+- 0 503 99"/>
                                <a:gd name="T1" fmla="*/ T0 w 1311"/>
                                <a:gd name="T2" fmla="+- 0 1235 1221"/>
                                <a:gd name="T3" fmla="*/ 1235 h 320"/>
                                <a:gd name="T4" fmla="+- 0 501 99"/>
                                <a:gd name="T5" fmla="*/ T4 w 1311"/>
                                <a:gd name="T6" fmla="+- 0 1235 1221"/>
                                <a:gd name="T7" fmla="*/ 1235 h 320"/>
                                <a:gd name="T8" fmla="+- 0 501 99"/>
                                <a:gd name="T9" fmla="*/ T8 w 1311"/>
                                <a:gd name="T10" fmla="+- 0 1221 1221"/>
                                <a:gd name="T11" fmla="*/ 1221 h 320"/>
                                <a:gd name="T12" fmla="+- 0 503 99"/>
                                <a:gd name="T13" fmla="*/ T12 w 1311"/>
                                <a:gd name="T14" fmla="+- 0 1221 1221"/>
                                <a:gd name="T15" fmla="*/ 1221 h 320"/>
                                <a:gd name="T16" fmla="+- 0 503 99"/>
                                <a:gd name="T17" fmla="*/ T16 w 1311"/>
                                <a:gd name="T18" fmla="+- 0 1225 1221"/>
                                <a:gd name="T19" fmla="*/ 1225 h 320"/>
                                <a:gd name="T20" fmla="+- 0 503 99"/>
                                <a:gd name="T21" fmla="*/ T20 w 1311"/>
                                <a:gd name="T22" fmla="+- 0 1235 1221"/>
                                <a:gd name="T23" fmla="*/ 1235 h 320"/>
                              </a:gdLst>
                              <a:ahLst/>
                              <a:cxnLst>
                                <a:cxn ang="0">
                                  <a:pos x="T1" y="T3"/>
                                </a:cxn>
                                <a:cxn ang="0">
                                  <a:pos x="T5" y="T7"/>
                                </a:cxn>
                                <a:cxn ang="0">
                                  <a:pos x="T9" y="T11"/>
                                </a:cxn>
                                <a:cxn ang="0">
                                  <a:pos x="T13" y="T15"/>
                                </a:cxn>
                                <a:cxn ang="0">
                                  <a:pos x="T17" y="T19"/>
                                </a:cxn>
                                <a:cxn ang="0">
                                  <a:pos x="T21" y="T23"/>
                                </a:cxn>
                              </a:cxnLst>
                              <a:rect l="0" t="0" r="r" b="b"/>
                              <a:pathLst>
                                <a:path w="1311" h="320">
                                  <a:moveTo>
                                    <a:pt x="404" y="14"/>
                                  </a:moveTo>
                                  <a:lnTo>
                                    <a:pt x="402" y="14"/>
                                  </a:lnTo>
                                  <a:lnTo>
                                    <a:pt x="402" y="0"/>
                                  </a:lnTo>
                                  <a:lnTo>
                                    <a:pt x="404" y="0"/>
                                  </a:lnTo>
                                  <a:lnTo>
                                    <a:pt x="404" y="4"/>
                                  </a:lnTo>
                                  <a:lnTo>
                                    <a:pt x="40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6" name="Freeform 31"/>
                          <wps:cNvSpPr>
                            <a:spLocks/>
                          </wps:cNvSpPr>
                          <wps:spPr bwMode="auto">
                            <a:xfrm>
                              <a:off x="99" y="1221"/>
                              <a:ext cx="1311" cy="320"/>
                            </a:xfrm>
                            <a:custGeom>
                              <a:avLst/>
                              <a:gdLst>
                                <a:gd name="T0" fmla="+- 0 1076 99"/>
                                <a:gd name="T1" fmla="*/ T0 w 1311"/>
                                <a:gd name="T2" fmla="+- 0 1429 1221"/>
                                <a:gd name="T3" fmla="*/ 1429 h 320"/>
                                <a:gd name="T4" fmla="+- 0 511 99"/>
                                <a:gd name="T5" fmla="*/ T4 w 1311"/>
                                <a:gd name="T6" fmla="+- 0 1429 1221"/>
                                <a:gd name="T7" fmla="*/ 1429 h 320"/>
                                <a:gd name="T8" fmla="+- 0 528 99"/>
                                <a:gd name="T9" fmla="*/ T8 w 1311"/>
                                <a:gd name="T10" fmla="+- 0 1383 1221"/>
                                <a:gd name="T11" fmla="*/ 1383 h 320"/>
                                <a:gd name="T12" fmla="+- 0 532 99"/>
                                <a:gd name="T13" fmla="*/ T12 w 1311"/>
                                <a:gd name="T14" fmla="+- 0 1329 1221"/>
                                <a:gd name="T15" fmla="*/ 1329 h 320"/>
                                <a:gd name="T16" fmla="+- 0 532 99"/>
                                <a:gd name="T17" fmla="*/ T16 w 1311"/>
                                <a:gd name="T18" fmla="+- 0 1325 1221"/>
                                <a:gd name="T19" fmla="*/ 1325 h 320"/>
                                <a:gd name="T20" fmla="+- 0 529 99"/>
                                <a:gd name="T21" fmla="*/ T20 w 1311"/>
                                <a:gd name="T22" fmla="+- 0 1269 1221"/>
                                <a:gd name="T23" fmla="*/ 1269 h 320"/>
                                <a:gd name="T24" fmla="+- 0 524 99"/>
                                <a:gd name="T25" fmla="*/ T24 w 1311"/>
                                <a:gd name="T26" fmla="+- 0 1221 1221"/>
                                <a:gd name="T27" fmla="*/ 1221 h 320"/>
                                <a:gd name="T28" fmla="+- 0 559 99"/>
                                <a:gd name="T29" fmla="*/ T28 w 1311"/>
                                <a:gd name="T30" fmla="+- 0 1221 1221"/>
                                <a:gd name="T31" fmla="*/ 1221 h 320"/>
                                <a:gd name="T32" fmla="+- 0 563 99"/>
                                <a:gd name="T33" fmla="*/ T32 w 1311"/>
                                <a:gd name="T34" fmla="+- 0 1225 1221"/>
                                <a:gd name="T35" fmla="*/ 1225 h 320"/>
                                <a:gd name="T36" fmla="+- 0 617 99"/>
                                <a:gd name="T37" fmla="*/ T36 w 1311"/>
                                <a:gd name="T38" fmla="+- 0 1263 1221"/>
                                <a:gd name="T39" fmla="*/ 1263 h 320"/>
                                <a:gd name="T40" fmla="+- 0 686 99"/>
                                <a:gd name="T41" fmla="*/ T40 w 1311"/>
                                <a:gd name="T42" fmla="+- 0 1317 1221"/>
                                <a:gd name="T43" fmla="*/ 1317 h 320"/>
                                <a:gd name="T44" fmla="+- 0 729 99"/>
                                <a:gd name="T45" fmla="*/ T44 w 1311"/>
                                <a:gd name="T46" fmla="+- 0 1339 1221"/>
                                <a:gd name="T47" fmla="*/ 1339 h 320"/>
                                <a:gd name="T48" fmla="+- 0 747 99"/>
                                <a:gd name="T49" fmla="*/ T48 w 1311"/>
                                <a:gd name="T50" fmla="+- 0 1345 1221"/>
                                <a:gd name="T51" fmla="*/ 1345 h 320"/>
                                <a:gd name="T52" fmla="+- 0 798 99"/>
                                <a:gd name="T53" fmla="*/ T52 w 1311"/>
                                <a:gd name="T54" fmla="+- 0 1353 1221"/>
                                <a:gd name="T55" fmla="*/ 1353 h 320"/>
                                <a:gd name="T56" fmla="+- 0 1054 99"/>
                                <a:gd name="T57" fmla="*/ T56 w 1311"/>
                                <a:gd name="T58" fmla="+- 0 1353 1221"/>
                                <a:gd name="T59" fmla="*/ 1353 h 320"/>
                                <a:gd name="T60" fmla="+- 0 1061 99"/>
                                <a:gd name="T61" fmla="*/ T60 w 1311"/>
                                <a:gd name="T62" fmla="+- 0 1391 1221"/>
                                <a:gd name="T63" fmla="*/ 1391 h 320"/>
                                <a:gd name="T64" fmla="+- 0 1071 99"/>
                                <a:gd name="T65" fmla="*/ T64 w 1311"/>
                                <a:gd name="T66" fmla="+- 0 1391 1221"/>
                                <a:gd name="T67" fmla="*/ 1391 h 320"/>
                                <a:gd name="T68" fmla="+- 0 1071 99"/>
                                <a:gd name="T69" fmla="*/ T68 w 1311"/>
                                <a:gd name="T70" fmla="+- 0 1407 1221"/>
                                <a:gd name="T71" fmla="*/ 1407 h 320"/>
                                <a:gd name="T72" fmla="+- 0 1074 99"/>
                                <a:gd name="T73" fmla="*/ T72 w 1311"/>
                                <a:gd name="T74" fmla="+- 0 1425 1221"/>
                                <a:gd name="T75" fmla="*/ 1425 h 320"/>
                                <a:gd name="T76" fmla="+- 0 1076 99"/>
                                <a:gd name="T77" fmla="*/ T76 w 1311"/>
                                <a:gd name="T78" fmla="+- 0 1429 1221"/>
                                <a:gd name="T79" fmla="*/ 142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11" h="320">
                                  <a:moveTo>
                                    <a:pt x="977" y="208"/>
                                  </a:moveTo>
                                  <a:lnTo>
                                    <a:pt x="412" y="208"/>
                                  </a:lnTo>
                                  <a:lnTo>
                                    <a:pt x="429" y="162"/>
                                  </a:lnTo>
                                  <a:lnTo>
                                    <a:pt x="433" y="108"/>
                                  </a:lnTo>
                                  <a:lnTo>
                                    <a:pt x="433" y="104"/>
                                  </a:lnTo>
                                  <a:lnTo>
                                    <a:pt x="430" y="48"/>
                                  </a:lnTo>
                                  <a:lnTo>
                                    <a:pt x="425" y="0"/>
                                  </a:lnTo>
                                  <a:lnTo>
                                    <a:pt x="460" y="0"/>
                                  </a:lnTo>
                                  <a:lnTo>
                                    <a:pt x="464" y="4"/>
                                  </a:lnTo>
                                  <a:lnTo>
                                    <a:pt x="518" y="42"/>
                                  </a:lnTo>
                                  <a:lnTo>
                                    <a:pt x="587" y="96"/>
                                  </a:lnTo>
                                  <a:lnTo>
                                    <a:pt x="630" y="118"/>
                                  </a:lnTo>
                                  <a:lnTo>
                                    <a:pt x="648" y="124"/>
                                  </a:lnTo>
                                  <a:lnTo>
                                    <a:pt x="699" y="132"/>
                                  </a:lnTo>
                                  <a:lnTo>
                                    <a:pt x="955" y="132"/>
                                  </a:lnTo>
                                  <a:lnTo>
                                    <a:pt x="962" y="170"/>
                                  </a:lnTo>
                                  <a:lnTo>
                                    <a:pt x="972" y="170"/>
                                  </a:lnTo>
                                  <a:lnTo>
                                    <a:pt x="972" y="186"/>
                                  </a:lnTo>
                                  <a:lnTo>
                                    <a:pt x="975" y="204"/>
                                  </a:lnTo>
                                  <a:lnTo>
                                    <a:pt x="977"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7" name="Freeform 32"/>
                          <wps:cNvSpPr>
                            <a:spLocks/>
                          </wps:cNvSpPr>
                          <wps:spPr bwMode="auto">
                            <a:xfrm>
                              <a:off x="99" y="1221"/>
                              <a:ext cx="1311" cy="320"/>
                            </a:xfrm>
                            <a:custGeom>
                              <a:avLst/>
                              <a:gdLst>
                                <a:gd name="T0" fmla="+- 0 1054 99"/>
                                <a:gd name="T1" fmla="*/ T0 w 1311"/>
                                <a:gd name="T2" fmla="+- 0 1353 1221"/>
                                <a:gd name="T3" fmla="*/ 1353 h 320"/>
                                <a:gd name="T4" fmla="+- 0 833 99"/>
                                <a:gd name="T5" fmla="*/ T4 w 1311"/>
                                <a:gd name="T6" fmla="+- 0 1353 1221"/>
                                <a:gd name="T7" fmla="*/ 1353 h 320"/>
                                <a:gd name="T8" fmla="+- 0 865 99"/>
                                <a:gd name="T9" fmla="*/ T8 w 1311"/>
                                <a:gd name="T10" fmla="+- 0 1347 1221"/>
                                <a:gd name="T11" fmla="*/ 1347 h 320"/>
                                <a:gd name="T12" fmla="+- 0 910 99"/>
                                <a:gd name="T13" fmla="*/ T12 w 1311"/>
                                <a:gd name="T14" fmla="+- 0 1329 1221"/>
                                <a:gd name="T15" fmla="*/ 1329 h 320"/>
                                <a:gd name="T16" fmla="+- 0 957 99"/>
                                <a:gd name="T17" fmla="*/ T16 w 1311"/>
                                <a:gd name="T18" fmla="+- 0 1297 1221"/>
                                <a:gd name="T19" fmla="*/ 1297 h 320"/>
                                <a:gd name="T20" fmla="+- 0 1000 99"/>
                                <a:gd name="T21" fmla="*/ T20 w 1311"/>
                                <a:gd name="T22" fmla="+- 0 1259 1221"/>
                                <a:gd name="T23" fmla="*/ 1259 h 320"/>
                                <a:gd name="T24" fmla="+- 0 1031 99"/>
                                <a:gd name="T25" fmla="*/ T24 w 1311"/>
                                <a:gd name="T26" fmla="+- 0 1221 1221"/>
                                <a:gd name="T27" fmla="*/ 1221 h 320"/>
                                <a:gd name="T28" fmla="+- 0 1078 99"/>
                                <a:gd name="T29" fmla="*/ T28 w 1311"/>
                                <a:gd name="T30" fmla="+- 0 1221 1221"/>
                                <a:gd name="T31" fmla="*/ 1221 h 320"/>
                                <a:gd name="T32" fmla="+- 0 1071 99"/>
                                <a:gd name="T33" fmla="*/ T32 w 1311"/>
                                <a:gd name="T34" fmla="+- 0 1241 1221"/>
                                <a:gd name="T35" fmla="*/ 1241 h 320"/>
                                <a:gd name="T36" fmla="+- 0 1061 99"/>
                                <a:gd name="T37" fmla="*/ T36 w 1311"/>
                                <a:gd name="T38" fmla="+- 0 1273 1221"/>
                                <a:gd name="T39" fmla="*/ 1273 h 320"/>
                                <a:gd name="T40" fmla="+- 0 1056 99"/>
                                <a:gd name="T41" fmla="*/ T40 w 1311"/>
                                <a:gd name="T42" fmla="+- 0 1299 1221"/>
                                <a:gd name="T43" fmla="*/ 1299 h 320"/>
                                <a:gd name="T44" fmla="+- 0 1052 99"/>
                                <a:gd name="T45" fmla="*/ T44 w 1311"/>
                                <a:gd name="T46" fmla="+- 0 1319 1221"/>
                                <a:gd name="T47" fmla="*/ 1319 h 320"/>
                                <a:gd name="T48" fmla="+- 0 1052 99"/>
                                <a:gd name="T49" fmla="*/ T48 w 1311"/>
                                <a:gd name="T50" fmla="+- 0 1343 1221"/>
                                <a:gd name="T51" fmla="*/ 1343 h 320"/>
                                <a:gd name="T52" fmla="+- 0 1054 99"/>
                                <a:gd name="T53" fmla="*/ T52 w 1311"/>
                                <a:gd name="T54" fmla="+- 0 1353 1221"/>
                                <a:gd name="T55" fmla="*/ 135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1" h="320">
                                  <a:moveTo>
                                    <a:pt x="955" y="132"/>
                                  </a:moveTo>
                                  <a:lnTo>
                                    <a:pt x="734" y="132"/>
                                  </a:lnTo>
                                  <a:lnTo>
                                    <a:pt x="766" y="126"/>
                                  </a:lnTo>
                                  <a:lnTo>
                                    <a:pt x="811" y="108"/>
                                  </a:lnTo>
                                  <a:lnTo>
                                    <a:pt x="858" y="76"/>
                                  </a:lnTo>
                                  <a:lnTo>
                                    <a:pt x="901" y="38"/>
                                  </a:lnTo>
                                  <a:lnTo>
                                    <a:pt x="932" y="0"/>
                                  </a:lnTo>
                                  <a:lnTo>
                                    <a:pt x="979" y="0"/>
                                  </a:lnTo>
                                  <a:lnTo>
                                    <a:pt x="972" y="20"/>
                                  </a:lnTo>
                                  <a:lnTo>
                                    <a:pt x="962" y="52"/>
                                  </a:lnTo>
                                  <a:lnTo>
                                    <a:pt x="957" y="78"/>
                                  </a:lnTo>
                                  <a:lnTo>
                                    <a:pt x="953" y="98"/>
                                  </a:lnTo>
                                  <a:lnTo>
                                    <a:pt x="953" y="122"/>
                                  </a:lnTo>
                                  <a:lnTo>
                                    <a:pt x="955"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8" name="Freeform 33"/>
                          <wps:cNvSpPr>
                            <a:spLocks/>
                          </wps:cNvSpPr>
                          <wps:spPr bwMode="auto">
                            <a:xfrm>
                              <a:off x="99" y="1221"/>
                              <a:ext cx="1311" cy="320"/>
                            </a:xfrm>
                            <a:custGeom>
                              <a:avLst/>
                              <a:gdLst>
                                <a:gd name="T0" fmla="+- 0 1071 99"/>
                                <a:gd name="T1" fmla="*/ T0 w 1311"/>
                                <a:gd name="T2" fmla="+- 0 1391 1221"/>
                                <a:gd name="T3" fmla="*/ 1391 h 320"/>
                                <a:gd name="T4" fmla="+- 0 1063 99"/>
                                <a:gd name="T5" fmla="*/ T4 w 1311"/>
                                <a:gd name="T6" fmla="+- 0 1391 1221"/>
                                <a:gd name="T7" fmla="*/ 1391 h 320"/>
                                <a:gd name="T8" fmla="+- 0 1064 99"/>
                                <a:gd name="T9" fmla="*/ T8 w 1311"/>
                                <a:gd name="T10" fmla="+- 0 1347 1221"/>
                                <a:gd name="T11" fmla="*/ 1347 h 320"/>
                                <a:gd name="T12" fmla="+- 0 1074 99"/>
                                <a:gd name="T13" fmla="*/ T12 w 1311"/>
                                <a:gd name="T14" fmla="+- 0 1293 1221"/>
                                <a:gd name="T15" fmla="*/ 1293 h 320"/>
                                <a:gd name="T16" fmla="+- 0 1085 99"/>
                                <a:gd name="T17" fmla="*/ T16 w 1311"/>
                                <a:gd name="T18" fmla="+- 0 1255 1221"/>
                                <a:gd name="T19" fmla="*/ 1255 h 320"/>
                                <a:gd name="T20" fmla="+- 0 1097 99"/>
                                <a:gd name="T21" fmla="*/ T20 w 1311"/>
                                <a:gd name="T22" fmla="+- 0 1221 1221"/>
                                <a:gd name="T23" fmla="*/ 1221 h 320"/>
                                <a:gd name="T24" fmla="+- 0 1104 99"/>
                                <a:gd name="T25" fmla="*/ T24 w 1311"/>
                                <a:gd name="T26" fmla="+- 0 1221 1221"/>
                                <a:gd name="T27" fmla="*/ 1221 h 320"/>
                                <a:gd name="T28" fmla="+- 0 1095 99"/>
                                <a:gd name="T29" fmla="*/ T28 w 1311"/>
                                <a:gd name="T30" fmla="+- 0 1251 1221"/>
                                <a:gd name="T31" fmla="*/ 1251 h 320"/>
                                <a:gd name="T32" fmla="+- 0 1086 99"/>
                                <a:gd name="T33" fmla="*/ T32 w 1311"/>
                                <a:gd name="T34" fmla="+- 0 1277 1221"/>
                                <a:gd name="T35" fmla="*/ 1277 h 320"/>
                                <a:gd name="T36" fmla="+- 0 1079 99"/>
                                <a:gd name="T37" fmla="*/ T36 w 1311"/>
                                <a:gd name="T38" fmla="+- 0 1305 1221"/>
                                <a:gd name="T39" fmla="*/ 1305 h 320"/>
                                <a:gd name="T40" fmla="+- 0 1073 99"/>
                                <a:gd name="T41" fmla="*/ T40 w 1311"/>
                                <a:gd name="T42" fmla="+- 0 1341 1221"/>
                                <a:gd name="T43" fmla="*/ 1341 h 320"/>
                                <a:gd name="T44" fmla="+- 0 1071 99"/>
                                <a:gd name="T45" fmla="*/ T44 w 1311"/>
                                <a:gd name="T46" fmla="+- 0 1361 1221"/>
                                <a:gd name="T47" fmla="*/ 1361 h 320"/>
                                <a:gd name="T48" fmla="+- 0 1071 99"/>
                                <a:gd name="T49" fmla="*/ T48 w 1311"/>
                                <a:gd name="T50" fmla="+- 0 1391 1221"/>
                                <a:gd name="T51" fmla="*/ 139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11" h="320">
                                  <a:moveTo>
                                    <a:pt x="972" y="170"/>
                                  </a:moveTo>
                                  <a:lnTo>
                                    <a:pt x="964" y="170"/>
                                  </a:lnTo>
                                  <a:lnTo>
                                    <a:pt x="965" y="126"/>
                                  </a:lnTo>
                                  <a:lnTo>
                                    <a:pt x="975" y="72"/>
                                  </a:lnTo>
                                  <a:lnTo>
                                    <a:pt x="986" y="34"/>
                                  </a:lnTo>
                                  <a:lnTo>
                                    <a:pt x="998" y="0"/>
                                  </a:lnTo>
                                  <a:lnTo>
                                    <a:pt x="1005" y="0"/>
                                  </a:lnTo>
                                  <a:lnTo>
                                    <a:pt x="996" y="30"/>
                                  </a:lnTo>
                                  <a:lnTo>
                                    <a:pt x="987" y="56"/>
                                  </a:lnTo>
                                  <a:lnTo>
                                    <a:pt x="980" y="84"/>
                                  </a:lnTo>
                                  <a:lnTo>
                                    <a:pt x="974" y="120"/>
                                  </a:lnTo>
                                  <a:lnTo>
                                    <a:pt x="972" y="140"/>
                                  </a:lnTo>
                                  <a:lnTo>
                                    <a:pt x="972"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9" name="Freeform 34"/>
                          <wps:cNvSpPr>
                            <a:spLocks/>
                          </wps:cNvSpPr>
                          <wps:spPr bwMode="auto">
                            <a:xfrm>
                              <a:off x="99" y="1221"/>
                              <a:ext cx="1311" cy="320"/>
                            </a:xfrm>
                            <a:custGeom>
                              <a:avLst/>
                              <a:gdLst>
                                <a:gd name="T0" fmla="+- 0 1120 99"/>
                                <a:gd name="T1" fmla="*/ T0 w 1311"/>
                                <a:gd name="T2" fmla="+- 0 1471 1221"/>
                                <a:gd name="T3" fmla="*/ 1471 h 320"/>
                                <a:gd name="T4" fmla="+- 0 1100 99"/>
                                <a:gd name="T5" fmla="*/ T4 w 1311"/>
                                <a:gd name="T6" fmla="+- 0 1471 1221"/>
                                <a:gd name="T7" fmla="*/ 1471 h 320"/>
                                <a:gd name="T8" fmla="+- 0 1100 99"/>
                                <a:gd name="T9" fmla="*/ T8 w 1311"/>
                                <a:gd name="T10" fmla="+- 0 1465 1221"/>
                                <a:gd name="T11" fmla="*/ 1465 h 320"/>
                                <a:gd name="T12" fmla="+- 0 1094 99"/>
                                <a:gd name="T13" fmla="*/ T12 w 1311"/>
                                <a:gd name="T14" fmla="+- 0 1433 1221"/>
                                <a:gd name="T15" fmla="*/ 1433 h 320"/>
                                <a:gd name="T16" fmla="+- 0 1091 99"/>
                                <a:gd name="T17" fmla="*/ T16 w 1311"/>
                                <a:gd name="T18" fmla="+- 0 1403 1221"/>
                                <a:gd name="T19" fmla="*/ 1403 h 320"/>
                                <a:gd name="T20" fmla="+- 0 1091 99"/>
                                <a:gd name="T21" fmla="*/ T20 w 1311"/>
                                <a:gd name="T22" fmla="+- 0 1399 1221"/>
                                <a:gd name="T23" fmla="*/ 1399 h 320"/>
                                <a:gd name="T24" fmla="+- 0 1092 99"/>
                                <a:gd name="T25" fmla="*/ T24 w 1311"/>
                                <a:gd name="T26" fmla="+- 0 1373 1221"/>
                                <a:gd name="T27" fmla="*/ 1373 h 320"/>
                                <a:gd name="T28" fmla="+- 0 1098 99"/>
                                <a:gd name="T29" fmla="*/ T28 w 1311"/>
                                <a:gd name="T30" fmla="+- 0 1333 1221"/>
                                <a:gd name="T31" fmla="*/ 1333 h 320"/>
                                <a:gd name="T32" fmla="+- 0 1107 99"/>
                                <a:gd name="T33" fmla="*/ T32 w 1311"/>
                                <a:gd name="T34" fmla="+- 0 1295 1221"/>
                                <a:gd name="T35" fmla="*/ 1295 h 320"/>
                                <a:gd name="T36" fmla="+- 0 1118 99"/>
                                <a:gd name="T37" fmla="*/ T36 w 1311"/>
                                <a:gd name="T38" fmla="+- 0 1257 1221"/>
                                <a:gd name="T39" fmla="*/ 1257 h 320"/>
                                <a:gd name="T40" fmla="+- 0 1129 99"/>
                                <a:gd name="T41" fmla="*/ T40 w 1311"/>
                                <a:gd name="T42" fmla="+- 0 1221 1221"/>
                                <a:gd name="T43" fmla="*/ 1221 h 320"/>
                                <a:gd name="T44" fmla="+- 0 1143 99"/>
                                <a:gd name="T45" fmla="*/ T44 w 1311"/>
                                <a:gd name="T46" fmla="+- 0 1221 1221"/>
                                <a:gd name="T47" fmla="*/ 1221 h 320"/>
                                <a:gd name="T48" fmla="+- 0 1142 99"/>
                                <a:gd name="T49" fmla="*/ T48 w 1311"/>
                                <a:gd name="T50" fmla="+- 0 1223 1221"/>
                                <a:gd name="T51" fmla="*/ 1223 h 320"/>
                                <a:gd name="T52" fmla="+- 0 1139 99"/>
                                <a:gd name="T53" fmla="*/ T52 w 1311"/>
                                <a:gd name="T54" fmla="+- 0 1227 1221"/>
                                <a:gd name="T55" fmla="*/ 1227 h 320"/>
                                <a:gd name="T56" fmla="+- 0 1138 99"/>
                                <a:gd name="T57" fmla="*/ T56 w 1311"/>
                                <a:gd name="T58" fmla="+- 0 1227 1221"/>
                                <a:gd name="T59" fmla="*/ 1227 h 320"/>
                                <a:gd name="T60" fmla="+- 0 1134 99"/>
                                <a:gd name="T61" fmla="*/ T60 w 1311"/>
                                <a:gd name="T62" fmla="+- 0 1229 1221"/>
                                <a:gd name="T63" fmla="*/ 1229 h 320"/>
                                <a:gd name="T64" fmla="+- 0 1129 99"/>
                                <a:gd name="T65" fmla="*/ T64 w 1311"/>
                                <a:gd name="T66" fmla="+- 0 1253 1221"/>
                                <a:gd name="T67" fmla="*/ 1253 h 320"/>
                                <a:gd name="T68" fmla="+- 0 1121 99"/>
                                <a:gd name="T69" fmla="*/ T68 w 1311"/>
                                <a:gd name="T70" fmla="+- 0 1283 1221"/>
                                <a:gd name="T71" fmla="*/ 1283 h 320"/>
                                <a:gd name="T72" fmla="+- 0 1116 99"/>
                                <a:gd name="T73" fmla="*/ T72 w 1311"/>
                                <a:gd name="T74" fmla="+- 0 1311 1221"/>
                                <a:gd name="T75" fmla="*/ 1311 h 320"/>
                                <a:gd name="T76" fmla="+- 0 1109 99"/>
                                <a:gd name="T77" fmla="*/ T76 w 1311"/>
                                <a:gd name="T78" fmla="+- 0 1349 1221"/>
                                <a:gd name="T79" fmla="*/ 1349 h 320"/>
                                <a:gd name="T80" fmla="+- 0 1107 99"/>
                                <a:gd name="T81" fmla="*/ T80 w 1311"/>
                                <a:gd name="T82" fmla="+- 0 1399 1221"/>
                                <a:gd name="T83" fmla="*/ 1399 h 320"/>
                                <a:gd name="T84" fmla="+- 0 1114 99"/>
                                <a:gd name="T85" fmla="*/ T84 w 1311"/>
                                <a:gd name="T86" fmla="+- 0 1455 1221"/>
                                <a:gd name="T87" fmla="*/ 1455 h 320"/>
                                <a:gd name="T88" fmla="+- 0 1120 99"/>
                                <a:gd name="T89" fmla="*/ T88 w 1311"/>
                                <a:gd name="T90" fmla="+- 0 1471 1221"/>
                                <a:gd name="T91" fmla="*/ 147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1" h="320">
                                  <a:moveTo>
                                    <a:pt x="1021" y="250"/>
                                  </a:moveTo>
                                  <a:lnTo>
                                    <a:pt x="1001" y="250"/>
                                  </a:lnTo>
                                  <a:lnTo>
                                    <a:pt x="1001" y="244"/>
                                  </a:lnTo>
                                  <a:lnTo>
                                    <a:pt x="995" y="212"/>
                                  </a:lnTo>
                                  <a:lnTo>
                                    <a:pt x="992" y="182"/>
                                  </a:lnTo>
                                  <a:lnTo>
                                    <a:pt x="992" y="178"/>
                                  </a:lnTo>
                                  <a:lnTo>
                                    <a:pt x="993" y="152"/>
                                  </a:lnTo>
                                  <a:lnTo>
                                    <a:pt x="999" y="112"/>
                                  </a:lnTo>
                                  <a:lnTo>
                                    <a:pt x="1008" y="74"/>
                                  </a:lnTo>
                                  <a:lnTo>
                                    <a:pt x="1019" y="36"/>
                                  </a:lnTo>
                                  <a:lnTo>
                                    <a:pt x="1030" y="0"/>
                                  </a:lnTo>
                                  <a:lnTo>
                                    <a:pt x="1044" y="0"/>
                                  </a:lnTo>
                                  <a:lnTo>
                                    <a:pt x="1043" y="2"/>
                                  </a:lnTo>
                                  <a:lnTo>
                                    <a:pt x="1040" y="6"/>
                                  </a:lnTo>
                                  <a:lnTo>
                                    <a:pt x="1039" y="6"/>
                                  </a:lnTo>
                                  <a:lnTo>
                                    <a:pt x="1035" y="8"/>
                                  </a:lnTo>
                                  <a:lnTo>
                                    <a:pt x="1030" y="32"/>
                                  </a:lnTo>
                                  <a:lnTo>
                                    <a:pt x="1022" y="62"/>
                                  </a:lnTo>
                                  <a:lnTo>
                                    <a:pt x="1017" y="90"/>
                                  </a:lnTo>
                                  <a:lnTo>
                                    <a:pt x="1010" y="128"/>
                                  </a:lnTo>
                                  <a:lnTo>
                                    <a:pt x="1008" y="178"/>
                                  </a:lnTo>
                                  <a:lnTo>
                                    <a:pt x="1015" y="234"/>
                                  </a:lnTo>
                                  <a:lnTo>
                                    <a:pt x="1021"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0" name="Freeform 35"/>
                          <wps:cNvSpPr>
                            <a:spLocks/>
                          </wps:cNvSpPr>
                          <wps:spPr bwMode="auto">
                            <a:xfrm>
                              <a:off x="99" y="1221"/>
                              <a:ext cx="1311" cy="320"/>
                            </a:xfrm>
                            <a:custGeom>
                              <a:avLst/>
                              <a:gdLst>
                                <a:gd name="T0" fmla="+- 0 1203 99"/>
                                <a:gd name="T1" fmla="*/ T0 w 1311"/>
                                <a:gd name="T2" fmla="+- 0 1361 1221"/>
                                <a:gd name="T3" fmla="*/ 1361 h 320"/>
                                <a:gd name="T4" fmla="+- 0 1175 99"/>
                                <a:gd name="T5" fmla="*/ T4 w 1311"/>
                                <a:gd name="T6" fmla="+- 0 1331 1221"/>
                                <a:gd name="T7" fmla="*/ 1331 h 320"/>
                                <a:gd name="T8" fmla="+- 0 1159 99"/>
                                <a:gd name="T9" fmla="*/ T8 w 1311"/>
                                <a:gd name="T10" fmla="+- 0 1297 1221"/>
                                <a:gd name="T11" fmla="*/ 1297 h 320"/>
                                <a:gd name="T12" fmla="+- 0 1155 99"/>
                                <a:gd name="T13" fmla="*/ T12 w 1311"/>
                                <a:gd name="T14" fmla="+- 0 1263 1221"/>
                                <a:gd name="T15" fmla="*/ 1263 h 320"/>
                                <a:gd name="T16" fmla="+- 0 1155 99"/>
                                <a:gd name="T17" fmla="*/ T16 w 1311"/>
                                <a:gd name="T18" fmla="+- 0 1259 1221"/>
                                <a:gd name="T19" fmla="*/ 1259 h 320"/>
                                <a:gd name="T20" fmla="+- 0 1158 99"/>
                                <a:gd name="T21" fmla="*/ T20 w 1311"/>
                                <a:gd name="T22" fmla="+- 0 1221 1221"/>
                                <a:gd name="T23" fmla="*/ 1221 h 320"/>
                                <a:gd name="T24" fmla="+- 0 1174 99"/>
                                <a:gd name="T25" fmla="*/ T24 w 1311"/>
                                <a:gd name="T26" fmla="+- 0 1221 1221"/>
                                <a:gd name="T27" fmla="*/ 1221 h 320"/>
                                <a:gd name="T28" fmla="+- 0 1174 99"/>
                                <a:gd name="T29" fmla="*/ T28 w 1311"/>
                                <a:gd name="T30" fmla="+- 0 1225 1221"/>
                                <a:gd name="T31" fmla="*/ 1225 h 320"/>
                                <a:gd name="T32" fmla="+- 0 1165 99"/>
                                <a:gd name="T33" fmla="*/ T32 w 1311"/>
                                <a:gd name="T34" fmla="+- 0 1225 1221"/>
                                <a:gd name="T35" fmla="*/ 1225 h 320"/>
                                <a:gd name="T36" fmla="+- 0 1164 99"/>
                                <a:gd name="T37" fmla="*/ T36 w 1311"/>
                                <a:gd name="T38" fmla="+- 0 1227 1221"/>
                                <a:gd name="T39" fmla="*/ 1227 h 320"/>
                                <a:gd name="T40" fmla="+- 0 1162 99"/>
                                <a:gd name="T41" fmla="*/ T40 w 1311"/>
                                <a:gd name="T42" fmla="+- 0 1259 1221"/>
                                <a:gd name="T43" fmla="*/ 1259 h 320"/>
                                <a:gd name="T44" fmla="+- 0 1162 99"/>
                                <a:gd name="T45" fmla="*/ T44 w 1311"/>
                                <a:gd name="T46" fmla="+- 0 1263 1221"/>
                                <a:gd name="T47" fmla="*/ 1263 h 320"/>
                                <a:gd name="T48" fmla="+- 0 1163 99"/>
                                <a:gd name="T49" fmla="*/ T48 w 1311"/>
                                <a:gd name="T50" fmla="+- 0 1273 1221"/>
                                <a:gd name="T51" fmla="*/ 1273 h 320"/>
                                <a:gd name="T52" fmla="+- 0 1165 99"/>
                                <a:gd name="T53" fmla="*/ T52 w 1311"/>
                                <a:gd name="T54" fmla="+- 0 1285 1221"/>
                                <a:gd name="T55" fmla="*/ 1285 h 320"/>
                                <a:gd name="T56" fmla="+- 0 1170 99"/>
                                <a:gd name="T57" fmla="*/ T56 w 1311"/>
                                <a:gd name="T58" fmla="+- 0 1307 1221"/>
                                <a:gd name="T59" fmla="*/ 1307 h 320"/>
                                <a:gd name="T60" fmla="+- 0 1182 99"/>
                                <a:gd name="T61" fmla="*/ T60 w 1311"/>
                                <a:gd name="T62" fmla="+- 0 1331 1221"/>
                                <a:gd name="T63" fmla="*/ 1331 h 320"/>
                                <a:gd name="T64" fmla="+- 0 1203 99"/>
                                <a:gd name="T65" fmla="*/ T64 w 1311"/>
                                <a:gd name="T66" fmla="+- 0 1359 1221"/>
                                <a:gd name="T67" fmla="*/ 1359 h 320"/>
                                <a:gd name="T68" fmla="+- 0 1203 99"/>
                                <a:gd name="T69" fmla="*/ T68 w 1311"/>
                                <a:gd name="T70" fmla="+- 0 1361 1221"/>
                                <a:gd name="T71" fmla="*/ 136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11" h="320">
                                  <a:moveTo>
                                    <a:pt x="1104" y="140"/>
                                  </a:moveTo>
                                  <a:lnTo>
                                    <a:pt x="1076" y="110"/>
                                  </a:lnTo>
                                  <a:lnTo>
                                    <a:pt x="1060" y="76"/>
                                  </a:lnTo>
                                  <a:lnTo>
                                    <a:pt x="1056" y="42"/>
                                  </a:lnTo>
                                  <a:lnTo>
                                    <a:pt x="1056" y="38"/>
                                  </a:lnTo>
                                  <a:lnTo>
                                    <a:pt x="1059" y="0"/>
                                  </a:lnTo>
                                  <a:lnTo>
                                    <a:pt x="1075" y="0"/>
                                  </a:lnTo>
                                  <a:lnTo>
                                    <a:pt x="1075" y="4"/>
                                  </a:lnTo>
                                  <a:lnTo>
                                    <a:pt x="1066" y="4"/>
                                  </a:lnTo>
                                  <a:lnTo>
                                    <a:pt x="1065" y="6"/>
                                  </a:lnTo>
                                  <a:lnTo>
                                    <a:pt x="1063" y="38"/>
                                  </a:lnTo>
                                  <a:lnTo>
                                    <a:pt x="1063" y="42"/>
                                  </a:lnTo>
                                  <a:lnTo>
                                    <a:pt x="1064" y="52"/>
                                  </a:lnTo>
                                  <a:lnTo>
                                    <a:pt x="1066" y="64"/>
                                  </a:lnTo>
                                  <a:lnTo>
                                    <a:pt x="1071" y="86"/>
                                  </a:lnTo>
                                  <a:lnTo>
                                    <a:pt x="1083" y="110"/>
                                  </a:lnTo>
                                  <a:lnTo>
                                    <a:pt x="1104" y="138"/>
                                  </a:lnTo>
                                  <a:lnTo>
                                    <a:pt x="1104"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1" name="Freeform 36"/>
                          <wps:cNvSpPr>
                            <a:spLocks/>
                          </wps:cNvSpPr>
                          <wps:spPr bwMode="auto">
                            <a:xfrm>
                              <a:off x="99" y="1221"/>
                              <a:ext cx="1311" cy="320"/>
                            </a:xfrm>
                            <a:custGeom>
                              <a:avLst/>
                              <a:gdLst>
                                <a:gd name="T0" fmla="+- 0 1219 99"/>
                                <a:gd name="T1" fmla="*/ T0 w 1311"/>
                                <a:gd name="T2" fmla="+- 0 1301 1221"/>
                                <a:gd name="T3" fmla="*/ 1301 h 320"/>
                                <a:gd name="T4" fmla="+- 0 1218 99"/>
                                <a:gd name="T5" fmla="*/ T4 w 1311"/>
                                <a:gd name="T6" fmla="+- 0 1301 1221"/>
                                <a:gd name="T7" fmla="*/ 1301 h 320"/>
                                <a:gd name="T8" fmla="+- 0 1208 99"/>
                                <a:gd name="T9" fmla="*/ T8 w 1311"/>
                                <a:gd name="T10" fmla="+- 0 1283 1221"/>
                                <a:gd name="T11" fmla="*/ 1283 h 320"/>
                                <a:gd name="T12" fmla="+- 0 1197 99"/>
                                <a:gd name="T13" fmla="*/ T12 w 1311"/>
                                <a:gd name="T14" fmla="+- 0 1263 1221"/>
                                <a:gd name="T15" fmla="*/ 1263 h 320"/>
                                <a:gd name="T16" fmla="+- 0 1188 99"/>
                                <a:gd name="T17" fmla="*/ T16 w 1311"/>
                                <a:gd name="T18" fmla="+- 0 1243 1221"/>
                                <a:gd name="T19" fmla="*/ 1243 h 320"/>
                                <a:gd name="T20" fmla="+- 0 1184 99"/>
                                <a:gd name="T21" fmla="*/ T20 w 1311"/>
                                <a:gd name="T22" fmla="+- 0 1221 1221"/>
                                <a:gd name="T23" fmla="*/ 1221 h 320"/>
                                <a:gd name="T24" fmla="+- 0 1191 99"/>
                                <a:gd name="T25" fmla="*/ T24 w 1311"/>
                                <a:gd name="T26" fmla="+- 0 1221 1221"/>
                                <a:gd name="T27" fmla="*/ 1221 h 320"/>
                                <a:gd name="T28" fmla="+- 0 1194 99"/>
                                <a:gd name="T29" fmla="*/ T28 w 1311"/>
                                <a:gd name="T30" fmla="+- 0 1243 1221"/>
                                <a:gd name="T31" fmla="*/ 1243 h 320"/>
                                <a:gd name="T32" fmla="+- 0 1208 99"/>
                                <a:gd name="T33" fmla="*/ T32 w 1311"/>
                                <a:gd name="T34" fmla="+- 0 1281 1221"/>
                                <a:gd name="T35" fmla="*/ 1281 h 320"/>
                                <a:gd name="T36" fmla="+- 0 1212 99"/>
                                <a:gd name="T37" fmla="*/ T36 w 1311"/>
                                <a:gd name="T38" fmla="+- 0 1287 1221"/>
                                <a:gd name="T39" fmla="*/ 1287 h 320"/>
                                <a:gd name="T40" fmla="+- 0 1215 99"/>
                                <a:gd name="T41" fmla="*/ T40 w 1311"/>
                                <a:gd name="T42" fmla="+- 0 1293 1221"/>
                                <a:gd name="T43" fmla="*/ 1293 h 320"/>
                                <a:gd name="T44" fmla="+- 0 1216 99"/>
                                <a:gd name="T45" fmla="*/ T44 w 1311"/>
                                <a:gd name="T46" fmla="+- 0 1295 1221"/>
                                <a:gd name="T47" fmla="*/ 1295 h 320"/>
                                <a:gd name="T48" fmla="+- 0 1217 99"/>
                                <a:gd name="T49" fmla="*/ T48 w 1311"/>
                                <a:gd name="T50" fmla="+- 0 1299 1221"/>
                                <a:gd name="T51" fmla="*/ 1299 h 320"/>
                                <a:gd name="T52" fmla="+- 0 1219 99"/>
                                <a:gd name="T53" fmla="*/ T52 w 1311"/>
                                <a:gd name="T54" fmla="+- 0 1299 1221"/>
                                <a:gd name="T55" fmla="*/ 1299 h 320"/>
                                <a:gd name="T56" fmla="+- 0 1219 99"/>
                                <a:gd name="T57" fmla="*/ T56 w 1311"/>
                                <a:gd name="T58" fmla="+- 0 1301 1221"/>
                                <a:gd name="T59" fmla="*/ 130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11" h="320">
                                  <a:moveTo>
                                    <a:pt x="1120" y="80"/>
                                  </a:moveTo>
                                  <a:lnTo>
                                    <a:pt x="1119" y="80"/>
                                  </a:lnTo>
                                  <a:lnTo>
                                    <a:pt x="1109" y="62"/>
                                  </a:lnTo>
                                  <a:lnTo>
                                    <a:pt x="1098" y="42"/>
                                  </a:lnTo>
                                  <a:lnTo>
                                    <a:pt x="1089" y="22"/>
                                  </a:lnTo>
                                  <a:lnTo>
                                    <a:pt x="1085" y="0"/>
                                  </a:lnTo>
                                  <a:lnTo>
                                    <a:pt x="1092" y="0"/>
                                  </a:lnTo>
                                  <a:lnTo>
                                    <a:pt x="1095" y="22"/>
                                  </a:lnTo>
                                  <a:lnTo>
                                    <a:pt x="1109" y="60"/>
                                  </a:lnTo>
                                  <a:lnTo>
                                    <a:pt x="1113" y="66"/>
                                  </a:lnTo>
                                  <a:lnTo>
                                    <a:pt x="1116" y="72"/>
                                  </a:lnTo>
                                  <a:lnTo>
                                    <a:pt x="1117" y="74"/>
                                  </a:lnTo>
                                  <a:lnTo>
                                    <a:pt x="1118" y="78"/>
                                  </a:lnTo>
                                  <a:lnTo>
                                    <a:pt x="1120" y="78"/>
                                  </a:lnTo>
                                  <a:lnTo>
                                    <a:pt x="112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2" name="Freeform 37"/>
                          <wps:cNvSpPr>
                            <a:spLocks/>
                          </wps:cNvSpPr>
                          <wps:spPr bwMode="auto">
                            <a:xfrm>
                              <a:off x="99" y="1221"/>
                              <a:ext cx="1311" cy="320"/>
                            </a:xfrm>
                            <a:custGeom>
                              <a:avLst/>
                              <a:gdLst>
                                <a:gd name="T0" fmla="+- 0 1351 99"/>
                                <a:gd name="T1" fmla="*/ T0 w 1311"/>
                                <a:gd name="T2" fmla="+- 0 1463 1221"/>
                                <a:gd name="T3" fmla="*/ 1463 h 320"/>
                                <a:gd name="T4" fmla="+- 0 1332 99"/>
                                <a:gd name="T5" fmla="*/ T4 w 1311"/>
                                <a:gd name="T6" fmla="+- 0 1463 1221"/>
                                <a:gd name="T7" fmla="*/ 1463 h 320"/>
                                <a:gd name="T8" fmla="+- 0 1275 99"/>
                                <a:gd name="T9" fmla="*/ T8 w 1311"/>
                                <a:gd name="T10" fmla="+- 0 1407 1221"/>
                                <a:gd name="T11" fmla="*/ 1407 h 320"/>
                                <a:gd name="T12" fmla="+- 0 1247 99"/>
                                <a:gd name="T13" fmla="*/ T12 w 1311"/>
                                <a:gd name="T14" fmla="+- 0 1353 1221"/>
                                <a:gd name="T15" fmla="*/ 1353 h 320"/>
                                <a:gd name="T16" fmla="+- 0 1245 99"/>
                                <a:gd name="T17" fmla="*/ T16 w 1311"/>
                                <a:gd name="T18" fmla="+- 0 1295 1221"/>
                                <a:gd name="T19" fmla="*/ 1295 h 320"/>
                                <a:gd name="T20" fmla="+- 0 1262 99"/>
                                <a:gd name="T21" fmla="*/ T20 w 1311"/>
                                <a:gd name="T22" fmla="+- 0 1221 1221"/>
                                <a:gd name="T23" fmla="*/ 1221 h 320"/>
                                <a:gd name="T24" fmla="+- 0 1270 99"/>
                                <a:gd name="T25" fmla="*/ T24 w 1311"/>
                                <a:gd name="T26" fmla="+- 0 1221 1221"/>
                                <a:gd name="T27" fmla="*/ 1221 h 320"/>
                                <a:gd name="T28" fmla="+- 0 1265 99"/>
                                <a:gd name="T29" fmla="*/ T28 w 1311"/>
                                <a:gd name="T30" fmla="+- 0 1237 1221"/>
                                <a:gd name="T31" fmla="*/ 1237 h 320"/>
                                <a:gd name="T32" fmla="+- 0 1256 99"/>
                                <a:gd name="T33" fmla="*/ T32 w 1311"/>
                                <a:gd name="T34" fmla="+- 0 1283 1221"/>
                                <a:gd name="T35" fmla="*/ 1283 h 320"/>
                                <a:gd name="T36" fmla="+- 0 1257 99"/>
                                <a:gd name="T37" fmla="*/ T36 w 1311"/>
                                <a:gd name="T38" fmla="+- 0 1285 1221"/>
                                <a:gd name="T39" fmla="*/ 1285 h 320"/>
                                <a:gd name="T40" fmla="+- 0 1263 99"/>
                                <a:gd name="T41" fmla="*/ T40 w 1311"/>
                                <a:gd name="T42" fmla="+- 0 1285 1221"/>
                                <a:gd name="T43" fmla="*/ 1285 h 320"/>
                                <a:gd name="T44" fmla="+- 0 1255 99"/>
                                <a:gd name="T45" fmla="*/ T44 w 1311"/>
                                <a:gd name="T46" fmla="+- 0 1301 1221"/>
                                <a:gd name="T47" fmla="*/ 1301 h 320"/>
                                <a:gd name="T48" fmla="+- 0 1251 99"/>
                                <a:gd name="T49" fmla="*/ T48 w 1311"/>
                                <a:gd name="T50" fmla="+- 0 1333 1221"/>
                                <a:gd name="T51" fmla="*/ 1333 h 320"/>
                                <a:gd name="T52" fmla="+- 0 1270 99"/>
                                <a:gd name="T53" fmla="*/ T52 w 1311"/>
                                <a:gd name="T54" fmla="+- 0 1379 1221"/>
                                <a:gd name="T55" fmla="*/ 1379 h 320"/>
                                <a:gd name="T56" fmla="+- 0 1286 99"/>
                                <a:gd name="T57" fmla="*/ T56 w 1311"/>
                                <a:gd name="T58" fmla="+- 0 1395 1221"/>
                                <a:gd name="T59" fmla="*/ 1395 h 320"/>
                                <a:gd name="T60" fmla="+- 0 1292 99"/>
                                <a:gd name="T61" fmla="*/ T60 w 1311"/>
                                <a:gd name="T62" fmla="+- 0 1399 1221"/>
                                <a:gd name="T63" fmla="*/ 1399 h 320"/>
                                <a:gd name="T64" fmla="+- 0 1280 99"/>
                                <a:gd name="T65" fmla="*/ T64 w 1311"/>
                                <a:gd name="T66" fmla="+- 0 1399 1221"/>
                                <a:gd name="T67" fmla="*/ 1399 h 320"/>
                                <a:gd name="T68" fmla="+- 0 1280 99"/>
                                <a:gd name="T69" fmla="*/ T68 w 1311"/>
                                <a:gd name="T70" fmla="+- 0 1401 1221"/>
                                <a:gd name="T71" fmla="*/ 1401 h 320"/>
                                <a:gd name="T72" fmla="+- 0 1306 99"/>
                                <a:gd name="T73" fmla="*/ T72 w 1311"/>
                                <a:gd name="T74" fmla="+- 0 1429 1221"/>
                                <a:gd name="T75" fmla="*/ 1429 h 320"/>
                                <a:gd name="T76" fmla="+- 0 1339 99"/>
                                <a:gd name="T77" fmla="*/ T76 w 1311"/>
                                <a:gd name="T78" fmla="+- 0 1457 1221"/>
                                <a:gd name="T79" fmla="*/ 1457 h 320"/>
                                <a:gd name="T80" fmla="+- 0 1351 99"/>
                                <a:gd name="T81" fmla="*/ T80 w 1311"/>
                                <a:gd name="T82" fmla="+- 0 1463 1221"/>
                                <a:gd name="T83" fmla="*/ 146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1" h="320">
                                  <a:moveTo>
                                    <a:pt x="1252" y="242"/>
                                  </a:moveTo>
                                  <a:lnTo>
                                    <a:pt x="1233" y="242"/>
                                  </a:lnTo>
                                  <a:lnTo>
                                    <a:pt x="1176" y="186"/>
                                  </a:lnTo>
                                  <a:lnTo>
                                    <a:pt x="1148" y="132"/>
                                  </a:lnTo>
                                  <a:lnTo>
                                    <a:pt x="1146" y="74"/>
                                  </a:lnTo>
                                  <a:lnTo>
                                    <a:pt x="1163" y="0"/>
                                  </a:lnTo>
                                  <a:lnTo>
                                    <a:pt x="1171" y="0"/>
                                  </a:lnTo>
                                  <a:lnTo>
                                    <a:pt x="1166" y="16"/>
                                  </a:lnTo>
                                  <a:lnTo>
                                    <a:pt x="1157" y="62"/>
                                  </a:lnTo>
                                  <a:lnTo>
                                    <a:pt x="1158" y="64"/>
                                  </a:lnTo>
                                  <a:lnTo>
                                    <a:pt x="1164" y="64"/>
                                  </a:lnTo>
                                  <a:lnTo>
                                    <a:pt x="1156" y="80"/>
                                  </a:lnTo>
                                  <a:lnTo>
                                    <a:pt x="1152" y="112"/>
                                  </a:lnTo>
                                  <a:lnTo>
                                    <a:pt x="1171" y="158"/>
                                  </a:lnTo>
                                  <a:lnTo>
                                    <a:pt x="1187" y="174"/>
                                  </a:lnTo>
                                  <a:lnTo>
                                    <a:pt x="1193" y="178"/>
                                  </a:lnTo>
                                  <a:lnTo>
                                    <a:pt x="1181" y="178"/>
                                  </a:lnTo>
                                  <a:lnTo>
                                    <a:pt x="1181" y="180"/>
                                  </a:lnTo>
                                  <a:lnTo>
                                    <a:pt x="1207" y="208"/>
                                  </a:lnTo>
                                  <a:lnTo>
                                    <a:pt x="1240" y="236"/>
                                  </a:lnTo>
                                  <a:lnTo>
                                    <a:pt x="1252"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3" name="Freeform 38"/>
                          <wps:cNvSpPr>
                            <a:spLocks/>
                          </wps:cNvSpPr>
                          <wps:spPr bwMode="auto">
                            <a:xfrm>
                              <a:off x="99" y="1221"/>
                              <a:ext cx="1311" cy="320"/>
                            </a:xfrm>
                            <a:custGeom>
                              <a:avLst/>
                              <a:gdLst>
                                <a:gd name="T0" fmla="+- 0 1263 99"/>
                                <a:gd name="T1" fmla="*/ T0 w 1311"/>
                                <a:gd name="T2" fmla="+- 0 1285 1221"/>
                                <a:gd name="T3" fmla="*/ 1285 h 320"/>
                                <a:gd name="T4" fmla="+- 0 1257 99"/>
                                <a:gd name="T5" fmla="*/ T4 w 1311"/>
                                <a:gd name="T6" fmla="+- 0 1285 1221"/>
                                <a:gd name="T7" fmla="*/ 1285 h 320"/>
                                <a:gd name="T8" fmla="+- 0 1263 99"/>
                                <a:gd name="T9" fmla="*/ T8 w 1311"/>
                                <a:gd name="T10" fmla="+- 0 1269 1221"/>
                                <a:gd name="T11" fmla="*/ 1269 h 320"/>
                                <a:gd name="T12" fmla="+- 0 1270 99"/>
                                <a:gd name="T13" fmla="*/ T12 w 1311"/>
                                <a:gd name="T14" fmla="+- 0 1253 1221"/>
                                <a:gd name="T15" fmla="*/ 1253 h 320"/>
                                <a:gd name="T16" fmla="+- 0 1276 99"/>
                                <a:gd name="T17" fmla="*/ T16 w 1311"/>
                                <a:gd name="T18" fmla="+- 0 1237 1221"/>
                                <a:gd name="T19" fmla="*/ 1237 h 320"/>
                                <a:gd name="T20" fmla="+- 0 1281 99"/>
                                <a:gd name="T21" fmla="*/ T20 w 1311"/>
                                <a:gd name="T22" fmla="+- 0 1221 1221"/>
                                <a:gd name="T23" fmla="*/ 1221 h 320"/>
                                <a:gd name="T24" fmla="+- 0 1288 99"/>
                                <a:gd name="T25" fmla="*/ T24 w 1311"/>
                                <a:gd name="T26" fmla="+- 0 1221 1221"/>
                                <a:gd name="T27" fmla="*/ 1221 h 320"/>
                                <a:gd name="T28" fmla="+- 0 1271 99"/>
                                <a:gd name="T29" fmla="*/ T28 w 1311"/>
                                <a:gd name="T30" fmla="+- 0 1269 1221"/>
                                <a:gd name="T31" fmla="*/ 1269 h 320"/>
                                <a:gd name="T32" fmla="+- 0 1263 99"/>
                                <a:gd name="T33" fmla="*/ T32 w 1311"/>
                                <a:gd name="T34" fmla="+- 0 1285 1221"/>
                                <a:gd name="T35" fmla="*/ 128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1" h="320">
                                  <a:moveTo>
                                    <a:pt x="1164" y="64"/>
                                  </a:moveTo>
                                  <a:lnTo>
                                    <a:pt x="1158" y="64"/>
                                  </a:lnTo>
                                  <a:lnTo>
                                    <a:pt x="1164" y="48"/>
                                  </a:lnTo>
                                  <a:lnTo>
                                    <a:pt x="1171" y="32"/>
                                  </a:lnTo>
                                  <a:lnTo>
                                    <a:pt x="1177" y="16"/>
                                  </a:lnTo>
                                  <a:lnTo>
                                    <a:pt x="1182" y="0"/>
                                  </a:lnTo>
                                  <a:lnTo>
                                    <a:pt x="1189" y="0"/>
                                  </a:lnTo>
                                  <a:lnTo>
                                    <a:pt x="1172" y="48"/>
                                  </a:lnTo>
                                  <a:lnTo>
                                    <a:pt x="116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4" name="Freeform 39"/>
                          <wps:cNvSpPr>
                            <a:spLocks/>
                          </wps:cNvSpPr>
                          <wps:spPr bwMode="auto">
                            <a:xfrm>
                              <a:off x="99" y="1221"/>
                              <a:ext cx="1311" cy="320"/>
                            </a:xfrm>
                            <a:custGeom>
                              <a:avLst/>
                              <a:gdLst>
                                <a:gd name="T0" fmla="+- 0 1312 99"/>
                                <a:gd name="T1" fmla="*/ T0 w 1311"/>
                                <a:gd name="T2" fmla="+- 0 1249 1221"/>
                                <a:gd name="T3" fmla="*/ 1249 h 320"/>
                                <a:gd name="T4" fmla="+- 0 1300 99"/>
                                <a:gd name="T5" fmla="*/ T4 w 1311"/>
                                <a:gd name="T6" fmla="+- 0 1249 1221"/>
                                <a:gd name="T7" fmla="*/ 1249 h 320"/>
                                <a:gd name="T8" fmla="+- 0 1299 99"/>
                                <a:gd name="T9" fmla="*/ T8 w 1311"/>
                                <a:gd name="T10" fmla="+- 0 1245 1221"/>
                                <a:gd name="T11" fmla="*/ 1245 h 320"/>
                                <a:gd name="T12" fmla="+- 0 1295 99"/>
                                <a:gd name="T13" fmla="*/ T12 w 1311"/>
                                <a:gd name="T14" fmla="+- 0 1231 1221"/>
                                <a:gd name="T15" fmla="*/ 1231 h 320"/>
                                <a:gd name="T16" fmla="+- 0 1293 99"/>
                                <a:gd name="T17" fmla="*/ T16 w 1311"/>
                                <a:gd name="T18" fmla="+- 0 1221 1221"/>
                                <a:gd name="T19" fmla="*/ 1221 h 320"/>
                                <a:gd name="T20" fmla="+- 0 1303 99"/>
                                <a:gd name="T21" fmla="*/ T20 w 1311"/>
                                <a:gd name="T22" fmla="+- 0 1221 1221"/>
                                <a:gd name="T23" fmla="*/ 1221 h 320"/>
                                <a:gd name="T24" fmla="+- 0 1304 99"/>
                                <a:gd name="T25" fmla="*/ T24 w 1311"/>
                                <a:gd name="T26" fmla="+- 0 1229 1221"/>
                                <a:gd name="T27" fmla="*/ 1229 h 320"/>
                                <a:gd name="T28" fmla="+- 0 1307 99"/>
                                <a:gd name="T29" fmla="*/ T28 w 1311"/>
                                <a:gd name="T30" fmla="+- 0 1239 1221"/>
                                <a:gd name="T31" fmla="*/ 1239 h 320"/>
                                <a:gd name="T32" fmla="+- 0 1312 99"/>
                                <a:gd name="T33" fmla="*/ T32 w 1311"/>
                                <a:gd name="T34" fmla="+- 0 1249 1221"/>
                                <a:gd name="T35" fmla="*/ 124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1" h="320">
                                  <a:moveTo>
                                    <a:pt x="1213" y="28"/>
                                  </a:moveTo>
                                  <a:lnTo>
                                    <a:pt x="1201" y="28"/>
                                  </a:lnTo>
                                  <a:lnTo>
                                    <a:pt x="1200" y="24"/>
                                  </a:lnTo>
                                  <a:lnTo>
                                    <a:pt x="1196" y="10"/>
                                  </a:lnTo>
                                  <a:lnTo>
                                    <a:pt x="1194" y="0"/>
                                  </a:lnTo>
                                  <a:lnTo>
                                    <a:pt x="1204" y="0"/>
                                  </a:lnTo>
                                  <a:lnTo>
                                    <a:pt x="1205" y="8"/>
                                  </a:lnTo>
                                  <a:lnTo>
                                    <a:pt x="1208" y="18"/>
                                  </a:lnTo>
                                  <a:lnTo>
                                    <a:pt x="121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5" name="Freeform 40"/>
                          <wps:cNvSpPr>
                            <a:spLocks/>
                          </wps:cNvSpPr>
                          <wps:spPr bwMode="auto">
                            <a:xfrm>
                              <a:off x="99" y="1221"/>
                              <a:ext cx="1311" cy="320"/>
                            </a:xfrm>
                            <a:custGeom>
                              <a:avLst/>
                              <a:gdLst>
                                <a:gd name="T0" fmla="+- 0 1234 99"/>
                                <a:gd name="T1" fmla="*/ T0 w 1311"/>
                                <a:gd name="T2" fmla="+- 0 1371 1221"/>
                                <a:gd name="T3" fmla="*/ 1371 h 320"/>
                                <a:gd name="T4" fmla="+- 0 1231 99"/>
                                <a:gd name="T5" fmla="*/ T4 w 1311"/>
                                <a:gd name="T6" fmla="+- 0 1371 1221"/>
                                <a:gd name="T7" fmla="*/ 1371 h 320"/>
                                <a:gd name="T8" fmla="+- 0 1196 99"/>
                                <a:gd name="T9" fmla="*/ T8 w 1311"/>
                                <a:gd name="T10" fmla="+- 0 1327 1221"/>
                                <a:gd name="T11" fmla="*/ 1327 h 320"/>
                                <a:gd name="T12" fmla="+- 0 1175 99"/>
                                <a:gd name="T13" fmla="*/ T12 w 1311"/>
                                <a:gd name="T14" fmla="+- 0 1293 1221"/>
                                <a:gd name="T15" fmla="*/ 1293 h 320"/>
                                <a:gd name="T16" fmla="+- 0 1172 99"/>
                                <a:gd name="T17" fmla="*/ T16 w 1311"/>
                                <a:gd name="T18" fmla="+- 0 1287 1221"/>
                                <a:gd name="T19" fmla="*/ 1287 h 320"/>
                                <a:gd name="T20" fmla="+- 0 1167 99"/>
                                <a:gd name="T21" fmla="*/ T20 w 1311"/>
                                <a:gd name="T22" fmla="+- 0 1261 1221"/>
                                <a:gd name="T23" fmla="*/ 1261 h 320"/>
                                <a:gd name="T24" fmla="+- 0 1168 99"/>
                                <a:gd name="T25" fmla="*/ T24 w 1311"/>
                                <a:gd name="T26" fmla="+- 0 1253 1221"/>
                                <a:gd name="T27" fmla="*/ 1253 h 320"/>
                                <a:gd name="T28" fmla="+- 0 1166 99"/>
                                <a:gd name="T29" fmla="*/ T28 w 1311"/>
                                <a:gd name="T30" fmla="+- 0 1239 1221"/>
                                <a:gd name="T31" fmla="*/ 1239 h 320"/>
                                <a:gd name="T32" fmla="+- 0 1166 99"/>
                                <a:gd name="T33" fmla="*/ T32 w 1311"/>
                                <a:gd name="T34" fmla="+- 0 1227 1221"/>
                                <a:gd name="T35" fmla="*/ 1227 h 320"/>
                                <a:gd name="T36" fmla="+- 0 1165 99"/>
                                <a:gd name="T37" fmla="*/ T36 w 1311"/>
                                <a:gd name="T38" fmla="+- 0 1225 1221"/>
                                <a:gd name="T39" fmla="*/ 1225 h 320"/>
                                <a:gd name="T40" fmla="+- 0 1174 99"/>
                                <a:gd name="T41" fmla="*/ T40 w 1311"/>
                                <a:gd name="T42" fmla="+- 0 1225 1221"/>
                                <a:gd name="T43" fmla="*/ 1225 h 320"/>
                                <a:gd name="T44" fmla="+- 0 1175 99"/>
                                <a:gd name="T45" fmla="*/ T44 w 1311"/>
                                <a:gd name="T46" fmla="+- 0 1265 1221"/>
                                <a:gd name="T47" fmla="*/ 1265 h 320"/>
                                <a:gd name="T48" fmla="+- 0 1186 99"/>
                                <a:gd name="T49" fmla="*/ T48 w 1311"/>
                                <a:gd name="T50" fmla="+- 0 1301 1221"/>
                                <a:gd name="T51" fmla="*/ 1301 h 320"/>
                                <a:gd name="T52" fmla="+- 0 1206 99"/>
                                <a:gd name="T53" fmla="*/ T52 w 1311"/>
                                <a:gd name="T54" fmla="+- 0 1333 1221"/>
                                <a:gd name="T55" fmla="*/ 1333 h 320"/>
                                <a:gd name="T56" fmla="+- 0 1234 99"/>
                                <a:gd name="T57" fmla="*/ T56 w 1311"/>
                                <a:gd name="T58" fmla="+- 0 1371 1221"/>
                                <a:gd name="T59" fmla="*/ 137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11" h="320">
                                  <a:moveTo>
                                    <a:pt x="1135" y="150"/>
                                  </a:moveTo>
                                  <a:lnTo>
                                    <a:pt x="1132" y="150"/>
                                  </a:lnTo>
                                  <a:lnTo>
                                    <a:pt x="1097" y="106"/>
                                  </a:lnTo>
                                  <a:lnTo>
                                    <a:pt x="1076" y="72"/>
                                  </a:lnTo>
                                  <a:lnTo>
                                    <a:pt x="1073" y="66"/>
                                  </a:lnTo>
                                  <a:lnTo>
                                    <a:pt x="1068" y="40"/>
                                  </a:lnTo>
                                  <a:lnTo>
                                    <a:pt x="1069" y="32"/>
                                  </a:lnTo>
                                  <a:lnTo>
                                    <a:pt x="1067" y="18"/>
                                  </a:lnTo>
                                  <a:lnTo>
                                    <a:pt x="1067" y="6"/>
                                  </a:lnTo>
                                  <a:lnTo>
                                    <a:pt x="1066" y="4"/>
                                  </a:lnTo>
                                  <a:lnTo>
                                    <a:pt x="1075" y="4"/>
                                  </a:lnTo>
                                  <a:lnTo>
                                    <a:pt x="1076" y="44"/>
                                  </a:lnTo>
                                  <a:lnTo>
                                    <a:pt x="1087" y="80"/>
                                  </a:lnTo>
                                  <a:lnTo>
                                    <a:pt x="1107" y="112"/>
                                  </a:lnTo>
                                  <a:lnTo>
                                    <a:pt x="113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 name="Freeform 41"/>
                          <wps:cNvSpPr>
                            <a:spLocks/>
                          </wps:cNvSpPr>
                          <wps:spPr bwMode="auto">
                            <a:xfrm>
                              <a:off x="99" y="1221"/>
                              <a:ext cx="1311" cy="320"/>
                            </a:xfrm>
                            <a:custGeom>
                              <a:avLst/>
                              <a:gdLst>
                                <a:gd name="T0" fmla="+- 0 1350 99"/>
                                <a:gd name="T1" fmla="*/ T0 w 1311"/>
                                <a:gd name="T2" fmla="+- 0 1323 1221"/>
                                <a:gd name="T3" fmla="*/ 1323 h 320"/>
                                <a:gd name="T4" fmla="+- 0 1335 99"/>
                                <a:gd name="T5" fmla="*/ T4 w 1311"/>
                                <a:gd name="T6" fmla="+- 0 1323 1221"/>
                                <a:gd name="T7" fmla="*/ 1323 h 320"/>
                                <a:gd name="T8" fmla="+- 0 1312 99"/>
                                <a:gd name="T9" fmla="*/ T8 w 1311"/>
                                <a:gd name="T10" fmla="+- 0 1297 1221"/>
                                <a:gd name="T11" fmla="*/ 1297 h 320"/>
                                <a:gd name="T12" fmla="+- 0 1295 99"/>
                                <a:gd name="T13" fmla="*/ T12 w 1311"/>
                                <a:gd name="T14" fmla="+- 0 1275 1221"/>
                                <a:gd name="T15" fmla="*/ 1275 h 320"/>
                                <a:gd name="T16" fmla="+- 0 1289 99"/>
                                <a:gd name="T17" fmla="*/ T16 w 1311"/>
                                <a:gd name="T18" fmla="+- 0 1261 1221"/>
                                <a:gd name="T19" fmla="*/ 1261 h 320"/>
                                <a:gd name="T20" fmla="+- 0 1289 99"/>
                                <a:gd name="T21" fmla="*/ T20 w 1311"/>
                                <a:gd name="T22" fmla="+- 0 1247 1221"/>
                                <a:gd name="T23" fmla="*/ 1247 h 320"/>
                                <a:gd name="T24" fmla="+- 0 1293 99"/>
                                <a:gd name="T25" fmla="*/ T24 w 1311"/>
                                <a:gd name="T26" fmla="+- 0 1245 1221"/>
                                <a:gd name="T27" fmla="*/ 1245 h 320"/>
                                <a:gd name="T28" fmla="+- 0 1299 99"/>
                                <a:gd name="T29" fmla="*/ T28 w 1311"/>
                                <a:gd name="T30" fmla="+- 0 1249 1221"/>
                                <a:gd name="T31" fmla="*/ 1249 h 320"/>
                                <a:gd name="T32" fmla="+- 0 1312 99"/>
                                <a:gd name="T33" fmla="*/ T32 w 1311"/>
                                <a:gd name="T34" fmla="+- 0 1249 1221"/>
                                <a:gd name="T35" fmla="*/ 1249 h 320"/>
                                <a:gd name="T36" fmla="+- 0 1315 99"/>
                                <a:gd name="T37" fmla="*/ T36 w 1311"/>
                                <a:gd name="T38" fmla="+- 0 1255 1221"/>
                                <a:gd name="T39" fmla="*/ 1255 h 320"/>
                                <a:gd name="T40" fmla="+- 0 1327 99"/>
                                <a:gd name="T41" fmla="*/ T40 w 1311"/>
                                <a:gd name="T42" fmla="+- 0 1269 1221"/>
                                <a:gd name="T43" fmla="*/ 1269 h 320"/>
                                <a:gd name="T44" fmla="+- 0 1348 99"/>
                                <a:gd name="T45" fmla="*/ T44 w 1311"/>
                                <a:gd name="T46" fmla="+- 0 1281 1221"/>
                                <a:gd name="T47" fmla="*/ 1281 h 320"/>
                                <a:gd name="T48" fmla="+- 0 1313 99"/>
                                <a:gd name="T49" fmla="*/ T48 w 1311"/>
                                <a:gd name="T50" fmla="+- 0 1281 1221"/>
                                <a:gd name="T51" fmla="*/ 1281 h 320"/>
                                <a:gd name="T52" fmla="+- 0 1315 99"/>
                                <a:gd name="T53" fmla="*/ T52 w 1311"/>
                                <a:gd name="T54" fmla="+- 0 1287 1221"/>
                                <a:gd name="T55" fmla="*/ 1287 h 320"/>
                                <a:gd name="T56" fmla="+- 0 1337 99"/>
                                <a:gd name="T57" fmla="*/ T56 w 1311"/>
                                <a:gd name="T58" fmla="+- 0 1313 1221"/>
                                <a:gd name="T59" fmla="*/ 1313 h 320"/>
                                <a:gd name="T60" fmla="+- 0 1350 99"/>
                                <a:gd name="T61" fmla="*/ T60 w 1311"/>
                                <a:gd name="T62" fmla="+- 0 1323 1221"/>
                                <a:gd name="T63" fmla="*/ 132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1" h="320">
                                  <a:moveTo>
                                    <a:pt x="1251" y="102"/>
                                  </a:moveTo>
                                  <a:lnTo>
                                    <a:pt x="1236" y="102"/>
                                  </a:lnTo>
                                  <a:lnTo>
                                    <a:pt x="1213" y="76"/>
                                  </a:lnTo>
                                  <a:lnTo>
                                    <a:pt x="1196" y="54"/>
                                  </a:lnTo>
                                  <a:lnTo>
                                    <a:pt x="1190" y="40"/>
                                  </a:lnTo>
                                  <a:lnTo>
                                    <a:pt x="1190" y="26"/>
                                  </a:lnTo>
                                  <a:lnTo>
                                    <a:pt x="1194" y="24"/>
                                  </a:lnTo>
                                  <a:lnTo>
                                    <a:pt x="1200" y="28"/>
                                  </a:lnTo>
                                  <a:lnTo>
                                    <a:pt x="1213" y="28"/>
                                  </a:lnTo>
                                  <a:lnTo>
                                    <a:pt x="1216" y="34"/>
                                  </a:lnTo>
                                  <a:lnTo>
                                    <a:pt x="1228" y="48"/>
                                  </a:lnTo>
                                  <a:lnTo>
                                    <a:pt x="1249" y="60"/>
                                  </a:lnTo>
                                  <a:lnTo>
                                    <a:pt x="1214" y="60"/>
                                  </a:lnTo>
                                  <a:lnTo>
                                    <a:pt x="1216" y="66"/>
                                  </a:lnTo>
                                  <a:lnTo>
                                    <a:pt x="1238" y="92"/>
                                  </a:lnTo>
                                  <a:lnTo>
                                    <a:pt x="125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7" name="Freeform 42"/>
                          <wps:cNvSpPr>
                            <a:spLocks/>
                          </wps:cNvSpPr>
                          <wps:spPr bwMode="auto">
                            <a:xfrm>
                              <a:off x="99" y="1221"/>
                              <a:ext cx="1311" cy="320"/>
                            </a:xfrm>
                            <a:custGeom>
                              <a:avLst/>
                              <a:gdLst>
                                <a:gd name="T0" fmla="+- 0 1364 99"/>
                                <a:gd name="T1" fmla="*/ T0 w 1311"/>
                                <a:gd name="T2" fmla="+- 0 1299 1221"/>
                                <a:gd name="T3" fmla="*/ 1299 h 320"/>
                                <a:gd name="T4" fmla="+- 0 1334 99"/>
                                <a:gd name="T5" fmla="*/ T4 w 1311"/>
                                <a:gd name="T6" fmla="+- 0 1291 1221"/>
                                <a:gd name="T7" fmla="*/ 1291 h 320"/>
                                <a:gd name="T8" fmla="+- 0 1320 99"/>
                                <a:gd name="T9" fmla="*/ T8 w 1311"/>
                                <a:gd name="T10" fmla="+- 0 1285 1221"/>
                                <a:gd name="T11" fmla="*/ 1285 h 320"/>
                                <a:gd name="T12" fmla="+- 0 1314 99"/>
                                <a:gd name="T13" fmla="*/ T12 w 1311"/>
                                <a:gd name="T14" fmla="+- 0 1281 1221"/>
                                <a:gd name="T15" fmla="*/ 1281 h 320"/>
                                <a:gd name="T16" fmla="+- 0 1348 99"/>
                                <a:gd name="T17" fmla="*/ T16 w 1311"/>
                                <a:gd name="T18" fmla="+- 0 1281 1221"/>
                                <a:gd name="T19" fmla="*/ 1281 h 320"/>
                                <a:gd name="T20" fmla="+- 0 1365 99"/>
                                <a:gd name="T21" fmla="*/ T20 w 1311"/>
                                <a:gd name="T22" fmla="+- 0 1291 1221"/>
                                <a:gd name="T23" fmla="*/ 1291 h 320"/>
                                <a:gd name="T24" fmla="+- 0 1368 99"/>
                                <a:gd name="T25" fmla="*/ T24 w 1311"/>
                                <a:gd name="T26" fmla="+- 0 1295 1221"/>
                                <a:gd name="T27" fmla="*/ 1295 h 320"/>
                                <a:gd name="T28" fmla="+- 0 1367 99"/>
                                <a:gd name="T29" fmla="*/ T28 w 1311"/>
                                <a:gd name="T30" fmla="+- 0 1297 1221"/>
                                <a:gd name="T31" fmla="*/ 1297 h 320"/>
                                <a:gd name="T32" fmla="+- 0 1364 99"/>
                                <a:gd name="T33" fmla="*/ T32 w 1311"/>
                                <a:gd name="T34" fmla="+- 0 1299 1221"/>
                                <a:gd name="T35" fmla="*/ 129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1" h="320">
                                  <a:moveTo>
                                    <a:pt x="1265" y="78"/>
                                  </a:moveTo>
                                  <a:lnTo>
                                    <a:pt x="1235" y="70"/>
                                  </a:lnTo>
                                  <a:lnTo>
                                    <a:pt x="1221" y="64"/>
                                  </a:lnTo>
                                  <a:lnTo>
                                    <a:pt x="1215" y="60"/>
                                  </a:lnTo>
                                  <a:lnTo>
                                    <a:pt x="1249" y="60"/>
                                  </a:lnTo>
                                  <a:lnTo>
                                    <a:pt x="1266" y="70"/>
                                  </a:lnTo>
                                  <a:lnTo>
                                    <a:pt x="1269" y="74"/>
                                  </a:lnTo>
                                  <a:lnTo>
                                    <a:pt x="1268" y="76"/>
                                  </a:lnTo>
                                  <a:lnTo>
                                    <a:pt x="1265"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8" name="Freeform 43"/>
                          <wps:cNvSpPr>
                            <a:spLocks/>
                          </wps:cNvSpPr>
                          <wps:spPr bwMode="auto">
                            <a:xfrm>
                              <a:off x="99" y="1221"/>
                              <a:ext cx="1311" cy="320"/>
                            </a:xfrm>
                            <a:custGeom>
                              <a:avLst/>
                              <a:gdLst>
                                <a:gd name="T0" fmla="+- 0 1085 99"/>
                                <a:gd name="T1" fmla="*/ T0 w 1311"/>
                                <a:gd name="T2" fmla="+- 0 1431 1221"/>
                                <a:gd name="T3" fmla="*/ 1431 h 320"/>
                                <a:gd name="T4" fmla="+- 0 1078 99"/>
                                <a:gd name="T5" fmla="*/ T4 w 1311"/>
                                <a:gd name="T6" fmla="+- 0 1431 1221"/>
                                <a:gd name="T7" fmla="*/ 1431 h 320"/>
                                <a:gd name="T8" fmla="+- 0 1079 99"/>
                                <a:gd name="T9" fmla="*/ T8 w 1311"/>
                                <a:gd name="T10" fmla="+- 0 1429 1221"/>
                                <a:gd name="T11" fmla="*/ 1429 h 320"/>
                                <a:gd name="T12" fmla="+- 0 1081 99"/>
                                <a:gd name="T13" fmla="*/ T12 w 1311"/>
                                <a:gd name="T14" fmla="+- 0 1381 1221"/>
                                <a:gd name="T15" fmla="*/ 1381 h 320"/>
                                <a:gd name="T16" fmla="+- 0 1090 99"/>
                                <a:gd name="T17" fmla="*/ T16 w 1311"/>
                                <a:gd name="T18" fmla="+- 0 1299 1221"/>
                                <a:gd name="T19" fmla="*/ 1299 h 320"/>
                                <a:gd name="T20" fmla="+- 0 1092 99"/>
                                <a:gd name="T21" fmla="*/ T20 w 1311"/>
                                <a:gd name="T22" fmla="+- 0 1291 1221"/>
                                <a:gd name="T23" fmla="*/ 1291 h 320"/>
                                <a:gd name="T24" fmla="+- 0 1093 99"/>
                                <a:gd name="T25" fmla="*/ T24 w 1311"/>
                                <a:gd name="T26" fmla="+- 0 1291 1221"/>
                                <a:gd name="T27" fmla="*/ 1291 h 320"/>
                                <a:gd name="T28" fmla="+- 0 1092 99"/>
                                <a:gd name="T29" fmla="*/ T28 w 1311"/>
                                <a:gd name="T30" fmla="+- 0 1307 1221"/>
                                <a:gd name="T31" fmla="*/ 1307 h 320"/>
                                <a:gd name="T32" fmla="+- 0 1087 99"/>
                                <a:gd name="T33" fmla="*/ T32 w 1311"/>
                                <a:gd name="T34" fmla="+- 0 1357 1221"/>
                                <a:gd name="T35" fmla="*/ 1357 h 320"/>
                                <a:gd name="T36" fmla="+- 0 1084 99"/>
                                <a:gd name="T37" fmla="*/ T36 w 1311"/>
                                <a:gd name="T38" fmla="+- 0 1419 1221"/>
                                <a:gd name="T39" fmla="*/ 1419 h 320"/>
                                <a:gd name="T40" fmla="+- 0 1085 99"/>
                                <a:gd name="T41" fmla="*/ T40 w 1311"/>
                                <a:gd name="T42" fmla="+- 0 1431 1221"/>
                                <a:gd name="T43" fmla="*/ 143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1" h="320">
                                  <a:moveTo>
                                    <a:pt x="986" y="210"/>
                                  </a:moveTo>
                                  <a:lnTo>
                                    <a:pt x="979" y="210"/>
                                  </a:lnTo>
                                  <a:lnTo>
                                    <a:pt x="980" y="208"/>
                                  </a:lnTo>
                                  <a:lnTo>
                                    <a:pt x="982" y="160"/>
                                  </a:lnTo>
                                  <a:lnTo>
                                    <a:pt x="991" y="78"/>
                                  </a:lnTo>
                                  <a:lnTo>
                                    <a:pt x="993" y="70"/>
                                  </a:lnTo>
                                  <a:lnTo>
                                    <a:pt x="994" y="70"/>
                                  </a:lnTo>
                                  <a:lnTo>
                                    <a:pt x="993" y="86"/>
                                  </a:lnTo>
                                  <a:lnTo>
                                    <a:pt x="988" y="136"/>
                                  </a:lnTo>
                                  <a:lnTo>
                                    <a:pt x="985" y="198"/>
                                  </a:lnTo>
                                  <a:lnTo>
                                    <a:pt x="986"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9" name="Freeform 44"/>
                          <wps:cNvSpPr>
                            <a:spLocks/>
                          </wps:cNvSpPr>
                          <wps:spPr bwMode="auto">
                            <a:xfrm>
                              <a:off x="99" y="1221"/>
                              <a:ext cx="1311" cy="320"/>
                            </a:xfrm>
                            <a:custGeom>
                              <a:avLst/>
                              <a:gdLst>
                                <a:gd name="T0" fmla="+- 0 1347 99"/>
                                <a:gd name="T1" fmla="*/ T0 w 1311"/>
                                <a:gd name="T2" fmla="+- 0 1357 1221"/>
                                <a:gd name="T3" fmla="*/ 1357 h 320"/>
                                <a:gd name="T4" fmla="+- 0 1329 99"/>
                                <a:gd name="T5" fmla="*/ T4 w 1311"/>
                                <a:gd name="T6" fmla="+- 0 1357 1221"/>
                                <a:gd name="T7" fmla="*/ 1357 h 320"/>
                                <a:gd name="T8" fmla="+- 0 1330 99"/>
                                <a:gd name="T9" fmla="*/ T8 w 1311"/>
                                <a:gd name="T10" fmla="+- 0 1355 1221"/>
                                <a:gd name="T11" fmla="*/ 1355 h 320"/>
                                <a:gd name="T12" fmla="+- 0 1328 99"/>
                                <a:gd name="T13" fmla="*/ T12 w 1311"/>
                                <a:gd name="T14" fmla="+- 0 1349 1221"/>
                                <a:gd name="T15" fmla="*/ 1349 h 320"/>
                                <a:gd name="T16" fmla="+- 0 1308 99"/>
                                <a:gd name="T17" fmla="*/ T16 w 1311"/>
                                <a:gd name="T18" fmla="+- 0 1325 1221"/>
                                <a:gd name="T19" fmla="*/ 1325 h 320"/>
                                <a:gd name="T20" fmla="+- 0 1295 99"/>
                                <a:gd name="T21" fmla="*/ T20 w 1311"/>
                                <a:gd name="T22" fmla="+- 0 1305 1221"/>
                                <a:gd name="T23" fmla="*/ 1305 h 320"/>
                                <a:gd name="T24" fmla="+- 0 1290 99"/>
                                <a:gd name="T25" fmla="*/ T24 w 1311"/>
                                <a:gd name="T26" fmla="+- 0 1293 1221"/>
                                <a:gd name="T27" fmla="*/ 1293 h 320"/>
                                <a:gd name="T28" fmla="+- 0 1293 99"/>
                                <a:gd name="T29" fmla="*/ T28 w 1311"/>
                                <a:gd name="T30" fmla="+- 0 1291 1221"/>
                                <a:gd name="T31" fmla="*/ 1291 h 320"/>
                                <a:gd name="T32" fmla="+- 0 1295 99"/>
                                <a:gd name="T33" fmla="*/ T32 w 1311"/>
                                <a:gd name="T34" fmla="+- 0 1291 1221"/>
                                <a:gd name="T35" fmla="*/ 1291 h 320"/>
                                <a:gd name="T36" fmla="+- 0 1299 99"/>
                                <a:gd name="T37" fmla="*/ T36 w 1311"/>
                                <a:gd name="T38" fmla="+- 0 1293 1221"/>
                                <a:gd name="T39" fmla="*/ 1293 h 320"/>
                                <a:gd name="T40" fmla="+- 0 1302 99"/>
                                <a:gd name="T41" fmla="*/ T40 w 1311"/>
                                <a:gd name="T42" fmla="+- 0 1293 1221"/>
                                <a:gd name="T43" fmla="*/ 1293 h 320"/>
                                <a:gd name="T44" fmla="+- 0 1304 99"/>
                                <a:gd name="T45" fmla="*/ T44 w 1311"/>
                                <a:gd name="T46" fmla="+- 0 1297 1221"/>
                                <a:gd name="T47" fmla="*/ 1297 h 320"/>
                                <a:gd name="T48" fmla="+- 0 1306 99"/>
                                <a:gd name="T49" fmla="*/ T48 w 1311"/>
                                <a:gd name="T50" fmla="+- 0 1303 1221"/>
                                <a:gd name="T51" fmla="*/ 1303 h 320"/>
                                <a:gd name="T52" fmla="+- 0 1329 99"/>
                                <a:gd name="T53" fmla="*/ T52 w 1311"/>
                                <a:gd name="T54" fmla="+- 0 1321 1221"/>
                                <a:gd name="T55" fmla="*/ 1321 h 320"/>
                                <a:gd name="T56" fmla="+- 0 1334 99"/>
                                <a:gd name="T57" fmla="*/ T56 w 1311"/>
                                <a:gd name="T58" fmla="+- 0 1323 1221"/>
                                <a:gd name="T59" fmla="*/ 1323 h 320"/>
                                <a:gd name="T60" fmla="+- 0 1350 99"/>
                                <a:gd name="T61" fmla="*/ T60 w 1311"/>
                                <a:gd name="T62" fmla="+- 0 1323 1221"/>
                                <a:gd name="T63" fmla="*/ 1323 h 320"/>
                                <a:gd name="T64" fmla="+- 0 1356 99"/>
                                <a:gd name="T65" fmla="*/ T64 w 1311"/>
                                <a:gd name="T66" fmla="+- 0 1327 1221"/>
                                <a:gd name="T67" fmla="*/ 1327 h 320"/>
                                <a:gd name="T68" fmla="+- 0 1321 99"/>
                                <a:gd name="T69" fmla="*/ T68 w 1311"/>
                                <a:gd name="T70" fmla="+- 0 1327 1221"/>
                                <a:gd name="T71" fmla="*/ 1327 h 320"/>
                                <a:gd name="T72" fmla="+- 0 1326 99"/>
                                <a:gd name="T73" fmla="*/ T72 w 1311"/>
                                <a:gd name="T74" fmla="+- 0 1337 1221"/>
                                <a:gd name="T75" fmla="*/ 1337 h 320"/>
                                <a:gd name="T76" fmla="+- 0 1347 99"/>
                                <a:gd name="T77" fmla="*/ T76 w 1311"/>
                                <a:gd name="T78" fmla="+- 0 1357 1221"/>
                                <a:gd name="T79" fmla="*/ 1357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11" h="320">
                                  <a:moveTo>
                                    <a:pt x="1248" y="136"/>
                                  </a:moveTo>
                                  <a:lnTo>
                                    <a:pt x="1230" y="136"/>
                                  </a:lnTo>
                                  <a:lnTo>
                                    <a:pt x="1231" y="134"/>
                                  </a:lnTo>
                                  <a:lnTo>
                                    <a:pt x="1229" y="128"/>
                                  </a:lnTo>
                                  <a:lnTo>
                                    <a:pt x="1209" y="104"/>
                                  </a:lnTo>
                                  <a:lnTo>
                                    <a:pt x="1196" y="84"/>
                                  </a:lnTo>
                                  <a:lnTo>
                                    <a:pt x="1191" y="72"/>
                                  </a:lnTo>
                                  <a:lnTo>
                                    <a:pt x="1194" y="70"/>
                                  </a:lnTo>
                                  <a:lnTo>
                                    <a:pt x="1196" y="70"/>
                                  </a:lnTo>
                                  <a:lnTo>
                                    <a:pt x="1200" y="72"/>
                                  </a:lnTo>
                                  <a:lnTo>
                                    <a:pt x="1203" y="72"/>
                                  </a:lnTo>
                                  <a:lnTo>
                                    <a:pt x="1205" y="76"/>
                                  </a:lnTo>
                                  <a:lnTo>
                                    <a:pt x="1207" y="82"/>
                                  </a:lnTo>
                                  <a:lnTo>
                                    <a:pt x="1230" y="100"/>
                                  </a:lnTo>
                                  <a:lnTo>
                                    <a:pt x="1235" y="102"/>
                                  </a:lnTo>
                                  <a:lnTo>
                                    <a:pt x="1251" y="102"/>
                                  </a:lnTo>
                                  <a:lnTo>
                                    <a:pt x="1257" y="106"/>
                                  </a:lnTo>
                                  <a:lnTo>
                                    <a:pt x="1222" y="106"/>
                                  </a:lnTo>
                                  <a:lnTo>
                                    <a:pt x="1227" y="116"/>
                                  </a:lnTo>
                                  <a:lnTo>
                                    <a:pt x="1248"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0" name="Freeform 45"/>
                          <wps:cNvSpPr>
                            <a:spLocks/>
                          </wps:cNvSpPr>
                          <wps:spPr bwMode="auto">
                            <a:xfrm>
                              <a:off x="99" y="1221"/>
                              <a:ext cx="1311" cy="320"/>
                            </a:xfrm>
                            <a:custGeom>
                              <a:avLst/>
                              <a:gdLst>
                                <a:gd name="T0" fmla="+- 0 1263 99"/>
                                <a:gd name="T1" fmla="*/ T0 w 1311"/>
                                <a:gd name="T2" fmla="+- 0 1491 1221"/>
                                <a:gd name="T3" fmla="*/ 1491 h 320"/>
                                <a:gd name="T4" fmla="+- 0 1235 99"/>
                                <a:gd name="T5" fmla="*/ T4 w 1311"/>
                                <a:gd name="T6" fmla="+- 0 1491 1221"/>
                                <a:gd name="T7" fmla="*/ 1491 h 320"/>
                                <a:gd name="T8" fmla="+- 0 1202 99"/>
                                <a:gd name="T9" fmla="*/ T8 w 1311"/>
                                <a:gd name="T10" fmla="+- 0 1465 1221"/>
                                <a:gd name="T11" fmla="*/ 1465 h 320"/>
                                <a:gd name="T12" fmla="+- 0 1159 99"/>
                                <a:gd name="T13" fmla="*/ T12 w 1311"/>
                                <a:gd name="T14" fmla="+- 0 1417 1221"/>
                                <a:gd name="T15" fmla="*/ 1417 h 320"/>
                                <a:gd name="T16" fmla="+- 0 1135 99"/>
                                <a:gd name="T17" fmla="*/ T16 w 1311"/>
                                <a:gd name="T18" fmla="+- 0 1357 1221"/>
                                <a:gd name="T19" fmla="*/ 1357 h 320"/>
                                <a:gd name="T20" fmla="+- 0 1134 99"/>
                                <a:gd name="T21" fmla="*/ T20 w 1311"/>
                                <a:gd name="T22" fmla="+- 0 1325 1221"/>
                                <a:gd name="T23" fmla="*/ 1325 h 320"/>
                                <a:gd name="T24" fmla="+- 0 1137 99"/>
                                <a:gd name="T25" fmla="*/ T24 w 1311"/>
                                <a:gd name="T26" fmla="+- 0 1299 1221"/>
                                <a:gd name="T27" fmla="*/ 1299 h 320"/>
                                <a:gd name="T28" fmla="+- 0 1139 99"/>
                                <a:gd name="T29" fmla="*/ T28 w 1311"/>
                                <a:gd name="T30" fmla="+- 0 1295 1221"/>
                                <a:gd name="T31" fmla="*/ 1295 h 320"/>
                                <a:gd name="T32" fmla="+- 0 1140 99"/>
                                <a:gd name="T33" fmla="*/ T32 w 1311"/>
                                <a:gd name="T34" fmla="+- 0 1293 1221"/>
                                <a:gd name="T35" fmla="*/ 1293 h 320"/>
                                <a:gd name="T36" fmla="+- 0 1143 99"/>
                                <a:gd name="T37" fmla="*/ T36 w 1311"/>
                                <a:gd name="T38" fmla="+- 0 1293 1221"/>
                                <a:gd name="T39" fmla="*/ 1293 h 320"/>
                                <a:gd name="T40" fmla="+- 0 1144 99"/>
                                <a:gd name="T41" fmla="*/ T40 w 1311"/>
                                <a:gd name="T42" fmla="+- 0 1297 1221"/>
                                <a:gd name="T43" fmla="*/ 1297 h 320"/>
                                <a:gd name="T44" fmla="+- 0 1143 99"/>
                                <a:gd name="T45" fmla="*/ T44 w 1311"/>
                                <a:gd name="T46" fmla="+- 0 1319 1221"/>
                                <a:gd name="T47" fmla="*/ 1319 h 320"/>
                                <a:gd name="T48" fmla="+- 0 1143 99"/>
                                <a:gd name="T49" fmla="*/ T48 w 1311"/>
                                <a:gd name="T50" fmla="+- 0 1333 1221"/>
                                <a:gd name="T51" fmla="*/ 1333 h 320"/>
                                <a:gd name="T52" fmla="+- 0 1164 99"/>
                                <a:gd name="T53" fmla="*/ T52 w 1311"/>
                                <a:gd name="T54" fmla="+- 0 1411 1221"/>
                                <a:gd name="T55" fmla="*/ 1411 h 320"/>
                                <a:gd name="T56" fmla="+- 0 1217 99"/>
                                <a:gd name="T57" fmla="*/ T56 w 1311"/>
                                <a:gd name="T58" fmla="+- 0 1467 1221"/>
                                <a:gd name="T59" fmla="*/ 1467 h 320"/>
                                <a:gd name="T60" fmla="+- 0 1250 99"/>
                                <a:gd name="T61" fmla="*/ T60 w 1311"/>
                                <a:gd name="T62" fmla="+- 0 1487 1221"/>
                                <a:gd name="T63" fmla="*/ 1487 h 320"/>
                                <a:gd name="T64" fmla="+- 0 1263 99"/>
                                <a:gd name="T65" fmla="*/ T64 w 1311"/>
                                <a:gd name="T66" fmla="+- 0 1491 1221"/>
                                <a:gd name="T67" fmla="*/ 149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1" h="320">
                                  <a:moveTo>
                                    <a:pt x="1164" y="270"/>
                                  </a:moveTo>
                                  <a:lnTo>
                                    <a:pt x="1136" y="270"/>
                                  </a:lnTo>
                                  <a:lnTo>
                                    <a:pt x="1103" y="244"/>
                                  </a:lnTo>
                                  <a:lnTo>
                                    <a:pt x="1060" y="196"/>
                                  </a:lnTo>
                                  <a:lnTo>
                                    <a:pt x="1036" y="136"/>
                                  </a:lnTo>
                                  <a:lnTo>
                                    <a:pt x="1035" y="104"/>
                                  </a:lnTo>
                                  <a:lnTo>
                                    <a:pt x="1038" y="78"/>
                                  </a:lnTo>
                                  <a:lnTo>
                                    <a:pt x="1040" y="74"/>
                                  </a:lnTo>
                                  <a:lnTo>
                                    <a:pt x="1041" y="72"/>
                                  </a:lnTo>
                                  <a:lnTo>
                                    <a:pt x="1044" y="72"/>
                                  </a:lnTo>
                                  <a:lnTo>
                                    <a:pt x="1045" y="76"/>
                                  </a:lnTo>
                                  <a:lnTo>
                                    <a:pt x="1044" y="98"/>
                                  </a:lnTo>
                                  <a:lnTo>
                                    <a:pt x="1044" y="112"/>
                                  </a:lnTo>
                                  <a:lnTo>
                                    <a:pt x="1065" y="190"/>
                                  </a:lnTo>
                                  <a:lnTo>
                                    <a:pt x="1118" y="246"/>
                                  </a:lnTo>
                                  <a:lnTo>
                                    <a:pt x="1151" y="266"/>
                                  </a:lnTo>
                                  <a:lnTo>
                                    <a:pt x="1164"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1" name="Freeform 46"/>
                          <wps:cNvSpPr>
                            <a:spLocks/>
                          </wps:cNvSpPr>
                          <wps:spPr bwMode="auto">
                            <a:xfrm>
                              <a:off x="99" y="1221"/>
                              <a:ext cx="1311" cy="320"/>
                            </a:xfrm>
                            <a:custGeom>
                              <a:avLst/>
                              <a:gdLst>
                                <a:gd name="T0" fmla="+- 0 271 99"/>
                                <a:gd name="T1" fmla="*/ T0 w 1311"/>
                                <a:gd name="T2" fmla="+- 0 1313 1221"/>
                                <a:gd name="T3" fmla="*/ 1313 h 320"/>
                                <a:gd name="T4" fmla="+- 0 270 99"/>
                                <a:gd name="T5" fmla="*/ T4 w 1311"/>
                                <a:gd name="T6" fmla="+- 0 1313 1221"/>
                                <a:gd name="T7" fmla="*/ 1313 h 320"/>
                                <a:gd name="T8" fmla="+- 0 256 99"/>
                                <a:gd name="T9" fmla="*/ T8 w 1311"/>
                                <a:gd name="T10" fmla="+- 0 1301 1221"/>
                                <a:gd name="T11" fmla="*/ 1301 h 320"/>
                                <a:gd name="T12" fmla="+- 0 259 99"/>
                                <a:gd name="T13" fmla="*/ T12 w 1311"/>
                                <a:gd name="T14" fmla="+- 0 1301 1221"/>
                                <a:gd name="T15" fmla="*/ 1301 h 320"/>
                                <a:gd name="T16" fmla="+- 0 271 99"/>
                                <a:gd name="T17" fmla="*/ T16 w 1311"/>
                                <a:gd name="T18" fmla="+- 0 1313 1221"/>
                                <a:gd name="T19" fmla="*/ 1313 h 320"/>
                              </a:gdLst>
                              <a:ahLst/>
                              <a:cxnLst>
                                <a:cxn ang="0">
                                  <a:pos x="T1" y="T3"/>
                                </a:cxn>
                                <a:cxn ang="0">
                                  <a:pos x="T5" y="T7"/>
                                </a:cxn>
                                <a:cxn ang="0">
                                  <a:pos x="T9" y="T11"/>
                                </a:cxn>
                                <a:cxn ang="0">
                                  <a:pos x="T13" y="T15"/>
                                </a:cxn>
                                <a:cxn ang="0">
                                  <a:pos x="T17" y="T19"/>
                                </a:cxn>
                              </a:cxnLst>
                              <a:rect l="0" t="0" r="r" b="b"/>
                              <a:pathLst>
                                <a:path w="1311" h="320">
                                  <a:moveTo>
                                    <a:pt x="172" y="92"/>
                                  </a:moveTo>
                                  <a:lnTo>
                                    <a:pt x="171" y="92"/>
                                  </a:lnTo>
                                  <a:lnTo>
                                    <a:pt x="157" y="80"/>
                                  </a:lnTo>
                                  <a:lnTo>
                                    <a:pt x="160" y="80"/>
                                  </a:lnTo>
                                  <a:lnTo>
                                    <a:pt x="17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2" name="Freeform 47"/>
                          <wps:cNvSpPr>
                            <a:spLocks/>
                          </wps:cNvSpPr>
                          <wps:spPr bwMode="auto">
                            <a:xfrm>
                              <a:off x="99" y="1221"/>
                              <a:ext cx="1311" cy="320"/>
                            </a:xfrm>
                            <a:custGeom>
                              <a:avLst/>
                              <a:gdLst>
                                <a:gd name="T0" fmla="+- 0 285 99"/>
                                <a:gd name="T1" fmla="*/ T0 w 1311"/>
                                <a:gd name="T2" fmla="+- 0 1325 1221"/>
                                <a:gd name="T3" fmla="*/ 1325 h 320"/>
                                <a:gd name="T4" fmla="+- 0 280 99"/>
                                <a:gd name="T5" fmla="*/ T4 w 1311"/>
                                <a:gd name="T6" fmla="+- 0 1325 1221"/>
                                <a:gd name="T7" fmla="*/ 1325 h 320"/>
                                <a:gd name="T8" fmla="+- 0 280 99"/>
                                <a:gd name="T9" fmla="*/ T8 w 1311"/>
                                <a:gd name="T10" fmla="+- 0 1323 1221"/>
                                <a:gd name="T11" fmla="*/ 1323 h 320"/>
                                <a:gd name="T12" fmla="+- 0 274 99"/>
                                <a:gd name="T13" fmla="*/ T12 w 1311"/>
                                <a:gd name="T14" fmla="+- 0 1317 1221"/>
                                <a:gd name="T15" fmla="*/ 1317 h 320"/>
                                <a:gd name="T16" fmla="+- 0 280 99"/>
                                <a:gd name="T17" fmla="*/ T16 w 1311"/>
                                <a:gd name="T18" fmla="+- 0 1319 1221"/>
                                <a:gd name="T19" fmla="*/ 1319 h 320"/>
                                <a:gd name="T20" fmla="+- 0 285 99"/>
                                <a:gd name="T21" fmla="*/ T20 w 1311"/>
                                <a:gd name="T22" fmla="+- 0 1325 1221"/>
                                <a:gd name="T23" fmla="*/ 1325 h 320"/>
                              </a:gdLst>
                              <a:ahLst/>
                              <a:cxnLst>
                                <a:cxn ang="0">
                                  <a:pos x="T1" y="T3"/>
                                </a:cxn>
                                <a:cxn ang="0">
                                  <a:pos x="T5" y="T7"/>
                                </a:cxn>
                                <a:cxn ang="0">
                                  <a:pos x="T9" y="T11"/>
                                </a:cxn>
                                <a:cxn ang="0">
                                  <a:pos x="T13" y="T15"/>
                                </a:cxn>
                                <a:cxn ang="0">
                                  <a:pos x="T17" y="T19"/>
                                </a:cxn>
                                <a:cxn ang="0">
                                  <a:pos x="T21" y="T23"/>
                                </a:cxn>
                              </a:cxnLst>
                              <a:rect l="0" t="0" r="r" b="b"/>
                              <a:pathLst>
                                <a:path w="1311" h="320">
                                  <a:moveTo>
                                    <a:pt x="186" y="104"/>
                                  </a:moveTo>
                                  <a:lnTo>
                                    <a:pt x="181" y="104"/>
                                  </a:lnTo>
                                  <a:lnTo>
                                    <a:pt x="181" y="102"/>
                                  </a:lnTo>
                                  <a:lnTo>
                                    <a:pt x="175" y="96"/>
                                  </a:lnTo>
                                  <a:lnTo>
                                    <a:pt x="181" y="98"/>
                                  </a:lnTo>
                                  <a:lnTo>
                                    <a:pt x="186"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3" name="Freeform 48"/>
                          <wps:cNvSpPr>
                            <a:spLocks/>
                          </wps:cNvSpPr>
                          <wps:spPr bwMode="auto">
                            <a:xfrm>
                              <a:off x="99" y="1221"/>
                              <a:ext cx="1311" cy="320"/>
                            </a:xfrm>
                            <a:custGeom>
                              <a:avLst/>
                              <a:gdLst>
                                <a:gd name="T0" fmla="+- 0 1407 99"/>
                                <a:gd name="T1" fmla="*/ T0 w 1311"/>
                                <a:gd name="T2" fmla="+- 0 1361 1221"/>
                                <a:gd name="T3" fmla="*/ 1361 h 320"/>
                                <a:gd name="T4" fmla="+- 0 1385 99"/>
                                <a:gd name="T5" fmla="*/ T4 w 1311"/>
                                <a:gd name="T6" fmla="+- 0 1351 1221"/>
                                <a:gd name="T7" fmla="*/ 1351 h 320"/>
                                <a:gd name="T8" fmla="+- 0 1353 99"/>
                                <a:gd name="T9" fmla="*/ T8 w 1311"/>
                                <a:gd name="T10" fmla="+- 0 1343 1221"/>
                                <a:gd name="T11" fmla="*/ 1343 h 320"/>
                                <a:gd name="T12" fmla="+- 0 1321 99"/>
                                <a:gd name="T13" fmla="*/ T12 w 1311"/>
                                <a:gd name="T14" fmla="+- 0 1327 1221"/>
                                <a:gd name="T15" fmla="*/ 1327 h 320"/>
                                <a:gd name="T16" fmla="+- 0 1356 99"/>
                                <a:gd name="T17" fmla="*/ T16 w 1311"/>
                                <a:gd name="T18" fmla="+- 0 1327 1221"/>
                                <a:gd name="T19" fmla="*/ 1327 h 320"/>
                                <a:gd name="T20" fmla="+- 0 1358 99"/>
                                <a:gd name="T21" fmla="*/ T20 w 1311"/>
                                <a:gd name="T22" fmla="+- 0 1329 1221"/>
                                <a:gd name="T23" fmla="*/ 1329 h 320"/>
                                <a:gd name="T24" fmla="+- 0 1386 99"/>
                                <a:gd name="T25" fmla="*/ T24 w 1311"/>
                                <a:gd name="T26" fmla="+- 0 1345 1221"/>
                                <a:gd name="T27" fmla="*/ 1345 h 320"/>
                                <a:gd name="T28" fmla="+- 0 1402 99"/>
                                <a:gd name="T29" fmla="*/ T28 w 1311"/>
                                <a:gd name="T30" fmla="+- 0 1349 1221"/>
                                <a:gd name="T31" fmla="*/ 1349 h 320"/>
                                <a:gd name="T32" fmla="+- 0 1407 99"/>
                                <a:gd name="T33" fmla="*/ T32 w 1311"/>
                                <a:gd name="T34" fmla="+- 0 1353 1221"/>
                                <a:gd name="T35" fmla="*/ 1353 h 320"/>
                                <a:gd name="T36" fmla="+- 0 1409 99"/>
                                <a:gd name="T37" fmla="*/ T36 w 1311"/>
                                <a:gd name="T38" fmla="+- 0 1357 1221"/>
                                <a:gd name="T39" fmla="*/ 1357 h 320"/>
                                <a:gd name="T40" fmla="+- 0 1409 99"/>
                                <a:gd name="T41" fmla="*/ T40 w 1311"/>
                                <a:gd name="T42" fmla="+- 0 1359 1221"/>
                                <a:gd name="T43" fmla="*/ 1359 h 320"/>
                                <a:gd name="T44" fmla="+- 0 1407 99"/>
                                <a:gd name="T45" fmla="*/ T44 w 1311"/>
                                <a:gd name="T46" fmla="+- 0 1361 1221"/>
                                <a:gd name="T47" fmla="*/ 136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11" h="320">
                                  <a:moveTo>
                                    <a:pt x="1308" y="140"/>
                                  </a:moveTo>
                                  <a:lnTo>
                                    <a:pt x="1286" y="130"/>
                                  </a:lnTo>
                                  <a:lnTo>
                                    <a:pt x="1254" y="122"/>
                                  </a:lnTo>
                                  <a:lnTo>
                                    <a:pt x="1222" y="106"/>
                                  </a:lnTo>
                                  <a:lnTo>
                                    <a:pt x="1257" y="106"/>
                                  </a:lnTo>
                                  <a:lnTo>
                                    <a:pt x="1259" y="108"/>
                                  </a:lnTo>
                                  <a:lnTo>
                                    <a:pt x="1287" y="124"/>
                                  </a:lnTo>
                                  <a:lnTo>
                                    <a:pt x="1303" y="128"/>
                                  </a:lnTo>
                                  <a:lnTo>
                                    <a:pt x="1308" y="132"/>
                                  </a:lnTo>
                                  <a:lnTo>
                                    <a:pt x="1310" y="136"/>
                                  </a:lnTo>
                                  <a:lnTo>
                                    <a:pt x="1310" y="138"/>
                                  </a:lnTo>
                                  <a:lnTo>
                                    <a:pt x="1308"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4" name="Freeform 49"/>
                          <wps:cNvSpPr>
                            <a:spLocks/>
                          </wps:cNvSpPr>
                          <wps:spPr bwMode="auto">
                            <a:xfrm>
                              <a:off x="99" y="1221"/>
                              <a:ext cx="1311" cy="320"/>
                            </a:xfrm>
                            <a:custGeom>
                              <a:avLst/>
                              <a:gdLst>
                                <a:gd name="T0" fmla="+- 0 833 99"/>
                                <a:gd name="T1" fmla="*/ T0 w 1311"/>
                                <a:gd name="T2" fmla="+- 0 1353 1221"/>
                                <a:gd name="T3" fmla="*/ 1353 h 320"/>
                                <a:gd name="T4" fmla="+- 0 819 99"/>
                                <a:gd name="T5" fmla="*/ T4 w 1311"/>
                                <a:gd name="T6" fmla="+- 0 1353 1221"/>
                                <a:gd name="T7" fmla="*/ 1353 h 320"/>
                                <a:gd name="T8" fmla="+- 0 823 99"/>
                                <a:gd name="T9" fmla="*/ T8 w 1311"/>
                                <a:gd name="T10" fmla="+- 0 1351 1221"/>
                                <a:gd name="T11" fmla="*/ 1351 h 320"/>
                                <a:gd name="T12" fmla="+- 0 833 99"/>
                                <a:gd name="T13" fmla="*/ T12 w 1311"/>
                                <a:gd name="T14" fmla="+- 0 1353 1221"/>
                                <a:gd name="T15" fmla="*/ 1353 h 320"/>
                              </a:gdLst>
                              <a:ahLst/>
                              <a:cxnLst>
                                <a:cxn ang="0">
                                  <a:pos x="T1" y="T3"/>
                                </a:cxn>
                                <a:cxn ang="0">
                                  <a:pos x="T5" y="T7"/>
                                </a:cxn>
                                <a:cxn ang="0">
                                  <a:pos x="T9" y="T11"/>
                                </a:cxn>
                                <a:cxn ang="0">
                                  <a:pos x="T13" y="T15"/>
                                </a:cxn>
                              </a:cxnLst>
                              <a:rect l="0" t="0" r="r" b="b"/>
                              <a:pathLst>
                                <a:path w="1311" h="320">
                                  <a:moveTo>
                                    <a:pt x="734" y="132"/>
                                  </a:moveTo>
                                  <a:lnTo>
                                    <a:pt x="720" y="132"/>
                                  </a:lnTo>
                                  <a:lnTo>
                                    <a:pt x="724" y="130"/>
                                  </a:lnTo>
                                  <a:lnTo>
                                    <a:pt x="734"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5" name="Freeform 50"/>
                          <wps:cNvSpPr>
                            <a:spLocks/>
                          </wps:cNvSpPr>
                          <wps:spPr bwMode="auto">
                            <a:xfrm>
                              <a:off x="99" y="1221"/>
                              <a:ext cx="1311" cy="320"/>
                            </a:xfrm>
                            <a:custGeom>
                              <a:avLst/>
                              <a:gdLst>
                                <a:gd name="T0" fmla="+- 0 1390 99"/>
                                <a:gd name="T1" fmla="*/ T0 w 1311"/>
                                <a:gd name="T2" fmla="+- 0 1433 1221"/>
                                <a:gd name="T3" fmla="*/ 1433 h 320"/>
                                <a:gd name="T4" fmla="+- 0 1376 99"/>
                                <a:gd name="T5" fmla="*/ T4 w 1311"/>
                                <a:gd name="T6" fmla="+- 0 1433 1221"/>
                                <a:gd name="T7" fmla="*/ 1433 h 320"/>
                                <a:gd name="T8" fmla="+- 0 1378 99"/>
                                <a:gd name="T9" fmla="*/ T8 w 1311"/>
                                <a:gd name="T10" fmla="+- 0 1431 1221"/>
                                <a:gd name="T11" fmla="*/ 1431 h 320"/>
                                <a:gd name="T12" fmla="+- 0 1377 99"/>
                                <a:gd name="T13" fmla="*/ T12 w 1311"/>
                                <a:gd name="T14" fmla="+- 0 1427 1221"/>
                                <a:gd name="T15" fmla="*/ 1427 h 320"/>
                                <a:gd name="T16" fmla="+- 0 1340 99"/>
                                <a:gd name="T17" fmla="*/ T16 w 1311"/>
                                <a:gd name="T18" fmla="+- 0 1389 1221"/>
                                <a:gd name="T19" fmla="*/ 1389 h 320"/>
                                <a:gd name="T20" fmla="+- 0 1323 99"/>
                                <a:gd name="T21" fmla="*/ T20 w 1311"/>
                                <a:gd name="T22" fmla="+- 0 1369 1221"/>
                                <a:gd name="T23" fmla="*/ 1369 h 320"/>
                                <a:gd name="T24" fmla="+- 0 1321 99"/>
                                <a:gd name="T25" fmla="*/ T24 w 1311"/>
                                <a:gd name="T26" fmla="+- 0 1361 1221"/>
                                <a:gd name="T27" fmla="*/ 1361 h 320"/>
                                <a:gd name="T28" fmla="+- 0 1322 99"/>
                                <a:gd name="T29" fmla="*/ T28 w 1311"/>
                                <a:gd name="T30" fmla="+- 0 1357 1221"/>
                                <a:gd name="T31" fmla="*/ 1357 h 320"/>
                                <a:gd name="T32" fmla="+- 0 1325 99"/>
                                <a:gd name="T33" fmla="*/ T32 w 1311"/>
                                <a:gd name="T34" fmla="+- 0 1355 1221"/>
                                <a:gd name="T35" fmla="*/ 1355 h 320"/>
                                <a:gd name="T36" fmla="+- 0 1329 99"/>
                                <a:gd name="T37" fmla="*/ T36 w 1311"/>
                                <a:gd name="T38" fmla="+- 0 1357 1221"/>
                                <a:gd name="T39" fmla="*/ 1357 h 320"/>
                                <a:gd name="T40" fmla="+- 0 1347 99"/>
                                <a:gd name="T41" fmla="*/ T40 w 1311"/>
                                <a:gd name="T42" fmla="+- 0 1357 1221"/>
                                <a:gd name="T43" fmla="*/ 1357 h 320"/>
                                <a:gd name="T44" fmla="+- 0 1349 99"/>
                                <a:gd name="T45" fmla="*/ T44 w 1311"/>
                                <a:gd name="T46" fmla="+- 0 1359 1221"/>
                                <a:gd name="T47" fmla="*/ 1359 h 320"/>
                                <a:gd name="T48" fmla="+- 0 1378 99"/>
                                <a:gd name="T49" fmla="*/ T48 w 1311"/>
                                <a:gd name="T50" fmla="+- 0 1383 1221"/>
                                <a:gd name="T51" fmla="*/ 1383 h 320"/>
                                <a:gd name="T52" fmla="+- 0 1384 99"/>
                                <a:gd name="T53" fmla="*/ T52 w 1311"/>
                                <a:gd name="T54" fmla="+- 0 1387 1221"/>
                                <a:gd name="T55" fmla="*/ 1387 h 320"/>
                                <a:gd name="T56" fmla="+- 0 1350 99"/>
                                <a:gd name="T57" fmla="*/ T56 w 1311"/>
                                <a:gd name="T58" fmla="+- 0 1387 1221"/>
                                <a:gd name="T59" fmla="*/ 1387 h 320"/>
                                <a:gd name="T60" fmla="+- 0 1350 99"/>
                                <a:gd name="T61" fmla="*/ T60 w 1311"/>
                                <a:gd name="T62" fmla="+- 0 1389 1221"/>
                                <a:gd name="T63" fmla="*/ 1389 h 320"/>
                                <a:gd name="T64" fmla="+- 0 1379 99"/>
                                <a:gd name="T65" fmla="*/ T64 w 1311"/>
                                <a:gd name="T66" fmla="+- 0 1419 1221"/>
                                <a:gd name="T67" fmla="*/ 1419 h 320"/>
                                <a:gd name="T68" fmla="+- 0 1390 99"/>
                                <a:gd name="T69" fmla="*/ T68 w 1311"/>
                                <a:gd name="T70" fmla="+- 0 1427 1221"/>
                                <a:gd name="T71" fmla="*/ 1427 h 320"/>
                                <a:gd name="T72" fmla="+- 0 1390 99"/>
                                <a:gd name="T73" fmla="*/ T72 w 1311"/>
                                <a:gd name="T74" fmla="+- 0 1433 1221"/>
                                <a:gd name="T75" fmla="*/ 143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11" h="320">
                                  <a:moveTo>
                                    <a:pt x="1291" y="212"/>
                                  </a:moveTo>
                                  <a:lnTo>
                                    <a:pt x="1277" y="212"/>
                                  </a:lnTo>
                                  <a:lnTo>
                                    <a:pt x="1279" y="210"/>
                                  </a:lnTo>
                                  <a:lnTo>
                                    <a:pt x="1278" y="206"/>
                                  </a:lnTo>
                                  <a:lnTo>
                                    <a:pt x="1241" y="168"/>
                                  </a:lnTo>
                                  <a:lnTo>
                                    <a:pt x="1224" y="148"/>
                                  </a:lnTo>
                                  <a:lnTo>
                                    <a:pt x="1222" y="140"/>
                                  </a:lnTo>
                                  <a:lnTo>
                                    <a:pt x="1223" y="136"/>
                                  </a:lnTo>
                                  <a:lnTo>
                                    <a:pt x="1226" y="134"/>
                                  </a:lnTo>
                                  <a:lnTo>
                                    <a:pt x="1230" y="136"/>
                                  </a:lnTo>
                                  <a:lnTo>
                                    <a:pt x="1248" y="136"/>
                                  </a:lnTo>
                                  <a:lnTo>
                                    <a:pt x="1250" y="138"/>
                                  </a:lnTo>
                                  <a:lnTo>
                                    <a:pt x="1279" y="162"/>
                                  </a:lnTo>
                                  <a:lnTo>
                                    <a:pt x="1285" y="166"/>
                                  </a:lnTo>
                                  <a:lnTo>
                                    <a:pt x="1251" y="166"/>
                                  </a:lnTo>
                                  <a:lnTo>
                                    <a:pt x="1251" y="168"/>
                                  </a:lnTo>
                                  <a:lnTo>
                                    <a:pt x="1280" y="198"/>
                                  </a:lnTo>
                                  <a:lnTo>
                                    <a:pt x="1291" y="206"/>
                                  </a:lnTo>
                                  <a:lnTo>
                                    <a:pt x="1291"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6" name="Freeform 51"/>
                          <wps:cNvSpPr>
                            <a:spLocks/>
                          </wps:cNvSpPr>
                          <wps:spPr bwMode="auto">
                            <a:xfrm>
                              <a:off x="99" y="1221"/>
                              <a:ext cx="1311" cy="320"/>
                            </a:xfrm>
                            <a:custGeom>
                              <a:avLst/>
                              <a:gdLst>
                                <a:gd name="T0" fmla="+- 0 1379 99"/>
                                <a:gd name="T1" fmla="*/ T0 w 1311"/>
                                <a:gd name="T2" fmla="+- 0 1443 1221"/>
                                <a:gd name="T3" fmla="*/ 1443 h 320"/>
                                <a:gd name="T4" fmla="+- 0 1308 99"/>
                                <a:gd name="T5" fmla="*/ T4 w 1311"/>
                                <a:gd name="T6" fmla="+- 0 1393 1221"/>
                                <a:gd name="T7" fmla="*/ 1393 h 320"/>
                                <a:gd name="T8" fmla="+- 0 1287 99"/>
                                <a:gd name="T9" fmla="*/ T8 w 1311"/>
                                <a:gd name="T10" fmla="+- 0 1363 1221"/>
                                <a:gd name="T11" fmla="*/ 1363 h 320"/>
                                <a:gd name="T12" fmla="+- 0 1287 99"/>
                                <a:gd name="T13" fmla="*/ T12 w 1311"/>
                                <a:gd name="T14" fmla="+- 0 1359 1221"/>
                                <a:gd name="T15" fmla="*/ 1359 h 320"/>
                                <a:gd name="T16" fmla="+- 0 1290 99"/>
                                <a:gd name="T17" fmla="*/ T16 w 1311"/>
                                <a:gd name="T18" fmla="+- 0 1359 1221"/>
                                <a:gd name="T19" fmla="*/ 1359 h 320"/>
                                <a:gd name="T20" fmla="+- 0 1315 99"/>
                                <a:gd name="T21" fmla="*/ T20 w 1311"/>
                                <a:gd name="T22" fmla="+- 0 1391 1221"/>
                                <a:gd name="T23" fmla="*/ 1391 h 320"/>
                                <a:gd name="T24" fmla="+- 0 1339 99"/>
                                <a:gd name="T25" fmla="*/ T24 w 1311"/>
                                <a:gd name="T26" fmla="+- 0 1413 1221"/>
                                <a:gd name="T27" fmla="*/ 1413 h 320"/>
                                <a:gd name="T28" fmla="+- 0 1360 99"/>
                                <a:gd name="T29" fmla="*/ T28 w 1311"/>
                                <a:gd name="T30" fmla="+- 0 1427 1221"/>
                                <a:gd name="T31" fmla="*/ 1427 h 320"/>
                                <a:gd name="T32" fmla="+- 0 1373 99"/>
                                <a:gd name="T33" fmla="*/ T32 w 1311"/>
                                <a:gd name="T34" fmla="+- 0 1433 1221"/>
                                <a:gd name="T35" fmla="*/ 1433 h 320"/>
                                <a:gd name="T36" fmla="+- 0 1390 99"/>
                                <a:gd name="T37" fmla="*/ T36 w 1311"/>
                                <a:gd name="T38" fmla="+- 0 1433 1221"/>
                                <a:gd name="T39" fmla="*/ 1433 h 320"/>
                                <a:gd name="T40" fmla="+- 0 1383 99"/>
                                <a:gd name="T41" fmla="*/ T40 w 1311"/>
                                <a:gd name="T42" fmla="+- 0 1439 1221"/>
                                <a:gd name="T43" fmla="*/ 1439 h 320"/>
                                <a:gd name="T44" fmla="+- 0 1381 99"/>
                                <a:gd name="T45" fmla="*/ T44 w 1311"/>
                                <a:gd name="T46" fmla="+- 0 1441 1221"/>
                                <a:gd name="T47" fmla="*/ 1441 h 320"/>
                                <a:gd name="T48" fmla="+- 0 1379 99"/>
                                <a:gd name="T49" fmla="*/ T48 w 1311"/>
                                <a:gd name="T50" fmla="+- 0 1443 1221"/>
                                <a:gd name="T51" fmla="*/ 144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11" h="320">
                                  <a:moveTo>
                                    <a:pt x="1280" y="222"/>
                                  </a:moveTo>
                                  <a:lnTo>
                                    <a:pt x="1209" y="172"/>
                                  </a:lnTo>
                                  <a:lnTo>
                                    <a:pt x="1188" y="142"/>
                                  </a:lnTo>
                                  <a:lnTo>
                                    <a:pt x="1188" y="138"/>
                                  </a:lnTo>
                                  <a:lnTo>
                                    <a:pt x="1191" y="138"/>
                                  </a:lnTo>
                                  <a:lnTo>
                                    <a:pt x="1216" y="170"/>
                                  </a:lnTo>
                                  <a:lnTo>
                                    <a:pt x="1240" y="192"/>
                                  </a:lnTo>
                                  <a:lnTo>
                                    <a:pt x="1261" y="206"/>
                                  </a:lnTo>
                                  <a:lnTo>
                                    <a:pt x="1274" y="212"/>
                                  </a:lnTo>
                                  <a:lnTo>
                                    <a:pt x="1291" y="212"/>
                                  </a:lnTo>
                                  <a:lnTo>
                                    <a:pt x="1284" y="218"/>
                                  </a:lnTo>
                                  <a:lnTo>
                                    <a:pt x="1282" y="220"/>
                                  </a:lnTo>
                                  <a:lnTo>
                                    <a:pt x="1280"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7" name="Freeform 52"/>
                          <wps:cNvSpPr>
                            <a:spLocks/>
                          </wps:cNvSpPr>
                          <wps:spPr bwMode="auto">
                            <a:xfrm>
                              <a:off x="99" y="1221"/>
                              <a:ext cx="1311" cy="320"/>
                            </a:xfrm>
                            <a:custGeom>
                              <a:avLst/>
                              <a:gdLst>
                                <a:gd name="T0" fmla="+- 0 1320 99"/>
                                <a:gd name="T1" fmla="*/ T0 w 1311"/>
                                <a:gd name="T2" fmla="+- 0 1511 1221"/>
                                <a:gd name="T3" fmla="*/ 1511 h 320"/>
                                <a:gd name="T4" fmla="+- 0 1298 99"/>
                                <a:gd name="T5" fmla="*/ T4 w 1311"/>
                                <a:gd name="T6" fmla="+- 0 1511 1221"/>
                                <a:gd name="T7" fmla="*/ 1511 h 320"/>
                                <a:gd name="T8" fmla="+- 0 1238 99"/>
                                <a:gd name="T9" fmla="*/ T8 w 1311"/>
                                <a:gd name="T10" fmla="+- 0 1503 1221"/>
                                <a:gd name="T11" fmla="*/ 1503 h 320"/>
                                <a:gd name="T12" fmla="+- 0 1221 99"/>
                                <a:gd name="T13" fmla="*/ T12 w 1311"/>
                                <a:gd name="T14" fmla="+- 0 1499 1221"/>
                                <a:gd name="T15" fmla="*/ 1499 h 320"/>
                                <a:gd name="T16" fmla="+- 0 1289 99"/>
                                <a:gd name="T17" fmla="*/ T16 w 1311"/>
                                <a:gd name="T18" fmla="+- 0 1499 1221"/>
                                <a:gd name="T19" fmla="*/ 1499 h 320"/>
                                <a:gd name="T20" fmla="+- 0 1285 99"/>
                                <a:gd name="T21" fmla="*/ T20 w 1311"/>
                                <a:gd name="T22" fmla="+- 0 1495 1221"/>
                                <a:gd name="T23" fmla="*/ 1495 h 320"/>
                                <a:gd name="T24" fmla="+- 0 1231 99"/>
                                <a:gd name="T25" fmla="*/ T24 w 1311"/>
                                <a:gd name="T26" fmla="+- 0 1457 1221"/>
                                <a:gd name="T27" fmla="*/ 1457 h 320"/>
                                <a:gd name="T28" fmla="+- 0 1173 99"/>
                                <a:gd name="T29" fmla="*/ T28 w 1311"/>
                                <a:gd name="T30" fmla="+- 0 1381 1221"/>
                                <a:gd name="T31" fmla="*/ 1381 h 320"/>
                                <a:gd name="T32" fmla="+- 0 1172 99"/>
                                <a:gd name="T33" fmla="*/ T32 w 1311"/>
                                <a:gd name="T34" fmla="+- 0 1379 1221"/>
                                <a:gd name="T35" fmla="*/ 1379 h 320"/>
                                <a:gd name="T36" fmla="+- 0 1172 99"/>
                                <a:gd name="T37" fmla="*/ T36 w 1311"/>
                                <a:gd name="T38" fmla="+- 0 1377 1221"/>
                                <a:gd name="T39" fmla="*/ 1377 h 320"/>
                                <a:gd name="T40" fmla="+- 0 1174 99"/>
                                <a:gd name="T41" fmla="*/ T40 w 1311"/>
                                <a:gd name="T42" fmla="+- 0 1377 1221"/>
                                <a:gd name="T43" fmla="*/ 1377 h 320"/>
                                <a:gd name="T44" fmla="+- 0 1207 99"/>
                                <a:gd name="T45" fmla="*/ T44 w 1311"/>
                                <a:gd name="T46" fmla="+- 0 1423 1221"/>
                                <a:gd name="T47" fmla="*/ 1423 h 320"/>
                                <a:gd name="T48" fmla="+- 0 1241 99"/>
                                <a:gd name="T49" fmla="*/ T48 w 1311"/>
                                <a:gd name="T50" fmla="+- 0 1461 1221"/>
                                <a:gd name="T51" fmla="*/ 1461 h 320"/>
                                <a:gd name="T52" fmla="+- 0 1262 99"/>
                                <a:gd name="T53" fmla="*/ T52 w 1311"/>
                                <a:gd name="T54" fmla="+- 0 1475 1221"/>
                                <a:gd name="T55" fmla="*/ 1475 h 320"/>
                                <a:gd name="T56" fmla="+- 0 1278 99"/>
                                <a:gd name="T57" fmla="*/ T56 w 1311"/>
                                <a:gd name="T58" fmla="+- 0 1485 1221"/>
                                <a:gd name="T59" fmla="*/ 1485 h 320"/>
                                <a:gd name="T60" fmla="+- 0 1310 99"/>
                                <a:gd name="T61" fmla="*/ T60 w 1311"/>
                                <a:gd name="T62" fmla="+- 0 1495 1221"/>
                                <a:gd name="T63" fmla="*/ 1495 h 320"/>
                                <a:gd name="T64" fmla="+- 0 1315 99"/>
                                <a:gd name="T65" fmla="*/ T64 w 1311"/>
                                <a:gd name="T66" fmla="+- 0 1497 1221"/>
                                <a:gd name="T67" fmla="*/ 1497 h 320"/>
                                <a:gd name="T68" fmla="+- 0 1319 99"/>
                                <a:gd name="T69" fmla="*/ T68 w 1311"/>
                                <a:gd name="T70" fmla="+- 0 1499 1221"/>
                                <a:gd name="T71" fmla="*/ 1499 h 320"/>
                                <a:gd name="T72" fmla="+- 0 1319 99"/>
                                <a:gd name="T73" fmla="*/ T72 w 1311"/>
                                <a:gd name="T74" fmla="+- 0 1501 1221"/>
                                <a:gd name="T75" fmla="*/ 1501 h 320"/>
                                <a:gd name="T76" fmla="+- 0 1314 99"/>
                                <a:gd name="T77" fmla="*/ T76 w 1311"/>
                                <a:gd name="T78" fmla="+- 0 1505 1221"/>
                                <a:gd name="T79" fmla="*/ 1505 h 320"/>
                                <a:gd name="T80" fmla="+- 0 1320 99"/>
                                <a:gd name="T81" fmla="*/ T80 w 1311"/>
                                <a:gd name="T82" fmla="+- 0 1511 1221"/>
                                <a:gd name="T83" fmla="*/ 151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1" h="320">
                                  <a:moveTo>
                                    <a:pt x="1221" y="290"/>
                                  </a:moveTo>
                                  <a:lnTo>
                                    <a:pt x="1199" y="290"/>
                                  </a:lnTo>
                                  <a:lnTo>
                                    <a:pt x="1139" y="282"/>
                                  </a:lnTo>
                                  <a:lnTo>
                                    <a:pt x="1122" y="278"/>
                                  </a:lnTo>
                                  <a:lnTo>
                                    <a:pt x="1190" y="278"/>
                                  </a:lnTo>
                                  <a:lnTo>
                                    <a:pt x="1186" y="274"/>
                                  </a:lnTo>
                                  <a:lnTo>
                                    <a:pt x="1132" y="236"/>
                                  </a:lnTo>
                                  <a:lnTo>
                                    <a:pt x="1074" y="160"/>
                                  </a:lnTo>
                                  <a:lnTo>
                                    <a:pt x="1073" y="158"/>
                                  </a:lnTo>
                                  <a:lnTo>
                                    <a:pt x="1073" y="156"/>
                                  </a:lnTo>
                                  <a:lnTo>
                                    <a:pt x="1075" y="156"/>
                                  </a:lnTo>
                                  <a:lnTo>
                                    <a:pt x="1108" y="202"/>
                                  </a:lnTo>
                                  <a:lnTo>
                                    <a:pt x="1142" y="240"/>
                                  </a:lnTo>
                                  <a:lnTo>
                                    <a:pt x="1163" y="254"/>
                                  </a:lnTo>
                                  <a:lnTo>
                                    <a:pt x="1179" y="264"/>
                                  </a:lnTo>
                                  <a:lnTo>
                                    <a:pt x="1211" y="274"/>
                                  </a:lnTo>
                                  <a:lnTo>
                                    <a:pt x="1216" y="276"/>
                                  </a:lnTo>
                                  <a:lnTo>
                                    <a:pt x="1220" y="278"/>
                                  </a:lnTo>
                                  <a:lnTo>
                                    <a:pt x="1220" y="280"/>
                                  </a:lnTo>
                                  <a:lnTo>
                                    <a:pt x="1215" y="284"/>
                                  </a:lnTo>
                                  <a:lnTo>
                                    <a:pt x="1221"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8" name="Freeform 53"/>
                          <wps:cNvSpPr>
                            <a:spLocks/>
                          </wps:cNvSpPr>
                          <wps:spPr bwMode="auto">
                            <a:xfrm>
                              <a:off x="99" y="1221"/>
                              <a:ext cx="1311" cy="320"/>
                            </a:xfrm>
                            <a:custGeom>
                              <a:avLst/>
                              <a:gdLst>
                                <a:gd name="T0" fmla="+- 0 1376 99"/>
                                <a:gd name="T1" fmla="*/ T0 w 1311"/>
                                <a:gd name="T2" fmla="+- 0 1481 1221"/>
                                <a:gd name="T3" fmla="*/ 1481 h 320"/>
                                <a:gd name="T4" fmla="+- 0 1305 99"/>
                                <a:gd name="T5" fmla="*/ T4 w 1311"/>
                                <a:gd name="T6" fmla="+- 0 1459 1221"/>
                                <a:gd name="T7" fmla="*/ 1459 h 320"/>
                                <a:gd name="T8" fmla="+- 0 1254 99"/>
                                <a:gd name="T9" fmla="*/ T8 w 1311"/>
                                <a:gd name="T10" fmla="+- 0 1417 1221"/>
                                <a:gd name="T11" fmla="*/ 1417 h 320"/>
                                <a:gd name="T12" fmla="+- 0 1227 99"/>
                                <a:gd name="T13" fmla="*/ T12 w 1311"/>
                                <a:gd name="T14" fmla="+- 0 1381 1221"/>
                                <a:gd name="T15" fmla="*/ 1381 h 320"/>
                                <a:gd name="T16" fmla="+- 0 1227 99"/>
                                <a:gd name="T17" fmla="*/ T16 w 1311"/>
                                <a:gd name="T18" fmla="+- 0 1379 1221"/>
                                <a:gd name="T19" fmla="*/ 1379 h 320"/>
                                <a:gd name="T20" fmla="+- 0 1230 99"/>
                                <a:gd name="T21" fmla="*/ T20 w 1311"/>
                                <a:gd name="T22" fmla="+- 0 1379 1221"/>
                                <a:gd name="T23" fmla="*/ 1379 h 320"/>
                                <a:gd name="T24" fmla="+- 0 1259 99"/>
                                <a:gd name="T25" fmla="*/ T24 w 1311"/>
                                <a:gd name="T26" fmla="+- 0 1413 1221"/>
                                <a:gd name="T27" fmla="*/ 1413 h 320"/>
                                <a:gd name="T28" fmla="+- 0 1279 99"/>
                                <a:gd name="T29" fmla="*/ T28 w 1311"/>
                                <a:gd name="T30" fmla="+- 0 1433 1221"/>
                                <a:gd name="T31" fmla="*/ 1433 h 320"/>
                                <a:gd name="T32" fmla="+- 0 1304 99"/>
                                <a:gd name="T33" fmla="*/ T32 w 1311"/>
                                <a:gd name="T34" fmla="+- 0 1451 1221"/>
                                <a:gd name="T35" fmla="*/ 1451 h 320"/>
                                <a:gd name="T36" fmla="+- 0 1329 99"/>
                                <a:gd name="T37" fmla="*/ T36 w 1311"/>
                                <a:gd name="T38" fmla="+- 0 1463 1221"/>
                                <a:gd name="T39" fmla="*/ 1463 h 320"/>
                                <a:gd name="T40" fmla="+- 0 1351 99"/>
                                <a:gd name="T41" fmla="*/ T40 w 1311"/>
                                <a:gd name="T42" fmla="+- 0 1463 1221"/>
                                <a:gd name="T43" fmla="*/ 1463 h 320"/>
                                <a:gd name="T44" fmla="+- 0 1363 99"/>
                                <a:gd name="T45" fmla="*/ T44 w 1311"/>
                                <a:gd name="T46" fmla="+- 0 1469 1221"/>
                                <a:gd name="T47" fmla="*/ 1469 h 320"/>
                                <a:gd name="T48" fmla="+- 0 1377 99"/>
                                <a:gd name="T49" fmla="*/ T48 w 1311"/>
                                <a:gd name="T50" fmla="+- 0 1473 1221"/>
                                <a:gd name="T51" fmla="*/ 1473 h 320"/>
                                <a:gd name="T52" fmla="+- 0 1379 99"/>
                                <a:gd name="T53" fmla="*/ T52 w 1311"/>
                                <a:gd name="T54" fmla="+- 0 1475 1221"/>
                                <a:gd name="T55" fmla="*/ 1475 h 320"/>
                                <a:gd name="T56" fmla="+- 0 1379 99"/>
                                <a:gd name="T57" fmla="*/ T56 w 1311"/>
                                <a:gd name="T58" fmla="+- 0 1479 1221"/>
                                <a:gd name="T59" fmla="*/ 1479 h 320"/>
                                <a:gd name="T60" fmla="+- 0 1376 99"/>
                                <a:gd name="T61" fmla="*/ T60 w 1311"/>
                                <a:gd name="T62" fmla="+- 0 1481 1221"/>
                                <a:gd name="T63" fmla="*/ 148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1" h="320">
                                  <a:moveTo>
                                    <a:pt x="1277" y="260"/>
                                  </a:moveTo>
                                  <a:lnTo>
                                    <a:pt x="1206" y="238"/>
                                  </a:lnTo>
                                  <a:lnTo>
                                    <a:pt x="1155" y="196"/>
                                  </a:lnTo>
                                  <a:lnTo>
                                    <a:pt x="1128" y="160"/>
                                  </a:lnTo>
                                  <a:lnTo>
                                    <a:pt x="1128" y="158"/>
                                  </a:lnTo>
                                  <a:lnTo>
                                    <a:pt x="1131" y="158"/>
                                  </a:lnTo>
                                  <a:lnTo>
                                    <a:pt x="1160" y="192"/>
                                  </a:lnTo>
                                  <a:lnTo>
                                    <a:pt x="1180" y="212"/>
                                  </a:lnTo>
                                  <a:lnTo>
                                    <a:pt x="1205" y="230"/>
                                  </a:lnTo>
                                  <a:lnTo>
                                    <a:pt x="1230" y="242"/>
                                  </a:lnTo>
                                  <a:lnTo>
                                    <a:pt x="1252" y="242"/>
                                  </a:lnTo>
                                  <a:lnTo>
                                    <a:pt x="1264" y="248"/>
                                  </a:lnTo>
                                  <a:lnTo>
                                    <a:pt x="1278" y="252"/>
                                  </a:lnTo>
                                  <a:lnTo>
                                    <a:pt x="1280" y="254"/>
                                  </a:lnTo>
                                  <a:lnTo>
                                    <a:pt x="1280" y="258"/>
                                  </a:lnTo>
                                  <a:lnTo>
                                    <a:pt x="1277"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9" name="Freeform 54"/>
                          <wps:cNvSpPr>
                            <a:spLocks/>
                          </wps:cNvSpPr>
                          <wps:spPr bwMode="auto">
                            <a:xfrm>
                              <a:off x="99" y="1221"/>
                              <a:ext cx="1311" cy="320"/>
                            </a:xfrm>
                            <a:custGeom>
                              <a:avLst/>
                              <a:gdLst>
                                <a:gd name="T0" fmla="+- 0 1407 99"/>
                                <a:gd name="T1" fmla="*/ T0 w 1311"/>
                                <a:gd name="T2" fmla="+- 0 1409 1221"/>
                                <a:gd name="T3" fmla="*/ 1409 h 320"/>
                                <a:gd name="T4" fmla="+- 0 1399 99"/>
                                <a:gd name="T5" fmla="*/ T4 w 1311"/>
                                <a:gd name="T6" fmla="+- 0 1407 1221"/>
                                <a:gd name="T7" fmla="*/ 1407 h 320"/>
                                <a:gd name="T8" fmla="+- 0 1365 99"/>
                                <a:gd name="T9" fmla="*/ T8 w 1311"/>
                                <a:gd name="T10" fmla="+- 0 1395 1221"/>
                                <a:gd name="T11" fmla="*/ 1395 h 320"/>
                                <a:gd name="T12" fmla="+- 0 1350 99"/>
                                <a:gd name="T13" fmla="*/ T12 w 1311"/>
                                <a:gd name="T14" fmla="+- 0 1387 1221"/>
                                <a:gd name="T15" fmla="*/ 1387 h 320"/>
                                <a:gd name="T16" fmla="+- 0 1384 99"/>
                                <a:gd name="T17" fmla="*/ T16 w 1311"/>
                                <a:gd name="T18" fmla="+- 0 1387 1221"/>
                                <a:gd name="T19" fmla="*/ 1387 h 320"/>
                                <a:gd name="T20" fmla="+- 0 1408 99"/>
                                <a:gd name="T21" fmla="*/ T20 w 1311"/>
                                <a:gd name="T22" fmla="+- 0 1401 1221"/>
                                <a:gd name="T23" fmla="*/ 1401 h 320"/>
                                <a:gd name="T24" fmla="+- 0 1410 99"/>
                                <a:gd name="T25" fmla="*/ T24 w 1311"/>
                                <a:gd name="T26" fmla="+- 0 1403 1221"/>
                                <a:gd name="T27" fmla="*/ 1403 h 320"/>
                                <a:gd name="T28" fmla="+- 0 1409 99"/>
                                <a:gd name="T29" fmla="*/ T28 w 1311"/>
                                <a:gd name="T30" fmla="+- 0 1407 1221"/>
                                <a:gd name="T31" fmla="*/ 1407 h 320"/>
                                <a:gd name="T32" fmla="+- 0 1407 99"/>
                                <a:gd name="T33" fmla="*/ T32 w 1311"/>
                                <a:gd name="T34" fmla="+- 0 1409 1221"/>
                                <a:gd name="T35" fmla="*/ 140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1" h="320">
                                  <a:moveTo>
                                    <a:pt x="1308" y="188"/>
                                  </a:moveTo>
                                  <a:lnTo>
                                    <a:pt x="1300" y="186"/>
                                  </a:lnTo>
                                  <a:lnTo>
                                    <a:pt x="1266" y="174"/>
                                  </a:lnTo>
                                  <a:lnTo>
                                    <a:pt x="1251" y="166"/>
                                  </a:lnTo>
                                  <a:lnTo>
                                    <a:pt x="1285" y="166"/>
                                  </a:lnTo>
                                  <a:lnTo>
                                    <a:pt x="1309" y="180"/>
                                  </a:lnTo>
                                  <a:lnTo>
                                    <a:pt x="1311" y="182"/>
                                  </a:lnTo>
                                  <a:lnTo>
                                    <a:pt x="1310" y="186"/>
                                  </a:lnTo>
                                  <a:lnTo>
                                    <a:pt x="1308"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55"/>
                          <wps:cNvSpPr>
                            <a:spLocks/>
                          </wps:cNvSpPr>
                          <wps:spPr bwMode="auto">
                            <a:xfrm>
                              <a:off x="99" y="1221"/>
                              <a:ext cx="1311" cy="320"/>
                            </a:xfrm>
                            <a:custGeom>
                              <a:avLst/>
                              <a:gdLst>
                                <a:gd name="T0" fmla="+- 0 296 99"/>
                                <a:gd name="T1" fmla="*/ T0 w 1311"/>
                                <a:gd name="T2" fmla="+- 0 1519 1221"/>
                                <a:gd name="T3" fmla="*/ 1519 h 320"/>
                                <a:gd name="T4" fmla="+- 0 278 99"/>
                                <a:gd name="T5" fmla="*/ T4 w 1311"/>
                                <a:gd name="T6" fmla="+- 0 1519 1221"/>
                                <a:gd name="T7" fmla="*/ 1519 h 320"/>
                                <a:gd name="T8" fmla="+- 0 278 99"/>
                                <a:gd name="T9" fmla="*/ T8 w 1311"/>
                                <a:gd name="T10" fmla="+- 0 1517 1221"/>
                                <a:gd name="T11" fmla="*/ 1517 h 320"/>
                                <a:gd name="T12" fmla="+- 0 252 99"/>
                                <a:gd name="T13" fmla="*/ T12 w 1311"/>
                                <a:gd name="T14" fmla="+- 0 1487 1221"/>
                                <a:gd name="T15" fmla="*/ 1487 h 320"/>
                                <a:gd name="T16" fmla="+- 0 221 99"/>
                                <a:gd name="T17" fmla="*/ T16 w 1311"/>
                                <a:gd name="T18" fmla="+- 0 1435 1221"/>
                                <a:gd name="T19" fmla="*/ 1435 h 320"/>
                                <a:gd name="T20" fmla="+- 0 205 99"/>
                                <a:gd name="T21" fmla="*/ T20 w 1311"/>
                                <a:gd name="T22" fmla="+- 0 1407 1221"/>
                                <a:gd name="T23" fmla="*/ 1407 h 320"/>
                                <a:gd name="T24" fmla="+- 0 204 99"/>
                                <a:gd name="T25" fmla="*/ T24 w 1311"/>
                                <a:gd name="T26" fmla="+- 0 1401 1221"/>
                                <a:gd name="T27" fmla="*/ 1401 h 320"/>
                                <a:gd name="T28" fmla="+- 0 204 99"/>
                                <a:gd name="T29" fmla="*/ T28 w 1311"/>
                                <a:gd name="T30" fmla="+- 0 1399 1221"/>
                                <a:gd name="T31" fmla="*/ 1399 h 320"/>
                                <a:gd name="T32" fmla="+- 0 206 99"/>
                                <a:gd name="T33" fmla="*/ T32 w 1311"/>
                                <a:gd name="T34" fmla="+- 0 1397 1221"/>
                                <a:gd name="T35" fmla="*/ 1397 h 320"/>
                                <a:gd name="T36" fmla="+- 0 210 99"/>
                                <a:gd name="T37" fmla="*/ T36 w 1311"/>
                                <a:gd name="T38" fmla="+- 0 1399 1221"/>
                                <a:gd name="T39" fmla="*/ 1399 h 320"/>
                                <a:gd name="T40" fmla="+- 0 220 99"/>
                                <a:gd name="T41" fmla="*/ T40 w 1311"/>
                                <a:gd name="T42" fmla="+- 0 1415 1221"/>
                                <a:gd name="T43" fmla="*/ 1415 h 320"/>
                                <a:gd name="T44" fmla="+- 0 240 99"/>
                                <a:gd name="T45" fmla="*/ T44 w 1311"/>
                                <a:gd name="T46" fmla="+- 0 1451 1221"/>
                                <a:gd name="T47" fmla="*/ 1451 h 320"/>
                                <a:gd name="T48" fmla="+- 0 264 99"/>
                                <a:gd name="T49" fmla="*/ T48 w 1311"/>
                                <a:gd name="T50" fmla="+- 0 1489 1221"/>
                                <a:gd name="T51" fmla="*/ 1489 h 320"/>
                                <a:gd name="T52" fmla="+- 0 281 99"/>
                                <a:gd name="T53" fmla="*/ T52 w 1311"/>
                                <a:gd name="T54" fmla="+- 0 1505 1221"/>
                                <a:gd name="T55" fmla="*/ 1505 h 320"/>
                                <a:gd name="T56" fmla="+- 0 293 99"/>
                                <a:gd name="T57" fmla="*/ T56 w 1311"/>
                                <a:gd name="T58" fmla="+- 0 1517 1221"/>
                                <a:gd name="T59" fmla="*/ 1517 h 320"/>
                                <a:gd name="T60" fmla="+- 0 296 99"/>
                                <a:gd name="T61" fmla="*/ T60 w 1311"/>
                                <a:gd name="T62" fmla="+- 0 1519 1221"/>
                                <a:gd name="T63" fmla="*/ 151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1" h="320">
                                  <a:moveTo>
                                    <a:pt x="197" y="298"/>
                                  </a:moveTo>
                                  <a:lnTo>
                                    <a:pt x="179" y="298"/>
                                  </a:lnTo>
                                  <a:lnTo>
                                    <a:pt x="179" y="296"/>
                                  </a:lnTo>
                                  <a:lnTo>
                                    <a:pt x="153" y="266"/>
                                  </a:lnTo>
                                  <a:lnTo>
                                    <a:pt x="122" y="214"/>
                                  </a:lnTo>
                                  <a:lnTo>
                                    <a:pt x="106" y="186"/>
                                  </a:lnTo>
                                  <a:lnTo>
                                    <a:pt x="105" y="180"/>
                                  </a:lnTo>
                                  <a:lnTo>
                                    <a:pt x="105" y="178"/>
                                  </a:lnTo>
                                  <a:lnTo>
                                    <a:pt x="107" y="176"/>
                                  </a:lnTo>
                                  <a:lnTo>
                                    <a:pt x="111" y="178"/>
                                  </a:lnTo>
                                  <a:lnTo>
                                    <a:pt x="121" y="194"/>
                                  </a:lnTo>
                                  <a:lnTo>
                                    <a:pt x="141" y="230"/>
                                  </a:lnTo>
                                  <a:lnTo>
                                    <a:pt x="165" y="268"/>
                                  </a:lnTo>
                                  <a:lnTo>
                                    <a:pt x="182" y="284"/>
                                  </a:lnTo>
                                  <a:lnTo>
                                    <a:pt x="194" y="296"/>
                                  </a:lnTo>
                                  <a:lnTo>
                                    <a:pt x="197"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56"/>
                          <wps:cNvSpPr>
                            <a:spLocks/>
                          </wps:cNvSpPr>
                          <wps:spPr bwMode="auto">
                            <a:xfrm>
                              <a:off x="99" y="1221"/>
                              <a:ext cx="1311" cy="320"/>
                            </a:xfrm>
                            <a:custGeom>
                              <a:avLst/>
                              <a:gdLst>
                                <a:gd name="T0" fmla="+- 0 1338 99"/>
                                <a:gd name="T1" fmla="*/ T0 w 1311"/>
                                <a:gd name="T2" fmla="+- 0 1429 1221"/>
                                <a:gd name="T3" fmla="*/ 1429 h 320"/>
                                <a:gd name="T4" fmla="+- 0 1334 99"/>
                                <a:gd name="T5" fmla="*/ T4 w 1311"/>
                                <a:gd name="T6" fmla="+- 0 1429 1221"/>
                                <a:gd name="T7" fmla="*/ 1429 h 320"/>
                                <a:gd name="T8" fmla="+- 0 1288 99"/>
                                <a:gd name="T9" fmla="*/ T8 w 1311"/>
                                <a:gd name="T10" fmla="+- 0 1405 1221"/>
                                <a:gd name="T11" fmla="*/ 1405 h 320"/>
                                <a:gd name="T12" fmla="+- 0 1281 99"/>
                                <a:gd name="T13" fmla="*/ T12 w 1311"/>
                                <a:gd name="T14" fmla="+- 0 1399 1221"/>
                                <a:gd name="T15" fmla="*/ 1399 h 320"/>
                                <a:gd name="T16" fmla="+- 0 1292 99"/>
                                <a:gd name="T17" fmla="*/ T16 w 1311"/>
                                <a:gd name="T18" fmla="+- 0 1399 1221"/>
                                <a:gd name="T19" fmla="*/ 1399 h 320"/>
                                <a:gd name="T20" fmla="+- 0 1306 99"/>
                                <a:gd name="T21" fmla="*/ T20 w 1311"/>
                                <a:gd name="T22" fmla="+- 0 1409 1221"/>
                                <a:gd name="T23" fmla="*/ 1409 h 320"/>
                                <a:gd name="T24" fmla="+- 0 1335 99"/>
                                <a:gd name="T25" fmla="*/ T24 w 1311"/>
                                <a:gd name="T26" fmla="+- 0 1423 1221"/>
                                <a:gd name="T27" fmla="*/ 1423 h 320"/>
                                <a:gd name="T28" fmla="+- 0 1338 99"/>
                                <a:gd name="T29" fmla="*/ T28 w 1311"/>
                                <a:gd name="T30" fmla="+- 0 1427 1221"/>
                                <a:gd name="T31" fmla="*/ 1427 h 320"/>
                                <a:gd name="T32" fmla="+- 0 1338 99"/>
                                <a:gd name="T33" fmla="*/ T32 w 1311"/>
                                <a:gd name="T34" fmla="+- 0 1429 1221"/>
                                <a:gd name="T35" fmla="*/ 142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1" h="320">
                                  <a:moveTo>
                                    <a:pt x="1239" y="208"/>
                                  </a:moveTo>
                                  <a:lnTo>
                                    <a:pt x="1235" y="208"/>
                                  </a:lnTo>
                                  <a:lnTo>
                                    <a:pt x="1189" y="184"/>
                                  </a:lnTo>
                                  <a:lnTo>
                                    <a:pt x="1182" y="178"/>
                                  </a:lnTo>
                                  <a:lnTo>
                                    <a:pt x="1193" y="178"/>
                                  </a:lnTo>
                                  <a:lnTo>
                                    <a:pt x="1207" y="188"/>
                                  </a:lnTo>
                                  <a:lnTo>
                                    <a:pt x="1236" y="202"/>
                                  </a:lnTo>
                                  <a:lnTo>
                                    <a:pt x="1239" y="206"/>
                                  </a:lnTo>
                                  <a:lnTo>
                                    <a:pt x="1239"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57"/>
                          <wps:cNvSpPr>
                            <a:spLocks/>
                          </wps:cNvSpPr>
                          <wps:spPr bwMode="auto">
                            <a:xfrm>
                              <a:off x="99" y="1221"/>
                              <a:ext cx="1311" cy="320"/>
                            </a:xfrm>
                            <a:custGeom>
                              <a:avLst/>
                              <a:gdLst>
                                <a:gd name="T0" fmla="+- 0 1245 99"/>
                                <a:gd name="T1" fmla="*/ T0 w 1311"/>
                                <a:gd name="T2" fmla="+- 0 1513 1221"/>
                                <a:gd name="T3" fmla="*/ 1513 h 320"/>
                                <a:gd name="T4" fmla="+- 0 1216 99"/>
                                <a:gd name="T5" fmla="*/ T4 w 1311"/>
                                <a:gd name="T6" fmla="+- 0 1513 1221"/>
                                <a:gd name="T7" fmla="*/ 1513 h 320"/>
                                <a:gd name="T8" fmla="+- 0 1216 99"/>
                                <a:gd name="T9" fmla="*/ T8 w 1311"/>
                                <a:gd name="T10" fmla="+- 0 1511 1221"/>
                                <a:gd name="T11" fmla="*/ 1511 h 320"/>
                                <a:gd name="T12" fmla="+- 0 1213 99"/>
                                <a:gd name="T13" fmla="*/ T12 w 1311"/>
                                <a:gd name="T14" fmla="+- 0 1507 1221"/>
                                <a:gd name="T15" fmla="*/ 1507 h 320"/>
                                <a:gd name="T16" fmla="+- 0 1187 99"/>
                                <a:gd name="T17" fmla="*/ T16 w 1311"/>
                                <a:gd name="T18" fmla="+- 0 1491 1221"/>
                                <a:gd name="T19" fmla="*/ 1491 h 320"/>
                                <a:gd name="T20" fmla="+- 0 1152 99"/>
                                <a:gd name="T21" fmla="*/ T20 w 1311"/>
                                <a:gd name="T22" fmla="+- 0 1459 1221"/>
                                <a:gd name="T23" fmla="*/ 1459 h 320"/>
                                <a:gd name="T24" fmla="+- 0 1142 99"/>
                                <a:gd name="T25" fmla="*/ T24 w 1311"/>
                                <a:gd name="T26" fmla="+- 0 1443 1221"/>
                                <a:gd name="T27" fmla="*/ 1443 h 320"/>
                                <a:gd name="T28" fmla="+- 0 1142 99"/>
                                <a:gd name="T29" fmla="*/ T28 w 1311"/>
                                <a:gd name="T30" fmla="+- 0 1441 1221"/>
                                <a:gd name="T31" fmla="*/ 1441 h 320"/>
                                <a:gd name="T32" fmla="+- 0 1144 99"/>
                                <a:gd name="T33" fmla="*/ T32 w 1311"/>
                                <a:gd name="T34" fmla="+- 0 1441 1221"/>
                                <a:gd name="T35" fmla="*/ 1441 h 320"/>
                                <a:gd name="T36" fmla="+- 0 1169 99"/>
                                <a:gd name="T37" fmla="*/ T36 w 1311"/>
                                <a:gd name="T38" fmla="+- 0 1463 1221"/>
                                <a:gd name="T39" fmla="*/ 1463 h 320"/>
                                <a:gd name="T40" fmla="+- 0 1201 99"/>
                                <a:gd name="T41" fmla="*/ T40 w 1311"/>
                                <a:gd name="T42" fmla="+- 0 1479 1221"/>
                                <a:gd name="T43" fmla="*/ 1479 h 320"/>
                                <a:gd name="T44" fmla="+- 0 1216 99"/>
                                <a:gd name="T45" fmla="*/ T44 w 1311"/>
                                <a:gd name="T46" fmla="+- 0 1485 1221"/>
                                <a:gd name="T47" fmla="*/ 1485 h 320"/>
                                <a:gd name="T48" fmla="+- 0 1235 99"/>
                                <a:gd name="T49" fmla="*/ T48 w 1311"/>
                                <a:gd name="T50" fmla="+- 0 1491 1221"/>
                                <a:gd name="T51" fmla="*/ 1491 h 320"/>
                                <a:gd name="T52" fmla="+- 0 1263 99"/>
                                <a:gd name="T53" fmla="*/ T52 w 1311"/>
                                <a:gd name="T54" fmla="+- 0 1491 1221"/>
                                <a:gd name="T55" fmla="*/ 1491 h 320"/>
                                <a:gd name="T56" fmla="+- 0 1288 99"/>
                                <a:gd name="T57" fmla="*/ T56 w 1311"/>
                                <a:gd name="T58" fmla="+- 0 1499 1221"/>
                                <a:gd name="T59" fmla="*/ 1499 h 320"/>
                                <a:gd name="T60" fmla="+- 0 1219 99"/>
                                <a:gd name="T61" fmla="*/ T60 w 1311"/>
                                <a:gd name="T62" fmla="+- 0 1499 1221"/>
                                <a:gd name="T63" fmla="*/ 1499 h 320"/>
                                <a:gd name="T64" fmla="+- 0 1240 99"/>
                                <a:gd name="T65" fmla="*/ T64 w 1311"/>
                                <a:gd name="T66" fmla="+- 0 1511 1221"/>
                                <a:gd name="T67" fmla="*/ 1511 h 320"/>
                                <a:gd name="T68" fmla="+- 0 1245 99"/>
                                <a:gd name="T69" fmla="*/ T68 w 1311"/>
                                <a:gd name="T70" fmla="+- 0 1513 1221"/>
                                <a:gd name="T71" fmla="*/ 151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11" h="320">
                                  <a:moveTo>
                                    <a:pt x="1146" y="292"/>
                                  </a:moveTo>
                                  <a:lnTo>
                                    <a:pt x="1117" y="292"/>
                                  </a:lnTo>
                                  <a:lnTo>
                                    <a:pt x="1117" y="290"/>
                                  </a:lnTo>
                                  <a:lnTo>
                                    <a:pt x="1114" y="286"/>
                                  </a:lnTo>
                                  <a:lnTo>
                                    <a:pt x="1088" y="270"/>
                                  </a:lnTo>
                                  <a:lnTo>
                                    <a:pt x="1053" y="238"/>
                                  </a:lnTo>
                                  <a:lnTo>
                                    <a:pt x="1043" y="222"/>
                                  </a:lnTo>
                                  <a:lnTo>
                                    <a:pt x="1043" y="220"/>
                                  </a:lnTo>
                                  <a:lnTo>
                                    <a:pt x="1045" y="220"/>
                                  </a:lnTo>
                                  <a:lnTo>
                                    <a:pt x="1070" y="242"/>
                                  </a:lnTo>
                                  <a:lnTo>
                                    <a:pt x="1102" y="258"/>
                                  </a:lnTo>
                                  <a:lnTo>
                                    <a:pt x="1117" y="264"/>
                                  </a:lnTo>
                                  <a:lnTo>
                                    <a:pt x="1136" y="270"/>
                                  </a:lnTo>
                                  <a:lnTo>
                                    <a:pt x="1164" y="270"/>
                                  </a:lnTo>
                                  <a:lnTo>
                                    <a:pt x="1189" y="278"/>
                                  </a:lnTo>
                                  <a:lnTo>
                                    <a:pt x="1120" y="278"/>
                                  </a:lnTo>
                                  <a:lnTo>
                                    <a:pt x="1141" y="290"/>
                                  </a:lnTo>
                                  <a:lnTo>
                                    <a:pt x="1146"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8"/>
                          <wps:cNvSpPr>
                            <a:spLocks/>
                          </wps:cNvSpPr>
                          <wps:spPr bwMode="auto">
                            <a:xfrm>
                              <a:off x="99" y="1221"/>
                              <a:ext cx="1311" cy="320"/>
                            </a:xfrm>
                            <a:custGeom>
                              <a:avLst/>
                              <a:gdLst>
                                <a:gd name="T0" fmla="+- 0 1236 99"/>
                                <a:gd name="T1" fmla="*/ T0 w 1311"/>
                                <a:gd name="T2" fmla="+- 0 1541 1221"/>
                                <a:gd name="T3" fmla="*/ 1541 h 320"/>
                                <a:gd name="T4" fmla="+- 0 1218 99"/>
                                <a:gd name="T5" fmla="*/ T4 w 1311"/>
                                <a:gd name="T6" fmla="+- 0 1541 1221"/>
                                <a:gd name="T7" fmla="*/ 1541 h 320"/>
                                <a:gd name="T8" fmla="+- 0 1180 99"/>
                                <a:gd name="T9" fmla="*/ T8 w 1311"/>
                                <a:gd name="T10" fmla="+- 0 1519 1221"/>
                                <a:gd name="T11" fmla="*/ 1519 h 320"/>
                                <a:gd name="T12" fmla="+- 0 1156 99"/>
                                <a:gd name="T13" fmla="*/ T12 w 1311"/>
                                <a:gd name="T14" fmla="+- 0 1497 1221"/>
                                <a:gd name="T15" fmla="*/ 1497 h 320"/>
                                <a:gd name="T16" fmla="+- 0 1144 99"/>
                                <a:gd name="T17" fmla="*/ T16 w 1311"/>
                                <a:gd name="T18" fmla="+- 0 1483 1221"/>
                                <a:gd name="T19" fmla="*/ 1483 h 320"/>
                                <a:gd name="T20" fmla="+- 0 1144 99"/>
                                <a:gd name="T21" fmla="*/ T20 w 1311"/>
                                <a:gd name="T22" fmla="+- 0 1481 1221"/>
                                <a:gd name="T23" fmla="*/ 1481 h 320"/>
                                <a:gd name="T24" fmla="+- 0 1149 99"/>
                                <a:gd name="T25" fmla="*/ T24 w 1311"/>
                                <a:gd name="T26" fmla="+- 0 1483 1221"/>
                                <a:gd name="T27" fmla="*/ 1483 h 320"/>
                                <a:gd name="T28" fmla="+- 0 1173 99"/>
                                <a:gd name="T29" fmla="*/ T28 w 1311"/>
                                <a:gd name="T30" fmla="+- 0 1499 1221"/>
                                <a:gd name="T31" fmla="*/ 1499 h 320"/>
                                <a:gd name="T32" fmla="+- 0 1204 99"/>
                                <a:gd name="T33" fmla="*/ T32 w 1311"/>
                                <a:gd name="T34" fmla="+- 0 1511 1221"/>
                                <a:gd name="T35" fmla="*/ 1511 h 320"/>
                                <a:gd name="T36" fmla="+- 0 1215 99"/>
                                <a:gd name="T37" fmla="*/ T36 w 1311"/>
                                <a:gd name="T38" fmla="+- 0 1513 1221"/>
                                <a:gd name="T39" fmla="*/ 1513 h 320"/>
                                <a:gd name="T40" fmla="+- 0 1245 99"/>
                                <a:gd name="T41" fmla="*/ T40 w 1311"/>
                                <a:gd name="T42" fmla="+- 0 1513 1221"/>
                                <a:gd name="T43" fmla="*/ 1513 h 320"/>
                                <a:gd name="T44" fmla="+- 0 1262 99"/>
                                <a:gd name="T45" fmla="*/ T44 w 1311"/>
                                <a:gd name="T46" fmla="+- 0 1519 1221"/>
                                <a:gd name="T47" fmla="*/ 1519 h 320"/>
                                <a:gd name="T48" fmla="+- 0 1277 99"/>
                                <a:gd name="T49" fmla="*/ T48 w 1311"/>
                                <a:gd name="T50" fmla="+- 0 1523 1221"/>
                                <a:gd name="T51" fmla="*/ 1523 h 320"/>
                                <a:gd name="T52" fmla="+- 0 1207 99"/>
                                <a:gd name="T53" fmla="*/ T52 w 1311"/>
                                <a:gd name="T54" fmla="+- 0 1523 1221"/>
                                <a:gd name="T55" fmla="*/ 1523 h 320"/>
                                <a:gd name="T56" fmla="+- 0 1230 99"/>
                                <a:gd name="T57" fmla="*/ T56 w 1311"/>
                                <a:gd name="T58" fmla="+- 0 1537 1221"/>
                                <a:gd name="T59" fmla="*/ 1537 h 320"/>
                                <a:gd name="T60" fmla="+- 0 1236 99"/>
                                <a:gd name="T61" fmla="*/ T60 w 1311"/>
                                <a:gd name="T62" fmla="+- 0 1541 1221"/>
                                <a:gd name="T63" fmla="*/ 154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1" h="320">
                                  <a:moveTo>
                                    <a:pt x="1137" y="320"/>
                                  </a:moveTo>
                                  <a:lnTo>
                                    <a:pt x="1119" y="320"/>
                                  </a:lnTo>
                                  <a:lnTo>
                                    <a:pt x="1081" y="298"/>
                                  </a:lnTo>
                                  <a:lnTo>
                                    <a:pt x="1057" y="276"/>
                                  </a:lnTo>
                                  <a:lnTo>
                                    <a:pt x="1045" y="262"/>
                                  </a:lnTo>
                                  <a:lnTo>
                                    <a:pt x="1045" y="260"/>
                                  </a:lnTo>
                                  <a:lnTo>
                                    <a:pt x="1050" y="262"/>
                                  </a:lnTo>
                                  <a:lnTo>
                                    <a:pt x="1074" y="278"/>
                                  </a:lnTo>
                                  <a:lnTo>
                                    <a:pt x="1105" y="290"/>
                                  </a:lnTo>
                                  <a:lnTo>
                                    <a:pt x="1116" y="292"/>
                                  </a:lnTo>
                                  <a:lnTo>
                                    <a:pt x="1146" y="292"/>
                                  </a:lnTo>
                                  <a:lnTo>
                                    <a:pt x="1163" y="298"/>
                                  </a:lnTo>
                                  <a:lnTo>
                                    <a:pt x="1178" y="302"/>
                                  </a:lnTo>
                                  <a:lnTo>
                                    <a:pt x="1108" y="302"/>
                                  </a:lnTo>
                                  <a:lnTo>
                                    <a:pt x="1131" y="316"/>
                                  </a:lnTo>
                                  <a:lnTo>
                                    <a:pt x="1137"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9"/>
                          <wps:cNvSpPr>
                            <a:spLocks/>
                          </wps:cNvSpPr>
                          <wps:spPr bwMode="auto">
                            <a:xfrm>
                              <a:off x="99" y="1221"/>
                              <a:ext cx="1311" cy="320"/>
                            </a:xfrm>
                            <a:custGeom>
                              <a:avLst/>
                              <a:gdLst>
                                <a:gd name="T0" fmla="+- 0 99 99"/>
                                <a:gd name="T1" fmla="*/ T0 w 1311"/>
                                <a:gd name="T2" fmla="+- 0 1541 1221"/>
                                <a:gd name="T3" fmla="*/ 1541 h 320"/>
                                <a:gd name="T4" fmla="+- 0 101 99"/>
                                <a:gd name="T5" fmla="*/ T4 w 1311"/>
                                <a:gd name="T6" fmla="+- 0 1533 1221"/>
                                <a:gd name="T7" fmla="*/ 1533 h 320"/>
                                <a:gd name="T8" fmla="+- 0 106 99"/>
                                <a:gd name="T9" fmla="*/ T8 w 1311"/>
                                <a:gd name="T10" fmla="+- 0 1531 1221"/>
                                <a:gd name="T11" fmla="*/ 1531 h 320"/>
                                <a:gd name="T12" fmla="+- 0 171 99"/>
                                <a:gd name="T13" fmla="*/ T12 w 1311"/>
                                <a:gd name="T14" fmla="+- 0 1517 1221"/>
                                <a:gd name="T15" fmla="*/ 1517 h 320"/>
                                <a:gd name="T16" fmla="+- 0 232 99"/>
                                <a:gd name="T17" fmla="*/ T16 w 1311"/>
                                <a:gd name="T18" fmla="+- 0 1517 1221"/>
                                <a:gd name="T19" fmla="*/ 1517 h 320"/>
                                <a:gd name="T20" fmla="+- 0 274 99"/>
                                <a:gd name="T21" fmla="*/ T20 w 1311"/>
                                <a:gd name="T22" fmla="+- 0 1519 1221"/>
                                <a:gd name="T23" fmla="*/ 1519 h 320"/>
                                <a:gd name="T24" fmla="+- 0 296 99"/>
                                <a:gd name="T25" fmla="*/ T24 w 1311"/>
                                <a:gd name="T26" fmla="+- 0 1519 1221"/>
                                <a:gd name="T27" fmla="*/ 1519 h 320"/>
                                <a:gd name="T28" fmla="+- 0 304 99"/>
                                <a:gd name="T29" fmla="*/ T28 w 1311"/>
                                <a:gd name="T30" fmla="+- 0 1527 1221"/>
                                <a:gd name="T31" fmla="*/ 1527 h 320"/>
                                <a:gd name="T32" fmla="+- 0 219 99"/>
                                <a:gd name="T33" fmla="*/ T32 w 1311"/>
                                <a:gd name="T34" fmla="+- 0 1527 1221"/>
                                <a:gd name="T35" fmla="*/ 1527 h 320"/>
                                <a:gd name="T36" fmla="+- 0 178 99"/>
                                <a:gd name="T37" fmla="*/ T36 w 1311"/>
                                <a:gd name="T38" fmla="+- 0 1529 1221"/>
                                <a:gd name="T39" fmla="*/ 1529 h 320"/>
                                <a:gd name="T40" fmla="+- 0 99 99"/>
                                <a:gd name="T41" fmla="*/ T40 w 1311"/>
                                <a:gd name="T42" fmla="+- 0 1541 1221"/>
                                <a:gd name="T43" fmla="*/ 154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1" h="320">
                                  <a:moveTo>
                                    <a:pt x="0" y="320"/>
                                  </a:moveTo>
                                  <a:lnTo>
                                    <a:pt x="2" y="312"/>
                                  </a:lnTo>
                                  <a:lnTo>
                                    <a:pt x="7" y="310"/>
                                  </a:lnTo>
                                  <a:lnTo>
                                    <a:pt x="72" y="296"/>
                                  </a:lnTo>
                                  <a:lnTo>
                                    <a:pt x="133" y="296"/>
                                  </a:lnTo>
                                  <a:lnTo>
                                    <a:pt x="175" y="298"/>
                                  </a:lnTo>
                                  <a:lnTo>
                                    <a:pt x="197" y="298"/>
                                  </a:lnTo>
                                  <a:lnTo>
                                    <a:pt x="205" y="306"/>
                                  </a:lnTo>
                                  <a:lnTo>
                                    <a:pt x="120" y="306"/>
                                  </a:lnTo>
                                  <a:lnTo>
                                    <a:pt x="79" y="308"/>
                                  </a:lnTo>
                                  <a:lnTo>
                                    <a:pt x="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60"/>
                          <wps:cNvSpPr>
                            <a:spLocks/>
                          </wps:cNvSpPr>
                          <wps:spPr bwMode="auto">
                            <a:xfrm>
                              <a:off x="99" y="1221"/>
                              <a:ext cx="1311" cy="320"/>
                            </a:xfrm>
                            <a:custGeom>
                              <a:avLst/>
                              <a:gdLst>
                                <a:gd name="T0" fmla="+- 0 1307 99"/>
                                <a:gd name="T1" fmla="*/ T0 w 1311"/>
                                <a:gd name="T2" fmla="+- 0 1533 1221"/>
                                <a:gd name="T3" fmla="*/ 1533 h 320"/>
                                <a:gd name="T4" fmla="+- 0 1284 99"/>
                                <a:gd name="T5" fmla="*/ T4 w 1311"/>
                                <a:gd name="T6" fmla="+- 0 1533 1221"/>
                                <a:gd name="T7" fmla="*/ 1533 h 320"/>
                                <a:gd name="T8" fmla="+- 0 1209 99"/>
                                <a:gd name="T9" fmla="*/ T8 w 1311"/>
                                <a:gd name="T10" fmla="+- 0 1523 1221"/>
                                <a:gd name="T11" fmla="*/ 1523 h 320"/>
                                <a:gd name="T12" fmla="+- 0 1277 99"/>
                                <a:gd name="T13" fmla="*/ T12 w 1311"/>
                                <a:gd name="T14" fmla="+- 0 1523 1221"/>
                                <a:gd name="T15" fmla="*/ 1523 h 320"/>
                                <a:gd name="T16" fmla="+- 0 1285 99"/>
                                <a:gd name="T17" fmla="*/ T16 w 1311"/>
                                <a:gd name="T18" fmla="+- 0 1525 1221"/>
                                <a:gd name="T19" fmla="*/ 1525 h 320"/>
                                <a:gd name="T20" fmla="+- 0 1307 99"/>
                                <a:gd name="T21" fmla="*/ T20 w 1311"/>
                                <a:gd name="T22" fmla="+- 0 1533 1221"/>
                                <a:gd name="T23" fmla="*/ 1533 h 320"/>
                              </a:gdLst>
                              <a:ahLst/>
                              <a:cxnLst>
                                <a:cxn ang="0">
                                  <a:pos x="T1" y="T3"/>
                                </a:cxn>
                                <a:cxn ang="0">
                                  <a:pos x="T5" y="T7"/>
                                </a:cxn>
                                <a:cxn ang="0">
                                  <a:pos x="T9" y="T11"/>
                                </a:cxn>
                                <a:cxn ang="0">
                                  <a:pos x="T13" y="T15"/>
                                </a:cxn>
                                <a:cxn ang="0">
                                  <a:pos x="T17" y="T19"/>
                                </a:cxn>
                                <a:cxn ang="0">
                                  <a:pos x="T21" y="T23"/>
                                </a:cxn>
                              </a:cxnLst>
                              <a:rect l="0" t="0" r="r" b="b"/>
                              <a:pathLst>
                                <a:path w="1311" h="320">
                                  <a:moveTo>
                                    <a:pt x="1208" y="312"/>
                                  </a:moveTo>
                                  <a:lnTo>
                                    <a:pt x="1185" y="312"/>
                                  </a:lnTo>
                                  <a:lnTo>
                                    <a:pt x="1110" y="302"/>
                                  </a:lnTo>
                                  <a:lnTo>
                                    <a:pt x="1178" y="302"/>
                                  </a:lnTo>
                                  <a:lnTo>
                                    <a:pt x="1186" y="304"/>
                                  </a:lnTo>
                                  <a:lnTo>
                                    <a:pt x="1208"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61"/>
                          <wps:cNvSpPr>
                            <a:spLocks/>
                          </wps:cNvSpPr>
                          <wps:spPr bwMode="auto">
                            <a:xfrm>
                              <a:off x="99" y="1221"/>
                              <a:ext cx="1311" cy="320"/>
                            </a:xfrm>
                            <a:custGeom>
                              <a:avLst/>
                              <a:gdLst>
                                <a:gd name="T0" fmla="+- 0 325 99"/>
                                <a:gd name="T1" fmla="*/ T0 w 1311"/>
                                <a:gd name="T2" fmla="+- 0 1541 1221"/>
                                <a:gd name="T3" fmla="*/ 1541 h 320"/>
                                <a:gd name="T4" fmla="+- 0 308 99"/>
                                <a:gd name="T5" fmla="*/ T4 w 1311"/>
                                <a:gd name="T6" fmla="+- 0 1541 1221"/>
                                <a:gd name="T7" fmla="*/ 1541 h 320"/>
                                <a:gd name="T8" fmla="+- 0 308 99"/>
                                <a:gd name="T9" fmla="*/ T8 w 1311"/>
                                <a:gd name="T10" fmla="+- 0 1539 1221"/>
                                <a:gd name="T11" fmla="*/ 1539 h 320"/>
                                <a:gd name="T12" fmla="+- 0 300 99"/>
                                <a:gd name="T13" fmla="*/ T12 w 1311"/>
                                <a:gd name="T14" fmla="+- 0 1533 1221"/>
                                <a:gd name="T15" fmla="*/ 1533 h 320"/>
                                <a:gd name="T16" fmla="+- 0 259 99"/>
                                <a:gd name="T17" fmla="*/ T16 w 1311"/>
                                <a:gd name="T18" fmla="+- 0 1531 1221"/>
                                <a:gd name="T19" fmla="*/ 1531 h 320"/>
                                <a:gd name="T20" fmla="+- 0 219 99"/>
                                <a:gd name="T21" fmla="*/ T20 w 1311"/>
                                <a:gd name="T22" fmla="+- 0 1527 1221"/>
                                <a:gd name="T23" fmla="*/ 1527 h 320"/>
                                <a:gd name="T24" fmla="+- 0 304 99"/>
                                <a:gd name="T25" fmla="*/ T24 w 1311"/>
                                <a:gd name="T26" fmla="+- 0 1527 1221"/>
                                <a:gd name="T27" fmla="*/ 1527 h 320"/>
                                <a:gd name="T28" fmla="+- 0 307 99"/>
                                <a:gd name="T29" fmla="*/ T28 w 1311"/>
                                <a:gd name="T30" fmla="+- 0 1529 1221"/>
                                <a:gd name="T31" fmla="*/ 1529 h 320"/>
                                <a:gd name="T32" fmla="+- 0 325 99"/>
                                <a:gd name="T33" fmla="*/ T32 w 1311"/>
                                <a:gd name="T34" fmla="+- 0 1541 1221"/>
                                <a:gd name="T35" fmla="*/ 154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1" h="320">
                                  <a:moveTo>
                                    <a:pt x="226" y="320"/>
                                  </a:moveTo>
                                  <a:lnTo>
                                    <a:pt x="209" y="320"/>
                                  </a:lnTo>
                                  <a:lnTo>
                                    <a:pt x="209" y="318"/>
                                  </a:lnTo>
                                  <a:lnTo>
                                    <a:pt x="201" y="312"/>
                                  </a:lnTo>
                                  <a:lnTo>
                                    <a:pt x="160" y="310"/>
                                  </a:lnTo>
                                  <a:lnTo>
                                    <a:pt x="120" y="306"/>
                                  </a:lnTo>
                                  <a:lnTo>
                                    <a:pt x="205" y="306"/>
                                  </a:lnTo>
                                  <a:lnTo>
                                    <a:pt x="208" y="308"/>
                                  </a:lnTo>
                                  <a:lnTo>
                                    <a:pt x="226"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62"/>
                        <wpg:cNvGrpSpPr>
                          <a:grpSpLocks/>
                        </wpg:cNvGrpSpPr>
                        <wpg:grpSpPr bwMode="auto">
                          <a:xfrm>
                            <a:off x="110" y="741"/>
                            <a:ext cx="1288" cy="480"/>
                            <a:chOff x="110" y="741"/>
                            <a:chExt cx="1288" cy="480"/>
                          </a:xfrm>
                        </wpg:grpSpPr>
                        <wps:wsp>
                          <wps:cNvPr id="1033" name="Freeform 63"/>
                          <wps:cNvSpPr>
                            <a:spLocks/>
                          </wps:cNvSpPr>
                          <wps:spPr bwMode="auto">
                            <a:xfrm>
                              <a:off x="110" y="741"/>
                              <a:ext cx="1288" cy="480"/>
                            </a:xfrm>
                            <a:custGeom>
                              <a:avLst/>
                              <a:gdLst>
                                <a:gd name="T0" fmla="+- 0 194 110"/>
                                <a:gd name="T1" fmla="*/ T0 w 1288"/>
                                <a:gd name="T2" fmla="+- 0 1221 741"/>
                                <a:gd name="T3" fmla="*/ 1221 h 480"/>
                                <a:gd name="T4" fmla="+- 0 131 110"/>
                                <a:gd name="T5" fmla="*/ T4 w 1288"/>
                                <a:gd name="T6" fmla="+- 0 1221 741"/>
                                <a:gd name="T7" fmla="*/ 1221 h 480"/>
                                <a:gd name="T8" fmla="+- 0 113 110"/>
                                <a:gd name="T9" fmla="*/ T8 w 1288"/>
                                <a:gd name="T10" fmla="+- 0 1141 741"/>
                                <a:gd name="T11" fmla="*/ 1141 h 480"/>
                                <a:gd name="T12" fmla="+- 0 110 110"/>
                                <a:gd name="T13" fmla="*/ T12 w 1288"/>
                                <a:gd name="T14" fmla="+- 0 1075 741"/>
                                <a:gd name="T15" fmla="*/ 1075 h 480"/>
                                <a:gd name="T16" fmla="+- 0 119 110"/>
                                <a:gd name="T17" fmla="*/ T16 w 1288"/>
                                <a:gd name="T18" fmla="+- 0 1008 741"/>
                                <a:gd name="T19" fmla="*/ 1008 h 480"/>
                                <a:gd name="T20" fmla="+- 0 135 110"/>
                                <a:gd name="T21" fmla="*/ T20 w 1288"/>
                                <a:gd name="T22" fmla="+- 0 930 741"/>
                                <a:gd name="T23" fmla="*/ 930 h 480"/>
                                <a:gd name="T24" fmla="+- 0 160 110"/>
                                <a:gd name="T25" fmla="*/ T24 w 1288"/>
                                <a:gd name="T26" fmla="+- 0 849 741"/>
                                <a:gd name="T27" fmla="*/ 849 h 480"/>
                                <a:gd name="T28" fmla="+- 0 179 110"/>
                                <a:gd name="T29" fmla="*/ T28 w 1288"/>
                                <a:gd name="T30" fmla="+- 0 809 741"/>
                                <a:gd name="T31" fmla="*/ 809 h 480"/>
                                <a:gd name="T32" fmla="+- 0 178 110"/>
                                <a:gd name="T33" fmla="*/ T32 w 1288"/>
                                <a:gd name="T34" fmla="+- 0 797 741"/>
                                <a:gd name="T35" fmla="*/ 797 h 480"/>
                                <a:gd name="T36" fmla="+- 0 181 110"/>
                                <a:gd name="T37" fmla="*/ T36 w 1288"/>
                                <a:gd name="T38" fmla="+- 0 772 741"/>
                                <a:gd name="T39" fmla="*/ 772 h 480"/>
                                <a:gd name="T40" fmla="+- 0 187 110"/>
                                <a:gd name="T41" fmla="*/ T40 w 1288"/>
                                <a:gd name="T42" fmla="+- 0 743 741"/>
                                <a:gd name="T43" fmla="*/ 743 h 480"/>
                                <a:gd name="T44" fmla="+- 0 187 110"/>
                                <a:gd name="T45" fmla="*/ T44 w 1288"/>
                                <a:gd name="T46" fmla="+- 0 741 741"/>
                                <a:gd name="T47" fmla="*/ 741 h 480"/>
                                <a:gd name="T48" fmla="+- 0 199 110"/>
                                <a:gd name="T49" fmla="*/ T48 w 1288"/>
                                <a:gd name="T50" fmla="+- 0 741 741"/>
                                <a:gd name="T51" fmla="*/ 741 h 480"/>
                                <a:gd name="T52" fmla="+- 0 198 110"/>
                                <a:gd name="T53" fmla="*/ T52 w 1288"/>
                                <a:gd name="T54" fmla="+- 0 742 741"/>
                                <a:gd name="T55" fmla="*/ 742 h 480"/>
                                <a:gd name="T56" fmla="+- 0 199 110"/>
                                <a:gd name="T57" fmla="*/ T56 w 1288"/>
                                <a:gd name="T58" fmla="+- 0 743 741"/>
                                <a:gd name="T59" fmla="*/ 743 h 480"/>
                                <a:gd name="T60" fmla="+- 0 209 110"/>
                                <a:gd name="T61" fmla="*/ T60 w 1288"/>
                                <a:gd name="T62" fmla="+- 0 743 741"/>
                                <a:gd name="T63" fmla="*/ 743 h 480"/>
                                <a:gd name="T64" fmla="+- 0 207 110"/>
                                <a:gd name="T65" fmla="*/ T64 w 1288"/>
                                <a:gd name="T66" fmla="+- 0 746 741"/>
                                <a:gd name="T67" fmla="*/ 746 h 480"/>
                                <a:gd name="T68" fmla="+- 0 201 110"/>
                                <a:gd name="T69" fmla="*/ T68 w 1288"/>
                                <a:gd name="T70" fmla="+- 0 764 741"/>
                                <a:gd name="T71" fmla="*/ 764 h 480"/>
                                <a:gd name="T72" fmla="+- 0 193 110"/>
                                <a:gd name="T73" fmla="*/ T72 w 1288"/>
                                <a:gd name="T74" fmla="+- 0 805 741"/>
                                <a:gd name="T75" fmla="*/ 805 h 480"/>
                                <a:gd name="T76" fmla="+- 0 189 110"/>
                                <a:gd name="T77" fmla="*/ T76 w 1288"/>
                                <a:gd name="T78" fmla="+- 0 816 741"/>
                                <a:gd name="T79" fmla="*/ 816 h 480"/>
                                <a:gd name="T80" fmla="+- 0 170 110"/>
                                <a:gd name="T81" fmla="*/ T80 w 1288"/>
                                <a:gd name="T82" fmla="+- 0 854 741"/>
                                <a:gd name="T83" fmla="*/ 854 h 480"/>
                                <a:gd name="T84" fmla="+- 0 156 110"/>
                                <a:gd name="T85" fmla="*/ T84 w 1288"/>
                                <a:gd name="T86" fmla="+- 0 900 741"/>
                                <a:gd name="T87" fmla="*/ 900 h 480"/>
                                <a:gd name="T88" fmla="+- 0 144 110"/>
                                <a:gd name="T89" fmla="*/ T88 w 1288"/>
                                <a:gd name="T90" fmla="+- 0 948 741"/>
                                <a:gd name="T91" fmla="*/ 948 h 480"/>
                                <a:gd name="T92" fmla="+- 0 134 110"/>
                                <a:gd name="T93" fmla="*/ T92 w 1288"/>
                                <a:gd name="T94" fmla="+- 0 996 741"/>
                                <a:gd name="T95" fmla="*/ 996 h 480"/>
                                <a:gd name="T96" fmla="+- 0 127 110"/>
                                <a:gd name="T97" fmla="*/ T96 w 1288"/>
                                <a:gd name="T98" fmla="+- 0 1044 741"/>
                                <a:gd name="T99" fmla="*/ 1044 h 480"/>
                                <a:gd name="T100" fmla="+- 0 137 110"/>
                                <a:gd name="T101" fmla="*/ T100 w 1288"/>
                                <a:gd name="T102" fmla="+- 0 1087 741"/>
                                <a:gd name="T103" fmla="*/ 1087 h 480"/>
                                <a:gd name="T104" fmla="+- 0 153 110"/>
                                <a:gd name="T105" fmla="*/ T104 w 1288"/>
                                <a:gd name="T106" fmla="+- 0 1135 741"/>
                                <a:gd name="T107" fmla="*/ 1135 h 480"/>
                                <a:gd name="T108" fmla="+- 0 173 110"/>
                                <a:gd name="T109" fmla="*/ T108 w 1288"/>
                                <a:gd name="T110" fmla="+- 0 1181 741"/>
                                <a:gd name="T111" fmla="*/ 1181 h 480"/>
                                <a:gd name="T112" fmla="+- 0 194 110"/>
                                <a:gd name="T113" fmla="*/ T112 w 1288"/>
                                <a:gd name="T114" fmla="+- 0 1221 741"/>
                                <a:gd name="T115"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88" h="480">
                                  <a:moveTo>
                                    <a:pt x="84" y="480"/>
                                  </a:moveTo>
                                  <a:lnTo>
                                    <a:pt x="21" y="480"/>
                                  </a:lnTo>
                                  <a:lnTo>
                                    <a:pt x="3" y="400"/>
                                  </a:lnTo>
                                  <a:lnTo>
                                    <a:pt x="0" y="334"/>
                                  </a:lnTo>
                                  <a:lnTo>
                                    <a:pt x="9" y="267"/>
                                  </a:lnTo>
                                  <a:lnTo>
                                    <a:pt x="25" y="189"/>
                                  </a:lnTo>
                                  <a:lnTo>
                                    <a:pt x="50" y="108"/>
                                  </a:lnTo>
                                  <a:lnTo>
                                    <a:pt x="69" y="68"/>
                                  </a:lnTo>
                                  <a:lnTo>
                                    <a:pt x="68" y="56"/>
                                  </a:lnTo>
                                  <a:lnTo>
                                    <a:pt x="71" y="31"/>
                                  </a:lnTo>
                                  <a:lnTo>
                                    <a:pt x="77" y="2"/>
                                  </a:lnTo>
                                  <a:lnTo>
                                    <a:pt x="77" y="0"/>
                                  </a:lnTo>
                                  <a:lnTo>
                                    <a:pt x="89" y="0"/>
                                  </a:lnTo>
                                  <a:lnTo>
                                    <a:pt x="88" y="1"/>
                                  </a:lnTo>
                                  <a:lnTo>
                                    <a:pt x="89" y="2"/>
                                  </a:lnTo>
                                  <a:lnTo>
                                    <a:pt x="99" y="2"/>
                                  </a:lnTo>
                                  <a:lnTo>
                                    <a:pt x="97" y="5"/>
                                  </a:lnTo>
                                  <a:lnTo>
                                    <a:pt x="91" y="23"/>
                                  </a:lnTo>
                                  <a:lnTo>
                                    <a:pt x="83" y="64"/>
                                  </a:lnTo>
                                  <a:lnTo>
                                    <a:pt x="79" y="75"/>
                                  </a:lnTo>
                                  <a:lnTo>
                                    <a:pt x="60" y="113"/>
                                  </a:lnTo>
                                  <a:lnTo>
                                    <a:pt x="46" y="159"/>
                                  </a:lnTo>
                                  <a:lnTo>
                                    <a:pt x="34" y="207"/>
                                  </a:lnTo>
                                  <a:lnTo>
                                    <a:pt x="24" y="255"/>
                                  </a:lnTo>
                                  <a:lnTo>
                                    <a:pt x="17" y="303"/>
                                  </a:lnTo>
                                  <a:lnTo>
                                    <a:pt x="27" y="346"/>
                                  </a:lnTo>
                                  <a:lnTo>
                                    <a:pt x="43" y="394"/>
                                  </a:lnTo>
                                  <a:lnTo>
                                    <a:pt x="63" y="440"/>
                                  </a:lnTo>
                                  <a:lnTo>
                                    <a:pt x="84"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64"/>
                          <wps:cNvSpPr>
                            <a:spLocks/>
                          </wps:cNvSpPr>
                          <wps:spPr bwMode="auto">
                            <a:xfrm>
                              <a:off x="110" y="741"/>
                              <a:ext cx="1288" cy="480"/>
                            </a:xfrm>
                            <a:custGeom>
                              <a:avLst/>
                              <a:gdLst>
                                <a:gd name="T0" fmla="+- 0 209 110"/>
                                <a:gd name="T1" fmla="*/ T0 w 1288"/>
                                <a:gd name="T2" fmla="+- 0 743 741"/>
                                <a:gd name="T3" fmla="*/ 743 h 480"/>
                                <a:gd name="T4" fmla="+- 0 199 110"/>
                                <a:gd name="T5" fmla="*/ T4 w 1288"/>
                                <a:gd name="T6" fmla="+- 0 743 741"/>
                                <a:gd name="T7" fmla="*/ 743 h 480"/>
                                <a:gd name="T8" fmla="+- 0 201 110"/>
                                <a:gd name="T9" fmla="*/ T8 w 1288"/>
                                <a:gd name="T10" fmla="+- 0 741 741"/>
                                <a:gd name="T11" fmla="*/ 741 h 480"/>
                                <a:gd name="T12" fmla="+- 0 209 110"/>
                                <a:gd name="T13" fmla="*/ T12 w 1288"/>
                                <a:gd name="T14" fmla="+- 0 741 741"/>
                                <a:gd name="T15" fmla="*/ 741 h 480"/>
                                <a:gd name="T16" fmla="+- 0 209 110"/>
                                <a:gd name="T17" fmla="*/ T16 w 1288"/>
                                <a:gd name="T18" fmla="+- 0 743 741"/>
                                <a:gd name="T19" fmla="*/ 743 h 480"/>
                              </a:gdLst>
                              <a:ahLst/>
                              <a:cxnLst>
                                <a:cxn ang="0">
                                  <a:pos x="T1" y="T3"/>
                                </a:cxn>
                                <a:cxn ang="0">
                                  <a:pos x="T5" y="T7"/>
                                </a:cxn>
                                <a:cxn ang="0">
                                  <a:pos x="T9" y="T11"/>
                                </a:cxn>
                                <a:cxn ang="0">
                                  <a:pos x="T13" y="T15"/>
                                </a:cxn>
                                <a:cxn ang="0">
                                  <a:pos x="T17" y="T19"/>
                                </a:cxn>
                              </a:cxnLst>
                              <a:rect l="0" t="0" r="r" b="b"/>
                              <a:pathLst>
                                <a:path w="1288" h="480">
                                  <a:moveTo>
                                    <a:pt x="99" y="2"/>
                                  </a:moveTo>
                                  <a:lnTo>
                                    <a:pt x="89" y="2"/>
                                  </a:lnTo>
                                  <a:lnTo>
                                    <a:pt x="91" y="0"/>
                                  </a:lnTo>
                                  <a:lnTo>
                                    <a:pt x="99" y="0"/>
                                  </a:lnTo>
                                  <a:lnTo>
                                    <a:pt x="9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65"/>
                          <wps:cNvSpPr>
                            <a:spLocks/>
                          </wps:cNvSpPr>
                          <wps:spPr bwMode="auto">
                            <a:xfrm>
                              <a:off x="110" y="741"/>
                              <a:ext cx="1288" cy="480"/>
                            </a:xfrm>
                            <a:custGeom>
                              <a:avLst/>
                              <a:gdLst>
                                <a:gd name="T0" fmla="+- 0 359 110"/>
                                <a:gd name="T1" fmla="*/ T0 w 1288"/>
                                <a:gd name="T2" fmla="+- 0 836 741"/>
                                <a:gd name="T3" fmla="*/ 836 h 480"/>
                                <a:gd name="T4" fmla="+- 0 330 110"/>
                                <a:gd name="T5" fmla="*/ T4 w 1288"/>
                                <a:gd name="T6" fmla="+- 0 836 741"/>
                                <a:gd name="T7" fmla="*/ 836 h 480"/>
                                <a:gd name="T8" fmla="+- 0 336 110"/>
                                <a:gd name="T9" fmla="*/ T8 w 1288"/>
                                <a:gd name="T10" fmla="+- 0 830 741"/>
                                <a:gd name="T11" fmla="*/ 830 h 480"/>
                                <a:gd name="T12" fmla="+- 0 342 110"/>
                                <a:gd name="T13" fmla="*/ T12 w 1288"/>
                                <a:gd name="T14" fmla="+- 0 813 741"/>
                                <a:gd name="T15" fmla="*/ 813 h 480"/>
                                <a:gd name="T16" fmla="+- 0 347 110"/>
                                <a:gd name="T17" fmla="*/ T16 w 1288"/>
                                <a:gd name="T18" fmla="+- 0 785 741"/>
                                <a:gd name="T19" fmla="*/ 785 h 480"/>
                                <a:gd name="T20" fmla="+- 0 355 110"/>
                                <a:gd name="T21" fmla="*/ T20 w 1288"/>
                                <a:gd name="T22" fmla="+- 0 742 741"/>
                                <a:gd name="T23" fmla="*/ 742 h 480"/>
                                <a:gd name="T24" fmla="+- 0 355 110"/>
                                <a:gd name="T25" fmla="*/ T24 w 1288"/>
                                <a:gd name="T26" fmla="+- 0 741 741"/>
                                <a:gd name="T27" fmla="*/ 741 h 480"/>
                                <a:gd name="T28" fmla="+- 0 372 110"/>
                                <a:gd name="T29" fmla="*/ T28 w 1288"/>
                                <a:gd name="T30" fmla="+- 0 741 741"/>
                                <a:gd name="T31" fmla="*/ 741 h 480"/>
                                <a:gd name="T32" fmla="+- 0 370 110"/>
                                <a:gd name="T33" fmla="*/ T32 w 1288"/>
                                <a:gd name="T34" fmla="+- 0 764 741"/>
                                <a:gd name="T35" fmla="*/ 764 h 480"/>
                                <a:gd name="T36" fmla="+- 0 363 110"/>
                                <a:gd name="T37" fmla="*/ T36 w 1288"/>
                                <a:gd name="T38" fmla="+- 0 823 741"/>
                                <a:gd name="T39" fmla="*/ 823 h 480"/>
                                <a:gd name="T40" fmla="+- 0 359 110"/>
                                <a:gd name="T41" fmla="*/ T40 w 1288"/>
                                <a:gd name="T42" fmla="+- 0 829 741"/>
                                <a:gd name="T43" fmla="*/ 829 h 480"/>
                                <a:gd name="T44" fmla="+- 0 359 110"/>
                                <a:gd name="T45" fmla="*/ T44 w 1288"/>
                                <a:gd name="T46" fmla="+- 0 836 741"/>
                                <a:gd name="T47" fmla="*/ 83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8" h="480">
                                  <a:moveTo>
                                    <a:pt x="249" y="95"/>
                                  </a:moveTo>
                                  <a:lnTo>
                                    <a:pt x="220" y="95"/>
                                  </a:lnTo>
                                  <a:lnTo>
                                    <a:pt x="226" y="89"/>
                                  </a:lnTo>
                                  <a:lnTo>
                                    <a:pt x="232" y="72"/>
                                  </a:lnTo>
                                  <a:lnTo>
                                    <a:pt x="237" y="44"/>
                                  </a:lnTo>
                                  <a:lnTo>
                                    <a:pt x="245" y="1"/>
                                  </a:lnTo>
                                  <a:lnTo>
                                    <a:pt x="245" y="0"/>
                                  </a:lnTo>
                                  <a:lnTo>
                                    <a:pt x="262" y="0"/>
                                  </a:lnTo>
                                  <a:lnTo>
                                    <a:pt x="260" y="23"/>
                                  </a:lnTo>
                                  <a:lnTo>
                                    <a:pt x="253" y="82"/>
                                  </a:lnTo>
                                  <a:lnTo>
                                    <a:pt x="249" y="88"/>
                                  </a:lnTo>
                                  <a:lnTo>
                                    <a:pt x="249"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66"/>
                          <wps:cNvSpPr>
                            <a:spLocks/>
                          </wps:cNvSpPr>
                          <wps:spPr bwMode="auto">
                            <a:xfrm>
                              <a:off x="110" y="741"/>
                              <a:ext cx="1288" cy="480"/>
                            </a:xfrm>
                            <a:custGeom>
                              <a:avLst/>
                              <a:gdLst>
                                <a:gd name="T0" fmla="+- 0 322 110"/>
                                <a:gd name="T1" fmla="*/ T0 w 1288"/>
                                <a:gd name="T2" fmla="+- 0 885 741"/>
                                <a:gd name="T3" fmla="*/ 885 h 480"/>
                                <a:gd name="T4" fmla="+- 0 313 110"/>
                                <a:gd name="T5" fmla="*/ T4 w 1288"/>
                                <a:gd name="T6" fmla="+- 0 885 741"/>
                                <a:gd name="T7" fmla="*/ 885 h 480"/>
                                <a:gd name="T8" fmla="+- 0 317 110"/>
                                <a:gd name="T9" fmla="*/ T8 w 1288"/>
                                <a:gd name="T10" fmla="+- 0 879 741"/>
                                <a:gd name="T11" fmla="*/ 879 h 480"/>
                                <a:gd name="T12" fmla="+- 0 327 110"/>
                                <a:gd name="T13" fmla="*/ T12 w 1288"/>
                                <a:gd name="T14" fmla="+- 0 851 741"/>
                                <a:gd name="T15" fmla="*/ 851 h 480"/>
                                <a:gd name="T16" fmla="+- 0 324 110"/>
                                <a:gd name="T17" fmla="*/ T16 w 1288"/>
                                <a:gd name="T18" fmla="+- 0 833 741"/>
                                <a:gd name="T19" fmla="*/ 833 h 480"/>
                                <a:gd name="T20" fmla="+- 0 326 110"/>
                                <a:gd name="T21" fmla="*/ T20 w 1288"/>
                                <a:gd name="T22" fmla="+- 0 776 741"/>
                                <a:gd name="T23" fmla="*/ 776 h 480"/>
                                <a:gd name="T24" fmla="+- 0 329 110"/>
                                <a:gd name="T25" fmla="*/ T24 w 1288"/>
                                <a:gd name="T26" fmla="+- 0 741 741"/>
                                <a:gd name="T27" fmla="*/ 741 h 480"/>
                                <a:gd name="T28" fmla="+- 0 332 110"/>
                                <a:gd name="T29" fmla="*/ T28 w 1288"/>
                                <a:gd name="T30" fmla="+- 0 741 741"/>
                                <a:gd name="T31" fmla="*/ 741 h 480"/>
                                <a:gd name="T32" fmla="+- 0 327 110"/>
                                <a:gd name="T33" fmla="*/ T32 w 1288"/>
                                <a:gd name="T34" fmla="+- 0 803 741"/>
                                <a:gd name="T35" fmla="*/ 803 h 480"/>
                                <a:gd name="T36" fmla="+- 0 329 110"/>
                                <a:gd name="T37" fmla="*/ T36 w 1288"/>
                                <a:gd name="T38" fmla="+- 0 830 741"/>
                                <a:gd name="T39" fmla="*/ 830 h 480"/>
                                <a:gd name="T40" fmla="+- 0 330 110"/>
                                <a:gd name="T41" fmla="*/ T40 w 1288"/>
                                <a:gd name="T42" fmla="+- 0 836 741"/>
                                <a:gd name="T43" fmla="*/ 836 h 480"/>
                                <a:gd name="T44" fmla="+- 0 359 110"/>
                                <a:gd name="T45" fmla="*/ T44 w 1288"/>
                                <a:gd name="T46" fmla="+- 0 836 741"/>
                                <a:gd name="T47" fmla="*/ 836 h 480"/>
                                <a:gd name="T48" fmla="+- 0 357 110"/>
                                <a:gd name="T49" fmla="*/ T48 w 1288"/>
                                <a:gd name="T50" fmla="+- 0 850 741"/>
                                <a:gd name="T51" fmla="*/ 850 h 480"/>
                                <a:gd name="T52" fmla="+- 0 358 110"/>
                                <a:gd name="T53" fmla="*/ T52 w 1288"/>
                                <a:gd name="T54" fmla="+- 0 861 741"/>
                                <a:gd name="T55" fmla="*/ 861 h 480"/>
                                <a:gd name="T56" fmla="+- 0 342 110"/>
                                <a:gd name="T57" fmla="*/ T56 w 1288"/>
                                <a:gd name="T58" fmla="+- 0 861 741"/>
                                <a:gd name="T59" fmla="*/ 861 h 480"/>
                                <a:gd name="T60" fmla="+- 0 341 110"/>
                                <a:gd name="T61" fmla="*/ T60 w 1288"/>
                                <a:gd name="T62" fmla="+- 0 862 741"/>
                                <a:gd name="T63" fmla="*/ 862 h 480"/>
                                <a:gd name="T64" fmla="+- 0 341 110"/>
                                <a:gd name="T65" fmla="*/ T64 w 1288"/>
                                <a:gd name="T66" fmla="+- 0 864 741"/>
                                <a:gd name="T67" fmla="*/ 864 h 480"/>
                                <a:gd name="T68" fmla="+- 0 333 110"/>
                                <a:gd name="T69" fmla="*/ T68 w 1288"/>
                                <a:gd name="T70" fmla="+- 0 864 741"/>
                                <a:gd name="T71" fmla="*/ 864 h 480"/>
                                <a:gd name="T72" fmla="+- 0 324 110"/>
                                <a:gd name="T73" fmla="*/ T72 w 1288"/>
                                <a:gd name="T74" fmla="+- 0 879 741"/>
                                <a:gd name="T75" fmla="*/ 879 h 480"/>
                                <a:gd name="T76" fmla="+- 0 322 110"/>
                                <a:gd name="T77" fmla="*/ T76 w 1288"/>
                                <a:gd name="T78" fmla="+- 0 885 741"/>
                                <a:gd name="T79" fmla="*/ 88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8" h="480">
                                  <a:moveTo>
                                    <a:pt x="212" y="144"/>
                                  </a:moveTo>
                                  <a:lnTo>
                                    <a:pt x="203" y="144"/>
                                  </a:lnTo>
                                  <a:lnTo>
                                    <a:pt x="207" y="138"/>
                                  </a:lnTo>
                                  <a:lnTo>
                                    <a:pt x="217" y="110"/>
                                  </a:lnTo>
                                  <a:lnTo>
                                    <a:pt x="214" y="92"/>
                                  </a:lnTo>
                                  <a:lnTo>
                                    <a:pt x="216" y="35"/>
                                  </a:lnTo>
                                  <a:lnTo>
                                    <a:pt x="219" y="0"/>
                                  </a:lnTo>
                                  <a:lnTo>
                                    <a:pt x="222" y="0"/>
                                  </a:lnTo>
                                  <a:lnTo>
                                    <a:pt x="217" y="62"/>
                                  </a:lnTo>
                                  <a:lnTo>
                                    <a:pt x="219" y="89"/>
                                  </a:lnTo>
                                  <a:lnTo>
                                    <a:pt x="220" y="95"/>
                                  </a:lnTo>
                                  <a:lnTo>
                                    <a:pt x="249" y="95"/>
                                  </a:lnTo>
                                  <a:lnTo>
                                    <a:pt x="247" y="109"/>
                                  </a:lnTo>
                                  <a:lnTo>
                                    <a:pt x="248" y="120"/>
                                  </a:lnTo>
                                  <a:lnTo>
                                    <a:pt x="232" y="120"/>
                                  </a:lnTo>
                                  <a:lnTo>
                                    <a:pt x="231" y="121"/>
                                  </a:lnTo>
                                  <a:lnTo>
                                    <a:pt x="231" y="123"/>
                                  </a:lnTo>
                                  <a:lnTo>
                                    <a:pt x="223" y="123"/>
                                  </a:lnTo>
                                  <a:lnTo>
                                    <a:pt x="214" y="138"/>
                                  </a:lnTo>
                                  <a:lnTo>
                                    <a:pt x="212"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67"/>
                          <wps:cNvSpPr>
                            <a:spLocks/>
                          </wps:cNvSpPr>
                          <wps:spPr bwMode="auto">
                            <a:xfrm>
                              <a:off x="110" y="741"/>
                              <a:ext cx="1288" cy="480"/>
                            </a:xfrm>
                            <a:custGeom>
                              <a:avLst/>
                              <a:gdLst>
                                <a:gd name="T0" fmla="+- 0 313 110"/>
                                <a:gd name="T1" fmla="*/ T0 w 1288"/>
                                <a:gd name="T2" fmla="+- 0 909 741"/>
                                <a:gd name="T3" fmla="*/ 909 h 480"/>
                                <a:gd name="T4" fmla="+- 0 312 110"/>
                                <a:gd name="T5" fmla="*/ T4 w 1288"/>
                                <a:gd name="T6" fmla="+- 0 909 741"/>
                                <a:gd name="T7" fmla="*/ 909 h 480"/>
                                <a:gd name="T8" fmla="+- 0 309 110"/>
                                <a:gd name="T9" fmla="*/ T8 w 1288"/>
                                <a:gd name="T10" fmla="+- 0 903 741"/>
                                <a:gd name="T11" fmla="*/ 903 h 480"/>
                                <a:gd name="T12" fmla="+- 0 302 110"/>
                                <a:gd name="T13" fmla="*/ T12 w 1288"/>
                                <a:gd name="T14" fmla="+- 0 864 741"/>
                                <a:gd name="T15" fmla="*/ 864 h 480"/>
                                <a:gd name="T16" fmla="+- 0 302 110"/>
                                <a:gd name="T17" fmla="*/ T16 w 1288"/>
                                <a:gd name="T18" fmla="+- 0 861 741"/>
                                <a:gd name="T19" fmla="*/ 861 h 480"/>
                                <a:gd name="T20" fmla="+- 0 303 110"/>
                                <a:gd name="T21" fmla="*/ T20 w 1288"/>
                                <a:gd name="T22" fmla="+- 0 807 741"/>
                                <a:gd name="T23" fmla="*/ 807 h 480"/>
                                <a:gd name="T24" fmla="+- 0 304 110"/>
                                <a:gd name="T25" fmla="*/ T24 w 1288"/>
                                <a:gd name="T26" fmla="+- 0 803 741"/>
                                <a:gd name="T27" fmla="*/ 803 h 480"/>
                                <a:gd name="T28" fmla="+- 0 304 110"/>
                                <a:gd name="T29" fmla="*/ T28 w 1288"/>
                                <a:gd name="T30" fmla="+- 0 785 741"/>
                                <a:gd name="T31" fmla="*/ 785 h 480"/>
                                <a:gd name="T32" fmla="+- 0 305 110"/>
                                <a:gd name="T33" fmla="*/ T32 w 1288"/>
                                <a:gd name="T34" fmla="+- 0 785 741"/>
                                <a:gd name="T35" fmla="*/ 785 h 480"/>
                                <a:gd name="T36" fmla="+- 0 304 110"/>
                                <a:gd name="T37" fmla="*/ T36 w 1288"/>
                                <a:gd name="T38" fmla="+- 0 807 741"/>
                                <a:gd name="T39" fmla="*/ 807 h 480"/>
                                <a:gd name="T40" fmla="+- 0 304 110"/>
                                <a:gd name="T41" fmla="*/ T40 w 1288"/>
                                <a:gd name="T42" fmla="+- 0 836 741"/>
                                <a:gd name="T43" fmla="*/ 836 h 480"/>
                                <a:gd name="T44" fmla="+- 0 306 110"/>
                                <a:gd name="T45" fmla="*/ T44 w 1288"/>
                                <a:gd name="T46" fmla="+- 0 860 741"/>
                                <a:gd name="T47" fmla="*/ 860 h 480"/>
                                <a:gd name="T48" fmla="+- 0 312 110"/>
                                <a:gd name="T49" fmla="*/ T48 w 1288"/>
                                <a:gd name="T50" fmla="+- 0 885 741"/>
                                <a:gd name="T51" fmla="*/ 885 h 480"/>
                                <a:gd name="T52" fmla="+- 0 322 110"/>
                                <a:gd name="T53" fmla="*/ T52 w 1288"/>
                                <a:gd name="T54" fmla="+- 0 885 741"/>
                                <a:gd name="T55" fmla="*/ 885 h 480"/>
                                <a:gd name="T56" fmla="+- 0 318 110"/>
                                <a:gd name="T57" fmla="*/ T56 w 1288"/>
                                <a:gd name="T58" fmla="+- 0 894 741"/>
                                <a:gd name="T59" fmla="*/ 894 h 480"/>
                                <a:gd name="T60" fmla="+- 0 317 110"/>
                                <a:gd name="T61" fmla="*/ T60 w 1288"/>
                                <a:gd name="T62" fmla="+- 0 907 741"/>
                                <a:gd name="T63" fmla="*/ 907 h 480"/>
                                <a:gd name="T64" fmla="+- 0 313 110"/>
                                <a:gd name="T65" fmla="*/ T64 w 1288"/>
                                <a:gd name="T66" fmla="+- 0 909 741"/>
                                <a:gd name="T67" fmla="*/ 90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8" h="480">
                                  <a:moveTo>
                                    <a:pt x="203" y="168"/>
                                  </a:moveTo>
                                  <a:lnTo>
                                    <a:pt x="202" y="168"/>
                                  </a:lnTo>
                                  <a:lnTo>
                                    <a:pt x="199" y="162"/>
                                  </a:lnTo>
                                  <a:lnTo>
                                    <a:pt x="192" y="123"/>
                                  </a:lnTo>
                                  <a:lnTo>
                                    <a:pt x="192" y="120"/>
                                  </a:lnTo>
                                  <a:lnTo>
                                    <a:pt x="193" y="66"/>
                                  </a:lnTo>
                                  <a:lnTo>
                                    <a:pt x="194" y="62"/>
                                  </a:lnTo>
                                  <a:lnTo>
                                    <a:pt x="194" y="44"/>
                                  </a:lnTo>
                                  <a:lnTo>
                                    <a:pt x="195" y="44"/>
                                  </a:lnTo>
                                  <a:lnTo>
                                    <a:pt x="194" y="66"/>
                                  </a:lnTo>
                                  <a:lnTo>
                                    <a:pt x="194" y="95"/>
                                  </a:lnTo>
                                  <a:lnTo>
                                    <a:pt x="196" y="119"/>
                                  </a:lnTo>
                                  <a:lnTo>
                                    <a:pt x="202" y="144"/>
                                  </a:lnTo>
                                  <a:lnTo>
                                    <a:pt x="212" y="144"/>
                                  </a:lnTo>
                                  <a:lnTo>
                                    <a:pt x="208" y="153"/>
                                  </a:lnTo>
                                  <a:lnTo>
                                    <a:pt x="207" y="166"/>
                                  </a:lnTo>
                                  <a:lnTo>
                                    <a:pt x="20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68"/>
                          <wps:cNvSpPr>
                            <a:spLocks/>
                          </wps:cNvSpPr>
                          <wps:spPr bwMode="auto">
                            <a:xfrm>
                              <a:off x="110" y="741"/>
                              <a:ext cx="1288" cy="480"/>
                            </a:xfrm>
                            <a:custGeom>
                              <a:avLst/>
                              <a:gdLst>
                                <a:gd name="T0" fmla="+- 0 344 110"/>
                                <a:gd name="T1" fmla="*/ T0 w 1288"/>
                                <a:gd name="T2" fmla="+- 0 1092 741"/>
                                <a:gd name="T3" fmla="*/ 1092 h 480"/>
                                <a:gd name="T4" fmla="+- 0 342 110"/>
                                <a:gd name="T5" fmla="*/ T4 w 1288"/>
                                <a:gd name="T6" fmla="+- 0 1090 741"/>
                                <a:gd name="T7" fmla="*/ 1090 h 480"/>
                                <a:gd name="T8" fmla="+- 0 344 110"/>
                                <a:gd name="T9" fmla="*/ T8 w 1288"/>
                                <a:gd name="T10" fmla="+- 0 1010 741"/>
                                <a:gd name="T11" fmla="*/ 1010 h 480"/>
                                <a:gd name="T12" fmla="+- 0 347 110"/>
                                <a:gd name="T13" fmla="*/ T12 w 1288"/>
                                <a:gd name="T14" fmla="+- 0 959 741"/>
                                <a:gd name="T15" fmla="*/ 959 h 480"/>
                                <a:gd name="T16" fmla="+- 0 347 110"/>
                                <a:gd name="T17" fmla="*/ T16 w 1288"/>
                                <a:gd name="T18" fmla="+- 0 897 741"/>
                                <a:gd name="T19" fmla="*/ 897 h 480"/>
                                <a:gd name="T20" fmla="+- 0 344 110"/>
                                <a:gd name="T21" fmla="*/ T20 w 1288"/>
                                <a:gd name="T22" fmla="+- 0 875 741"/>
                                <a:gd name="T23" fmla="*/ 875 h 480"/>
                                <a:gd name="T24" fmla="+- 0 343 110"/>
                                <a:gd name="T25" fmla="*/ T24 w 1288"/>
                                <a:gd name="T26" fmla="+- 0 865 741"/>
                                <a:gd name="T27" fmla="*/ 865 h 480"/>
                                <a:gd name="T28" fmla="+- 0 343 110"/>
                                <a:gd name="T29" fmla="*/ T28 w 1288"/>
                                <a:gd name="T30" fmla="+- 0 862 741"/>
                                <a:gd name="T31" fmla="*/ 862 h 480"/>
                                <a:gd name="T32" fmla="+- 0 342 110"/>
                                <a:gd name="T33" fmla="*/ T32 w 1288"/>
                                <a:gd name="T34" fmla="+- 0 861 741"/>
                                <a:gd name="T35" fmla="*/ 861 h 480"/>
                                <a:gd name="T36" fmla="+- 0 358 110"/>
                                <a:gd name="T37" fmla="*/ T36 w 1288"/>
                                <a:gd name="T38" fmla="+- 0 861 741"/>
                                <a:gd name="T39" fmla="*/ 861 h 480"/>
                                <a:gd name="T40" fmla="+- 0 358 110"/>
                                <a:gd name="T41" fmla="*/ T40 w 1288"/>
                                <a:gd name="T42" fmla="+- 0 865 741"/>
                                <a:gd name="T43" fmla="*/ 865 h 480"/>
                                <a:gd name="T44" fmla="+- 0 359 110"/>
                                <a:gd name="T45" fmla="*/ T44 w 1288"/>
                                <a:gd name="T46" fmla="+- 0 869 741"/>
                                <a:gd name="T47" fmla="*/ 869 h 480"/>
                                <a:gd name="T48" fmla="+- 0 357 110"/>
                                <a:gd name="T49" fmla="*/ T48 w 1288"/>
                                <a:gd name="T50" fmla="+- 0 875 741"/>
                                <a:gd name="T51" fmla="*/ 875 h 480"/>
                                <a:gd name="T52" fmla="+- 0 362 110"/>
                                <a:gd name="T53" fmla="*/ T52 w 1288"/>
                                <a:gd name="T54" fmla="+- 0 891 741"/>
                                <a:gd name="T55" fmla="*/ 891 h 480"/>
                                <a:gd name="T56" fmla="+- 0 363 110"/>
                                <a:gd name="T57" fmla="*/ T56 w 1288"/>
                                <a:gd name="T58" fmla="+- 0 892 741"/>
                                <a:gd name="T59" fmla="*/ 892 h 480"/>
                                <a:gd name="T60" fmla="+- 0 355 110"/>
                                <a:gd name="T61" fmla="*/ T60 w 1288"/>
                                <a:gd name="T62" fmla="+- 0 892 741"/>
                                <a:gd name="T63" fmla="*/ 892 h 480"/>
                                <a:gd name="T64" fmla="+- 0 354 110"/>
                                <a:gd name="T65" fmla="*/ T64 w 1288"/>
                                <a:gd name="T66" fmla="+- 0 897 741"/>
                                <a:gd name="T67" fmla="*/ 897 h 480"/>
                                <a:gd name="T68" fmla="+- 0 353 110"/>
                                <a:gd name="T69" fmla="*/ T68 w 1288"/>
                                <a:gd name="T70" fmla="+- 0 986 741"/>
                                <a:gd name="T71" fmla="*/ 986 h 480"/>
                                <a:gd name="T72" fmla="+- 0 347 110"/>
                                <a:gd name="T73" fmla="*/ T72 w 1288"/>
                                <a:gd name="T74" fmla="+- 0 1049 741"/>
                                <a:gd name="T75" fmla="*/ 1049 h 480"/>
                                <a:gd name="T76" fmla="+- 0 346 110"/>
                                <a:gd name="T77" fmla="*/ T76 w 1288"/>
                                <a:gd name="T78" fmla="+- 0 1063 741"/>
                                <a:gd name="T79" fmla="*/ 1063 h 480"/>
                                <a:gd name="T80" fmla="+- 0 343 110"/>
                                <a:gd name="T81" fmla="*/ T80 w 1288"/>
                                <a:gd name="T82" fmla="+- 0 1087 741"/>
                                <a:gd name="T83" fmla="*/ 1087 h 480"/>
                                <a:gd name="T84" fmla="+- 0 344 110"/>
                                <a:gd name="T85" fmla="*/ T84 w 1288"/>
                                <a:gd name="T86" fmla="+- 0 1092 741"/>
                                <a:gd name="T87" fmla="*/ 109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88" h="480">
                                  <a:moveTo>
                                    <a:pt x="234" y="351"/>
                                  </a:moveTo>
                                  <a:lnTo>
                                    <a:pt x="232" y="349"/>
                                  </a:lnTo>
                                  <a:lnTo>
                                    <a:pt x="234" y="269"/>
                                  </a:lnTo>
                                  <a:lnTo>
                                    <a:pt x="237" y="218"/>
                                  </a:lnTo>
                                  <a:lnTo>
                                    <a:pt x="237" y="156"/>
                                  </a:lnTo>
                                  <a:lnTo>
                                    <a:pt x="234" y="134"/>
                                  </a:lnTo>
                                  <a:lnTo>
                                    <a:pt x="233" y="124"/>
                                  </a:lnTo>
                                  <a:lnTo>
                                    <a:pt x="233" y="121"/>
                                  </a:lnTo>
                                  <a:lnTo>
                                    <a:pt x="232" y="120"/>
                                  </a:lnTo>
                                  <a:lnTo>
                                    <a:pt x="248" y="120"/>
                                  </a:lnTo>
                                  <a:lnTo>
                                    <a:pt x="248" y="124"/>
                                  </a:lnTo>
                                  <a:lnTo>
                                    <a:pt x="249" y="128"/>
                                  </a:lnTo>
                                  <a:lnTo>
                                    <a:pt x="247" y="134"/>
                                  </a:lnTo>
                                  <a:lnTo>
                                    <a:pt x="252" y="150"/>
                                  </a:lnTo>
                                  <a:lnTo>
                                    <a:pt x="253" y="151"/>
                                  </a:lnTo>
                                  <a:lnTo>
                                    <a:pt x="245" y="151"/>
                                  </a:lnTo>
                                  <a:lnTo>
                                    <a:pt x="244" y="156"/>
                                  </a:lnTo>
                                  <a:lnTo>
                                    <a:pt x="243" y="245"/>
                                  </a:lnTo>
                                  <a:lnTo>
                                    <a:pt x="237" y="308"/>
                                  </a:lnTo>
                                  <a:lnTo>
                                    <a:pt x="236" y="322"/>
                                  </a:lnTo>
                                  <a:lnTo>
                                    <a:pt x="233" y="346"/>
                                  </a:lnTo>
                                  <a:lnTo>
                                    <a:pt x="234"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69"/>
                          <wps:cNvSpPr>
                            <a:spLocks/>
                          </wps:cNvSpPr>
                          <wps:spPr bwMode="auto">
                            <a:xfrm>
                              <a:off x="110" y="741"/>
                              <a:ext cx="1288" cy="480"/>
                            </a:xfrm>
                            <a:custGeom>
                              <a:avLst/>
                              <a:gdLst>
                                <a:gd name="T0" fmla="+- 0 333 110"/>
                                <a:gd name="T1" fmla="*/ T0 w 1288"/>
                                <a:gd name="T2" fmla="+- 0 1140 741"/>
                                <a:gd name="T3" fmla="*/ 1140 h 480"/>
                                <a:gd name="T4" fmla="+- 0 327 110"/>
                                <a:gd name="T5" fmla="*/ T4 w 1288"/>
                                <a:gd name="T6" fmla="+- 0 1111 741"/>
                                <a:gd name="T7" fmla="*/ 1111 h 480"/>
                                <a:gd name="T8" fmla="+- 0 324 110"/>
                                <a:gd name="T9" fmla="*/ T8 w 1288"/>
                                <a:gd name="T10" fmla="+- 0 1077 741"/>
                                <a:gd name="T11" fmla="*/ 1077 h 480"/>
                                <a:gd name="T12" fmla="+- 0 323 110"/>
                                <a:gd name="T13" fmla="*/ T12 w 1288"/>
                                <a:gd name="T14" fmla="+- 0 1055 741"/>
                                <a:gd name="T15" fmla="*/ 1055 h 480"/>
                                <a:gd name="T16" fmla="+- 0 323 110"/>
                                <a:gd name="T17" fmla="*/ T16 w 1288"/>
                                <a:gd name="T18" fmla="+- 0 1042 741"/>
                                <a:gd name="T19" fmla="*/ 1042 h 480"/>
                                <a:gd name="T20" fmla="+- 0 325 110"/>
                                <a:gd name="T21" fmla="*/ T20 w 1288"/>
                                <a:gd name="T22" fmla="+- 0 1013 741"/>
                                <a:gd name="T23" fmla="*/ 1013 h 480"/>
                                <a:gd name="T24" fmla="+- 0 332 110"/>
                                <a:gd name="T25" fmla="*/ T24 w 1288"/>
                                <a:gd name="T26" fmla="+- 0 980 741"/>
                                <a:gd name="T27" fmla="*/ 980 h 480"/>
                                <a:gd name="T28" fmla="+- 0 335 110"/>
                                <a:gd name="T29" fmla="*/ T28 w 1288"/>
                                <a:gd name="T30" fmla="+- 0 943 741"/>
                                <a:gd name="T31" fmla="*/ 943 h 480"/>
                                <a:gd name="T32" fmla="+- 0 335 110"/>
                                <a:gd name="T33" fmla="*/ T32 w 1288"/>
                                <a:gd name="T34" fmla="+- 0 869 741"/>
                                <a:gd name="T35" fmla="*/ 869 h 480"/>
                                <a:gd name="T36" fmla="+- 0 334 110"/>
                                <a:gd name="T37" fmla="*/ T36 w 1288"/>
                                <a:gd name="T38" fmla="+- 0 865 741"/>
                                <a:gd name="T39" fmla="*/ 865 h 480"/>
                                <a:gd name="T40" fmla="+- 0 333 110"/>
                                <a:gd name="T41" fmla="*/ T40 w 1288"/>
                                <a:gd name="T42" fmla="+- 0 864 741"/>
                                <a:gd name="T43" fmla="*/ 864 h 480"/>
                                <a:gd name="T44" fmla="+- 0 341 110"/>
                                <a:gd name="T45" fmla="*/ T44 w 1288"/>
                                <a:gd name="T46" fmla="+- 0 864 741"/>
                                <a:gd name="T47" fmla="*/ 864 h 480"/>
                                <a:gd name="T48" fmla="+- 0 342 110"/>
                                <a:gd name="T49" fmla="*/ T48 w 1288"/>
                                <a:gd name="T50" fmla="+- 0 911 741"/>
                                <a:gd name="T51" fmla="*/ 911 h 480"/>
                                <a:gd name="T52" fmla="+- 0 341 110"/>
                                <a:gd name="T53" fmla="*/ T52 w 1288"/>
                                <a:gd name="T54" fmla="+- 0 923 741"/>
                                <a:gd name="T55" fmla="*/ 923 h 480"/>
                                <a:gd name="T56" fmla="+- 0 340 110"/>
                                <a:gd name="T57" fmla="*/ T56 w 1288"/>
                                <a:gd name="T58" fmla="+- 0 964 741"/>
                                <a:gd name="T59" fmla="*/ 964 h 480"/>
                                <a:gd name="T60" fmla="+- 0 329 110"/>
                                <a:gd name="T61" fmla="*/ T60 w 1288"/>
                                <a:gd name="T62" fmla="+- 0 1029 741"/>
                                <a:gd name="T63" fmla="*/ 1029 h 480"/>
                                <a:gd name="T64" fmla="+- 0 327 110"/>
                                <a:gd name="T65" fmla="*/ T64 w 1288"/>
                                <a:gd name="T66" fmla="+- 0 1063 741"/>
                                <a:gd name="T67" fmla="*/ 1063 h 480"/>
                                <a:gd name="T68" fmla="+- 0 327 110"/>
                                <a:gd name="T69" fmla="*/ T68 w 1288"/>
                                <a:gd name="T70" fmla="+- 0 1071 741"/>
                                <a:gd name="T71" fmla="*/ 1071 h 480"/>
                                <a:gd name="T72" fmla="+- 0 332 110"/>
                                <a:gd name="T73" fmla="*/ T72 w 1288"/>
                                <a:gd name="T74" fmla="+- 0 1125 741"/>
                                <a:gd name="T75" fmla="*/ 1125 h 480"/>
                                <a:gd name="T76" fmla="+- 0 333 110"/>
                                <a:gd name="T77" fmla="*/ T76 w 1288"/>
                                <a:gd name="T78" fmla="+- 0 1140 741"/>
                                <a:gd name="T79" fmla="*/ 114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8" h="480">
                                  <a:moveTo>
                                    <a:pt x="223" y="399"/>
                                  </a:moveTo>
                                  <a:lnTo>
                                    <a:pt x="217" y="370"/>
                                  </a:lnTo>
                                  <a:lnTo>
                                    <a:pt x="214" y="336"/>
                                  </a:lnTo>
                                  <a:lnTo>
                                    <a:pt x="213" y="314"/>
                                  </a:lnTo>
                                  <a:lnTo>
                                    <a:pt x="213" y="301"/>
                                  </a:lnTo>
                                  <a:lnTo>
                                    <a:pt x="215" y="272"/>
                                  </a:lnTo>
                                  <a:lnTo>
                                    <a:pt x="222" y="239"/>
                                  </a:lnTo>
                                  <a:lnTo>
                                    <a:pt x="225" y="202"/>
                                  </a:lnTo>
                                  <a:lnTo>
                                    <a:pt x="225" y="128"/>
                                  </a:lnTo>
                                  <a:lnTo>
                                    <a:pt x="224" y="124"/>
                                  </a:lnTo>
                                  <a:lnTo>
                                    <a:pt x="223" y="123"/>
                                  </a:lnTo>
                                  <a:lnTo>
                                    <a:pt x="231" y="123"/>
                                  </a:lnTo>
                                  <a:lnTo>
                                    <a:pt x="232" y="170"/>
                                  </a:lnTo>
                                  <a:lnTo>
                                    <a:pt x="231" y="182"/>
                                  </a:lnTo>
                                  <a:lnTo>
                                    <a:pt x="230" y="223"/>
                                  </a:lnTo>
                                  <a:lnTo>
                                    <a:pt x="219" y="288"/>
                                  </a:lnTo>
                                  <a:lnTo>
                                    <a:pt x="217" y="322"/>
                                  </a:lnTo>
                                  <a:lnTo>
                                    <a:pt x="217" y="330"/>
                                  </a:lnTo>
                                  <a:lnTo>
                                    <a:pt x="222" y="384"/>
                                  </a:lnTo>
                                  <a:lnTo>
                                    <a:pt x="223"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70"/>
                          <wps:cNvSpPr>
                            <a:spLocks/>
                          </wps:cNvSpPr>
                          <wps:spPr bwMode="auto">
                            <a:xfrm>
                              <a:off x="110" y="741"/>
                              <a:ext cx="1288" cy="480"/>
                            </a:xfrm>
                            <a:custGeom>
                              <a:avLst/>
                              <a:gdLst>
                                <a:gd name="T0" fmla="+- 0 358 110"/>
                                <a:gd name="T1" fmla="*/ T0 w 1288"/>
                                <a:gd name="T2" fmla="+- 0 1071 741"/>
                                <a:gd name="T3" fmla="*/ 1071 h 480"/>
                                <a:gd name="T4" fmla="+- 0 356 110"/>
                                <a:gd name="T5" fmla="*/ T4 w 1288"/>
                                <a:gd name="T6" fmla="+- 0 1070 741"/>
                                <a:gd name="T7" fmla="*/ 1070 h 480"/>
                                <a:gd name="T8" fmla="+- 0 356 110"/>
                                <a:gd name="T9" fmla="*/ T8 w 1288"/>
                                <a:gd name="T10" fmla="+- 0 1032 741"/>
                                <a:gd name="T11" fmla="*/ 1032 h 480"/>
                                <a:gd name="T12" fmla="+- 0 359 110"/>
                                <a:gd name="T13" fmla="*/ T12 w 1288"/>
                                <a:gd name="T14" fmla="+- 0 995 741"/>
                                <a:gd name="T15" fmla="*/ 995 h 480"/>
                                <a:gd name="T16" fmla="+- 0 366 110"/>
                                <a:gd name="T17" fmla="*/ T16 w 1288"/>
                                <a:gd name="T18" fmla="+- 0 959 741"/>
                                <a:gd name="T19" fmla="*/ 959 h 480"/>
                                <a:gd name="T20" fmla="+- 0 375 110"/>
                                <a:gd name="T21" fmla="*/ T20 w 1288"/>
                                <a:gd name="T22" fmla="+- 0 923 741"/>
                                <a:gd name="T23" fmla="*/ 923 h 480"/>
                                <a:gd name="T24" fmla="+- 0 362 110"/>
                                <a:gd name="T25" fmla="*/ T24 w 1288"/>
                                <a:gd name="T26" fmla="+- 0 905 741"/>
                                <a:gd name="T27" fmla="*/ 905 h 480"/>
                                <a:gd name="T28" fmla="+- 0 355 110"/>
                                <a:gd name="T29" fmla="*/ T28 w 1288"/>
                                <a:gd name="T30" fmla="+- 0 892 741"/>
                                <a:gd name="T31" fmla="*/ 892 h 480"/>
                                <a:gd name="T32" fmla="+- 0 363 110"/>
                                <a:gd name="T33" fmla="*/ T32 w 1288"/>
                                <a:gd name="T34" fmla="+- 0 892 741"/>
                                <a:gd name="T35" fmla="*/ 892 h 480"/>
                                <a:gd name="T36" fmla="+- 0 376 110"/>
                                <a:gd name="T37" fmla="*/ T36 w 1288"/>
                                <a:gd name="T38" fmla="+- 0 910 741"/>
                                <a:gd name="T39" fmla="*/ 910 h 480"/>
                                <a:gd name="T40" fmla="+- 0 396 110"/>
                                <a:gd name="T41" fmla="*/ T40 w 1288"/>
                                <a:gd name="T42" fmla="+- 0 926 741"/>
                                <a:gd name="T43" fmla="*/ 926 h 480"/>
                                <a:gd name="T44" fmla="+- 0 435 110"/>
                                <a:gd name="T45" fmla="*/ T44 w 1288"/>
                                <a:gd name="T46" fmla="+- 0 926 741"/>
                                <a:gd name="T47" fmla="*/ 926 h 480"/>
                                <a:gd name="T48" fmla="+- 0 436 110"/>
                                <a:gd name="T49" fmla="*/ T48 w 1288"/>
                                <a:gd name="T50" fmla="+- 0 930 741"/>
                                <a:gd name="T51" fmla="*/ 930 h 480"/>
                                <a:gd name="T52" fmla="+- 0 383 110"/>
                                <a:gd name="T53" fmla="*/ T52 w 1288"/>
                                <a:gd name="T54" fmla="+- 0 930 741"/>
                                <a:gd name="T55" fmla="*/ 930 h 480"/>
                                <a:gd name="T56" fmla="+- 0 379 110"/>
                                <a:gd name="T57" fmla="*/ T56 w 1288"/>
                                <a:gd name="T58" fmla="+- 0 933 741"/>
                                <a:gd name="T59" fmla="*/ 933 h 480"/>
                                <a:gd name="T60" fmla="+- 0 368 110"/>
                                <a:gd name="T61" fmla="*/ T60 w 1288"/>
                                <a:gd name="T62" fmla="+- 0 973 741"/>
                                <a:gd name="T63" fmla="*/ 973 h 480"/>
                                <a:gd name="T64" fmla="+- 0 359 110"/>
                                <a:gd name="T65" fmla="*/ T64 w 1288"/>
                                <a:gd name="T66" fmla="+- 0 1032 741"/>
                                <a:gd name="T67" fmla="*/ 1032 h 480"/>
                                <a:gd name="T68" fmla="+- 0 359 110"/>
                                <a:gd name="T69" fmla="*/ T68 w 1288"/>
                                <a:gd name="T70" fmla="+- 0 1044 741"/>
                                <a:gd name="T71" fmla="*/ 1044 h 480"/>
                                <a:gd name="T72" fmla="+- 0 361 110"/>
                                <a:gd name="T73" fmla="*/ T72 w 1288"/>
                                <a:gd name="T74" fmla="+- 0 1046 741"/>
                                <a:gd name="T75" fmla="*/ 1046 h 480"/>
                                <a:gd name="T76" fmla="+- 0 361 110"/>
                                <a:gd name="T77" fmla="*/ T76 w 1288"/>
                                <a:gd name="T78" fmla="+- 0 1054 741"/>
                                <a:gd name="T79" fmla="*/ 1054 h 480"/>
                                <a:gd name="T80" fmla="+- 0 358 110"/>
                                <a:gd name="T81" fmla="*/ T80 w 1288"/>
                                <a:gd name="T82" fmla="+- 0 1058 741"/>
                                <a:gd name="T83" fmla="*/ 1058 h 480"/>
                                <a:gd name="T84" fmla="+- 0 358 110"/>
                                <a:gd name="T85" fmla="*/ T84 w 1288"/>
                                <a:gd name="T86" fmla="+- 0 1071 741"/>
                                <a:gd name="T87" fmla="*/ 107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88" h="480">
                                  <a:moveTo>
                                    <a:pt x="248" y="330"/>
                                  </a:moveTo>
                                  <a:lnTo>
                                    <a:pt x="246" y="329"/>
                                  </a:lnTo>
                                  <a:lnTo>
                                    <a:pt x="246" y="291"/>
                                  </a:lnTo>
                                  <a:lnTo>
                                    <a:pt x="249" y="254"/>
                                  </a:lnTo>
                                  <a:lnTo>
                                    <a:pt x="256" y="218"/>
                                  </a:lnTo>
                                  <a:lnTo>
                                    <a:pt x="265" y="182"/>
                                  </a:lnTo>
                                  <a:lnTo>
                                    <a:pt x="252" y="164"/>
                                  </a:lnTo>
                                  <a:lnTo>
                                    <a:pt x="245" y="151"/>
                                  </a:lnTo>
                                  <a:lnTo>
                                    <a:pt x="253" y="151"/>
                                  </a:lnTo>
                                  <a:lnTo>
                                    <a:pt x="266" y="169"/>
                                  </a:lnTo>
                                  <a:lnTo>
                                    <a:pt x="286" y="185"/>
                                  </a:lnTo>
                                  <a:lnTo>
                                    <a:pt x="325" y="185"/>
                                  </a:lnTo>
                                  <a:lnTo>
                                    <a:pt x="326" y="189"/>
                                  </a:lnTo>
                                  <a:lnTo>
                                    <a:pt x="273" y="189"/>
                                  </a:lnTo>
                                  <a:lnTo>
                                    <a:pt x="269" y="192"/>
                                  </a:lnTo>
                                  <a:lnTo>
                                    <a:pt x="258" y="232"/>
                                  </a:lnTo>
                                  <a:lnTo>
                                    <a:pt x="249" y="291"/>
                                  </a:lnTo>
                                  <a:lnTo>
                                    <a:pt x="249" y="303"/>
                                  </a:lnTo>
                                  <a:lnTo>
                                    <a:pt x="251" y="305"/>
                                  </a:lnTo>
                                  <a:lnTo>
                                    <a:pt x="251" y="313"/>
                                  </a:lnTo>
                                  <a:lnTo>
                                    <a:pt x="248" y="317"/>
                                  </a:lnTo>
                                  <a:lnTo>
                                    <a:pt x="248"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71"/>
                          <wps:cNvSpPr>
                            <a:spLocks/>
                          </wps:cNvSpPr>
                          <wps:spPr bwMode="auto">
                            <a:xfrm>
                              <a:off x="110" y="741"/>
                              <a:ext cx="1288" cy="480"/>
                            </a:xfrm>
                            <a:custGeom>
                              <a:avLst/>
                              <a:gdLst>
                                <a:gd name="T0" fmla="+- 0 435 110"/>
                                <a:gd name="T1" fmla="*/ T0 w 1288"/>
                                <a:gd name="T2" fmla="+- 0 926 741"/>
                                <a:gd name="T3" fmla="*/ 926 h 480"/>
                                <a:gd name="T4" fmla="+- 0 407 110"/>
                                <a:gd name="T5" fmla="*/ T4 w 1288"/>
                                <a:gd name="T6" fmla="+- 0 926 741"/>
                                <a:gd name="T7" fmla="*/ 926 h 480"/>
                                <a:gd name="T8" fmla="+- 0 413 110"/>
                                <a:gd name="T9" fmla="*/ T8 w 1288"/>
                                <a:gd name="T10" fmla="+- 0 919 741"/>
                                <a:gd name="T11" fmla="*/ 919 h 480"/>
                                <a:gd name="T12" fmla="+- 0 416 110"/>
                                <a:gd name="T13" fmla="*/ T12 w 1288"/>
                                <a:gd name="T14" fmla="+- 0 918 741"/>
                                <a:gd name="T15" fmla="*/ 918 h 480"/>
                                <a:gd name="T16" fmla="+- 0 422 110"/>
                                <a:gd name="T17" fmla="*/ T16 w 1288"/>
                                <a:gd name="T18" fmla="+- 0 911 741"/>
                                <a:gd name="T19" fmla="*/ 911 h 480"/>
                                <a:gd name="T20" fmla="+- 0 423 110"/>
                                <a:gd name="T21" fmla="*/ T20 w 1288"/>
                                <a:gd name="T22" fmla="+- 0 899 741"/>
                                <a:gd name="T23" fmla="*/ 899 h 480"/>
                                <a:gd name="T24" fmla="+- 0 425 110"/>
                                <a:gd name="T25" fmla="*/ T24 w 1288"/>
                                <a:gd name="T26" fmla="+- 0 897 741"/>
                                <a:gd name="T27" fmla="*/ 897 h 480"/>
                                <a:gd name="T28" fmla="+- 0 428 110"/>
                                <a:gd name="T29" fmla="*/ T28 w 1288"/>
                                <a:gd name="T30" fmla="+- 0 897 741"/>
                                <a:gd name="T31" fmla="*/ 897 h 480"/>
                                <a:gd name="T32" fmla="+- 0 431 110"/>
                                <a:gd name="T33" fmla="*/ T32 w 1288"/>
                                <a:gd name="T34" fmla="+- 0 902 741"/>
                                <a:gd name="T35" fmla="*/ 902 h 480"/>
                                <a:gd name="T36" fmla="+- 0 435 110"/>
                                <a:gd name="T37" fmla="*/ T36 w 1288"/>
                                <a:gd name="T38" fmla="+- 0 926 741"/>
                                <a:gd name="T39" fmla="*/ 92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8" h="480">
                                  <a:moveTo>
                                    <a:pt x="325" y="185"/>
                                  </a:moveTo>
                                  <a:lnTo>
                                    <a:pt x="297" y="185"/>
                                  </a:lnTo>
                                  <a:lnTo>
                                    <a:pt x="303" y="178"/>
                                  </a:lnTo>
                                  <a:lnTo>
                                    <a:pt x="306" y="177"/>
                                  </a:lnTo>
                                  <a:lnTo>
                                    <a:pt x="312" y="170"/>
                                  </a:lnTo>
                                  <a:lnTo>
                                    <a:pt x="313" y="158"/>
                                  </a:lnTo>
                                  <a:lnTo>
                                    <a:pt x="315" y="156"/>
                                  </a:lnTo>
                                  <a:lnTo>
                                    <a:pt x="318" y="156"/>
                                  </a:lnTo>
                                  <a:lnTo>
                                    <a:pt x="321" y="161"/>
                                  </a:lnTo>
                                  <a:lnTo>
                                    <a:pt x="325"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72"/>
                          <wps:cNvSpPr>
                            <a:spLocks/>
                          </wps:cNvSpPr>
                          <wps:spPr bwMode="auto">
                            <a:xfrm>
                              <a:off x="110" y="741"/>
                              <a:ext cx="1288" cy="480"/>
                            </a:xfrm>
                            <a:custGeom>
                              <a:avLst/>
                              <a:gdLst>
                                <a:gd name="T0" fmla="+- 0 372 110"/>
                                <a:gd name="T1" fmla="*/ T0 w 1288"/>
                                <a:gd name="T2" fmla="+- 0 992 741"/>
                                <a:gd name="T3" fmla="*/ 992 h 480"/>
                                <a:gd name="T4" fmla="+- 0 373 110"/>
                                <a:gd name="T5" fmla="*/ T4 w 1288"/>
                                <a:gd name="T6" fmla="+- 0 978 741"/>
                                <a:gd name="T7" fmla="*/ 978 h 480"/>
                                <a:gd name="T8" fmla="+- 0 377 110"/>
                                <a:gd name="T9" fmla="*/ T8 w 1288"/>
                                <a:gd name="T10" fmla="+- 0 963 741"/>
                                <a:gd name="T11" fmla="*/ 963 h 480"/>
                                <a:gd name="T12" fmla="+- 0 382 110"/>
                                <a:gd name="T13" fmla="*/ T12 w 1288"/>
                                <a:gd name="T14" fmla="+- 0 948 741"/>
                                <a:gd name="T15" fmla="*/ 948 h 480"/>
                                <a:gd name="T16" fmla="+- 0 386 110"/>
                                <a:gd name="T17" fmla="*/ T16 w 1288"/>
                                <a:gd name="T18" fmla="+- 0 933 741"/>
                                <a:gd name="T19" fmla="*/ 933 h 480"/>
                                <a:gd name="T20" fmla="+- 0 383 110"/>
                                <a:gd name="T21" fmla="*/ T20 w 1288"/>
                                <a:gd name="T22" fmla="+- 0 930 741"/>
                                <a:gd name="T23" fmla="*/ 930 h 480"/>
                                <a:gd name="T24" fmla="+- 0 436 110"/>
                                <a:gd name="T25" fmla="*/ T24 w 1288"/>
                                <a:gd name="T26" fmla="+- 0 930 741"/>
                                <a:gd name="T27" fmla="*/ 930 h 480"/>
                                <a:gd name="T28" fmla="+- 0 436 110"/>
                                <a:gd name="T29" fmla="*/ T28 w 1288"/>
                                <a:gd name="T30" fmla="+- 0 931 741"/>
                                <a:gd name="T31" fmla="*/ 931 h 480"/>
                                <a:gd name="T32" fmla="+- 0 418 110"/>
                                <a:gd name="T33" fmla="*/ T32 w 1288"/>
                                <a:gd name="T34" fmla="+- 0 931 741"/>
                                <a:gd name="T35" fmla="*/ 931 h 480"/>
                                <a:gd name="T36" fmla="+- 0 407 110"/>
                                <a:gd name="T37" fmla="*/ T36 w 1288"/>
                                <a:gd name="T38" fmla="+- 0 935 741"/>
                                <a:gd name="T39" fmla="*/ 935 h 480"/>
                                <a:gd name="T40" fmla="+- 0 394 110"/>
                                <a:gd name="T41" fmla="*/ T40 w 1288"/>
                                <a:gd name="T42" fmla="+- 0 935 741"/>
                                <a:gd name="T43" fmla="*/ 935 h 480"/>
                                <a:gd name="T44" fmla="+- 0 391 110"/>
                                <a:gd name="T45" fmla="*/ T44 w 1288"/>
                                <a:gd name="T46" fmla="+- 0 936 741"/>
                                <a:gd name="T47" fmla="*/ 936 h 480"/>
                                <a:gd name="T48" fmla="+- 0 384 110"/>
                                <a:gd name="T49" fmla="*/ T48 w 1288"/>
                                <a:gd name="T50" fmla="+- 0 948 741"/>
                                <a:gd name="T51" fmla="*/ 948 h 480"/>
                                <a:gd name="T52" fmla="+- 0 375 110"/>
                                <a:gd name="T53" fmla="*/ T52 w 1288"/>
                                <a:gd name="T54" fmla="+- 0 975 741"/>
                                <a:gd name="T55" fmla="*/ 975 h 480"/>
                                <a:gd name="T56" fmla="+- 0 374 110"/>
                                <a:gd name="T57" fmla="*/ T56 w 1288"/>
                                <a:gd name="T58" fmla="+- 0 983 741"/>
                                <a:gd name="T59" fmla="*/ 983 h 480"/>
                                <a:gd name="T60" fmla="+- 0 373 110"/>
                                <a:gd name="T61" fmla="*/ T60 w 1288"/>
                                <a:gd name="T62" fmla="+- 0 986 741"/>
                                <a:gd name="T63" fmla="*/ 986 h 480"/>
                                <a:gd name="T64" fmla="+- 0 373 110"/>
                                <a:gd name="T65" fmla="*/ T64 w 1288"/>
                                <a:gd name="T66" fmla="+- 0 991 741"/>
                                <a:gd name="T67" fmla="*/ 991 h 480"/>
                                <a:gd name="T68" fmla="+- 0 372 110"/>
                                <a:gd name="T69" fmla="*/ T68 w 1288"/>
                                <a:gd name="T70" fmla="+- 0 992 741"/>
                                <a:gd name="T71" fmla="*/ 99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8" h="480">
                                  <a:moveTo>
                                    <a:pt x="262" y="251"/>
                                  </a:moveTo>
                                  <a:lnTo>
                                    <a:pt x="263" y="237"/>
                                  </a:lnTo>
                                  <a:lnTo>
                                    <a:pt x="267" y="222"/>
                                  </a:lnTo>
                                  <a:lnTo>
                                    <a:pt x="272" y="207"/>
                                  </a:lnTo>
                                  <a:lnTo>
                                    <a:pt x="276" y="192"/>
                                  </a:lnTo>
                                  <a:lnTo>
                                    <a:pt x="273" y="189"/>
                                  </a:lnTo>
                                  <a:lnTo>
                                    <a:pt x="326" y="189"/>
                                  </a:lnTo>
                                  <a:lnTo>
                                    <a:pt x="326" y="190"/>
                                  </a:lnTo>
                                  <a:lnTo>
                                    <a:pt x="308" y="190"/>
                                  </a:lnTo>
                                  <a:lnTo>
                                    <a:pt x="297" y="194"/>
                                  </a:lnTo>
                                  <a:lnTo>
                                    <a:pt x="284" y="194"/>
                                  </a:lnTo>
                                  <a:lnTo>
                                    <a:pt x="281" y="195"/>
                                  </a:lnTo>
                                  <a:lnTo>
                                    <a:pt x="274" y="207"/>
                                  </a:lnTo>
                                  <a:lnTo>
                                    <a:pt x="265" y="234"/>
                                  </a:lnTo>
                                  <a:lnTo>
                                    <a:pt x="264" y="242"/>
                                  </a:lnTo>
                                  <a:lnTo>
                                    <a:pt x="263" y="245"/>
                                  </a:lnTo>
                                  <a:lnTo>
                                    <a:pt x="263" y="250"/>
                                  </a:lnTo>
                                  <a:lnTo>
                                    <a:pt x="262"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73"/>
                          <wps:cNvSpPr>
                            <a:spLocks/>
                          </wps:cNvSpPr>
                          <wps:spPr bwMode="auto">
                            <a:xfrm>
                              <a:off x="110" y="741"/>
                              <a:ext cx="1288" cy="480"/>
                            </a:xfrm>
                            <a:custGeom>
                              <a:avLst/>
                              <a:gdLst>
                                <a:gd name="T0" fmla="+- 0 391 110"/>
                                <a:gd name="T1" fmla="*/ T0 w 1288"/>
                                <a:gd name="T2" fmla="+- 0 1221 741"/>
                                <a:gd name="T3" fmla="*/ 1221 h 480"/>
                                <a:gd name="T4" fmla="+- 0 387 110"/>
                                <a:gd name="T5" fmla="*/ T4 w 1288"/>
                                <a:gd name="T6" fmla="+- 0 1221 741"/>
                                <a:gd name="T7" fmla="*/ 1221 h 480"/>
                                <a:gd name="T8" fmla="+- 0 384 110"/>
                                <a:gd name="T9" fmla="*/ T8 w 1288"/>
                                <a:gd name="T10" fmla="+- 0 1188 741"/>
                                <a:gd name="T11" fmla="*/ 1188 h 480"/>
                                <a:gd name="T12" fmla="+- 0 380 110"/>
                                <a:gd name="T13" fmla="*/ T12 w 1288"/>
                                <a:gd name="T14" fmla="+- 0 1154 741"/>
                                <a:gd name="T15" fmla="*/ 1154 h 480"/>
                                <a:gd name="T16" fmla="+- 0 379 110"/>
                                <a:gd name="T17" fmla="*/ T16 w 1288"/>
                                <a:gd name="T18" fmla="+- 0 1119 741"/>
                                <a:gd name="T19" fmla="*/ 1119 h 480"/>
                                <a:gd name="T20" fmla="+- 0 381 110"/>
                                <a:gd name="T21" fmla="*/ T20 w 1288"/>
                                <a:gd name="T22" fmla="+- 0 1087 741"/>
                                <a:gd name="T23" fmla="*/ 1087 h 480"/>
                                <a:gd name="T24" fmla="+- 0 387 110"/>
                                <a:gd name="T25" fmla="*/ T24 w 1288"/>
                                <a:gd name="T26" fmla="+- 0 1051 741"/>
                                <a:gd name="T27" fmla="*/ 1051 h 480"/>
                                <a:gd name="T28" fmla="+- 0 408 110"/>
                                <a:gd name="T29" fmla="*/ T28 w 1288"/>
                                <a:gd name="T30" fmla="+- 0 966 741"/>
                                <a:gd name="T31" fmla="*/ 966 h 480"/>
                                <a:gd name="T32" fmla="+- 0 419 110"/>
                                <a:gd name="T33" fmla="*/ T32 w 1288"/>
                                <a:gd name="T34" fmla="+- 0 937 741"/>
                                <a:gd name="T35" fmla="*/ 937 h 480"/>
                                <a:gd name="T36" fmla="+- 0 419 110"/>
                                <a:gd name="T37" fmla="*/ T36 w 1288"/>
                                <a:gd name="T38" fmla="+- 0 933 741"/>
                                <a:gd name="T39" fmla="*/ 933 h 480"/>
                                <a:gd name="T40" fmla="+- 0 418 110"/>
                                <a:gd name="T41" fmla="*/ T40 w 1288"/>
                                <a:gd name="T42" fmla="+- 0 931 741"/>
                                <a:gd name="T43" fmla="*/ 931 h 480"/>
                                <a:gd name="T44" fmla="+- 0 436 110"/>
                                <a:gd name="T45" fmla="*/ T44 w 1288"/>
                                <a:gd name="T46" fmla="+- 0 931 741"/>
                                <a:gd name="T47" fmla="*/ 931 h 480"/>
                                <a:gd name="T48" fmla="+- 0 437 110"/>
                                <a:gd name="T49" fmla="*/ T48 w 1288"/>
                                <a:gd name="T50" fmla="+- 0 937 741"/>
                                <a:gd name="T51" fmla="*/ 937 h 480"/>
                                <a:gd name="T52" fmla="+- 0 441 110"/>
                                <a:gd name="T53" fmla="*/ T52 w 1288"/>
                                <a:gd name="T54" fmla="+- 0 966 741"/>
                                <a:gd name="T55" fmla="*/ 966 h 480"/>
                                <a:gd name="T56" fmla="+- 0 443 110"/>
                                <a:gd name="T57" fmla="*/ T56 w 1288"/>
                                <a:gd name="T58" fmla="+- 0 986 741"/>
                                <a:gd name="T59" fmla="*/ 986 h 480"/>
                                <a:gd name="T60" fmla="+- 0 430 110"/>
                                <a:gd name="T61" fmla="*/ T60 w 1288"/>
                                <a:gd name="T62" fmla="+- 0 986 741"/>
                                <a:gd name="T63" fmla="*/ 986 h 480"/>
                                <a:gd name="T64" fmla="+- 0 416 110"/>
                                <a:gd name="T65" fmla="*/ T64 w 1288"/>
                                <a:gd name="T66" fmla="+- 0 1023 741"/>
                                <a:gd name="T67" fmla="*/ 1023 h 480"/>
                                <a:gd name="T68" fmla="+- 0 404 110"/>
                                <a:gd name="T69" fmla="*/ T68 w 1288"/>
                                <a:gd name="T70" fmla="+- 0 1061 741"/>
                                <a:gd name="T71" fmla="*/ 1061 h 480"/>
                                <a:gd name="T72" fmla="+- 0 395 110"/>
                                <a:gd name="T73" fmla="*/ T72 w 1288"/>
                                <a:gd name="T74" fmla="+- 0 1101 741"/>
                                <a:gd name="T75" fmla="*/ 1101 h 480"/>
                                <a:gd name="T76" fmla="+- 0 390 110"/>
                                <a:gd name="T77" fmla="*/ T76 w 1288"/>
                                <a:gd name="T78" fmla="+- 0 1128 741"/>
                                <a:gd name="T79" fmla="*/ 1128 h 480"/>
                                <a:gd name="T80" fmla="+- 0 386 110"/>
                                <a:gd name="T81" fmla="*/ T80 w 1288"/>
                                <a:gd name="T82" fmla="+- 0 1128 741"/>
                                <a:gd name="T83" fmla="*/ 1128 h 480"/>
                                <a:gd name="T84" fmla="+- 0 385 110"/>
                                <a:gd name="T85" fmla="*/ T84 w 1288"/>
                                <a:gd name="T86" fmla="+- 0 1135 741"/>
                                <a:gd name="T87" fmla="*/ 1135 h 480"/>
                                <a:gd name="T88" fmla="+- 0 386 110"/>
                                <a:gd name="T89" fmla="*/ T88 w 1288"/>
                                <a:gd name="T90" fmla="+- 0 1149 741"/>
                                <a:gd name="T91" fmla="*/ 1149 h 480"/>
                                <a:gd name="T92" fmla="+- 0 386 110"/>
                                <a:gd name="T93" fmla="*/ T92 w 1288"/>
                                <a:gd name="T94" fmla="+- 0 1154 741"/>
                                <a:gd name="T95" fmla="*/ 1154 h 480"/>
                                <a:gd name="T96" fmla="+- 0 385 110"/>
                                <a:gd name="T97" fmla="*/ T96 w 1288"/>
                                <a:gd name="T98" fmla="+- 0 1172 741"/>
                                <a:gd name="T99" fmla="*/ 1172 h 480"/>
                                <a:gd name="T100" fmla="+- 0 391 110"/>
                                <a:gd name="T101" fmla="*/ T100 w 1288"/>
                                <a:gd name="T102" fmla="+- 0 1221 741"/>
                                <a:gd name="T103"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88" h="480">
                                  <a:moveTo>
                                    <a:pt x="281" y="480"/>
                                  </a:moveTo>
                                  <a:lnTo>
                                    <a:pt x="277" y="480"/>
                                  </a:lnTo>
                                  <a:lnTo>
                                    <a:pt x="274" y="447"/>
                                  </a:lnTo>
                                  <a:lnTo>
                                    <a:pt x="270" y="413"/>
                                  </a:lnTo>
                                  <a:lnTo>
                                    <a:pt x="269" y="378"/>
                                  </a:lnTo>
                                  <a:lnTo>
                                    <a:pt x="271" y="346"/>
                                  </a:lnTo>
                                  <a:lnTo>
                                    <a:pt x="277" y="310"/>
                                  </a:lnTo>
                                  <a:lnTo>
                                    <a:pt x="298" y="225"/>
                                  </a:lnTo>
                                  <a:lnTo>
                                    <a:pt x="309" y="196"/>
                                  </a:lnTo>
                                  <a:lnTo>
                                    <a:pt x="309" y="192"/>
                                  </a:lnTo>
                                  <a:lnTo>
                                    <a:pt x="308" y="190"/>
                                  </a:lnTo>
                                  <a:lnTo>
                                    <a:pt x="326" y="190"/>
                                  </a:lnTo>
                                  <a:lnTo>
                                    <a:pt x="327" y="196"/>
                                  </a:lnTo>
                                  <a:lnTo>
                                    <a:pt x="331" y="225"/>
                                  </a:lnTo>
                                  <a:lnTo>
                                    <a:pt x="333" y="245"/>
                                  </a:lnTo>
                                  <a:lnTo>
                                    <a:pt x="320" y="245"/>
                                  </a:lnTo>
                                  <a:lnTo>
                                    <a:pt x="306" y="282"/>
                                  </a:lnTo>
                                  <a:lnTo>
                                    <a:pt x="294" y="320"/>
                                  </a:lnTo>
                                  <a:lnTo>
                                    <a:pt x="285" y="360"/>
                                  </a:lnTo>
                                  <a:lnTo>
                                    <a:pt x="280" y="387"/>
                                  </a:lnTo>
                                  <a:lnTo>
                                    <a:pt x="276" y="387"/>
                                  </a:lnTo>
                                  <a:lnTo>
                                    <a:pt x="275" y="394"/>
                                  </a:lnTo>
                                  <a:lnTo>
                                    <a:pt x="276" y="408"/>
                                  </a:lnTo>
                                  <a:lnTo>
                                    <a:pt x="276" y="413"/>
                                  </a:lnTo>
                                  <a:lnTo>
                                    <a:pt x="275" y="431"/>
                                  </a:lnTo>
                                  <a:lnTo>
                                    <a:pt x="28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74"/>
                          <wps:cNvSpPr>
                            <a:spLocks/>
                          </wps:cNvSpPr>
                          <wps:spPr bwMode="auto">
                            <a:xfrm>
                              <a:off x="110" y="741"/>
                              <a:ext cx="1288" cy="480"/>
                            </a:xfrm>
                            <a:custGeom>
                              <a:avLst/>
                              <a:gdLst>
                                <a:gd name="T0" fmla="+- 0 385 110"/>
                                <a:gd name="T1" fmla="*/ T0 w 1288"/>
                                <a:gd name="T2" fmla="+- 0 987 741"/>
                                <a:gd name="T3" fmla="*/ 987 h 480"/>
                                <a:gd name="T4" fmla="+- 0 386 110"/>
                                <a:gd name="T5" fmla="*/ T4 w 1288"/>
                                <a:gd name="T6" fmla="+- 0 980 741"/>
                                <a:gd name="T7" fmla="*/ 980 h 480"/>
                                <a:gd name="T8" fmla="+- 0 390 110"/>
                                <a:gd name="T9" fmla="*/ T8 w 1288"/>
                                <a:gd name="T10" fmla="+- 0 967 741"/>
                                <a:gd name="T11" fmla="*/ 967 h 480"/>
                                <a:gd name="T12" fmla="+- 0 393 110"/>
                                <a:gd name="T13" fmla="*/ T12 w 1288"/>
                                <a:gd name="T14" fmla="+- 0 952 741"/>
                                <a:gd name="T15" fmla="*/ 952 h 480"/>
                                <a:gd name="T16" fmla="+- 0 397 110"/>
                                <a:gd name="T17" fmla="*/ T16 w 1288"/>
                                <a:gd name="T18" fmla="+- 0 940 741"/>
                                <a:gd name="T19" fmla="*/ 940 h 480"/>
                                <a:gd name="T20" fmla="+- 0 397 110"/>
                                <a:gd name="T21" fmla="*/ T20 w 1288"/>
                                <a:gd name="T22" fmla="+- 0 937 741"/>
                                <a:gd name="T23" fmla="*/ 937 h 480"/>
                                <a:gd name="T24" fmla="+- 0 394 110"/>
                                <a:gd name="T25" fmla="*/ T24 w 1288"/>
                                <a:gd name="T26" fmla="+- 0 935 741"/>
                                <a:gd name="T27" fmla="*/ 935 h 480"/>
                                <a:gd name="T28" fmla="+- 0 407 110"/>
                                <a:gd name="T29" fmla="*/ T28 w 1288"/>
                                <a:gd name="T30" fmla="+- 0 935 741"/>
                                <a:gd name="T31" fmla="*/ 935 h 480"/>
                                <a:gd name="T32" fmla="+- 0 399 110"/>
                                <a:gd name="T33" fmla="*/ T32 w 1288"/>
                                <a:gd name="T34" fmla="+- 0 948 741"/>
                                <a:gd name="T35" fmla="*/ 948 h 480"/>
                                <a:gd name="T36" fmla="+- 0 390 110"/>
                                <a:gd name="T37" fmla="*/ T36 w 1288"/>
                                <a:gd name="T38" fmla="+- 0 972 741"/>
                                <a:gd name="T39" fmla="*/ 972 h 480"/>
                                <a:gd name="T40" fmla="+- 0 387 110"/>
                                <a:gd name="T41" fmla="*/ T40 w 1288"/>
                                <a:gd name="T42" fmla="+- 0 980 741"/>
                                <a:gd name="T43" fmla="*/ 980 h 480"/>
                                <a:gd name="T44" fmla="+- 0 386 110"/>
                                <a:gd name="T45" fmla="*/ T44 w 1288"/>
                                <a:gd name="T46" fmla="+- 0 985 741"/>
                                <a:gd name="T47" fmla="*/ 985 h 480"/>
                                <a:gd name="T48" fmla="+- 0 386 110"/>
                                <a:gd name="T49" fmla="*/ T48 w 1288"/>
                                <a:gd name="T50" fmla="+- 0 986 741"/>
                                <a:gd name="T51" fmla="*/ 986 h 480"/>
                                <a:gd name="T52" fmla="+- 0 385 110"/>
                                <a:gd name="T53" fmla="*/ T52 w 1288"/>
                                <a:gd name="T54" fmla="+- 0 987 741"/>
                                <a:gd name="T55" fmla="*/ 98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8" h="480">
                                  <a:moveTo>
                                    <a:pt x="275" y="246"/>
                                  </a:moveTo>
                                  <a:lnTo>
                                    <a:pt x="276" y="239"/>
                                  </a:lnTo>
                                  <a:lnTo>
                                    <a:pt x="280" y="226"/>
                                  </a:lnTo>
                                  <a:lnTo>
                                    <a:pt x="283" y="211"/>
                                  </a:lnTo>
                                  <a:lnTo>
                                    <a:pt x="287" y="199"/>
                                  </a:lnTo>
                                  <a:lnTo>
                                    <a:pt x="287" y="196"/>
                                  </a:lnTo>
                                  <a:lnTo>
                                    <a:pt x="284" y="194"/>
                                  </a:lnTo>
                                  <a:lnTo>
                                    <a:pt x="297" y="194"/>
                                  </a:lnTo>
                                  <a:lnTo>
                                    <a:pt x="289" y="207"/>
                                  </a:lnTo>
                                  <a:lnTo>
                                    <a:pt x="280" y="231"/>
                                  </a:lnTo>
                                  <a:lnTo>
                                    <a:pt x="277" y="239"/>
                                  </a:lnTo>
                                  <a:lnTo>
                                    <a:pt x="276" y="244"/>
                                  </a:lnTo>
                                  <a:lnTo>
                                    <a:pt x="276" y="245"/>
                                  </a:lnTo>
                                  <a:lnTo>
                                    <a:pt x="275"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75"/>
                          <wps:cNvSpPr>
                            <a:spLocks/>
                          </wps:cNvSpPr>
                          <wps:spPr bwMode="auto">
                            <a:xfrm>
                              <a:off x="110" y="741"/>
                              <a:ext cx="1288" cy="480"/>
                            </a:xfrm>
                            <a:custGeom>
                              <a:avLst/>
                              <a:gdLst>
                                <a:gd name="T0" fmla="+- 0 415 110"/>
                                <a:gd name="T1" fmla="*/ T0 w 1288"/>
                                <a:gd name="T2" fmla="+- 0 1221 741"/>
                                <a:gd name="T3" fmla="*/ 1221 h 480"/>
                                <a:gd name="T4" fmla="+- 0 413 110"/>
                                <a:gd name="T5" fmla="*/ T4 w 1288"/>
                                <a:gd name="T6" fmla="+- 0 1221 741"/>
                                <a:gd name="T7" fmla="*/ 1221 h 480"/>
                                <a:gd name="T8" fmla="+- 0 408 110"/>
                                <a:gd name="T9" fmla="*/ T8 w 1288"/>
                                <a:gd name="T10" fmla="+- 0 1184 741"/>
                                <a:gd name="T11" fmla="*/ 1184 h 480"/>
                                <a:gd name="T12" fmla="+- 0 408 110"/>
                                <a:gd name="T13" fmla="*/ T12 w 1288"/>
                                <a:gd name="T14" fmla="+- 0 1180 741"/>
                                <a:gd name="T15" fmla="*/ 1180 h 480"/>
                                <a:gd name="T16" fmla="+- 0 408 110"/>
                                <a:gd name="T17" fmla="*/ T16 w 1288"/>
                                <a:gd name="T18" fmla="+- 0 1149 741"/>
                                <a:gd name="T19" fmla="*/ 1149 h 480"/>
                                <a:gd name="T20" fmla="+- 0 420 110"/>
                                <a:gd name="T21" fmla="*/ T20 w 1288"/>
                                <a:gd name="T22" fmla="+- 0 1087 741"/>
                                <a:gd name="T23" fmla="*/ 1087 h 480"/>
                                <a:gd name="T24" fmla="+- 0 442 110"/>
                                <a:gd name="T25" fmla="*/ T24 w 1288"/>
                                <a:gd name="T26" fmla="+- 0 1033 741"/>
                                <a:gd name="T27" fmla="*/ 1033 h 480"/>
                                <a:gd name="T28" fmla="+- 0 439 110"/>
                                <a:gd name="T29" fmla="*/ T28 w 1288"/>
                                <a:gd name="T30" fmla="+- 0 1013 741"/>
                                <a:gd name="T31" fmla="*/ 1013 h 480"/>
                                <a:gd name="T32" fmla="+- 0 434 110"/>
                                <a:gd name="T33" fmla="*/ T32 w 1288"/>
                                <a:gd name="T34" fmla="+- 0 991 741"/>
                                <a:gd name="T35" fmla="*/ 991 h 480"/>
                                <a:gd name="T36" fmla="+- 0 433 110"/>
                                <a:gd name="T37" fmla="*/ T36 w 1288"/>
                                <a:gd name="T38" fmla="+- 0 986 741"/>
                                <a:gd name="T39" fmla="*/ 986 h 480"/>
                                <a:gd name="T40" fmla="+- 0 443 110"/>
                                <a:gd name="T41" fmla="*/ T40 w 1288"/>
                                <a:gd name="T42" fmla="+- 0 986 741"/>
                                <a:gd name="T43" fmla="*/ 986 h 480"/>
                                <a:gd name="T44" fmla="+- 0 443 110"/>
                                <a:gd name="T45" fmla="*/ T44 w 1288"/>
                                <a:gd name="T46" fmla="+- 0 992 741"/>
                                <a:gd name="T47" fmla="*/ 992 h 480"/>
                                <a:gd name="T48" fmla="+- 0 454 110"/>
                                <a:gd name="T49" fmla="*/ T48 w 1288"/>
                                <a:gd name="T50" fmla="+- 0 1046 741"/>
                                <a:gd name="T51" fmla="*/ 1046 h 480"/>
                                <a:gd name="T52" fmla="+- 0 444 110"/>
                                <a:gd name="T53" fmla="*/ T52 w 1288"/>
                                <a:gd name="T54" fmla="+- 0 1046 741"/>
                                <a:gd name="T55" fmla="*/ 1046 h 480"/>
                                <a:gd name="T56" fmla="+- 0 428 110"/>
                                <a:gd name="T57" fmla="*/ T56 w 1288"/>
                                <a:gd name="T58" fmla="+- 0 1084 741"/>
                                <a:gd name="T59" fmla="*/ 1084 h 480"/>
                                <a:gd name="T60" fmla="+- 0 417 110"/>
                                <a:gd name="T61" fmla="*/ T60 w 1288"/>
                                <a:gd name="T62" fmla="+- 0 1131 741"/>
                                <a:gd name="T63" fmla="*/ 1131 h 480"/>
                                <a:gd name="T64" fmla="+- 0 412 110"/>
                                <a:gd name="T65" fmla="*/ T64 w 1288"/>
                                <a:gd name="T66" fmla="+- 0 1180 741"/>
                                <a:gd name="T67" fmla="*/ 1180 h 480"/>
                                <a:gd name="T68" fmla="+- 0 415 110"/>
                                <a:gd name="T69" fmla="*/ T68 w 1288"/>
                                <a:gd name="T70" fmla="+- 0 1221 741"/>
                                <a:gd name="T71"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8" h="480">
                                  <a:moveTo>
                                    <a:pt x="305" y="480"/>
                                  </a:moveTo>
                                  <a:lnTo>
                                    <a:pt x="303" y="480"/>
                                  </a:lnTo>
                                  <a:lnTo>
                                    <a:pt x="298" y="443"/>
                                  </a:lnTo>
                                  <a:lnTo>
                                    <a:pt x="298" y="439"/>
                                  </a:lnTo>
                                  <a:lnTo>
                                    <a:pt x="298" y="408"/>
                                  </a:lnTo>
                                  <a:lnTo>
                                    <a:pt x="310" y="346"/>
                                  </a:lnTo>
                                  <a:lnTo>
                                    <a:pt x="332" y="292"/>
                                  </a:lnTo>
                                  <a:lnTo>
                                    <a:pt x="329" y="272"/>
                                  </a:lnTo>
                                  <a:lnTo>
                                    <a:pt x="324" y="250"/>
                                  </a:lnTo>
                                  <a:lnTo>
                                    <a:pt x="323" y="245"/>
                                  </a:lnTo>
                                  <a:lnTo>
                                    <a:pt x="333" y="245"/>
                                  </a:lnTo>
                                  <a:lnTo>
                                    <a:pt x="333" y="251"/>
                                  </a:lnTo>
                                  <a:lnTo>
                                    <a:pt x="344" y="305"/>
                                  </a:lnTo>
                                  <a:lnTo>
                                    <a:pt x="334" y="305"/>
                                  </a:lnTo>
                                  <a:lnTo>
                                    <a:pt x="318" y="343"/>
                                  </a:lnTo>
                                  <a:lnTo>
                                    <a:pt x="307" y="390"/>
                                  </a:lnTo>
                                  <a:lnTo>
                                    <a:pt x="302" y="439"/>
                                  </a:lnTo>
                                  <a:lnTo>
                                    <a:pt x="305"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76"/>
                          <wps:cNvSpPr>
                            <a:spLocks/>
                          </wps:cNvSpPr>
                          <wps:spPr bwMode="auto">
                            <a:xfrm>
                              <a:off x="110" y="741"/>
                              <a:ext cx="1288" cy="480"/>
                            </a:xfrm>
                            <a:custGeom>
                              <a:avLst/>
                              <a:gdLst>
                                <a:gd name="T0" fmla="+- 0 438 110"/>
                                <a:gd name="T1" fmla="*/ T0 w 1288"/>
                                <a:gd name="T2" fmla="+- 0 1163 741"/>
                                <a:gd name="T3" fmla="*/ 1163 h 480"/>
                                <a:gd name="T4" fmla="+- 0 437 110"/>
                                <a:gd name="T5" fmla="*/ T4 w 1288"/>
                                <a:gd name="T6" fmla="+- 0 1143 741"/>
                                <a:gd name="T7" fmla="*/ 1143 h 480"/>
                                <a:gd name="T8" fmla="+- 0 437 110"/>
                                <a:gd name="T9" fmla="*/ T8 w 1288"/>
                                <a:gd name="T10" fmla="+- 0 1127 741"/>
                                <a:gd name="T11" fmla="*/ 1127 h 480"/>
                                <a:gd name="T12" fmla="+- 0 438 110"/>
                                <a:gd name="T13" fmla="*/ T12 w 1288"/>
                                <a:gd name="T14" fmla="+- 0 1111 741"/>
                                <a:gd name="T15" fmla="*/ 1111 h 480"/>
                                <a:gd name="T16" fmla="+- 0 438 110"/>
                                <a:gd name="T17" fmla="*/ T16 w 1288"/>
                                <a:gd name="T18" fmla="+- 0 1110 741"/>
                                <a:gd name="T19" fmla="*/ 1110 h 480"/>
                                <a:gd name="T20" fmla="+- 0 442 110"/>
                                <a:gd name="T21" fmla="*/ T20 w 1288"/>
                                <a:gd name="T22" fmla="+- 0 1081 741"/>
                                <a:gd name="T23" fmla="*/ 1081 h 480"/>
                                <a:gd name="T24" fmla="+- 0 448 110"/>
                                <a:gd name="T25" fmla="*/ T24 w 1288"/>
                                <a:gd name="T26" fmla="+- 0 1055 741"/>
                                <a:gd name="T27" fmla="*/ 1055 h 480"/>
                                <a:gd name="T28" fmla="+- 0 446 110"/>
                                <a:gd name="T29" fmla="*/ T28 w 1288"/>
                                <a:gd name="T30" fmla="+- 0 1048 741"/>
                                <a:gd name="T31" fmla="*/ 1048 h 480"/>
                                <a:gd name="T32" fmla="+- 0 444 110"/>
                                <a:gd name="T33" fmla="*/ T32 w 1288"/>
                                <a:gd name="T34" fmla="+- 0 1046 741"/>
                                <a:gd name="T35" fmla="*/ 1046 h 480"/>
                                <a:gd name="T36" fmla="+- 0 454 110"/>
                                <a:gd name="T37" fmla="*/ T36 w 1288"/>
                                <a:gd name="T38" fmla="+- 0 1046 741"/>
                                <a:gd name="T39" fmla="*/ 1046 h 480"/>
                                <a:gd name="T40" fmla="+- 0 455 110"/>
                                <a:gd name="T41" fmla="*/ T40 w 1288"/>
                                <a:gd name="T42" fmla="+- 0 1049 741"/>
                                <a:gd name="T43" fmla="*/ 1049 h 480"/>
                                <a:gd name="T44" fmla="+- 0 462 110"/>
                                <a:gd name="T45" fmla="*/ T44 w 1288"/>
                                <a:gd name="T46" fmla="+- 0 1071 741"/>
                                <a:gd name="T47" fmla="*/ 1071 h 480"/>
                                <a:gd name="T48" fmla="+- 0 451 110"/>
                                <a:gd name="T49" fmla="*/ T48 w 1288"/>
                                <a:gd name="T50" fmla="+- 0 1071 741"/>
                                <a:gd name="T51" fmla="*/ 1071 h 480"/>
                                <a:gd name="T52" fmla="+- 0 446 110"/>
                                <a:gd name="T53" fmla="*/ T52 w 1288"/>
                                <a:gd name="T54" fmla="+- 0 1079 741"/>
                                <a:gd name="T55" fmla="*/ 1079 h 480"/>
                                <a:gd name="T56" fmla="+- 0 442 110"/>
                                <a:gd name="T57" fmla="*/ T56 w 1288"/>
                                <a:gd name="T58" fmla="+- 0 1095 741"/>
                                <a:gd name="T59" fmla="*/ 1095 h 480"/>
                                <a:gd name="T60" fmla="+- 0 438 110"/>
                                <a:gd name="T61" fmla="*/ T60 w 1288"/>
                                <a:gd name="T62" fmla="+- 0 1137 741"/>
                                <a:gd name="T63" fmla="*/ 1137 h 480"/>
                                <a:gd name="T64" fmla="+- 0 438 110"/>
                                <a:gd name="T65" fmla="*/ T64 w 1288"/>
                                <a:gd name="T66" fmla="+- 0 1163 741"/>
                                <a:gd name="T67" fmla="*/ 116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8" h="480">
                                  <a:moveTo>
                                    <a:pt x="328" y="422"/>
                                  </a:moveTo>
                                  <a:lnTo>
                                    <a:pt x="327" y="402"/>
                                  </a:lnTo>
                                  <a:lnTo>
                                    <a:pt x="327" y="386"/>
                                  </a:lnTo>
                                  <a:lnTo>
                                    <a:pt x="328" y="370"/>
                                  </a:lnTo>
                                  <a:lnTo>
                                    <a:pt x="328" y="369"/>
                                  </a:lnTo>
                                  <a:lnTo>
                                    <a:pt x="332" y="340"/>
                                  </a:lnTo>
                                  <a:lnTo>
                                    <a:pt x="338" y="314"/>
                                  </a:lnTo>
                                  <a:lnTo>
                                    <a:pt x="336" y="307"/>
                                  </a:lnTo>
                                  <a:lnTo>
                                    <a:pt x="334" y="305"/>
                                  </a:lnTo>
                                  <a:lnTo>
                                    <a:pt x="344" y="305"/>
                                  </a:lnTo>
                                  <a:lnTo>
                                    <a:pt x="345" y="308"/>
                                  </a:lnTo>
                                  <a:lnTo>
                                    <a:pt x="352" y="330"/>
                                  </a:lnTo>
                                  <a:lnTo>
                                    <a:pt x="341" y="330"/>
                                  </a:lnTo>
                                  <a:lnTo>
                                    <a:pt x="336" y="338"/>
                                  </a:lnTo>
                                  <a:lnTo>
                                    <a:pt x="332" y="354"/>
                                  </a:lnTo>
                                  <a:lnTo>
                                    <a:pt x="328" y="396"/>
                                  </a:lnTo>
                                  <a:lnTo>
                                    <a:pt x="328"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77"/>
                          <wps:cNvSpPr>
                            <a:spLocks/>
                          </wps:cNvSpPr>
                          <wps:spPr bwMode="auto">
                            <a:xfrm>
                              <a:off x="110" y="741"/>
                              <a:ext cx="1288" cy="480"/>
                            </a:xfrm>
                            <a:custGeom>
                              <a:avLst/>
                              <a:gdLst>
                                <a:gd name="T0" fmla="+- 0 454 110"/>
                                <a:gd name="T1" fmla="*/ T0 w 1288"/>
                                <a:gd name="T2" fmla="+- 0 1150 741"/>
                                <a:gd name="T3" fmla="*/ 1150 h 480"/>
                                <a:gd name="T4" fmla="+- 0 452 110"/>
                                <a:gd name="T5" fmla="*/ T4 w 1288"/>
                                <a:gd name="T6" fmla="+- 0 1122 741"/>
                                <a:gd name="T7" fmla="*/ 1122 h 480"/>
                                <a:gd name="T8" fmla="+- 0 455 110"/>
                                <a:gd name="T9" fmla="*/ T8 w 1288"/>
                                <a:gd name="T10" fmla="+- 0 1081 741"/>
                                <a:gd name="T11" fmla="*/ 1081 h 480"/>
                                <a:gd name="T12" fmla="+- 0 454 110"/>
                                <a:gd name="T13" fmla="*/ T12 w 1288"/>
                                <a:gd name="T14" fmla="+- 0 1076 741"/>
                                <a:gd name="T15" fmla="*/ 1076 h 480"/>
                                <a:gd name="T16" fmla="+- 0 451 110"/>
                                <a:gd name="T17" fmla="*/ T16 w 1288"/>
                                <a:gd name="T18" fmla="+- 0 1071 741"/>
                                <a:gd name="T19" fmla="*/ 1071 h 480"/>
                                <a:gd name="T20" fmla="+- 0 462 110"/>
                                <a:gd name="T21" fmla="*/ T20 w 1288"/>
                                <a:gd name="T22" fmla="+- 0 1071 741"/>
                                <a:gd name="T23" fmla="*/ 1071 h 480"/>
                                <a:gd name="T24" fmla="+- 0 470 110"/>
                                <a:gd name="T25" fmla="*/ T24 w 1288"/>
                                <a:gd name="T26" fmla="+- 0 1096 741"/>
                                <a:gd name="T27" fmla="*/ 1096 h 480"/>
                                <a:gd name="T28" fmla="+- 0 472 110"/>
                                <a:gd name="T29" fmla="*/ T28 w 1288"/>
                                <a:gd name="T30" fmla="+- 0 1099 741"/>
                                <a:gd name="T31" fmla="*/ 1099 h 480"/>
                                <a:gd name="T32" fmla="+- 0 461 110"/>
                                <a:gd name="T33" fmla="*/ T32 w 1288"/>
                                <a:gd name="T34" fmla="+- 0 1099 741"/>
                                <a:gd name="T35" fmla="*/ 1099 h 480"/>
                                <a:gd name="T36" fmla="+- 0 460 110"/>
                                <a:gd name="T37" fmla="*/ T36 w 1288"/>
                                <a:gd name="T38" fmla="+- 0 1100 741"/>
                                <a:gd name="T39" fmla="*/ 1100 h 480"/>
                                <a:gd name="T40" fmla="+- 0 457 110"/>
                                <a:gd name="T41" fmla="*/ T40 w 1288"/>
                                <a:gd name="T42" fmla="+- 0 1123 741"/>
                                <a:gd name="T43" fmla="*/ 1123 h 480"/>
                                <a:gd name="T44" fmla="+- 0 454 110"/>
                                <a:gd name="T45" fmla="*/ T44 w 1288"/>
                                <a:gd name="T46" fmla="+- 0 1149 741"/>
                                <a:gd name="T47" fmla="*/ 1149 h 480"/>
                                <a:gd name="T48" fmla="+- 0 454 110"/>
                                <a:gd name="T49" fmla="*/ T48 w 1288"/>
                                <a:gd name="T50" fmla="+- 0 1150 741"/>
                                <a:gd name="T51" fmla="*/ 115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8" h="480">
                                  <a:moveTo>
                                    <a:pt x="344" y="409"/>
                                  </a:moveTo>
                                  <a:lnTo>
                                    <a:pt x="342" y="381"/>
                                  </a:lnTo>
                                  <a:lnTo>
                                    <a:pt x="345" y="340"/>
                                  </a:lnTo>
                                  <a:lnTo>
                                    <a:pt x="344" y="335"/>
                                  </a:lnTo>
                                  <a:lnTo>
                                    <a:pt x="341" y="330"/>
                                  </a:lnTo>
                                  <a:lnTo>
                                    <a:pt x="352" y="330"/>
                                  </a:lnTo>
                                  <a:lnTo>
                                    <a:pt x="360" y="355"/>
                                  </a:lnTo>
                                  <a:lnTo>
                                    <a:pt x="362" y="358"/>
                                  </a:lnTo>
                                  <a:lnTo>
                                    <a:pt x="351" y="358"/>
                                  </a:lnTo>
                                  <a:lnTo>
                                    <a:pt x="350" y="359"/>
                                  </a:lnTo>
                                  <a:lnTo>
                                    <a:pt x="347" y="382"/>
                                  </a:lnTo>
                                  <a:lnTo>
                                    <a:pt x="344" y="408"/>
                                  </a:lnTo>
                                  <a:lnTo>
                                    <a:pt x="344" y="4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78"/>
                          <wps:cNvSpPr>
                            <a:spLocks/>
                          </wps:cNvSpPr>
                          <wps:spPr bwMode="auto">
                            <a:xfrm>
                              <a:off x="110" y="741"/>
                              <a:ext cx="1288" cy="480"/>
                            </a:xfrm>
                            <a:custGeom>
                              <a:avLst/>
                              <a:gdLst>
                                <a:gd name="T0" fmla="+- 0 463 110"/>
                                <a:gd name="T1" fmla="*/ T0 w 1288"/>
                                <a:gd name="T2" fmla="+- 0 1184 741"/>
                                <a:gd name="T3" fmla="*/ 1184 h 480"/>
                                <a:gd name="T4" fmla="+- 0 461 110"/>
                                <a:gd name="T5" fmla="*/ T4 w 1288"/>
                                <a:gd name="T6" fmla="+- 0 1135 741"/>
                                <a:gd name="T7" fmla="*/ 1135 h 480"/>
                                <a:gd name="T8" fmla="+- 0 461 110"/>
                                <a:gd name="T9" fmla="*/ T8 w 1288"/>
                                <a:gd name="T10" fmla="+- 0 1123 741"/>
                                <a:gd name="T11" fmla="*/ 1123 h 480"/>
                                <a:gd name="T12" fmla="+- 0 462 110"/>
                                <a:gd name="T13" fmla="*/ T12 w 1288"/>
                                <a:gd name="T14" fmla="+- 0 1113 741"/>
                                <a:gd name="T15" fmla="*/ 1113 h 480"/>
                                <a:gd name="T16" fmla="+- 0 464 110"/>
                                <a:gd name="T17" fmla="*/ T16 w 1288"/>
                                <a:gd name="T18" fmla="+- 0 1111 741"/>
                                <a:gd name="T19" fmla="*/ 1111 h 480"/>
                                <a:gd name="T20" fmla="+- 0 464 110"/>
                                <a:gd name="T21" fmla="*/ T20 w 1288"/>
                                <a:gd name="T22" fmla="+- 0 1110 741"/>
                                <a:gd name="T23" fmla="*/ 1110 h 480"/>
                                <a:gd name="T24" fmla="+- 0 463 110"/>
                                <a:gd name="T25" fmla="*/ T24 w 1288"/>
                                <a:gd name="T26" fmla="+- 0 1102 741"/>
                                <a:gd name="T27" fmla="*/ 1102 h 480"/>
                                <a:gd name="T28" fmla="+- 0 461 110"/>
                                <a:gd name="T29" fmla="*/ T28 w 1288"/>
                                <a:gd name="T30" fmla="+- 0 1099 741"/>
                                <a:gd name="T31" fmla="*/ 1099 h 480"/>
                                <a:gd name="T32" fmla="+- 0 472 110"/>
                                <a:gd name="T33" fmla="*/ T32 w 1288"/>
                                <a:gd name="T34" fmla="+- 0 1099 741"/>
                                <a:gd name="T35" fmla="*/ 1099 h 480"/>
                                <a:gd name="T36" fmla="+- 0 483 110"/>
                                <a:gd name="T37" fmla="*/ T36 w 1288"/>
                                <a:gd name="T38" fmla="+- 0 1122 741"/>
                                <a:gd name="T39" fmla="*/ 1122 h 480"/>
                                <a:gd name="T40" fmla="+- 0 468 110"/>
                                <a:gd name="T41" fmla="*/ T40 w 1288"/>
                                <a:gd name="T42" fmla="+- 0 1122 741"/>
                                <a:gd name="T43" fmla="*/ 1122 h 480"/>
                                <a:gd name="T44" fmla="+- 0 466 110"/>
                                <a:gd name="T45" fmla="*/ T44 w 1288"/>
                                <a:gd name="T46" fmla="+- 0 1127 741"/>
                                <a:gd name="T47" fmla="*/ 1127 h 480"/>
                                <a:gd name="T48" fmla="+- 0 464 110"/>
                                <a:gd name="T49" fmla="*/ T48 w 1288"/>
                                <a:gd name="T50" fmla="+- 0 1140 741"/>
                                <a:gd name="T51" fmla="*/ 1140 h 480"/>
                                <a:gd name="T52" fmla="+- 0 464 110"/>
                                <a:gd name="T53" fmla="*/ T52 w 1288"/>
                                <a:gd name="T54" fmla="+- 0 1143 741"/>
                                <a:gd name="T55" fmla="*/ 1143 h 480"/>
                                <a:gd name="T56" fmla="+- 0 463 110"/>
                                <a:gd name="T57" fmla="*/ T56 w 1288"/>
                                <a:gd name="T58" fmla="+- 0 1184 741"/>
                                <a:gd name="T59" fmla="*/ 118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8" h="480">
                                  <a:moveTo>
                                    <a:pt x="353" y="443"/>
                                  </a:moveTo>
                                  <a:lnTo>
                                    <a:pt x="351" y="394"/>
                                  </a:lnTo>
                                  <a:lnTo>
                                    <a:pt x="351" y="382"/>
                                  </a:lnTo>
                                  <a:lnTo>
                                    <a:pt x="352" y="372"/>
                                  </a:lnTo>
                                  <a:lnTo>
                                    <a:pt x="354" y="370"/>
                                  </a:lnTo>
                                  <a:lnTo>
                                    <a:pt x="354" y="369"/>
                                  </a:lnTo>
                                  <a:lnTo>
                                    <a:pt x="353" y="361"/>
                                  </a:lnTo>
                                  <a:lnTo>
                                    <a:pt x="351" y="358"/>
                                  </a:lnTo>
                                  <a:lnTo>
                                    <a:pt x="362" y="358"/>
                                  </a:lnTo>
                                  <a:lnTo>
                                    <a:pt x="373" y="381"/>
                                  </a:lnTo>
                                  <a:lnTo>
                                    <a:pt x="358" y="381"/>
                                  </a:lnTo>
                                  <a:lnTo>
                                    <a:pt x="356" y="386"/>
                                  </a:lnTo>
                                  <a:lnTo>
                                    <a:pt x="354" y="399"/>
                                  </a:lnTo>
                                  <a:lnTo>
                                    <a:pt x="354" y="402"/>
                                  </a:lnTo>
                                  <a:lnTo>
                                    <a:pt x="353"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79"/>
                          <wps:cNvSpPr>
                            <a:spLocks/>
                          </wps:cNvSpPr>
                          <wps:spPr bwMode="auto">
                            <a:xfrm>
                              <a:off x="110" y="741"/>
                              <a:ext cx="1288" cy="480"/>
                            </a:xfrm>
                            <a:custGeom>
                              <a:avLst/>
                              <a:gdLst>
                                <a:gd name="T0" fmla="+- 0 481 110"/>
                                <a:gd name="T1" fmla="*/ T0 w 1288"/>
                                <a:gd name="T2" fmla="+- 0 1201 741"/>
                                <a:gd name="T3" fmla="*/ 1201 h 480"/>
                                <a:gd name="T4" fmla="+- 0 479 110"/>
                                <a:gd name="T5" fmla="*/ T4 w 1288"/>
                                <a:gd name="T6" fmla="+- 0 1178 741"/>
                                <a:gd name="T7" fmla="*/ 1178 h 480"/>
                                <a:gd name="T8" fmla="+- 0 474 110"/>
                                <a:gd name="T9" fmla="*/ T8 w 1288"/>
                                <a:gd name="T10" fmla="+- 0 1147 741"/>
                                <a:gd name="T11" fmla="*/ 1147 h 480"/>
                                <a:gd name="T12" fmla="+- 0 470 110"/>
                                <a:gd name="T13" fmla="*/ T12 w 1288"/>
                                <a:gd name="T14" fmla="+- 0 1126 741"/>
                                <a:gd name="T15" fmla="*/ 1126 h 480"/>
                                <a:gd name="T16" fmla="+- 0 468 110"/>
                                <a:gd name="T17" fmla="*/ T16 w 1288"/>
                                <a:gd name="T18" fmla="+- 0 1122 741"/>
                                <a:gd name="T19" fmla="*/ 1122 h 480"/>
                                <a:gd name="T20" fmla="+- 0 483 110"/>
                                <a:gd name="T21" fmla="*/ T20 w 1288"/>
                                <a:gd name="T22" fmla="+- 0 1122 741"/>
                                <a:gd name="T23" fmla="*/ 1122 h 480"/>
                                <a:gd name="T24" fmla="+- 0 493 110"/>
                                <a:gd name="T25" fmla="*/ T24 w 1288"/>
                                <a:gd name="T26" fmla="+- 0 1142 741"/>
                                <a:gd name="T27" fmla="*/ 1142 h 480"/>
                                <a:gd name="T28" fmla="+- 0 478 110"/>
                                <a:gd name="T29" fmla="*/ T28 w 1288"/>
                                <a:gd name="T30" fmla="+- 0 1142 741"/>
                                <a:gd name="T31" fmla="*/ 1142 h 480"/>
                                <a:gd name="T32" fmla="+- 0 478 110"/>
                                <a:gd name="T33" fmla="*/ T32 w 1288"/>
                                <a:gd name="T34" fmla="+- 0 1154 741"/>
                                <a:gd name="T35" fmla="*/ 1154 h 480"/>
                                <a:gd name="T36" fmla="+- 0 481 110"/>
                                <a:gd name="T37" fmla="*/ T36 w 1288"/>
                                <a:gd name="T38" fmla="+- 0 1178 741"/>
                                <a:gd name="T39" fmla="*/ 1178 h 480"/>
                                <a:gd name="T40" fmla="+- 0 481 110"/>
                                <a:gd name="T41" fmla="*/ T40 w 1288"/>
                                <a:gd name="T42" fmla="+- 0 1201 741"/>
                                <a:gd name="T43" fmla="*/ 120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8" h="480">
                                  <a:moveTo>
                                    <a:pt x="371" y="460"/>
                                  </a:moveTo>
                                  <a:lnTo>
                                    <a:pt x="369" y="437"/>
                                  </a:lnTo>
                                  <a:lnTo>
                                    <a:pt x="364" y="406"/>
                                  </a:lnTo>
                                  <a:lnTo>
                                    <a:pt x="360" y="385"/>
                                  </a:lnTo>
                                  <a:lnTo>
                                    <a:pt x="358" y="381"/>
                                  </a:lnTo>
                                  <a:lnTo>
                                    <a:pt x="373" y="381"/>
                                  </a:lnTo>
                                  <a:lnTo>
                                    <a:pt x="383" y="401"/>
                                  </a:lnTo>
                                  <a:lnTo>
                                    <a:pt x="368" y="401"/>
                                  </a:lnTo>
                                  <a:lnTo>
                                    <a:pt x="368" y="413"/>
                                  </a:lnTo>
                                  <a:lnTo>
                                    <a:pt x="371" y="437"/>
                                  </a:lnTo>
                                  <a:lnTo>
                                    <a:pt x="371"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80"/>
                          <wps:cNvSpPr>
                            <a:spLocks/>
                          </wps:cNvSpPr>
                          <wps:spPr bwMode="auto">
                            <a:xfrm>
                              <a:off x="110" y="741"/>
                              <a:ext cx="1288" cy="480"/>
                            </a:xfrm>
                            <a:custGeom>
                              <a:avLst/>
                              <a:gdLst>
                                <a:gd name="T0" fmla="+- 0 388 110"/>
                                <a:gd name="T1" fmla="*/ T0 w 1288"/>
                                <a:gd name="T2" fmla="+- 0 1140 741"/>
                                <a:gd name="T3" fmla="*/ 1140 h 480"/>
                                <a:gd name="T4" fmla="+- 0 386 110"/>
                                <a:gd name="T5" fmla="*/ T4 w 1288"/>
                                <a:gd name="T6" fmla="+- 0 1128 741"/>
                                <a:gd name="T7" fmla="*/ 1128 h 480"/>
                                <a:gd name="T8" fmla="+- 0 390 110"/>
                                <a:gd name="T9" fmla="*/ T8 w 1288"/>
                                <a:gd name="T10" fmla="+- 0 1128 741"/>
                                <a:gd name="T11" fmla="*/ 1128 h 480"/>
                                <a:gd name="T12" fmla="+- 0 388 110"/>
                                <a:gd name="T13" fmla="*/ T12 w 1288"/>
                                <a:gd name="T14" fmla="+- 0 1140 741"/>
                                <a:gd name="T15" fmla="*/ 1140 h 480"/>
                              </a:gdLst>
                              <a:ahLst/>
                              <a:cxnLst>
                                <a:cxn ang="0">
                                  <a:pos x="T1" y="T3"/>
                                </a:cxn>
                                <a:cxn ang="0">
                                  <a:pos x="T5" y="T7"/>
                                </a:cxn>
                                <a:cxn ang="0">
                                  <a:pos x="T9" y="T11"/>
                                </a:cxn>
                                <a:cxn ang="0">
                                  <a:pos x="T13" y="T15"/>
                                </a:cxn>
                              </a:cxnLst>
                              <a:rect l="0" t="0" r="r" b="b"/>
                              <a:pathLst>
                                <a:path w="1288" h="480">
                                  <a:moveTo>
                                    <a:pt x="278" y="399"/>
                                  </a:moveTo>
                                  <a:lnTo>
                                    <a:pt x="276" y="387"/>
                                  </a:lnTo>
                                  <a:lnTo>
                                    <a:pt x="280" y="387"/>
                                  </a:lnTo>
                                  <a:lnTo>
                                    <a:pt x="278"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81"/>
                          <wps:cNvSpPr>
                            <a:spLocks/>
                          </wps:cNvSpPr>
                          <wps:spPr bwMode="auto">
                            <a:xfrm>
                              <a:off x="110" y="741"/>
                              <a:ext cx="1288" cy="480"/>
                            </a:xfrm>
                            <a:custGeom>
                              <a:avLst/>
                              <a:gdLst>
                                <a:gd name="T0" fmla="+- 0 503 110"/>
                                <a:gd name="T1" fmla="*/ T0 w 1288"/>
                                <a:gd name="T2" fmla="+- 0 1221 741"/>
                                <a:gd name="T3" fmla="*/ 1221 h 480"/>
                                <a:gd name="T4" fmla="+- 0 501 110"/>
                                <a:gd name="T5" fmla="*/ T4 w 1288"/>
                                <a:gd name="T6" fmla="+- 0 1221 741"/>
                                <a:gd name="T7" fmla="*/ 1221 h 480"/>
                                <a:gd name="T8" fmla="+- 0 500 110"/>
                                <a:gd name="T9" fmla="*/ T8 w 1288"/>
                                <a:gd name="T10" fmla="+- 0 1209 741"/>
                                <a:gd name="T11" fmla="*/ 1209 h 480"/>
                                <a:gd name="T12" fmla="+- 0 498 110"/>
                                <a:gd name="T13" fmla="*/ T12 w 1288"/>
                                <a:gd name="T14" fmla="+- 0 1193 741"/>
                                <a:gd name="T15" fmla="*/ 1193 h 480"/>
                                <a:gd name="T16" fmla="+- 0 491 110"/>
                                <a:gd name="T17" fmla="*/ T16 w 1288"/>
                                <a:gd name="T18" fmla="+- 0 1166 741"/>
                                <a:gd name="T19" fmla="*/ 1166 h 480"/>
                                <a:gd name="T20" fmla="+- 0 482 110"/>
                                <a:gd name="T21" fmla="*/ T20 w 1288"/>
                                <a:gd name="T22" fmla="+- 0 1146 741"/>
                                <a:gd name="T23" fmla="*/ 1146 h 480"/>
                                <a:gd name="T24" fmla="+- 0 478 110"/>
                                <a:gd name="T25" fmla="*/ T24 w 1288"/>
                                <a:gd name="T26" fmla="+- 0 1142 741"/>
                                <a:gd name="T27" fmla="*/ 1142 h 480"/>
                                <a:gd name="T28" fmla="+- 0 493 110"/>
                                <a:gd name="T29" fmla="*/ T28 w 1288"/>
                                <a:gd name="T30" fmla="+- 0 1142 741"/>
                                <a:gd name="T31" fmla="*/ 1142 h 480"/>
                                <a:gd name="T32" fmla="+- 0 494 110"/>
                                <a:gd name="T33" fmla="*/ T32 w 1288"/>
                                <a:gd name="T34" fmla="+- 0 1143 741"/>
                                <a:gd name="T35" fmla="*/ 1143 h 480"/>
                                <a:gd name="T36" fmla="+- 0 511 110"/>
                                <a:gd name="T37" fmla="*/ T36 w 1288"/>
                                <a:gd name="T38" fmla="+- 0 1168 741"/>
                                <a:gd name="T39" fmla="*/ 1168 h 480"/>
                                <a:gd name="T40" fmla="+- 0 498 110"/>
                                <a:gd name="T41" fmla="*/ T40 w 1288"/>
                                <a:gd name="T42" fmla="+- 0 1168 741"/>
                                <a:gd name="T43" fmla="*/ 1168 h 480"/>
                                <a:gd name="T44" fmla="+- 0 497 110"/>
                                <a:gd name="T45" fmla="*/ T44 w 1288"/>
                                <a:gd name="T46" fmla="+- 0 1169 741"/>
                                <a:gd name="T47" fmla="*/ 1169 h 480"/>
                                <a:gd name="T48" fmla="+- 0 498 110"/>
                                <a:gd name="T49" fmla="*/ T48 w 1288"/>
                                <a:gd name="T50" fmla="+- 0 1176 741"/>
                                <a:gd name="T51" fmla="*/ 1176 h 480"/>
                                <a:gd name="T52" fmla="+- 0 501 110"/>
                                <a:gd name="T53" fmla="*/ T52 w 1288"/>
                                <a:gd name="T54" fmla="+- 0 1202 741"/>
                                <a:gd name="T55" fmla="*/ 1202 h 480"/>
                                <a:gd name="T56" fmla="+- 0 503 110"/>
                                <a:gd name="T57" fmla="*/ T56 w 1288"/>
                                <a:gd name="T58" fmla="+- 0 1221 741"/>
                                <a:gd name="T59"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8" h="480">
                                  <a:moveTo>
                                    <a:pt x="393" y="480"/>
                                  </a:moveTo>
                                  <a:lnTo>
                                    <a:pt x="391" y="480"/>
                                  </a:lnTo>
                                  <a:lnTo>
                                    <a:pt x="390" y="468"/>
                                  </a:lnTo>
                                  <a:lnTo>
                                    <a:pt x="388" y="452"/>
                                  </a:lnTo>
                                  <a:lnTo>
                                    <a:pt x="381" y="425"/>
                                  </a:lnTo>
                                  <a:lnTo>
                                    <a:pt x="372" y="405"/>
                                  </a:lnTo>
                                  <a:lnTo>
                                    <a:pt x="368" y="401"/>
                                  </a:lnTo>
                                  <a:lnTo>
                                    <a:pt x="383" y="401"/>
                                  </a:lnTo>
                                  <a:lnTo>
                                    <a:pt x="384" y="402"/>
                                  </a:lnTo>
                                  <a:lnTo>
                                    <a:pt x="401" y="427"/>
                                  </a:lnTo>
                                  <a:lnTo>
                                    <a:pt x="388" y="427"/>
                                  </a:lnTo>
                                  <a:lnTo>
                                    <a:pt x="387" y="428"/>
                                  </a:lnTo>
                                  <a:lnTo>
                                    <a:pt x="388" y="435"/>
                                  </a:lnTo>
                                  <a:lnTo>
                                    <a:pt x="391" y="461"/>
                                  </a:lnTo>
                                  <a:lnTo>
                                    <a:pt x="393"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82"/>
                          <wps:cNvSpPr>
                            <a:spLocks/>
                          </wps:cNvSpPr>
                          <wps:spPr bwMode="auto">
                            <a:xfrm>
                              <a:off x="110" y="741"/>
                              <a:ext cx="1288" cy="480"/>
                            </a:xfrm>
                            <a:custGeom>
                              <a:avLst/>
                              <a:gdLst>
                                <a:gd name="T0" fmla="+- 0 559 110"/>
                                <a:gd name="T1" fmla="*/ T0 w 1288"/>
                                <a:gd name="T2" fmla="+- 0 1221 741"/>
                                <a:gd name="T3" fmla="*/ 1221 h 480"/>
                                <a:gd name="T4" fmla="+- 0 524 110"/>
                                <a:gd name="T5" fmla="*/ T4 w 1288"/>
                                <a:gd name="T6" fmla="+- 0 1221 741"/>
                                <a:gd name="T7" fmla="*/ 1221 h 480"/>
                                <a:gd name="T8" fmla="+- 0 524 110"/>
                                <a:gd name="T9" fmla="*/ T8 w 1288"/>
                                <a:gd name="T10" fmla="+- 0 1219 741"/>
                                <a:gd name="T11" fmla="*/ 1219 h 480"/>
                                <a:gd name="T12" fmla="+- 0 520 110"/>
                                <a:gd name="T13" fmla="*/ T12 w 1288"/>
                                <a:gd name="T14" fmla="+- 0 1201 741"/>
                                <a:gd name="T15" fmla="*/ 1201 h 480"/>
                                <a:gd name="T16" fmla="+- 0 519 110"/>
                                <a:gd name="T17" fmla="*/ T16 w 1288"/>
                                <a:gd name="T18" fmla="+- 0 1195 741"/>
                                <a:gd name="T19" fmla="*/ 1195 h 480"/>
                                <a:gd name="T20" fmla="+- 0 501 110"/>
                                <a:gd name="T21" fmla="*/ T20 w 1288"/>
                                <a:gd name="T22" fmla="+- 0 1172 741"/>
                                <a:gd name="T23" fmla="*/ 1172 h 480"/>
                                <a:gd name="T24" fmla="+- 0 499 110"/>
                                <a:gd name="T25" fmla="*/ T24 w 1288"/>
                                <a:gd name="T26" fmla="+- 0 1169 741"/>
                                <a:gd name="T27" fmla="*/ 1169 h 480"/>
                                <a:gd name="T28" fmla="+- 0 498 110"/>
                                <a:gd name="T29" fmla="*/ T28 w 1288"/>
                                <a:gd name="T30" fmla="+- 0 1168 741"/>
                                <a:gd name="T31" fmla="*/ 1168 h 480"/>
                                <a:gd name="T32" fmla="+- 0 511 110"/>
                                <a:gd name="T33" fmla="*/ T32 w 1288"/>
                                <a:gd name="T34" fmla="+- 0 1168 741"/>
                                <a:gd name="T35" fmla="*/ 1168 h 480"/>
                                <a:gd name="T36" fmla="+- 0 524 110"/>
                                <a:gd name="T37" fmla="*/ T36 w 1288"/>
                                <a:gd name="T38" fmla="+- 0 1185 741"/>
                                <a:gd name="T39" fmla="*/ 1185 h 480"/>
                                <a:gd name="T40" fmla="+- 0 559 110"/>
                                <a:gd name="T41" fmla="*/ T40 w 1288"/>
                                <a:gd name="T42" fmla="+- 0 1221 741"/>
                                <a:gd name="T43"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8" h="480">
                                  <a:moveTo>
                                    <a:pt x="449" y="480"/>
                                  </a:moveTo>
                                  <a:lnTo>
                                    <a:pt x="414" y="480"/>
                                  </a:lnTo>
                                  <a:lnTo>
                                    <a:pt x="414" y="478"/>
                                  </a:lnTo>
                                  <a:lnTo>
                                    <a:pt x="410" y="460"/>
                                  </a:lnTo>
                                  <a:lnTo>
                                    <a:pt x="409" y="454"/>
                                  </a:lnTo>
                                  <a:lnTo>
                                    <a:pt x="391" y="431"/>
                                  </a:lnTo>
                                  <a:lnTo>
                                    <a:pt x="389" y="428"/>
                                  </a:lnTo>
                                  <a:lnTo>
                                    <a:pt x="388" y="427"/>
                                  </a:lnTo>
                                  <a:lnTo>
                                    <a:pt x="401" y="427"/>
                                  </a:lnTo>
                                  <a:lnTo>
                                    <a:pt x="414" y="444"/>
                                  </a:lnTo>
                                  <a:lnTo>
                                    <a:pt x="449"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83"/>
                          <wps:cNvSpPr>
                            <a:spLocks/>
                          </wps:cNvSpPr>
                          <wps:spPr bwMode="auto">
                            <a:xfrm>
                              <a:off x="110" y="741"/>
                              <a:ext cx="1288" cy="480"/>
                            </a:xfrm>
                            <a:custGeom>
                              <a:avLst/>
                              <a:gdLst>
                                <a:gd name="T0" fmla="+- 0 1218 110"/>
                                <a:gd name="T1" fmla="*/ T0 w 1288"/>
                                <a:gd name="T2" fmla="+- 0 1128 741"/>
                                <a:gd name="T3" fmla="*/ 1128 h 480"/>
                                <a:gd name="T4" fmla="+- 0 1192 110"/>
                                <a:gd name="T5" fmla="*/ T4 w 1288"/>
                                <a:gd name="T6" fmla="+- 0 1128 741"/>
                                <a:gd name="T7" fmla="*/ 1128 h 480"/>
                                <a:gd name="T8" fmla="+- 0 1214 110"/>
                                <a:gd name="T9" fmla="*/ T8 w 1288"/>
                                <a:gd name="T10" fmla="+- 0 1057 741"/>
                                <a:gd name="T11" fmla="*/ 1057 h 480"/>
                                <a:gd name="T12" fmla="+- 0 1230 110"/>
                                <a:gd name="T13" fmla="*/ T12 w 1288"/>
                                <a:gd name="T14" fmla="+- 0 977 741"/>
                                <a:gd name="T15" fmla="*/ 977 h 480"/>
                                <a:gd name="T16" fmla="+- 0 1238 110"/>
                                <a:gd name="T17" fmla="*/ T16 w 1288"/>
                                <a:gd name="T18" fmla="+- 0 894 741"/>
                                <a:gd name="T19" fmla="*/ 894 h 480"/>
                                <a:gd name="T20" fmla="+- 0 1239 110"/>
                                <a:gd name="T21" fmla="*/ T20 w 1288"/>
                                <a:gd name="T22" fmla="+- 0 814 741"/>
                                <a:gd name="T23" fmla="*/ 814 h 480"/>
                                <a:gd name="T24" fmla="+- 0 1232 110"/>
                                <a:gd name="T25" fmla="*/ T24 w 1288"/>
                                <a:gd name="T26" fmla="+- 0 741 741"/>
                                <a:gd name="T27" fmla="*/ 741 h 480"/>
                                <a:gd name="T28" fmla="+- 0 1237 110"/>
                                <a:gd name="T29" fmla="*/ T28 w 1288"/>
                                <a:gd name="T30" fmla="+- 0 741 741"/>
                                <a:gd name="T31" fmla="*/ 741 h 480"/>
                                <a:gd name="T32" fmla="+- 0 1243 110"/>
                                <a:gd name="T33" fmla="*/ T32 w 1288"/>
                                <a:gd name="T34" fmla="+- 0 781 741"/>
                                <a:gd name="T35" fmla="*/ 781 h 480"/>
                                <a:gd name="T36" fmla="+- 0 1245 110"/>
                                <a:gd name="T37" fmla="*/ T36 w 1288"/>
                                <a:gd name="T38" fmla="+- 0 825 741"/>
                                <a:gd name="T39" fmla="*/ 825 h 480"/>
                                <a:gd name="T40" fmla="+- 0 1246 110"/>
                                <a:gd name="T41" fmla="*/ T40 w 1288"/>
                                <a:gd name="T42" fmla="+- 0 832 741"/>
                                <a:gd name="T43" fmla="*/ 832 h 480"/>
                                <a:gd name="T44" fmla="+- 0 1246 110"/>
                                <a:gd name="T45" fmla="*/ T44 w 1288"/>
                                <a:gd name="T46" fmla="+- 0 861 741"/>
                                <a:gd name="T47" fmla="*/ 861 h 480"/>
                                <a:gd name="T48" fmla="+- 0 1246 110"/>
                                <a:gd name="T49" fmla="*/ T48 w 1288"/>
                                <a:gd name="T50" fmla="+- 0 878 741"/>
                                <a:gd name="T51" fmla="*/ 878 h 480"/>
                                <a:gd name="T52" fmla="+- 0 1244 110"/>
                                <a:gd name="T53" fmla="*/ T52 w 1288"/>
                                <a:gd name="T54" fmla="+- 0 912 741"/>
                                <a:gd name="T55" fmla="*/ 912 h 480"/>
                                <a:gd name="T56" fmla="+- 0 1238 110"/>
                                <a:gd name="T57" fmla="*/ T56 w 1288"/>
                                <a:gd name="T58" fmla="+- 0 963 741"/>
                                <a:gd name="T59" fmla="*/ 963 h 480"/>
                                <a:gd name="T60" fmla="+- 0 1236 110"/>
                                <a:gd name="T61" fmla="*/ T60 w 1288"/>
                                <a:gd name="T62" fmla="+- 0 984 741"/>
                                <a:gd name="T63" fmla="*/ 984 h 480"/>
                                <a:gd name="T64" fmla="+- 0 1236 110"/>
                                <a:gd name="T65" fmla="*/ T64 w 1288"/>
                                <a:gd name="T66" fmla="+- 0 985 741"/>
                                <a:gd name="T67" fmla="*/ 985 h 480"/>
                                <a:gd name="T68" fmla="+- 0 1222 110"/>
                                <a:gd name="T69" fmla="*/ T68 w 1288"/>
                                <a:gd name="T70" fmla="+- 0 1052 741"/>
                                <a:gd name="T71" fmla="*/ 1052 h 480"/>
                                <a:gd name="T72" fmla="+- 0 1216 110"/>
                                <a:gd name="T73" fmla="*/ T72 w 1288"/>
                                <a:gd name="T74" fmla="+- 0 1078 741"/>
                                <a:gd name="T75" fmla="*/ 1078 h 480"/>
                                <a:gd name="T76" fmla="+- 0 1212 110"/>
                                <a:gd name="T77" fmla="*/ T76 w 1288"/>
                                <a:gd name="T78" fmla="+- 0 1097 741"/>
                                <a:gd name="T79" fmla="*/ 1097 h 480"/>
                                <a:gd name="T80" fmla="+- 0 1212 110"/>
                                <a:gd name="T81" fmla="*/ T80 w 1288"/>
                                <a:gd name="T82" fmla="+- 0 1099 741"/>
                                <a:gd name="T83" fmla="*/ 1099 h 480"/>
                                <a:gd name="T84" fmla="+- 0 1213 110"/>
                                <a:gd name="T85" fmla="*/ T84 w 1288"/>
                                <a:gd name="T86" fmla="+- 0 1100 741"/>
                                <a:gd name="T87" fmla="*/ 1100 h 480"/>
                                <a:gd name="T88" fmla="+- 0 1219 110"/>
                                <a:gd name="T89" fmla="*/ T88 w 1288"/>
                                <a:gd name="T90" fmla="+- 0 1100 741"/>
                                <a:gd name="T91" fmla="*/ 1100 h 480"/>
                                <a:gd name="T92" fmla="+- 0 1219 110"/>
                                <a:gd name="T93" fmla="*/ T92 w 1288"/>
                                <a:gd name="T94" fmla="+- 0 1101 741"/>
                                <a:gd name="T95" fmla="*/ 1101 h 480"/>
                                <a:gd name="T96" fmla="+- 0 1220 110"/>
                                <a:gd name="T97" fmla="*/ T96 w 1288"/>
                                <a:gd name="T98" fmla="+- 0 1102 741"/>
                                <a:gd name="T99" fmla="*/ 1102 h 480"/>
                                <a:gd name="T100" fmla="+- 0 1236 110"/>
                                <a:gd name="T101" fmla="*/ T100 w 1288"/>
                                <a:gd name="T102" fmla="+- 0 1102 741"/>
                                <a:gd name="T103" fmla="*/ 1102 h 480"/>
                                <a:gd name="T104" fmla="+- 0 1226 110"/>
                                <a:gd name="T105" fmla="*/ T104 w 1288"/>
                                <a:gd name="T106" fmla="+- 0 1119 741"/>
                                <a:gd name="T107" fmla="*/ 1119 h 480"/>
                                <a:gd name="T108" fmla="+- 0 1218 110"/>
                                <a:gd name="T109" fmla="*/ T108 w 1288"/>
                                <a:gd name="T110" fmla="+- 0 1128 741"/>
                                <a:gd name="T111" fmla="*/ 112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88" h="480">
                                  <a:moveTo>
                                    <a:pt x="1108" y="387"/>
                                  </a:moveTo>
                                  <a:lnTo>
                                    <a:pt x="1082" y="387"/>
                                  </a:lnTo>
                                  <a:lnTo>
                                    <a:pt x="1104" y="316"/>
                                  </a:lnTo>
                                  <a:lnTo>
                                    <a:pt x="1120" y="236"/>
                                  </a:lnTo>
                                  <a:lnTo>
                                    <a:pt x="1128" y="153"/>
                                  </a:lnTo>
                                  <a:lnTo>
                                    <a:pt x="1129" y="73"/>
                                  </a:lnTo>
                                  <a:lnTo>
                                    <a:pt x="1122" y="0"/>
                                  </a:lnTo>
                                  <a:lnTo>
                                    <a:pt x="1127" y="0"/>
                                  </a:lnTo>
                                  <a:lnTo>
                                    <a:pt x="1133" y="40"/>
                                  </a:lnTo>
                                  <a:lnTo>
                                    <a:pt x="1135" y="84"/>
                                  </a:lnTo>
                                  <a:lnTo>
                                    <a:pt x="1136" y="91"/>
                                  </a:lnTo>
                                  <a:lnTo>
                                    <a:pt x="1136" y="120"/>
                                  </a:lnTo>
                                  <a:lnTo>
                                    <a:pt x="1136" y="137"/>
                                  </a:lnTo>
                                  <a:lnTo>
                                    <a:pt x="1134" y="171"/>
                                  </a:lnTo>
                                  <a:lnTo>
                                    <a:pt x="1128" y="222"/>
                                  </a:lnTo>
                                  <a:lnTo>
                                    <a:pt x="1126" y="243"/>
                                  </a:lnTo>
                                  <a:lnTo>
                                    <a:pt x="1126" y="244"/>
                                  </a:lnTo>
                                  <a:lnTo>
                                    <a:pt x="1112" y="311"/>
                                  </a:lnTo>
                                  <a:lnTo>
                                    <a:pt x="1106" y="337"/>
                                  </a:lnTo>
                                  <a:lnTo>
                                    <a:pt x="1102" y="356"/>
                                  </a:lnTo>
                                  <a:lnTo>
                                    <a:pt x="1102" y="358"/>
                                  </a:lnTo>
                                  <a:lnTo>
                                    <a:pt x="1103" y="359"/>
                                  </a:lnTo>
                                  <a:lnTo>
                                    <a:pt x="1109" y="359"/>
                                  </a:lnTo>
                                  <a:lnTo>
                                    <a:pt x="1109" y="360"/>
                                  </a:lnTo>
                                  <a:lnTo>
                                    <a:pt x="1110" y="361"/>
                                  </a:lnTo>
                                  <a:lnTo>
                                    <a:pt x="1126" y="361"/>
                                  </a:lnTo>
                                  <a:lnTo>
                                    <a:pt x="1116" y="378"/>
                                  </a:lnTo>
                                  <a:lnTo>
                                    <a:pt x="1108"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84"/>
                          <wps:cNvSpPr>
                            <a:spLocks/>
                          </wps:cNvSpPr>
                          <wps:spPr bwMode="auto">
                            <a:xfrm>
                              <a:off x="110" y="741"/>
                              <a:ext cx="1288" cy="480"/>
                            </a:xfrm>
                            <a:custGeom>
                              <a:avLst/>
                              <a:gdLst>
                                <a:gd name="T0" fmla="+- 0 1288 110"/>
                                <a:gd name="T1" fmla="*/ T0 w 1288"/>
                                <a:gd name="T2" fmla="+- 0 1221 741"/>
                                <a:gd name="T3" fmla="*/ 1221 h 480"/>
                                <a:gd name="T4" fmla="+- 0 1281 110"/>
                                <a:gd name="T5" fmla="*/ T4 w 1288"/>
                                <a:gd name="T6" fmla="+- 0 1221 741"/>
                                <a:gd name="T7" fmla="*/ 1221 h 480"/>
                                <a:gd name="T8" fmla="+- 0 1307 110"/>
                                <a:gd name="T9" fmla="*/ T8 w 1288"/>
                                <a:gd name="T10" fmla="+- 0 1142 741"/>
                                <a:gd name="T11" fmla="*/ 1142 h 480"/>
                                <a:gd name="T12" fmla="+- 0 1321 110"/>
                                <a:gd name="T13" fmla="*/ T12 w 1288"/>
                                <a:gd name="T14" fmla="+- 0 1064 741"/>
                                <a:gd name="T15" fmla="*/ 1064 h 480"/>
                                <a:gd name="T16" fmla="+- 0 1321 110"/>
                                <a:gd name="T17" fmla="*/ T16 w 1288"/>
                                <a:gd name="T18" fmla="+- 0 1061 741"/>
                                <a:gd name="T19" fmla="*/ 1061 h 480"/>
                                <a:gd name="T20" fmla="+- 0 1325 110"/>
                                <a:gd name="T21" fmla="*/ T20 w 1288"/>
                                <a:gd name="T22" fmla="+- 0 986 741"/>
                                <a:gd name="T23" fmla="*/ 986 h 480"/>
                                <a:gd name="T24" fmla="+- 0 1325 110"/>
                                <a:gd name="T25" fmla="*/ T24 w 1288"/>
                                <a:gd name="T26" fmla="+- 0 984 741"/>
                                <a:gd name="T27" fmla="*/ 984 h 480"/>
                                <a:gd name="T28" fmla="+- 0 1321 110"/>
                                <a:gd name="T29" fmla="*/ T28 w 1288"/>
                                <a:gd name="T30" fmla="+- 0 904 741"/>
                                <a:gd name="T31" fmla="*/ 904 h 480"/>
                                <a:gd name="T32" fmla="+- 0 1311 110"/>
                                <a:gd name="T33" fmla="*/ T32 w 1288"/>
                                <a:gd name="T34" fmla="+- 0 823 741"/>
                                <a:gd name="T35" fmla="*/ 823 h 480"/>
                                <a:gd name="T36" fmla="+- 0 1298 110"/>
                                <a:gd name="T37" fmla="*/ T36 w 1288"/>
                                <a:gd name="T38" fmla="+- 0 741 741"/>
                                <a:gd name="T39" fmla="*/ 741 h 480"/>
                                <a:gd name="T40" fmla="+- 0 1305 110"/>
                                <a:gd name="T41" fmla="*/ T40 w 1288"/>
                                <a:gd name="T42" fmla="+- 0 741 741"/>
                                <a:gd name="T43" fmla="*/ 741 h 480"/>
                                <a:gd name="T44" fmla="+- 0 1317 110"/>
                                <a:gd name="T45" fmla="*/ T44 w 1288"/>
                                <a:gd name="T46" fmla="+- 0 809 741"/>
                                <a:gd name="T47" fmla="*/ 809 h 480"/>
                                <a:gd name="T48" fmla="+- 0 1322 110"/>
                                <a:gd name="T49" fmla="*/ T48 w 1288"/>
                                <a:gd name="T50" fmla="+- 0 867 741"/>
                                <a:gd name="T51" fmla="*/ 867 h 480"/>
                                <a:gd name="T52" fmla="+- 0 1330 110"/>
                                <a:gd name="T53" fmla="*/ T52 w 1288"/>
                                <a:gd name="T54" fmla="+- 0 961 741"/>
                                <a:gd name="T55" fmla="*/ 961 h 480"/>
                                <a:gd name="T56" fmla="+- 0 1332 110"/>
                                <a:gd name="T57" fmla="*/ T56 w 1288"/>
                                <a:gd name="T58" fmla="+- 0 1016 741"/>
                                <a:gd name="T59" fmla="*/ 1016 h 480"/>
                                <a:gd name="T60" fmla="+- 0 1332 110"/>
                                <a:gd name="T61" fmla="*/ T60 w 1288"/>
                                <a:gd name="T62" fmla="+- 0 1049 741"/>
                                <a:gd name="T63" fmla="*/ 1049 h 480"/>
                                <a:gd name="T64" fmla="+- 0 1333 110"/>
                                <a:gd name="T65" fmla="*/ T64 w 1288"/>
                                <a:gd name="T66" fmla="+- 0 1050 741"/>
                                <a:gd name="T67" fmla="*/ 1050 h 480"/>
                                <a:gd name="T68" fmla="+- 0 1349 110"/>
                                <a:gd name="T69" fmla="*/ T68 w 1288"/>
                                <a:gd name="T70" fmla="+- 0 1050 741"/>
                                <a:gd name="T71" fmla="*/ 1050 h 480"/>
                                <a:gd name="T72" fmla="+- 0 1344 110"/>
                                <a:gd name="T73" fmla="*/ T72 w 1288"/>
                                <a:gd name="T74" fmla="+- 0 1065 741"/>
                                <a:gd name="T75" fmla="*/ 1065 h 480"/>
                                <a:gd name="T76" fmla="+- 0 1330 110"/>
                                <a:gd name="T77" fmla="*/ T76 w 1288"/>
                                <a:gd name="T78" fmla="+- 0 1103 741"/>
                                <a:gd name="T79" fmla="*/ 1103 h 480"/>
                                <a:gd name="T80" fmla="+- 0 1316 110"/>
                                <a:gd name="T81" fmla="*/ T80 w 1288"/>
                                <a:gd name="T82" fmla="+- 0 1142 741"/>
                                <a:gd name="T83" fmla="*/ 1142 h 480"/>
                                <a:gd name="T84" fmla="+- 0 1305 110"/>
                                <a:gd name="T85" fmla="*/ T84 w 1288"/>
                                <a:gd name="T86" fmla="+- 0 1181 741"/>
                                <a:gd name="T87" fmla="*/ 1181 h 480"/>
                                <a:gd name="T88" fmla="+- 0 1303 110"/>
                                <a:gd name="T89" fmla="*/ T88 w 1288"/>
                                <a:gd name="T90" fmla="+- 0 1213 741"/>
                                <a:gd name="T91" fmla="*/ 1213 h 480"/>
                                <a:gd name="T92" fmla="+- 0 1290 110"/>
                                <a:gd name="T93" fmla="*/ T92 w 1288"/>
                                <a:gd name="T94" fmla="+- 0 1213 741"/>
                                <a:gd name="T95" fmla="*/ 1213 h 480"/>
                                <a:gd name="T96" fmla="+- 0 1288 110"/>
                                <a:gd name="T97" fmla="*/ T96 w 1288"/>
                                <a:gd name="T98" fmla="+- 0 1221 741"/>
                                <a:gd name="T99"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88" h="480">
                                  <a:moveTo>
                                    <a:pt x="1178" y="480"/>
                                  </a:moveTo>
                                  <a:lnTo>
                                    <a:pt x="1171" y="480"/>
                                  </a:lnTo>
                                  <a:lnTo>
                                    <a:pt x="1197" y="401"/>
                                  </a:lnTo>
                                  <a:lnTo>
                                    <a:pt x="1211" y="323"/>
                                  </a:lnTo>
                                  <a:lnTo>
                                    <a:pt x="1211" y="320"/>
                                  </a:lnTo>
                                  <a:lnTo>
                                    <a:pt x="1215" y="245"/>
                                  </a:lnTo>
                                  <a:lnTo>
                                    <a:pt x="1215" y="243"/>
                                  </a:lnTo>
                                  <a:lnTo>
                                    <a:pt x="1211" y="163"/>
                                  </a:lnTo>
                                  <a:lnTo>
                                    <a:pt x="1201" y="82"/>
                                  </a:lnTo>
                                  <a:lnTo>
                                    <a:pt x="1188" y="0"/>
                                  </a:lnTo>
                                  <a:lnTo>
                                    <a:pt x="1195" y="0"/>
                                  </a:lnTo>
                                  <a:lnTo>
                                    <a:pt x="1207" y="68"/>
                                  </a:lnTo>
                                  <a:lnTo>
                                    <a:pt x="1212" y="126"/>
                                  </a:lnTo>
                                  <a:lnTo>
                                    <a:pt x="1220" y="220"/>
                                  </a:lnTo>
                                  <a:lnTo>
                                    <a:pt x="1222" y="275"/>
                                  </a:lnTo>
                                  <a:lnTo>
                                    <a:pt x="1222" y="308"/>
                                  </a:lnTo>
                                  <a:lnTo>
                                    <a:pt x="1223" y="309"/>
                                  </a:lnTo>
                                  <a:lnTo>
                                    <a:pt x="1239" y="309"/>
                                  </a:lnTo>
                                  <a:lnTo>
                                    <a:pt x="1234" y="324"/>
                                  </a:lnTo>
                                  <a:lnTo>
                                    <a:pt x="1220" y="362"/>
                                  </a:lnTo>
                                  <a:lnTo>
                                    <a:pt x="1206" y="401"/>
                                  </a:lnTo>
                                  <a:lnTo>
                                    <a:pt x="1195" y="440"/>
                                  </a:lnTo>
                                  <a:lnTo>
                                    <a:pt x="1193" y="472"/>
                                  </a:lnTo>
                                  <a:lnTo>
                                    <a:pt x="1180" y="472"/>
                                  </a:lnTo>
                                  <a:lnTo>
                                    <a:pt x="1178"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85"/>
                          <wps:cNvSpPr>
                            <a:spLocks/>
                          </wps:cNvSpPr>
                          <wps:spPr bwMode="auto">
                            <a:xfrm>
                              <a:off x="110" y="741"/>
                              <a:ext cx="1288" cy="480"/>
                            </a:xfrm>
                            <a:custGeom>
                              <a:avLst/>
                              <a:gdLst>
                                <a:gd name="T0" fmla="+- 0 1360 110"/>
                                <a:gd name="T1" fmla="*/ T0 w 1288"/>
                                <a:gd name="T2" fmla="+- 0 1024 741"/>
                                <a:gd name="T3" fmla="*/ 1024 h 480"/>
                                <a:gd name="T4" fmla="+- 0 1346 110"/>
                                <a:gd name="T5" fmla="*/ T4 w 1288"/>
                                <a:gd name="T6" fmla="+- 0 1024 741"/>
                                <a:gd name="T7" fmla="*/ 1024 h 480"/>
                                <a:gd name="T8" fmla="+- 0 1358 110"/>
                                <a:gd name="T9" fmla="*/ T8 w 1288"/>
                                <a:gd name="T10" fmla="+- 0 959 741"/>
                                <a:gd name="T11" fmla="*/ 959 h 480"/>
                                <a:gd name="T12" fmla="+- 0 1357 110"/>
                                <a:gd name="T13" fmla="*/ T12 w 1288"/>
                                <a:gd name="T14" fmla="+- 0 883 741"/>
                                <a:gd name="T15" fmla="*/ 883 h 480"/>
                                <a:gd name="T16" fmla="+- 0 1349 110"/>
                                <a:gd name="T17" fmla="*/ T16 w 1288"/>
                                <a:gd name="T18" fmla="+- 0 807 741"/>
                                <a:gd name="T19" fmla="*/ 807 h 480"/>
                                <a:gd name="T20" fmla="+- 0 1333 110"/>
                                <a:gd name="T21" fmla="*/ T20 w 1288"/>
                                <a:gd name="T22" fmla="+- 0 741 741"/>
                                <a:gd name="T23" fmla="*/ 741 h 480"/>
                                <a:gd name="T24" fmla="+- 0 1342 110"/>
                                <a:gd name="T25" fmla="*/ T24 w 1288"/>
                                <a:gd name="T26" fmla="+- 0 741 741"/>
                                <a:gd name="T27" fmla="*/ 741 h 480"/>
                                <a:gd name="T28" fmla="+- 0 1350 110"/>
                                <a:gd name="T29" fmla="*/ T28 w 1288"/>
                                <a:gd name="T30" fmla="+- 0 769 741"/>
                                <a:gd name="T31" fmla="*/ 769 h 480"/>
                                <a:gd name="T32" fmla="+- 0 1360 110"/>
                                <a:gd name="T33" fmla="*/ T32 w 1288"/>
                                <a:gd name="T34" fmla="+- 0 828 741"/>
                                <a:gd name="T35" fmla="*/ 828 h 480"/>
                                <a:gd name="T36" fmla="+- 0 1363 110"/>
                                <a:gd name="T37" fmla="*/ T36 w 1288"/>
                                <a:gd name="T38" fmla="+- 0 847 741"/>
                                <a:gd name="T39" fmla="*/ 847 h 480"/>
                                <a:gd name="T40" fmla="+- 0 1367 110"/>
                                <a:gd name="T41" fmla="*/ T40 w 1288"/>
                                <a:gd name="T42" fmla="+- 0 912 741"/>
                                <a:gd name="T43" fmla="*/ 912 h 480"/>
                                <a:gd name="T44" fmla="+- 0 1367 110"/>
                                <a:gd name="T45" fmla="*/ T44 w 1288"/>
                                <a:gd name="T46" fmla="+- 0 966 741"/>
                                <a:gd name="T47" fmla="*/ 966 h 480"/>
                                <a:gd name="T48" fmla="+- 0 1361 110"/>
                                <a:gd name="T49" fmla="*/ T48 w 1288"/>
                                <a:gd name="T50" fmla="+- 0 1004 741"/>
                                <a:gd name="T51" fmla="*/ 1004 h 480"/>
                                <a:gd name="T52" fmla="+- 0 1361 110"/>
                                <a:gd name="T53" fmla="*/ T52 w 1288"/>
                                <a:gd name="T54" fmla="+- 0 1006 741"/>
                                <a:gd name="T55" fmla="*/ 1006 h 480"/>
                                <a:gd name="T56" fmla="+- 0 1367 110"/>
                                <a:gd name="T57" fmla="*/ T56 w 1288"/>
                                <a:gd name="T58" fmla="+- 0 1006 741"/>
                                <a:gd name="T59" fmla="*/ 1006 h 480"/>
                                <a:gd name="T60" fmla="+- 0 1360 110"/>
                                <a:gd name="T61" fmla="*/ T60 w 1288"/>
                                <a:gd name="T62" fmla="+- 0 1024 741"/>
                                <a:gd name="T63" fmla="*/ 102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88" h="480">
                                  <a:moveTo>
                                    <a:pt x="1250" y="283"/>
                                  </a:moveTo>
                                  <a:lnTo>
                                    <a:pt x="1236" y="283"/>
                                  </a:lnTo>
                                  <a:lnTo>
                                    <a:pt x="1248" y="218"/>
                                  </a:lnTo>
                                  <a:lnTo>
                                    <a:pt x="1247" y="142"/>
                                  </a:lnTo>
                                  <a:lnTo>
                                    <a:pt x="1239" y="66"/>
                                  </a:lnTo>
                                  <a:lnTo>
                                    <a:pt x="1223" y="0"/>
                                  </a:lnTo>
                                  <a:lnTo>
                                    <a:pt x="1232" y="0"/>
                                  </a:lnTo>
                                  <a:lnTo>
                                    <a:pt x="1240" y="28"/>
                                  </a:lnTo>
                                  <a:lnTo>
                                    <a:pt x="1250" y="87"/>
                                  </a:lnTo>
                                  <a:lnTo>
                                    <a:pt x="1253" y="106"/>
                                  </a:lnTo>
                                  <a:lnTo>
                                    <a:pt x="1257" y="171"/>
                                  </a:lnTo>
                                  <a:lnTo>
                                    <a:pt x="1257" y="225"/>
                                  </a:lnTo>
                                  <a:lnTo>
                                    <a:pt x="1251" y="263"/>
                                  </a:lnTo>
                                  <a:lnTo>
                                    <a:pt x="1251" y="265"/>
                                  </a:lnTo>
                                  <a:lnTo>
                                    <a:pt x="1257" y="265"/>
                                  </a:lnTo>
                                  <a:lnTo>
                                    <a:pt x="1250"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86"/>
                          <wps:cNvSpPr>
                            <a:spLocks/>
                          </wps:cNvSpPr>
                          <wps:spPr bwMode="auto">
                            <a:xfrm>
                              <a:off x="110" y="741"/>
                              <a:ext cx="1288" cy="480"/>
                            </a:xfrm>
                            <a:custGeom>
                              <a:avLst/>
                              <a:gdLst>
                                <a:gd name="T0" fmla="+- 0 1367 110"/>
                                <a:gd name="T1" fmla="*/ T0 w 1288"/>
                                <a:gd name="T2" fmla="+- 0 1006 741"/>
                                <a:gd name="T3" fmla="*/ 1006 h 480"/>
                                <a:gd name="T4" fmla="+- 0 1361 110"/>
                                <a:gd name="T5" fmla="*/ T4 w 1288"/>
                                <a:gd name="T6" fmla="+- 0 1006 741"/>
                                <a:gd name="T7" fmla="*/ 1006 h 480"/>
                                <a:gd name="T8" fmla="+- 0 1380 110"/>
                                <a:gd name="T9" fmla="*/ T8 w 1288"/>
                                <a:gd name="T10" fmla="+- 0 940 741"/>
                                <a:gd name="T11" fmla="*/ 940 h 480"/>
                                <a:gd name="T12" fmla="+- 0 1387 110"/>
                                <a:gd name="T13" fmla="*/ T12 w 1288"/>
                                <a:gd name="T14" fmla="+- 0 873 741"/>
                                <a:gd name="T15" fmla="*/ 873 h 480"/>
                                <a:gd name="T16" fmla="+- 0 1381 110"/>
                                <a:gd name="T17" fmla="*/ T16 w 1288"/>
                                <a:gd name="T18" fmla="+- 0 807 741"/>
                                <a:gd name="T19" fmla="*/ 807 h 480"/>
                                <a:gd name="T20" fmla="+- 0 1363 110"/>
                                <a:gd name="T21" fmla="*/ T20 w 1288"/>
                                <a:gd name="T22" fmla="+- 0 741 741"/>
                                <a:gd name="T23" fmla="*/ 741 h 480"/>
                                <a:gd name="T24" fmla="+- 0 1376 110"/>
                                <a:gd name="T25" fmla="*/ T24 w 1288"/>
                                <a:gd name="T26" fmla="+- 0 741 741"/>
                                <a:gd name="T27" fmla="*/ 741 h 480"/>
                                <a:gd name="T28" fmla="+- 0 1398 110"/>
                                <a:gd name="T29" fmla="*/ T28 w 1288"/>
                                <a:gd name="T30" fmla="+- 0 832 741"/>
                                <a:gd name="T31" fmla="*/ 832 h 480"/>
                                <a:gd name="T32" fmla="+- 0 1396 110"/>
                                <a:gd name="T33" fmla="*/ T32 w 1288"/>
                                <a:gd name="T34" fmla="+- 0 907 741"/>
                                <a:gd name="T35" fmla="*/ 907 h 480"/>
                                <a:gd name="T36" fmla="+- 0 1377 110"/>
                                <a:gd name="T37" fmla="*/ T36 w 1288"/>
                                <a:gd name="T38" fmla="+- 0 980 741"/>
                                <a:gd name="T39" fmla="*/ 980 h 480"/>
                                <a:gd name="T40" fmla="+- 0 1367 110"/>
                                <a:gd name="T41" fmla="*/ T40 w 1288"/>
                                <a:gd name="T42" fmla="+- 0 1006 741"/>
                                <a:gd name="T43" fmla="*/ 100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8" h="480">
                                  <a:moveTo>
                                    <a:pt x="1257" y="265"/>
                                  </a:moveTo>
                                  <a:lnTo>
                                    <a:pt x="1251" y="265"/>
                                  </a:lnTo>
                                  <a:lnTo>
                                    <a:pt x="1270" y="199"/>
                                  </a:lnTo>
                                  <a:lnTo>
                                    <a:pt x="1277" y="132"/>
                                  </a:lnTo>
                                  <a:lnTo>
                                    <a:pt x="1271" y="66"/>
                                  </a:lnTo>
                                  <a:lnTo>
                                    <a:pt x="1253" y="0"/>
                                  </a:lnTo>
                                  <a:lnTo>
                                    <a:pt x="1266" y="0"/>
                                  </a:lnTo>
                                  <a:lnTo>
                                    <a:pt x="1288" y="91"/>
                                  </a:lnTo>
                                  <a:lnTo>
                                    <a:pt x="1286" y="166"/>
                                  </a:lnTo>
                                  <a:lnTo>
                                    <a:pt x="1267" y="239"/>
                                  </a:lnTo>
                                  <a:lnTo>
                                    <a:pt x="1257"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87"/>
                          <wps:cNvSpPr>
                            <a:spLocks/>
                          </wps:cNvSpPr>
                          <wps:spPr bwMode="auto">
                            <a:xfrm>
                              <a:off x="110" y="741"/>
                              <a:ext cx="1288" cy="480"/>
                            </a:xfrm>
                            <a:custGeom>
                              <a:avLst/>
                              <a:gdLst>
                                <a:gd name="T0" fmla="+- 0 1078 110"/>
                                <a:gd name="T1" fmla="*/ T0 w 1288"/>
                                <a:gd name="T2" fmla="+- 0 1221 741"/>
                                <a:gd name="T3" fmla="*/ 1221 h 480"/>
                                <a:gd name="T4" fmla="+- 0 1031 110"/>
                                <a:gd name="T5" fmla="*/ T4 w 1288"/>
                                <a:gd name="T6" fmla="+- 0 1221 741"/>
                                <a:gd name="T7" fmla="*/ 1221 h 480"/>
                                <a:gd name="T8" fmla="+- 0 1072 110"/>
                                <a:gd name="T9" fmla="*/ T8 w 1288"/>
                                <a:gd name="T10" fmla="+- 0 1152 741"/>
                                <a:gd name="T11" fmla="*/ 1152 h 480"/>
                                <a:gd name="T12" fmla="+- 0 1100 110"/>
                                <a:gd name="T13" fmla="*/ T12 w 1288"/>
                                <a:gd name="T14" fmla="+- 0 1074 741"/>
                                <a:gd name="T15" fmla="*/ 1074 h 480"/>
                                <a:gd name="T16" fmla="+- 0 1116 110"/>
                                <a:gd name="T17" fmla="*/ T16 w 1288"/>
                                <a:gd name="T18" fmla="+- 0 990 741"/>
                                <a:gd name="T19" fmla="*/ 990 h 480"/>
                                <a:gd name="T20" fmla="+- 0 1122 110"/>
                                <a:gd name="T21" fmla="*/ T20 w 1288"/>
                                <a:gd name="T22" fmla="+- 0 907 741"/>
                                <a:gd name="T23" fmla="*/ 907 h 480"/>
                                <a:gd name="T24" fmla="+- 0 1122 110"/>
                                <a:gd name="T25" fmla="*/ T24 w 1288"/>
                                <a:gd name="T26" fmla="+- 0 904 741"/>
                                <a:gd name="T27" fmla="*/ 904 h 480"/>
                                <a:gd name="T28" fmla="+- 0 1120 110"/>
                                <a:gd name="T29" fmla="*/ T28 w 1288"/>
                                <a:gd name="T30" fmla="+- 0 825 741"/>
                                <a:gd name="T31" fmla="*/ 825 h 480"/>
                                <a:gd name="T32" fmla="+- 0 1120 110"/>
                                <a:gd name="T33" fmla="*/ T32 w 1288"/>
                                <a:gd name="T34" fmla="+- 0 820 741"/>
                                <a:gd name="T35" fmla="*/ 820 h 480"/>
                                <a:gd name="T36" fmla="+- 0 1112 110"/>
                                <a:gd name="T37" fmla="*/ T36 w 1288"/>
                                <a:gd name="T38" fmla="+- 0 741 741"/>
                                <a:gd name="T39" fmla="*/ 741 h 480"/>
                                <a:gd name="T40" fmla="+- 0 1121 110"/>
                                <a:gd name="T41" fmla="*/ T40 w 1288"/>
                                <a:gd name="T42" fmla="+- 0 741 741"/>
                                <a:gd name="T43" fmla="*/ 741 h 480"/>
                                <a:gd name="T44" fmla="+- 0 1131 110"/>
                                <a:gd name="T45" fmla="*/ T44 w 1288"/>
                                <a:gd name="T46" fmla="+- 0 825 741"/>
                                <a:gd name="T47" fmla="*/ 825 h 480"/>
                                <a:gd name="T48" fmla="+- 0 1131 110"/>
                                <a:gd name="T49" fmla="*/ T48 w 1288"/>
                                <a:gd name="T50" fmla="+- 0 907 741"/>
                                <a:gd name="T51" fmla="*/ 907 h 480"/>
                                <a:gd name="T52" fmla="+- 0 1123 110"/>
                                <a:gd name="T53" fmla="*/ T52 w 1288"/>
                                <a:gd name="T54" fmla="+- 0 984 741"/>
                                <a:gd name="T55" fmla="*/ 984 h 480"/>
                                <a:gd name="T56" fmla="+- 0 1110 110"/>
                                <a:gd name="T57" fmla="*/ T56 w 1288"/>
                                <a:gd name="T58" fmla="+- 0 1061 741"/>
                                <a:gd name="T59" fmla="*/ 1061 h 480"/>
                                <a:gd name="T60" fmla="+- 0 1094 110"/>
                                <a:gd name="T61" fmla="*/ T60 w 1288"/>
                                <a:gd name="T62" fmla="+- 0 1143 741"/>
                                <a:gd name="T63" fmla="*/ 1143 h 480"/>
                                <a:gd name="T64" fmla="+- 0 1078 110"/>
                                <a:gd name="T65" fmla="*/ T64 w 1288"/>
                                <a:gd name="T66" fmla="+- 0 1221 741"/>
                                <a:gd name="T67"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8" h="480">
                                  <a:moveTo>
                                    <a:pt x="968" y="480"/>
                                  </a:moveTo>
                                  <a:lnTo>
                                    <a:pt x="921" y="480"/>
                                  </a:lnTo>
                                  <a:lnTo>
                                    <a:pt x="962" y="411"/>
                                  </a:lnTo>
                                  <a:lnTo>
                                    <a:pt x="990" y="333"/>
                                  </a:lnTo>
                                  <a:lnTo>
                                    <a:pt x="1006" y="249"/>
                                  </a:lnTo>
                                  <a:lnTo>
                                    <a:pt x="1012" y="166"/>
                                  </a:lnTo>
                                  <a:lnTo>
                                    <a:pt x="1012" y="163"/>
                                  </a:lnTo>
                                  <a:lnTo>
                                    <a:pt x="1010" y="84"/>
                                  </a:lnTo>
                                  <a:lnTo>
                                    <a:pt x="1010" y="79"/>
                                  </a:lnTo>
                                  <a:lnTo>
                                    <a:pt x="1002" y="0"/>
                                  </a:lnTo>
                                  <a:lnTo>
                                    <a:pt x="1011" y="0"/>
                                  </a:lnTo>
                                  <a:lnTo>
                                    <a:pt x="1021" y="84"/>
                                  </a:lnTo>
                                  <a:lnTo>
                                    <a:pt x="1021" y="166"/>
                                  </a:lnTo>
                                  <a:lnTo>
                                    <a:pt x="1013" y="243"/>
                                  </a:lnTo>
                                  <a:lnTo>
                                    <a:pt x="1000" y="320"/>
                                  </a:lnTo>
                                  <a:lnTo>
                                    <a:pt x="984" y="402"/>
                                  </a:lnTo>
                                  <a:lnTo>
                                    <a:pt x="968"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88"/>
                          <wps:cNvSpPr>
                            <a:spLocks/>
                          </wps:cNvSpPr>
                          <wps:spPr bwMode="auto">
                            <a:xfrm>
                              <a:off x="110" y="741"/>
                              <a:ext cx="1288" cy="480"/>
                            </a:xfrm>
                            <a:custGeom>
                              <a:avLst/>
                              <a:gdLst>
                                <a:gd name="T0" fmla="+- 0 1104 110"/>
                                <a:gd name="T1" fmla="*/ T0 w 1288"/>
                                <a:gd name="T2" fmla="+- 0 1221 741"/>
                                <a:gd name="T3" fmla="*/ 1221 h 480"/>
                                <a:gd name="T4" fmla="+- 0 1097 110"/>
                                <a:gd name="T5" fmla="*/ T4 w 1288"/>
                                <a:gd name="T6" fmla="+- 0 1221 741"/>
                                <a:gd name="T7" fmla="*/ 1221 h 480"/>
                                <a:gd name="T8" fmla="+- 0 1105 110"/>
                                <a:gd name="T9" fmla="*/ T8 w 1288"/>
                                <a:gd name="T10" fmla="+- 0 1195 741"/>
                                <a:gd name="T11" fmla="*/ 1195 h 480"/>
                                <a:gd name="T12" fmla="+- 0 1113 110"/>
                                <a:gd name="T13" fmla="*/ T12 w 1288"/>
                                <a:gd name="T14" fmla="+- 0 1169 741"/>
                                <a:gd name="T15" fmla="*/ 1169 h 480"/>
                                <a:gd name="T16" fmla="+- 0 1121 110"/>
                                <a:gd name="T17" fmla="*/ T16 w 1288"/>
                                <a:gd name="T18" fmla="+- 0 1143 741"/>
                                <a:gd name="T19" fmla="*/ 1143 h 480"/>
                                <a:gd name="T20" fmla="+- 0 1131 110"/>
                                <a:gd name="T21" fmla="*/ T20 w 1288"/>
                                <a:gd name="T22" fmla="+- 0 1117 741"/>
                                <a:gd name="T23" fmla="*/ 1117 h 480"/>
                                <a:gd name="T24" fmla="+- 0 1145 110"/>
                                <a:gd name="T25" fmla="*/ T24 w 1288"/>
                                <a:gd name="T26" fmla="+- 0 1042 741"/>
                                <a:gd name="T27" fmla="*/ 1042 h 480"/>
                                <a:gd name="T28" fmla="+- 0 1155 110"/>
                                <a:gd name="T29" fmla="*/ T28 w 1288"/>
                                <a:gd name="T30" fmla="+- 0 968 741"/>
                                <a:gd name="T31" fmla="*/ 968 h 480"/>
                                <a:gd name="T32" fmla="+- 0 1160 110"/>
                                <a:gd name="T33" fmla="*/ T32 w 1288"/>
                                <a:gd name="T34" fmla="+- 0 896 741"/>
                                <a:gd name="T35" fmla="*/ 896 h 480"/>
                                <a:gd name="T36" fmla="+- 0 1160 110"/>
                                <a:gd name="T37" fmla="*/ T36 w 1288"/>
                                <a:gd name="T38" fmla="+- 0 815 741"/>
                                <a:gd name="T39" fmla="*/ 815 h 480"/>
                                <a:gd name="T40" fmla="+- 0 1155 110"/>
                                <a:gd name="T41" fmla="*/ T40 w 1288"/>
                                <a:gd name="T42" fmla="+- 0 741 741"/>
                                <a:gd name="T43" fmla="*/ 741 h 480"/>
                                <a:gd name="T44" fmla="+- 0 1160 110"/>
                                <a:gd name="T45" fmla="*/ T44 w 1288"/>
                                <a:gd name="T46" fmla="+- 0 741 741"/>
                                <a:gd name="T47" fmla="*/ 741 h 480"/>
                                <a:gd name="T48" fmla="+- 0 1165 110"/>
                                <a:gd name="T49" fmla="*/ T48 w 1288"/>
                                <a:gd name="T50" fmla="+- 0 826 741"/>
                                <a:gd name="T51" fmla="*/ 826 h 480"/>
                                <a:gd name="T52" fmla="+- 0 1165 110"/>
                                <a:gd name="T53" fmla="*/ T52 w 1288"/>
                                <a:gd name="T54" fmla="+- 0 847 741"/>
                                <a:gd name="T55" fmla="*/ 847 h 480"/>
                                <a:gd name="T56" fmla="+- 0 1165 110"/>
                                <a:gd name="T57" fmla="*/ T56 w 1288"/>
                                <a:gd name="T58" fmla="+- 0 878 741"/>
                                <a:gd name="T59" fmla="*/ 878 h 480"/>
                                <a:gd name="T60" fmla="+- 0 1165 110"/>
                                <a:gd name="T61" fmla="*/ T60 w 1288"/>
                                <a:gd name="T62" fmla="+- 0 913 741"/>
                                <a:gd name="T63" fmla="*/ 913 h 480"/>
                                <a:gd name="T64" fmla="+- 0 1161 110"/>
                                <a:gd name="T65" fmla="*/ T64 w 1288"/>
                                <a:gd name="T66" fmla="+- 0 985 741"/>
                                <a:gd name="T67" fmla="*/ 985 h 480"/>
                                <a:gd name="T68" fmla="+- 0 1160 110"/>
                                <a:gd name="T69" fmla="*/ T68 w 1288"/>
                                <a:gd name="T70" fmla="+- 0 986 741"/>
                                <a:gd name="T71" fmla="*/ 986 h 480"/>
                                <a:gd name="T72" fmla="+- 0 1149 110"/>
                                <a:gd name="T73" fmla="*/ T72 w 1288"/>
                                <a:gd name="T74" fmla="+- 0 1061 741"/>
                                <a:gd name="T75" fmla="*/ 1061 h 480"/>
                                <a:gd name="T76" fmla="+- 0 1131 110"/>
                                <a:gd name="T77" fmla="*/ T76 w 1288"/>
                                <a:gd name="T78" fmla="+- 0 1139 741"/>
                                <a:gd name="T79" fmla="*/ 1139 h 480"/>
                                <a:gd name="T80" fmla="+- 0 1104 110"/>
                                <a:gd name="T81" fmla="*/ T80 w 1288"/>
                                <a:gd name="T82" fmla="+- 0 1221 741"/>
                                <a:gd name="T83"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480">
                                  <a:moveTo>
                                    <a:pt x="994" y="480"/>
                                  </a:moveTo>
                                  <a:lnTo>
                                    <a:pt x="987" y="480"/>
                                  </a:lnTo>
                                  <a:lnTo>
                                    <a:pt x="995" y="454"/>
                                  </a:lnTo>
                                  <a:lnTo>
                                    <a:pt x="1003" y="428"/>
                                  </a:lnTo>
                                  <a:lnTo>
                                    <a:pt x="1011" y="402"/>
                                  </a:lnTo>
                                  <a:lnTo>
                                    <a:pt x="1021" y="376"/>
                                  </a:lnTo>
                                  <a:lnTo>
                                    <a:pt x="1035" y="301"/>
                                  </a:lnTo>
                                  <a:lnTo>
                                    <a:pt x="1045" y="227"/>
                                  </a:lnTo>
                                  <a:lnTo>
                                    <a:pt x="1050" y="155"/>
                                  </a:lnTo>
                                  <a:lnTo>
                                    <a:pt x="1050" y="74"/>
                                  </a:lnTo>
                                  <a:lnTo>
                                    <a:pt x="1045" y="0"/>
                                  </a:lnTo>
                                  <a:lnTo>
                                    <a:pt x="1050" y="0"/>
                                  </a:lnTo>
                                  <a:lnTo>
                                    <a:pt x="1055" y="85"/>
                                  </a:lnTo>
                                  <a:lnTo>
                                    <a:pt x="1055" y="106"/>
                                  </a:lnTo>
                                  <a:lnTo>
                                    <a:pt x="1055" y="137"/>
                                  </a:lnTo>
                                  <a:lnTo>
                                    <a:pt x="1055" y="172"/>
                                  </a:lnTo>
                                  <a:lnTo>
                                    <a:pt x="1051" y="244"/>
                                  </a:lnTo>
                                  <a:lnTo>
                                    <a:pt x="1050" y="245"/>
                                  </a:lnTo>
                                  <a:lnTo>
                                    <a:pt x="1039" y="320"/>
                                  </a:lnTo>
                                  <a:lnTo>
                                    <a:pt x="1021" y="398"/>
                                  </a:lnTo>
                                  <a:lnTo>
                                    <a:pt x="994"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89"/>
                          <wps:cNvSpPr>
                            <a:spLocks/>
                          </wps:cNvSpPr>
                          <wps:spPr bwMode="auto">
                            <a:xfrm>
                              <a:off x="110" y="741"/>
                              <a:ext cx="1288" cy="480"/>
                            </a:xfrm>
                            <a:custGeom>
                              <a:avLst/>
                              <a:gdLst>
                                <a:gd name="T0" fmla="+- 0 1143 110"/>
                                <a:gd name="T1" fmla="*/ T0 w 1288"/>
                                <a:gd name="T2" fmla="+- 0 1221 741"/>
                                <a:gd name="T3" fmla="*/ 1221 h 480"/>
                                <a:gd name="T4" fmla="+- 0 1129 110"/>
                                <a:gd name="T5" fmla="*/ T4 w 1288"/>
                                <a:gd name="T6" fmla="+- 0 1221 741"/>
                                <a:gd name="T7" fmla="*/ 1221 h 480"/>
                                <a:gd name="T8" fmla="+- 0 1144 110"/>
                                <a:gd name="T9" fmla="*/ T8 w 1288"/>
                                <a:gd name="T10" fmla="+- 0 1150 741"/>
                                <a:gd name="T11" fmla="*/ 1150 h 480"/>
                                <a:gd name="T12" fmla="+- 0 1160 110"/>
                                <a:gd name="T13" fmla="*/ T12 w 1288"/>
                                <a:gd name="T14" fmla="+- 0 1080 741"/>
                                <a:gd name="T15" fmla="*/ 1080 h 480"/>
                                <a:gd name="T16" fmla="+- 0 1172 110"/>
                                <a:gd name="T17" fmla="*/ T16 w 1288"/>
                                <a:gd name="T18" fmla="+- 0 1010 741"/>
                                <a:gd name="T19" fmla="*/ 1010 h 480"/>
                                <a:gd name="T20" fmla="+- 0 1180 110"/>
                                <a:gd name="T21" fmla="*/ T20 w 1288"/>
                                <a:gd name="T22" fmla="+- 0 938 741"/>
                                <a:gd name="T23" fmla="*/ 938 h 480"/>
                                <a:gd name="T24" fmla="+- 0 1184 110"/>
                                <a:gd name="T25" fmla="*/ T24 w 1288"/>
                                <a:gd name="T26" fmla="+- 0 889 741"/>
                                <a:gd name="T27" fmla="*/ 889 h 480"/>
                                <a:gd name="T28" fmla="+- 0 1188 110"/>
                                <a:gd name="T29" fmla="*/ T28 w 1288"/>
                                <a:gd name="T30" fmla="+- 0 839 741"/>
                                <a:gd name="T31" fmla="*/ 839 h 480"/>
                                <a:gd name="T32" fmla="+- 0 1189 110"/>
                                <a:gd name="T33" fmla="*/ T32 w 1288"/>
                                <a:gd name="T34" fmla="+- 0 790 741"/>
                                <a:gd name="T35" fmla="*/ 790 h 480"/>
                                <a:gd name="T36" fmla="+- 0 1185 110"/>
                                <a:gd name="T37" fmla="*/ T36 w 1288"/>
                                <a:gd name="T38" fmla="+- 0 741 741"/>
                                <a:gd name="T39" fmla="*/ 741 h 480"/>
                                <a:gd name="T40" fmla="+- 0 1190 110"/>
                                <a:gd name="T41" fmla="*/ T40 w 1288"/>
                                <a:gd name="T42" fmla="+- 0 741 741"/>
                                <a:gd name="T43" fmla="*/ 741 h 480"/>
                                <a:gd name="T44" fmla="+- 0 1195 110"/>
                                <a:gd name="T45" fmla="*/ T44 w 1288"/>
                                <a:gd name="T46" fmla="+- 0 814 741"/>
                                <a:gd name="T47" fmla="*/ 814 h 480"/>
                                <a:gd name="T48" fmla="+- 0 1195 110"/>
                                <a:gd name="T49" fmla="*/ T48 w 1288"/>
                                <a:gd name="T50" fmla="+- 0 823 741"/>
                                <a:gd name="T51" fmla="*/ 823 h 480"/>
                                <a:gd name="T52" fmla="+- 0 1193 110"/>
                                <a:gd name="T53" fmla="*/ T52 w 1288"/>
                                <a:gd name="T54" fmla="+- 0 891 741"/>
                                <a:gd name="T55" fmla="*/ 891 h 480"/>
                                <a:gd name="T56" fmla="+- 0 1185 110"/>
                                <a:gd name="T57" fmla="*/ T56 w 1288"/>
                                <a:gd name="T58" fmla="+- 0 969 741"/>
                                <a:gd name="T59" fmla="*/ 969 h 480"/>
                                <a:gd name="T60" fmla="+- 0 1173 110"/>
                                <a:gd name="T61" fmla="*/ T60 w 1288"/>
                                <a:gd name="T62" fmla="+- 0 1047 741"/>
                                <a:gd name="T63" fmla="*/ 1047 h 480"/>
                                <a:gd name="T64" fmla="+- 0 1159 110"/>
                                <a:gd name="T65" fmla="*/ T64 w 1288"/>
                                <a:gd name="T66" fmla="+- 0 1122 741"/>
                                <a:gd name="T67" fmla="*/ 1122 h 480"/>
                                <a:gd name="T68" fmla="+- 0 1143 110"/>
                                <a:gd name="T69" fmla="*/ T68 w 1288"/>
                                <a:gd name="T70" fmla="+- 0 1196 741"/>
                                <a:gd name="T71" fmla="*/ 1196 h 480"/>
                                <a:gd name="T72" fmla="+- 0 1145 110"/>
                                <a:gd name="T73" fmla="*/ T72 w 1288"/>
                                <a:gd name="T74" fmla="+- 0 1198 741"/>
                                <a:gd name="T75" fmla="*/ 1198 h 480"/>
                                <a:gd name="T76" fmla="+- 0 1157 110"/>
                                <a:gd name="T77" fmla="*/ T76 w 1288"/>
                                <a:gd name="T78" fmla="+- 0 1198 741"/>
                                <a:gd name="T79" fmla="*/ 1198 h 480"/>
                                <a:gd name="T80" fmla="+- 0 1154 110"/>
                                <a:gd name="T81" fmla="*/ T80 w 1288"/>
                                <a:gd name="T82" fmla="+- 0 1201 741"/>
                                <a:gd name="T83" fmla="*/ 1201 h 480"/>
                                <a:gd name="T84" fmla="+- 0 1151 110"/>
                                <a:gd name="T85" fmla="*/ T84 w 1288"/>
                                <a:gd name="T86" fmla="+- 0 1201 741"/>
                                <a:gd name="T87" fmla="*/ 1201 h 480"/>
                                <a:gd name="T88" fmla="+- 0 1146 110"/>
                                <a:gd name="T89" fmla="*/ T88 w 1288"/>
                                <a:gd name="T90" fmla="+- 0 1210 741"/>
                                <a:gd name="T91" fmla="*/ 1210 h 480"/>
                                <a:gd name="T92" fmla="+- 0 1143 110"/>
                                <a:gd name="T93" fmla="*/ T92 w 1288"/>
                                <a:gd name="T94" fmla="+- 0 1221 741"/>
                                <a:gd name="T95"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88" h="480">
                                  <a:moveTo>
                                    <a:pt x="1033" y="480"/>
                                  </a:moveTo>
                                  <a:lnTo>
                                    <a:pt x="1019" y="480"/>
                                  </a:lnTo>
                                  <a:lnTo>
                                    <a:pt x="1034" y="409"/>
                                  </a:lnTo>
                                  <a:lnTo>
                                    <a:pt x="1050" y="339"/>
                                  </a:lnTo>
                                  <a:lnTo>
                                    <a:pt x="1062" y="269"/>
                                  </a:lnTo>
                                  <a:lnTo>
                                    <a:pt x="1070" y="197"/>
                                  </a:lnTo>
                                  <a:lnTo>
                                    <a:pt x="1074" y="148"/>
                                  </a:lnTo>
                                  <a:lnTo>
                                    <a:pt x="1078" y="98"/>
                                  </a:lnTo>
                                  <a:lnTo>
                                    <a:pt x="1079" y="49"/>
                                  </a:lnTo>
                                  <a:lnTo>
                                    <a:pt x="1075" y="0"/>
                                  </a:lnTo>
                                  <a:lnTo>
                                    <a:pt x="1080" y="0"/>
                                  </a:lnTo>
                                  <a:lnTo>
                                    <a:pt x="1085" y="73"/>
                                  </a:lnTo>
                                  <a:lnTo>
                                    <a:pt x="1085" y="82"/>
                                  </a:lnTo>
                                  <a:lnTo>
                                    <a:pt x="1083" y="150"/>
                                  </a:lnTo>
                                  <a:lnTo>
                                    <a:pt x="1075" y="228"/>
                                  </a:lnTo>
                                  <a:lnTo>
                                    <a:pt x="1063" y="306"/>
                                  </a:lnTo>
                                  <a:lnTo>
                                    <a:pt x="1049" y="381"/>
                                  </a:lnTo>
                                  <a:lnTo>
                                    <a:pt x="1033" y="455"/>
                                  </a:lnTo>
                                  <a:lnTo>
                                    <a:pt x="1035" y="457"/>
                                  </a:lnTo>
                                  <a:lnTo>
                                    <a:pt x="1047" y="457"/>
                                  </a:lnTo>
                                  <a:lnTo>
                                    <a:pt x="1044" y="460"/>
                                  </a:lnTo>
                                  <a:lnTo>
                                    <a:pt x="1041" y="460"/>
                                  </a:lnTo>
                                  <a:lnTo>
                                    <a:pt x="1036" y="469"/>
                                  </a:lnTo>
                                  <a:lnTo>
                                    <a:pt x="1033"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90"/>
                          <wps:cNvSpPr>
                            <a:spLocks/>
                          </wps:cNvSpPr>
                          <wps:spPr bwMode="auto">
                            <a:xfrm>
                              <a:off x="110" y="741"/>
                              <a:ext cx="1288" cy="480"/>
                            </a:xfrm>
                            <a:custGeom>
                              <a:avLst/>
                              <a:gdLst>
                                <a:gd name="T0" fmla="+- 0 1248 110"/>
                                <a:gd name="T1" fmla="*/ T0 w 1288"/>
                                <a:gd name="T2" fmla="+- 0 1079 741"/>
                                <a:gd name="T3" fmla="*/ 1079 h 480"/>
                                <a:gd name="T4" fmla="+- 0 1238 110"/>
                                <a:gd name="T5" fmla="*/ T4 w 1288"/>
                                <a:gd name="T6" fmla="+- 0 1079 741"/>
                                <a:gd name="T7" fmla="*/ 1079 h 480"/>
                                <a:gd name="T8" fmla="+- 0 1265 110"/>
                                <a:gd name="T9" fmla="*/ T8 w 1288"/>
                                <a:gd name="T10" fmla="+- 0 1006 741"/>
                                <a:gd name="T11" fmla="*/ 1006 h 480"/>
                                <a:gd name="T12" fmla="+- 0 1279 110"/>
                                <a:gd name="T13" fmla="*/ T12 w 1288"/>
                                <a:gd name="T14" fmla="+- 0 914 741"/>
                                <a:gd name="T15" fmla="*/ 914 h 480"/>
                                <a:gd name="T16" fmla="+- 0 1281 110"/>
                                <a:gd name="T17" fmla="*/ T16 w 1288"/>
                                <a:gd name="T18" fmla="+- 0 828 741"/>
                                <a:gd name="T19" fmla="*/ 828 h 480"/>
                                <a:gd name="T20" fmla="+- 0 1281 110"/>
                                <a:gd name="T21" fmla="*/ T20 w 1288"/>
                                <a:gd name="T22" fmla="+- 0 818 741"/>
                                <a:gd name="T23" fmla="*/ 818 h 480"/>
                                <a:gd name="T24" fmla="+- 0 1276 110"/>
                                <a:gd name="T25" fmla="*/ T24 w 1288"/>
                                <a:gd name="T26" fmla="+- 0 741 741"/>
                                <a:gd name="T27" fmla="*/ 741 h 480"/>
                                <a:gd name="T28" fmla="+- 0 1282 110"/>
                                <a:gd name="T29" fmla="*/ T28 w 1288"/>
                                <a:gd name="T30" fmla="+- 0 741 741"/>
                                <a:gd name="T31" fmla="*/ 741 h 480"/>
                                <a:gd name="T32" fmla="+- 0 1289 110"/>
                                <a:gd name="T33" fmla="*/ T32 w 1288"/>
                                <a:gd name="T34" fmla="+- 0 811 741"/>
                                <a:gd name="T35" fmla="*/ 811 h 480"/>
                                <a:gd name="T36" fmla="+- 0 1289 110"/>
                                <a:gd name="T37" fmla="*/ T36 w 1288"/>
                                <a:gd name="T38" fmla="+- 0 872 741"/>
                                <a:gd name="T39" fmla="*/ 872 h 480"/>
                                <a:gd name="T40" fmla="+- 0 1288 110"/>
                                <a:gd name="T41" fmla="*/ T40 w 1288"/>
                                <a:gd name="T42" fmla="+- 0 883 741"/>
                                <a:gd name="T43" fmla="*/ 883 h 480"/>
                                <a:gd name="T44" fmla="+- 0 1281 110"/>
                                <a:gd name="T45" fmla="*/ T44 w 1288"/>
                                <a:gd name="T46" fmla="+- 0 954 741"/>
                                <a:gd name="T47" fmla="*/ 954 h 480"/>
                                <a:gd name="T48" fmla="+- 0 1268 110"/>
                                <a:gd name="T49" fmla="*/ T48 w 1288"/>
                                <a:gd name="T50" fmla="+- 0 1023 741"/>
                                <a:gd name="T51" fmla="*/ 1023 h 480"/>
                                <a:gd name="T52" fmla="+- 0 1260 110"/>
                                <a:gd name="T53" fmla="*/ T52 w 1288"/>
                                <a:gd name="T54" fmla="+- 0 1048 741"/>
                                <a:gd name="T55" fmla="*/ 1048 h 480"/>
                                <a:gd name="T56" fmla="+- 0 1251 110"/>
                                <a:gd name="T57" fmla="*/ T56 w 1288"/>
                                <a:gd name="T58" fmla="+- 0 1073 741"/>
                                <a:gd name="T59" fmla="*/ 1073 h 480"/>
                                <a:gd name="T60" fmla="+- 0 1248 110"/>
                                <a:gd name="T61" fmla="*/ T60 w 1288"/>
                                <a:gd name="T62" fmla="+- 0 1079 741"/>
                                <a:gd name="T63" fmla="*/ 107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88" h="480">
                                  <a:moveTo>
                                    <a:pt x="1138" y="338"/>
                                  </a:moveTo>
                                  <a:lnTo>
                                    <a:pt x="1128" y="338"/>
                                  </a:lnTo>
                                  <a:lnTo>
                                    <a:pt x="1155" y="265"/>
                                  </a:lnTo>
                                  <a:lnTo>
                                    <a:pt x="1169" y="173"/>
                                  </a:lnTo>
                                  <a:lnTo>
                                    <a:pt x="1171" y="87"/>
                                  </a:lnTo>
                                  <a:lnTo>
                                    <a:pt x="1171" y="77"/>
                                  </a:lnTo>
                                  <a:lnTo>
                                    <a:pt x="1166" y="0"/>
                                  </a:lnTo>
                                  <a:lnTo>
                                    <a:pt x="1172" y="0"/>
                                  </a:lnTo>
                                  <a:lnTo>
                                    <a:pt x="1179" y="70"/>
                                  </a:lnTo>
                                  <a:lnTo>
                                    <a:pt x="1179" y="131"/>
                                  </a:lnTo>
                                  <a:lnTo>
                                    <a:pt x="1178" y="142"/>
                                  </a:lnTo>
                                  <a:lnTo>
                                    <a:pt x="1171" y="213"/>
                                  </a:lnTo>
                                  <a:lnTo>
                                    <a:pt x="1158" y="282"/>
                                  </a:lnTo>
                                  <a:lnTo>
                                    <a:pt x="1150" y="307"/>
                                  </a:lnTo>
                                  <a:lnTo>
                                    <a:pt x="1141" y="332"/>
                                  </a:lnTo>
                                  <a:lnTo>
                                    <a:pt x="1138" y="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91"/>
                          <wps:cNvSpPr>
                            <a:spLocks/>
                          </wps:cNvSpPr>
                          <wps:spPr bwMode="auto">
                            <a:xfrm>
                              <a:off x="110" y="741"/>
                              <a:ext cx="1288" cy="480"/>
                            </a:xfrm>
                            <a:custGeom>
                              <a:avLst/>
                              <a:gdLst>
                                <a:gd name="T0" fmla="+- 0 1349 110"/>
                                <a:gd name="T1" fmla="*/ T0 w 1288"/>
                                <a:gd name="T2" fmla="+- 0 1050 741"/>
                                <a:gd name="T3" fmla="*/ 1050 h 480"/>
                                <a:gd name="T4" fmla="+- 0 1333 110"/>
                                <a:gd name="T5" fmla="*/ T4 w 1288"/>
                                <a:gd name="T6" fmla="+- 0 1050 741"/>
                                <a:gd name="T7" fmla="*/ 1050 h 480"/>
                                <a:gd name="T8" fmla="+- 0 1335 110"/>
                                <a:gd name="T9" fmla="*/ T8 w 1288"/>
                                <a:gd name="T10" fmla="+- 0 1049 741"/>
                                <a:gd name="T11" fmla="*/ 1049 h 480"/>
                                <a:gd name="T12" fmla="+- 0 1340 110"/>
                                <a:gd name="T13" fmla="*/ T12 w 1288"/>
                                <a:gd name="T14" fmla="+- 0 984 741"/>
                                <a:gd name="T15" fmla="*/ 984 h 480"/>
                                <a:gd name="T16" fmla="+- 0 1340 110"/>
                                <a:gd name="T17" fmla="*/ T16 w 1288"/>
                                <a:gd name="T18" fmla="+- 0 921 741"/>
                                <a:gd name="T19" fmla="*/ 921 h 480"/>
                                <a:gd name="T20" fmla="+- 0 1335 110"/>
                                <a:gd name="T21" fmla="*/ T20 w 1288"/>
                                <a:gd name="T22" fmla="+- 0 861 741"/>
                                <a:gd name="T23" fmla="*/ 861 h 480"/>
                                <a:gd name="T24" fmla="+- 0 1326 110"/>
                                <a:gd name="T25" fmla="*/ T24 w 1288"/>
                                <a:gd name="T26" fmla="+- 0 795 741"/>
                                <a:gd name="T27" fmla="*/ 795 h 480"/>
                                <a:gd name="T28" fmla="+- 0 1331 110"/>
                                <a:gd name="T29" fmla="*/ T28 w 1288"/>
                                <a:gd name="T30" fmla="+- 0 795 741"/>
                                <a:gd name="T31" fmla="*/ 795 h 480"/>
                                <a:gd name="T32" fmla="+- 0 1340 110"/>
                                <a:gd name="T33" fmla="*/ T32 w 1288"/>
                                <a:gd name="T34" fmla="+- 0 853 741"/>
                                <a:gd name="T35" fmla="*/ 853 h 480"/>
                                <a:gd name="T36" fmla="+- 0 1347 110"/>
                                <a:gd name="T37" fmla="*/ T36 w 1288"/>
                                <a:gd name="T38" fmla="+- 0 909 741"/>
                                <a:gd name="T39" fmla="*/ 909 h 480"/>
                                <a:gd name="T40" fmla="+- 0 1349 110"/>
                                <a:gd name="T41" fmla="*/ T40 w 1288"/>
                                <a:gd name="T42" fmla="+- 0 963 741"/>
                                <a:gd name="T43" fmla="*/ 963 h 480"/>
                                <a:gd name="T44" fmla="+- 0 1349 110"/>
                                <a:gd name="T45" fmla="*/ T44 w 1288"/>
                                <a:gd name="T46" fmla="+- 0 969 741"/>
                                <a:gd name="T47" fmla="*/ 969 h 480"/>
                                <a:gd name="T48" fmla="+- 0 1345 110"/>
                                <a:gd name="T49" fmla="*/ T48 w 1288"/>
                                <a:gd name="T50" fmla="+- 0 1024 741"/>
                                <a:gd name="T51" fmla="*/ 1024 h 480"/>
                                <a:gd name="T52" fmla="+- 0 1360 110"/>
                                <a:gd name="T53" fmla="*/ T52 w 1288"/>
                                <a:gd name="T54" fmla="+- 0 1024 741"/>
                                <a:gd name="T55" fmla="*/ 1024 h 480"/>
                                <a:gd name="T56" fmla="+- 0 1349 110"/>
                                <a:gd name="T57" fmla="*/ T56 w 1288"/>
                                <a:gd name="T58" fmla="+- 0 1050 741"/>
                                <a:gd name="T59" fmla="*/ 105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8" h="480">
                                  <a:moveTo>
                                    <a:pt x="1239" y="309"/>
                                  </a:moveTo>
                                  <a:lnTo>
                                    <a:pt x="1223" y="309"/>
                                  </a:lnTo>
                                  <a:lnTo>
                                    <a:pt x="1225" y="308"/>
                                  </a:lnTo>
                                  <a:lnTo>
                                    <a:pt x="1230" y="243"/>
                                  </a:lnTo>
                                  <a:lnTo>
                                    <a:pt x="1230" y="180"/>
                                  </a:lnTo>
                                  <a:lnTo>
                                    <a:pt x="1225" y="120"/>
                                  </a:lnTo>
                                  <a:lnTo>
                                    <a:pt x="1216" y="54"/>
                                  </a:lnTo>
                                  <a:lnTo>
                                    <a:pt x="1221" y="54"/>
                                  </a:lnTo>
                                  <a:lnTo>
                                    <a:pt x="1230" y="112"/>
                                  </a:lnTo>
                                  <a:lnTo>
                                    <a:pt x="1237" y="168"/>
                                  </a:lnTo>
                                  <a:lnTo>
                                    <a:pt x="1239" y="222"/>
                                  </a:lnTo>
                                  <a:lnTo>
                                    <a:pt x="1239" y="228"/>
                                  </a:lnTo>
                                  <a:lnTo>
                                    <a:pt x="1235" y="283"/>
                                  </a:lnTo>
                                  <a:lnTo>
                                    <a:pt x="1250" y="283"/>
                                  </a:lnTo>
                                  <a:lnTo>
                                    <a:pt x="1239"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92"/>
                          <wps:cNvSpPr>
                            <a:spLocks/>
                          </wps:cNvSpPr>
                          <wps:spPr bwMode="auto">
                            <a:xfrm>
                              <a:off x="110" y="741"/>
                              <a:ext cx="1288" cy="480"/>
                            </a:xfrm>
                            <a:custGeom>
                              <a:avLst/>
                              <a:gdLst>
                                <a:gd name="T0" fmla="+- 0 1270 110"/>
                                <a:gd name="T1" fmla="*/ T0 w 1288"/>
                                <a:gd name="T2" fmla="+- 0 1221 741"/>
                                <a:gd name="T3" fmla="*/ 1221 h 480"/>
                                <a:gd name="T4" fmla="+- 0 1262 110"/>
                                <a:gd name="T5" fmla="*/ T4 w 1288"/>
                                <a:gd name="T6" fmla="+- 0 1221 741"/>
                                <a:gd name="T7" fmla="*/ 1221 h 480"/>
                                <a:gd name="T8" fmla="+- 0 1275 110"/>
                                <a:gd name="T9" fmla="*/ T8 w 1288"/>
                                <a:gd name="T10" fmla="+- 0 1172 741"/>
                                <a:gd name="T11" fmla="*/ 1172 h 480"/>
                                <a:gd name="T12" fmla="+- 0 1287 110"/>
                                <a:gd name="T13" fmla="*/ T12 w 1288"/>
                                <a:gd name="T14" fmla="+- 0 1121 741"/>
                                <a:gd name="T15" fmla="*/ 1121 h 480"/>
                                <a:gd name="T16" fmla="+- 0 1300 110"/>
                                <a:gd name="T17" fmla="*/ T16 w 1288"/>
                                <a:gd name="T18" fmla="+- 0 1020 741"/>
                                <a:gd name="T19" fmla="*/ 1020 h 480"/>
                                <a:gd name="T20" fmla="+- 0 1303 110"/>
                                <a:gd name="T21" fmla="*/ T20 w 1288"/>
                                <a:gd name="T22" fmla="+- 0 925 741"/>
                                <a:gd name="T23" fmla="*/ 925 h 480"/>
                                <a:gd name="T24" fmla="+- 0 1305 110"/>
                                <a:gd name="T25" fmla="*/ T24 w 1288"/>
                                <a:gd name="T26" fmla="+- 0 896 741"/>
                                <a:gd name="T27" fmla="*/ 896 h 480"/>
                                <a:gd name="T28" fmla="+- 0 1305 110"/>
                                <a:gd name="T29" fmla="*/ T28 w 1288"/>
                                <a:gd name="T30" fmla="+- 0 878 741"/>
                                <a:gd name="T31" fmla="*/ 878 h 480"/>
                                <a:gd name="T32" fmla="+- 0 1306 110"/>
                                <a:gd name="T33" fmla="*/ T32 w 1288"/>
                                <a:gd name="T34" fmla="+- 0 877 741"/>
                                <a:gd name="T35" fmla="*/ 877 h 480"/>
                                <a:gd name="T36" fmla="+- 0 1310 110"/>
                                <a:gd name="T37" fmla="*/ T36 w 1288"/>
                                <a:gd name="T38" fmla="+- 0 963 741"/>
                                <a:gd name="T39" fmla="*/ 963 h 480"/>
                                <a:gd name="T40" fmla="+- 0 1310 110"/>
                                <a:gd name="T41" fmla="*/ T40 w 1288"/>
                                <a:gd name="T42" fmla="+- 0 969 741"/>
                                <a:gd name="T43" fmla="*/ 969 h 480"/>
                                <a:gd name="T44" fmla="+- 0 1306 110"/>
                                <a:gd name="T45" fmla="*/ T44 w 1288"/>
                                <a:gd name="T46" fmla="+- 0 1051 741"/>
                                <a:gd name="T47" fmla="*/ 1051 h 480"/>
                                <a:gd name="T48" fmla="+- 0 1292 110"/>
                                <a:gd name="T49" fmla="*/ T48 w 1288"/>
                                <a:gd name="T50" fmla="+- 0 1135 741"/>
                                <a:gd name="T51" fmla="*/ 1135 h 480"/>
                                <a:gd name="T52" fmla="+- 0 1270 110"/>
                                <a:gd name="T53" fmla="*/ T52 w 1288"/>
                                <a:gd name="T54" fmla="+- 0 1221 741"/>
                                <a:gd name="T55"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8" h="480">
                                  <a:moveTo>
                                    <a:pt x="1160" y="480"/>
                                  </a:moveTo>
                                  <a:lnTo>
                                    <a:pt x="1152" y="480"/>
                                  </a:lnTo>
                                  <a:lnTo>
                                    <a:pt x="1165" y="431"/>
                                  </a:lnTo>
                                  <a:lnTo>
                                    <a:pt x="1177" y="380"/>
                                  </a:lnTo>
                                  <a:lnTo>
                                    <a:pt x="1190" y="279"/>
                                  </a:lnTo>
                                  <a:lnTo>
                                    <a:pt x="1193" y="184"/>
                                  </a:lnTo>
                                  <a:lnTo>
                                    <a:pt x="1195" y="155"/>
                                  </a:lnTo>
                                  <a:lnTo>
                                    <a:pt x="1195" y="137"/>
                                  </a:lnTo>
                                  <a:lnTo>
                                    <a:pt x="1196" y="136"/>
                                  </a:lnTo>
                                  <a:lnTo>
                                    <a:pt x="1200" y="222"/>
                                  </a:lnTo>
                                  <a:lnTo>
                                    <a:pt x="1200" y="228"/>
                                  </a:lnTo>
                                  <a:lnTo>
                                    <a:pt x="1196" y="310"/>
                                  </a:lnTo>
                                  <a:lnTo>
                                    <a:pt x="1182" y="394"/>
                                  </a:lnTo>
                                  <a:lnTo>
                                    <a:pt x="1160"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3"/>
                          <wps:cNvSpPr>
                            <a:spLocks/>
                          </wps:cNvSpPr>
                          <wps:spPr bwMode="auto">
                            <a:xfrm>
                              <a:off x="110" y="741"/>
                              <a:ext cx="1288" cy="480"/>
                            </a:xfrm>
                            <a:custGeom>
                              <a:avLst/>
                              <a:gdLst>
                                <a:gd name="T0" fmla="+- 0 1181 110"/>
                                <a:gd name="T1" fmla="*/ T0 w 1288"/>
                                <a:gd name="T2" fmla="+- 0 1181 741"/>
                                <a:gd name="T3" fmla="*/ 1181 h 480"/>
                                <a:gd name="T4" fmla="+- 0 1159 110"/>
                                <a:gd name="T5" fmla="*/ T4 w 1288"/>
                                <a:gd name="T6" fmla="+- 0 1181 741"/>
                                <a:gd name="T7" fmla="*/ 1181 h 480"/>
                                <a:gd name="T8" fmla="+- 0 1185 110"/>
                                <a:gd name="T9" fmla="*/ T8 w 1288"/>
                                <a:gd name="T10" fmla="+- 0 1136 741"/>
                                <a:gd name="T11" fmla="*/ 1136 h 480"/>
                                <a:gd name="T12" fmla="+- 0 1203 110"/>
                                <a:gd name="T13" fmla="*/ T12 w 1288"/>
                                <a:gd name="T14" fmla="+- 0 1062 741"/>
                                <a:gd name="T15" fmla="*/ 1062 h 480"/>
                                <a:gd name="T16" fmla="+- 0 1213 110"/>
                                <a:gd name="T17" fmla="*/ T16 w 1288"/>
                                <a:gd name="T18" fmla="+- 0 986 741"/>
                                <a:gd name="T19" fmla="*/ 986 h 480"/>
                                <a:gd name="T20" fmla="+- 0 1216 110"/>
                                <a:gd name="T21" fmla="*/ T20 w 1288"/>
                                <a:gd name="T22" fmla="+- 0 934 741"/>
                                <a:gd name="T23" fmla="*/ 934 h 480"/>
                                <a:gd name="T24" fmla="+- 0 1215 110"/>
                                <a:gd name="T25" fmla="*/ T24 w 1288"/>
                                <a:gd name="T26" fmla="+- 0 977 741"/>
                                <a:gd name="T27" fmla="*/ 977 h 480"/>
                                <a:gd name="T28" fmla="+- 0 1215 110"/>
                                <a:gd name="T29" fmla="*/ T28 w 1288"/>
                                <a:gd name="T30" fmla="+- 0 980 741"/>
                                <a:gd name="T31" fmla="*/ 980 h 480"/>
                                <a:gd name="T32" fmla="+- 0 1214 110"/>
                                <a:gd name="T33" fmla="*/ T32 w 1288"/>
                                <a:gd name="T34" fmla="+- 0 985 741"/>
                                <a:gd name="T35" fmla="*/ 985 h 480"/>
                                <a:gd name="T36" fmla="+- 0 1214 110"/>
                                <a:gd name="T37" fmla="*/ T36 w 1288"/>
                                <a:gd name="T38" fmla="+- 0 986 741"/>
                                <a:gd name="T39" fmla="*/ 986 h 480"/>
                                <a:gd name="T40" fmla="+- 0 1205 110"/>
                                <a:gd name="T41" fmla="*/ T40 w 1288"/>
                                <a:gd name="T42" fmla="+- 0 1065 741"/>
                                <a:gd name="T43" fmla="*/ 1065 h 480"/>
                                <a:gd name="T44" fmla="+- 0 1194 110"/>
                                <a:gd name="T45" fmla="*/ T44 w 1288"/>
                                <a:gd name="T46" fmla="+- 0 1112 741"/>
                                <a:gd name="T47" fmla="*/ 1112 h 480"/>
                                <a:gd name="T48" fmla="+- 0 1192 110"/>
                                <a:gd name="T49" fmla="*/ T48 w 1288"/>
                                <a:gd name="T50" fmla="+- 0 1128 741"/>
                                <a:gd name="T51" fmla="*/ 1128 h 480"/>
                                <a:gd name="T52" fmla="+- 0 1218 110"/>
                                <a:gd name="T53" fmla="*/ T52 w 1288"/>
                                <a:gd name="T54" fmla="+- 0 1128 741"/>
                                <a:gd name="T55" fmla="*/ 1128 h 480"/>
                                <a:gd name="T56" fmla="+- 0 1208 110"/>
                                <a:gd name="T57" fmla="*/ T56 w 1288"/>
                                <a:gd name="T58" fmla="+- 0 1140 741"/>
                                <a:gd name="T59" fmla="*/ 1140 h 480"/>
                                <a:gd name="T60" fmla="+- 0 1207 110"/>
                                <a:gd name="T61" fmla="*/ T60 w 1288"/>
                                <a:gd name="T62" fmla="+- 0 1143 741"/>
                                <a:gd name="T63" fmla="*/ 1143 h 480"/>
                                <a:gd name="T64" fmla="+- 0 1195 110"/>
                                <a:gd name="T65" fmla="*/ T64 w 1288"/>
                                <a:gd name="T66" fmla="+- 0 1143 741"/>
                                <a:gd name="T67" fmla="*/ 1143 h 480"/>
                                <a:gd name="T68" fmla="+- 0 1187 110"/>
                                <a:gd name="T69" fmla="*/ T68 w 1288"/>
                                <a:gd name="T70" fmla="+- 0 1160 741"/>
                                <a:gd name="T71" fmla="*/ 1160 h 480"/>
                                <a:gd name="T72" fmla="+- 0 1181 110"/>
                                <a:gd name="T73" fmla="*/ T72 w 1288"/>
                                <a:gd name="T74" fmla="+- 0 1181 741"/>
                                <a:gd name="T75" fmla="*/ 118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88" h="480">
                                  <a:moveTo>
                                    <a:pt x="1071" y="440"/>
                                  </a:moveTo>
                                  <a:lnTo>
                                    <a:pt x="1049" y="440"/>
                                  </a:lnTo>
                                  <a:lnTo>
                                    <a:pt x="1075" y="395"/>
                                  </a:lnTo>
                                  <a:lnTo>
                                    <a:pt x="1093" y="321"/>
                                  </a:lnTo>
                                  <a:lnTo>
                                    <a:pt x="1103" y="245"/>
                                  </a:lnTo>
                                  <a:lnTo>
                                    <a:pt x="1106" y="193"/>
                                  </a:lnTo>
                                  <a:lnTo>
                                    <a:pt x="1105" y="236"/>
                                  </a:lnTo>
                                  <a:lnTo>
                                    <a:pt x="1105" y="239"/>
                                  </a:lnTo>
                                  <a:lnTo>
                                    <a:pt x="1104" y="244"/>
                                  </a:lnTo>
                                  <a:lnTo>
                                    <a:pt x="1104" y="245"/>
                                  </a:lnTo>
                                  <a:lnTo>
                                    <a:pt x="1095" y="324"/>
                                  </a:lnTo>
                                  <a:lnTo>
                                    <a:pt x="1084" y="371"/>
                                  </a:lnTo>
                                  <a:lnTo>
                                    <a:pt x="1082" y="387"/>
                                  </a:lnTo>
                                  <a:lnTo>
                                    <a:pt x="1108" y="387"/>
                                  </a:lnTo>
                                  <a:lnTo>
                                    <a:pt x="1098" y="399"/>
                                  </a:lnTo>
                                  <a:lnTo>
                                    <a:pt x="1097" y="402"/>
                                  </a:lnTo>
                                  <a:lnTo>
                                    <a:pt x="1085" y="402"/>
                                  </a:lnTo>
                                  <a:lnTo>
                                    <a:pt x="1077" y="419"/>
                                  </a:lnTo>
                                  <a:lnTo>
                                    <a:pt x="1071"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94"/>
                          <wps:cNvSpPr>
                            <a:spLocks/>
                          </wps:cNvSpPr>
                          <wps:spPr bwMode="auto">
                            <a:xfrm>
                              <a:off x="110" y="741"/>
                              <a:ext cx="1288" cy="480"/>
                            </a:xfrm>
                            <a:custGeom>
                              <a:avLst/>
                              <a:gdLst>
                                <a:gd name="T0" fmla="+- 0 1236 110"/>
                                <a:gd name="T1" fmla="*/ T0 w 1288"/>
                                <a:gd name="T2" fmla="+- 0 1102 741"/>
                                <a:gd name="T3" fmla="*/ 1102 h 480"/>
                                <a:gd name="T4" fmla="+- 0 1220 110"/>
                                <a:gd name="T5" fmla="*/ T4 w 1288"/>
                                <a:gd name="T6" fmla="+- 0 1102 741"/>
                                <a:gd name="T7" fmla="*/ 1102 h 480"/>
                                <a:gd name="T8" fmla="+- 0 1234 110"/>
                                <a:gd name="T9" fmla="*/ T8 w 1288"/>
                                <a:gd name="T10" fmla="+- 0 1071 741"/>
                                <a:gd name="T11" fmla="*/ 1071 h 480"/>
                                <a:gd name="T12" fmla="+- 0 1245 110"/>
                                <a:gd name="T13" fmla="*/ T12 w 1288"/>
                                <a:gd name="T14" fmla="+- 0 1039 741"/>
                                <a:gd name="T15" fmla="*/ 1039 h 480"/>
                                <a:gd name="T16" fmla="+- 0 1254 110"/>
                                <a:gd name="T17" fmla="*/ T16 w 1288"/>
                                <a:gd name="T18" fmla="+- 0 1006 741"/>
                                <a:gd name="T19" fmla="*/ 1006 h 480"/>
                                <a:gd name="T20" fmla="+- 0 1262 110"/>
                                <a:gd name="T21" fmla="*/ T20 w 1288"/>
                                <a:gd name="T22" fmla="+- 0 974 741"/>
                                <a:gd name="T23" fmla="*/ 974 h 480"/>
                                <a:gd name="T24" fmla="+- 0 1262 110"/>
                                <a:gd name="T25" fmla="*/ T24 w 1288"/>
                                <a:gd name="T26" fmla="+- 0 984 741"/>
                                <a:gd name="T27" fmla="*/ 984 h 480"/>
                                <a:gd name="T28" fmla="+- 0 1260 110"/>
                                <a:gd name="T29" fmla="*/ T28 w 1288"/>
                                <a:gd name="T30" fmla="+- 0 994 741"/>
                                <a:gd name="T31" fmla="*/ 994 h 480"/>
                                <a:gd name="T32" fmla="+- 0 1241 110"/>
                                <a:gd name="T33" fmla="*/ T32 w 1288"/>
                                <a:gd name="T34" fmla="+- 0 1065 741"/>
                                <a:gd name="T35" fmla="*/ 1065 h 480"/>
                                <a:gd name="T36" fmla="+- 0 1237 110"/>
                                <a:gd name="T37" fmla="*/ T36 w 1288"/>
                                <a:gd name="T38" fmla="+- 0 1078 741"/>
                                <a:gd name="T39" fmla="*/ 1078 h 480"/>
                                <a:gd name="T40" fmla="+- 0 1237 110"/>
                                <a:gd name="T41" fmla="*/ T40 w 1288"/>
                                <a:gd name="T42" fmla="+- 0 1079 741"/>
                                <a:gd name="T43" fmla="*/ 1079 h 480"/>
                                <a:gd name="T44" fmla="+- 0 1248 110"/>
                                <a:gd name="T45" fmla="*/ T44 w 1288"/>
                                <a:gd name="T46" fmla="+- 0 1079 741"/>
                                <a:gd name="T47" fmla="*/ 1079 h 480"/>
                                <a:gd name="T48" fmla="+- 0 1240 110"/>
                                <a:gd name="T49" fmla="*/ T48 w 1288"/>
                                <a:gd name="T50" fmla="+- 0 1096 741"/>
                                <a:gd name="T51" fmla="*/ 1096 h 480"/>
                                <a:gd name="T52" fmla="+- 0 1236 110"/>
                                <a:gd name="T53" fmla="*/ T52 w 1288"/>
                                <a:gd name="T54" fmla="+- 0 1102 741"/>
                                <a:gd name="T55" fmla="*/ 110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8" h="480">
                                  <a:moveTo>
                                    <a:pt x="1126" y="361"/>
                                  </a:moveTo>
                                  <a:lnTo>
                                    <a:pt x="1110" y="361"/>
                                  </a:lnTo>
                                  <a:lnTo>
                                    <a:pt x="1124" y="330"/>
                                  </a:lnTo>
                                  <a:lnTo>
                                    <a:pt x="1135" y="298"/>
                                  </a:lnTo>
                                  <a:lnTo>
                                    <a:pt x="1144" y="265"/>
                                  </a:lnTo>
                                  <a:lnTo>
                                    <a:pt x="1152" y="233"/>
                                  </a:lnTo>
                                  <a:lnTo>
                                    <a:pt x="1152" y="243"/>
                                  </a:lnTo>
                                  <a:lnTo>
                                    <a:pt x="1150" y="253"/>
                                  </a:lnTo>
                                  <a:lnTo>
                                    <a:pt x="1131" y="324"/>
                                  </a:lnTo>
                                  <a:lnTo>
                                    <a:pt x="1127" y="337"/>
                                  </a:lnTo>
                                  <a:lnTo>
                                    <a:pt x="1127" y="338"/>
                                  </a:lnTo>
                                  <a:lnTo>
                                    <a:pt x="1138" y="338"/>
                                  </a:lnTo>
                                  <a:lnTo>
                                    <a:pt x="1130" y="355"/>
                                  </a:lnTo>
                                  <a:lnTo>
                                    <a:pt x="1126" y="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95"/>
                          <wps:cNvSpPr>
                            <a:spLocks/>
                          </wps:cNvSpPr>
                          <wps:spPr bwMode="auto">
                            <a:xfrm>
                              <a:off x="110" y="741"/>
                              <a:ext cx="1288" cy="480"/>
                            </a:xfrm>
                            <a:custGeom>
                              <a:avLst/>
                              <a:gdLst>
                                <a:gd name="T0" fmla="+- 0 1219 110"/>
                                <a:gd name="T1" fmla="*/ T0 w 1288"/>
                                <a:gd name="T2" fmla="+- 0 1100 741"/>
                                <a:gd name="T3" fmla="*/ 1100 h 480"/>
                                <a:gd name="T4" fmla="+- 0 1213 110"/>
                                <a:gd name="T5" fmla="*/ T4 w 1288"/>
                                <a:gd name="T6" fmla="+- 0 1100 741"/>
                                <a:gd name="T7" fmla="*/ 1100 h 480"/>
                                <a:gd name="T8" fmla="+- 0 1217 110"/>
                                <a:gd name="T9" fmla="*/ T8 w 1288"/>
                                <a:gd name="T10" fmla="+- 0 1091 741"/>
                                <a:gd name="T11" fmla="*/ 1091 h 480"/>
                                <a:gd name="T12" fmla="+- 0 1230 110"/>
                                <a:gd name="T13" fmla="*/ T12 w 1288"/>
                                <a:gd name="T14" fmla="+- 0 1050 741"/>
                                <a:gd name="T15" fmla="*/ 1050 h 480"/>
                                <a:gd name="T16" fmla="+- 0 1239 110"/>
                                <a:gd name="T17" fmla="*/ T16 w 1288"/>
                                <a:gd name="T18" fmla="+- 0 1019 741"/>
                                <a:gd name="T19" fmla="*/ 1019 h 480"/>
                                <a:gd name="T20" fmla="+- 0 1245 110"/>
                                <a:gd name="T21" fmla="*/ T20 w 1288"/>
                                <a:gd name="T22" fmla="+- 0 992 741"/>
                                <a:gd name="T23" fmla="*/ 992 h 480"/>
                                <a:gd name="T24" fmla="+- 0 1246 110"/>
                                <a:gd name="T25" fmla="*/ T24 w 1288"/>
                                <a:gd name="T26" fmla="+- 0 991 741"/>
                                <a:gd name="T27" fmla="*/ 991 h 480"/>
                                <a:gd name="T28" fmla="+- 0 1246 110"/>
                                <a:gd name="T29" fmla="*/ T28 w 1288"/>
                                <a:gd name="T30" fmla="+- 0 1000 741"/>
                                <a:gd name="T31" fmla="*/ 1000 h 480"/>
                                <a:gd name="T32" fmla="+- 0 1230 110"/>
                                <a:gd name="T33" fmla="*/ T32 w 1288"/>
                                <a:gd name="T34" fmla="+- 0 1070 741"/>
                                <a:gd name="T35" fmla="*/ 1070 h 480"/>
                                <a:gd name="T36" fmla="+- 0 1220 110"/>
                                <a:gd name="T37" fmla="*/ T36 w 1288"/>
                                <a:gd name="T38" fmla="+- 0 1097 741"/>
                                <a:gd name="T39" fmla="*/ 1097 h 480"/>
                                <a:gd name="T40" fmla="+- 0 1219 110"/>
                                <a:gd name="T41" fmla="*/ T40 w 1288"/>
                                <a:gd name="T42" fmla="+- 0 1099 741"/>
                                <a:gd name="T43" fmla="*/ 1099 h 480"/>
                                <a:gd name="T44" fmla="+- 0 1219 110"/>
                                <a:gd name="T45" fmla="*/ T44 w 1288"/>
                                <a:gd name="T46" fmla="+- 0 1100 741"/>
                                <a:gd name="T47" fmla="*/ 110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8" h="480">
                                  <a:moveTo>
                                    <a:pt x="1109" y="359"/>
                                  </a:moveTo>
                                  <a:lnTo>
                                    <a:pt x="1103" y="359"/>
                                  </a:lnTo>
                                  <a:lnTo>
                                    <a:pt x="1107" y="350"/>
                                  </a:lnTo>
                                  <a:lnTo>
                                    <a:pt x="1120" y="309"/>
                                  </a:lnTo>
                                  <a:lnTo>
                                    <a:pt x="1129" y="278"/>
                                  </a:lnTo>
                                  <a:lnTo>
                                    <a:pt x="1135" y="251"/>
                                  </a:lnTo>
                                  <a:lnTo>
                                    <a:pt x="1136" y="250"/>
                                  </a:lnTo>
                                  <a:lnTo>
                                    <a:pt x="1136" y="259"/>
                                  </a:lnTo>
                                  <a:lnTo>
                                    <a:pt x="1120" y="329"/>
                                  </a:lnTo>
                                  <a:lnTo>
                                    <a:pt x="1110" y="356"/>
                                  </a:lnTo>
                                  <a:lnTo>
                                    <a:pt x="1109" y="358"/>
                                  </a:lnTo>
                                  <a:lnTo>
                                    <a:pt x="1109"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96"/>
                          <wps:cNvSpPr>
                            <a:spLocks/>
                          </wps:cNvSpPr>
                          <wps:spPr bwMode="auto">
                            <a:xfrm>
                              <a:off x="110" y="741"/>
                              <a:ext cx="1288" cy="480"/>
                            </a:xfrm>
                            <a:custGeom>
                              <a:avLst/>
                              <a:gdLst>
                                <a:gd name="T0" fmla="+- 0 1157 110"/>
                                <a:gd name="T1" fmla="*/ T0 w 1288"/>
                                <a:gd name="T2" fmla="+- 0 1198 741"/>
                                <a:gd name="T3" fmla="*/ 1198 h 480"/>
                                <a:gd name="T4" fmla="+- 0 1145 110"/>
                                <a:gd name="T5" fmla="*/ T4 w 1288"/>
                                <a:gd name="T6" fmla="+- 0 1198 741"/>
                                <a:gd name="T7" fmla="*/ 1198 h 480"/>
                                <a:gd name="T8" fmla="+- 0 1157 110"/>
                                <a:gd name="T9" fmla="*/ T8 w 1288"/>
                                <a:gd name="T10" fmla="+- 0 1167 741"/>
                                <a:gd name="T11" fmla="*/ 1167 h 480"/>
                                <a:gd name="T12" fmla="+- 0 1168 110"/>
                                <a:gd name="T13" fmla="*/ T12 w 1288"/>
                                <a:gd name="T14" fmla="+- 0 1136 741"/>
                                <a:gd name="T15" fmla="*/ 1136 h 480"/>
                                <a:gd name="T16" fmla="+- 0 1178 110"/>
                                <a:gd name="T17" fmla="*/ T16 w 1288"/>
                                <a:gd name="T18" fmla="+- 0 1105 741"/>
                                <a:gd name="T19" fmla="*/ 1105 h 480"/>
                                <a:gd name="T20" fmla="+- 0 1186 110"/>
                                <a:gd name="T21" fmla="*/ T20 w 1288"/>
                                <a:gd name="T22" fmla="+- 0 1073 741"/>
                                <a:gd name="T23" fmla="*/ 1073 h 480"/>
                                <a:gd name="T24" fmla="+- 0 1186 110"/>
                                <a:gd name="T25" fmla="*/ T24 w 1288"/>
                                <a:gd name="T26" fmla="+- 0 1084 741"/>
                                <a:gd name="T27" fmla="*/ 1084 h 480"/>
                                <a:gd name="T28" fmla="+- 0 1183 110"/>
                                <a:gd name="T29" fmla="*/ T28 w 1288"/>
                                <a:gd name="T30" fmla="+- 0 1094 741"/>
                                <a:gd name="T31" fmla="*/ 1094 h 480"/>
                                <a:gd name="T32" fmla="+- 0 1179 110"/>
                                <a:gd name="T33" fmla="*/ T32 w 1288"/>
                                <a:gd name="T34" fmla="+- 0 1105 741"/>
                                <a:gd name="T35" fmla="*/ 1105 h 480"/>
                                <a:gd name="T36" fmla="+- 0 1176 110"/>
                                <a:gd name="T37" fmla="*/ T36 w 1288"/>
                                <a:gd name="T38" fmla="+- 0 1125 741"/>
                                <a:gd name="T39" fmla="*/ 1125 h 480"/>
                                <a:gd name="T40" fmla="+- 0 1169 110"/>
                                <a:gd name="T41" fmla="*/ T40 w 1288"/>
                                <a:gd name="T42" fmla="+- 0 1145 741"/>
                                <a:gd name="T43" fmla="*/ 1145 h 480"/>
                                <a:gd name="T44" fmla="+- 0 1163 110"/>
                                <a:gd name="T45" fmla="*/ T44 w 1288"/>
                                <a:gd name="T46" fmla="+- 0 1164 741"/>
                                <a:gd name="T47" fmla="*/ 1164 h 480"/>
                                <a:gd name="T48" fmla="+- 0 1159 110"/>
                                <a:gd name="T49" fmla="*/ T48 w 1288"/>
                                <a:gd name="T50" fmla="+- 0 1181 741"/>
                                <a:gd name="T51" fmla="*/ 1181 h 480"/>
                                <a:gd name="T52" fmla="+- 0 1181 110"/>
                                <a:gd name="T53" fmla="*/ T52 w 1288"/>
                                <a:gd name="T54" fmla="+- 0 1181 741"/>
                                <a:gd name="T55" fmla="*/ 1181 h 480"/>
                                <a:gd name="T56" fmla="+- 0 1179 110"/>
                                <a:gd name="T57" fmla="*/ T56 w 1288"/>
                                <a:gd name="T58" fmla="+- 0 1193 741"/>
                                <a:gd name="T59" fmla="*/ 1193 h 480"/>
                                <a:gd name="T60" fmla="+- 0 1163 110"/>
                                <a:gd name="T61" fmla="*/ T60 w 1288"/>
                                <a:gd name="T62" fmla="+- 0 1193 741"/>
                                <a:gd name="T63" fmla="*/ 1193 h 480"/>
                                <a:gd name="T64" fmla="+- 0 1157 110"/>
                                <a:gd name="T65" fmla="*/ T64 w 1288"/>
                                <a:gd name="T66" fmla="+- 0 1198 741"/>
                                <a:gd name="T67" fmla="*/ 119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8" h="480">
                                  <a:moveTo>
                                    <a:pt x="1047" y="457"/>
                                  </a:moveTo>
                                  <a:lnTo>
                                    <a:pt x="1035" y="457"/>
                                  </a:lnTo>
                                  <a:lnTo>
                                    <a:pt x="1047" y="426"/>
                                  </a:lnTo>
                                  <a:lnTo>
                                    <a:pt x="1058" y="395"/>
                                  </a:lnTo>
                                  <a:lnTo>
                                    <a:pt x="1068" y="364"/>
                                  </a:lnTo>
                                  <a:lnTo>
                                    <a:pt x="1076" y="332"/>
                                  </a:lnTo>
                                  <a:lnTo>
                                    <a:pt x="1076" y="343"/>
                                  </a:lnTo>
                                  <a:lnTo>
                                    <a:pt x="1073" y="353"/>
                                  </a:lnTo>
                                  <a:lnTo>
                                    <a:pt x="1069" y="364"/>
                                  </a:lnTo>
                                  <a:lnTo>
                                    <a:pt x="1066" y="384"/>
                                  </a:lnTo>
                                  <a:lnTo>
                                    <a:pt x="1059" y="404"/>
                                  </a:lnTo>
                                  <a:lnTo>
                                    <a:pt x="1053" y="423"/>
                                  </a:lnTo>
                                  <a:lnTo>
                                    <a:pt x="1049" y="440"/>
                                  </a:lnTo>
                                  <a:lnTo>
                                    <a:pt x="1071" y="440"/>
                                  </a:lnTo>
                                  <a:lnTo>
                                    <a:pt x="1069" y="452"/>
                                  </a:lnTo>
                                  <a:lnTo>
                                    <a:pt x="1053" y="452"/>
                                  </a:lnTo>
                                  <a:lnTo>
                                    <a:pt x="1047"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97"/>
                          <wps:cNvSpPr>
                            <a:spLocks/>
                          </wps:cNvSpPr>
                          <wps:spPr bwMode="auto">
                            <a:xfrm>
                              <a:off x="110" y="741"/>
                              <a:ext cx="1288" cy="480"/>
                            </a:xfrm>
                            <a:custGeom>
                              <a:avLst/>
                              <a:gdLst>
                                <a:gd name="T0" fmla="+- 0 1191 110"/>
                                <a:gd name="T1" fmla="*/ T0 w 1288"/>
                                <a:gd name="T2" fmla="+- 0 1221 741"/>
                                <a:gd name="T3" fmla="*/ 1221 h 480"/>
                                <a:gd name="T4" fmla="+- 0 1184 110"/>
                                <a:gd name="T5" fmla="*/ T4 w 1288"/>
                                <a:gd name="T6" fmla="+- 0 1221 741"/>
                                <a:gd name="T7" fmla="*/ 1221 h 480"/>
                                <a:gd name="T8" fmla="+- 0 1184 110"/>
                                <a:gd name="T9" fmla="*/ T8 w 1288"/>
                                <a:gd name="T10" fmla="+- 0 1210 741"/>
                                <a:gd name="T11" fmla="*/ 1210 h 480"/>
                                <a:gd name="T12" fmla="+- 0 1184 110"/>
                                <a:gd name="T13" fmla="*/ T12 w 1288"/>
                                <a:gd name="T14" fmla="+- 0 1201 741"/>
                                <a:gd name="T15" fmla="*/ 1201 h 480"/>
                                <a:gd name="T16" fmla="+- 0 1187 110"/>
                                <a:gd name="T17" fmla="*/ T16 w 1288"/>
                                <a:gd name="T18" fmla="+- 0 1182 741"/>
                                <a:gd name="T19" fmla="*/ 1182 h 480"/>
                                <a:gd name="T20" fmla="+- 0 1193 110"/>
                                <a:gd name="T21" fmla="*/ T20 w 1288"/>
                                <a:gd name="T22" fmla="+- 0 1163 741"/>
                                <a:gd name="T23" fmla="*/ 1163 h 480"/>
                                <a:gd name="T24" fmla="+- 0 1198 110"/>
                                <a:gd name="T25" fmla="*/ T24 w 1288"/>
                                <a:gd name="T26" fmla="+- 0 1143 741"/>
                                <a:gd name="T27" fmla="*/ 1143 h 480"/>
                                <a:gd name="T28" fmla="+- 0 1207 110"/>
                                <a:gd name="T29" fmla="*/ T28 w 1288"/>
                                <a:gd name="T30" fmla="+- 0 1143 741"/>
                                <a:gd name="T31" fmla="*/ 1143 h 480"/>
                                <a:gd name="T32" fmla="+- 0 1197 110"/>
                                <a:gd name="T33" fmla="*/ T32 w 1288"/>
                                <a:gd name="T34" fmla="+- 0 1166 741"/>
                                <a:gd name="T35" fmla="*/ 1166 h 480"/>
                                <a:gd name="T36" fmla="+- 0 1192 110"/>
                                <a:gd name="T37" fmla="*/ T36 w 1288"/>
                                <a:gd name="T38" fmla="+- 0 1193 741"/>
                                <a:gd name="T39" fmla="*/ 1193 h 480"/>
                                <a:gd name="T40" fmla="+- 0 1192 110"/>
                                <a:gd name="T41" fmla="*/ T40 w 1288"/>
                                <a:gd name="T42" fmla="+- 0 1196 741"/>
                                <a:gd name="T43" fmla="*/ 1196 h 480"/>
                                <a:gd name="T44" fmla="+- 0 1191 110"/>
                                <a:gd name="T45" fmla="*/ T44 w 1288"/>
                                <a:gd name="T46" fmla="+- 0 1221 741"/>
                                <a:gd name="T47"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8" h="480">
                                  <a:moveTo>
                                    <a:pt x="1081" y="480"/>
                                  </a:moveTo>
                                  <a:lnTo>
                                    <a:pt x="1074" y="480"/>
                                  </a:lnTo>
                                  <a:lnTo>
                                    <a:pt x="1074" y="469"/>
                                  </a:lnTo>
                                  <a:lnTo>
                                    <a:pt x="1074" y="460"/>
                                  </a:lnTo>
                                  <a:lnTo>
                                    <a:pt x="1077" y="441"/>
                                  </a:lnTo>
                                  <a:lnTo>
                                    <a:pt x="1083" y="422"/>
                                  </a:lnTo>
                                  <a:lnTo>
                                    <a:pt x="1088" y="402"/>
                                  </a:lnTo>
                                  <a:lnTo>
                                    <a:pt x="1097" y="402"/>
                                  </a:lnTo>
                                  <a:lnTo>
                                    <a:pt x="1087" y="425"/>
                                  </a:lnTo>
                                  <a:lnTo>
                                    <a:pt x="1082" y="452"/>
                                  </a:lnTo>
                                  <a:lnTo>
                                    <a:pt x="1082" y="455"/>
                                  </a:lnTo>
                                  <a:lnTo>
                                    <a:pt x="108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98"/>
                          <wps:cNvSpPr>
                            <a:spLocks/>
                          </wps:cNvSpPr>
                          <wps:spPr bwMode="auto">
                            <a:xfrm>
                              <a:off x="110" y="741"/>
                              <a:ext cx="1288" cy="480"/>
                            </a:xfrm>
                            <a:custGeom>
                              <a:avLst/>
                              <a:gdLst>
                                <a:gd name="T0" fmla="+- 0 1174 110"/>
                                <a:gd name="T1" fmla="*/ T0 w 1288"/>
                                <a:gd name="T2" fmla="+- 0 1221 741"/>
                                <a:gd name="T3" fmla="*/ 1221 h 480"/>
                                <a:gd name="T4" fmla="+- 0 1158 110"/>
                                <a:gd name="T5" fmla="*/ T4 w 1288"/>
                                <a:gd name="T6" fmla="+- 0 1221 741"/>
                                <a:gd name="T7" fmla="*/ 1221 h 480"/>
                                <a:gd name="T8" fmla="+- 0 1160 110"/>
                                <a:gd name="T9" fmla="*/ T8 w 1288"/>
                                <a:gd name="T10" fmla="+- 0 1213 741"/>
                                <a:gd name="T11" fmla="*/ 1213 h 480"/>
                                <a:gd name="T12" fmla="+- 0 1164 110"/>
                                <a:gd name="T13" fmla="*/ T12 w 1288"/>
                                <a:gd name="T14" fmla="+- 0 1195 741"/>
                                <a:gd name="T15" fmla="*/ 1195 h 480"/>
                                <a:gd name="T16" fmla="+- 0 1164 110"/>
                                <a:gd name="T17" fmla="*/ T16 w 1288"/>
                                <a:gd name="T18" fmla="+- 0 1194 741"/>
                                <a:gd name="T19" fmla="*/ 1194 h 480"/>
                                <a:gd name="T20" fmla="+- 0 1163 110"/>
                                <a:gd name="T21" fmla="*/ T20 w 1288"/>
                                <a:gd name="T22" fmla="+- 0 1193 741"/>
                                <a:gd name="T23" fmla="*/ 1193 h 480"/>
                                <a:gd name="T24" fmla="+- 0 1179 110"/>
                                <a:gd name="T25" fmla="*/ T24 w 1288"/>
                                <a:gd name="T26" fmla="+- 0 1193 741"/>
                                <a:gd name="T27" fmla="*/ 1193 h 480"/>
                                <a:gd name="T28" fmla="+- 0 1177 110"/>
                                <a:gd name="T29" fmla="*/ T28 w 1288"/>
                                <a:gd name="T30" fmla="+- 0 1202 741"/>
                                <a:gd name="T31" fmla="*/ 1202 h 480"/>
                                <a:gd name="T32" fmla="+- 0 1174 110"/>
                                <a:gd name="T33" fmla="*/ T32 w 1288"/>
                                <a:gd name="T34" fmla="+- 0 1221 741"/>
                                <a:gd name="T35"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8" h="480">
                                  <a:moveTo>
                                    <a:pt x="1064" y="480"/>
                                  </a:moveTo>
                                  <a:lnTo>
                                    <a:pt x="1048" y="480"/>
                                  </a:lnTo>
                                  <a:lnTo>
                                    <a:pt x="1050" y="472"/>
                                  </a:lnTo>
                                  <a:lnTo>
                                    <a:pt x="1054" y="454"/>
                                  </a:lnTo>
                                  <a:lnTo>
                                    <a:pt x="1054" y="453"/>
                                  </a:lnTo>
                                  <a:lnTo>
                                    <a:pt x="1053" y="452"/>
                                  </a:lnTo>
                                  <a:lnTo>
                                    <a:pt x="1069" y="452"/>
                                  </a:lnTo>
                                  <a:lnTo>
                                    <a:pt x="1067" y="461"/>
                                  </a:lnTo>
                                  <a:lnTo>
                                    <a:pt x="1064"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99"/>
                          <wps:cNvSpPr>
                            <a:spLocks/>
                          </wps:cNvSpPr>
                          <wps:spPr bwMode="auto">
                            <a:xfrm>
                              <a:off x="110" y="741"/>
                              <a:ext cx="1288" cy="480"/>
                            </a:xfrm>
                            <a:custGeom>
                              <a:avLst/>
                              <a:gdLst>
                                <a:gd name="T0" fmla="+- 0 1303 110"/>
                                <a:gd name="T1" fmla="*/ T0 w 1288"/>
                                <a:gd name="T2" fmla="+- 0 1221 741"/>
                                <a:gd name="T3" fmla="*/ 1221 h 480"/>
                                <a:gd name="T4" fmla="+- 0 1293 110"/>
                                <a:gd name="T5" fmla="*/ T4 w 1288"/>
                                <a:gd name="T6" fmla="+- 0 1221 741"/>
                                <a:gd name="T7" fmla="*/ 1221 h 480"/>
                                <a:gd name="T8" fmla="+- 0 1292 110"/>
                                <a:gd name="T9" fmla="*/ T8 w 1288"/>
                                <a:gd name="T10" fmla="+- 0 1215 741"/>
                                <a:gd name="T11" fmla="*/ 1215 h 480"/>
                                <a:gd name="T12" fmla="+- 0 1291 110"/>
                                <a:gd name="T13" fmla="*/ T12 w 1288"/>
                                <a:gd name="T14" fmla="+- 0 1213 741"/>
                                <a:gd name="T15" fmla="*/ 1213 h 480"/>
                                <a:gd name="T16" fmla="+- 0 1303 110"/>
                                <a:gd name="T17" fmla="*/ T16 w 1288"/>
                                <a:gd name="T18" fmla="+- 0 1213 741"/>
                                <a:gd name="T19" fmla="*/ 1213 h 480"/>
                                <a:gd name="T20" fmla="+- 0 1303 110"/>
                                <a:gd name="T21" fmla="*/ T20 w 1288"/>
                                <a:gd name="T22" fmla="+- 0 1221 741"/>
                                <a:gd name="T23" fmla="*/ 1221 h 480"/>
                              </a:gdLst>
                              <a:ahLst/>
                              <a:cxnLst>
                                <a:cxn ang="0">
                                  <a:pos x="T1" y="T3"/>
                                </a:cxn>
                                <a:cxn ang="0">
                                  <a:pos x="T5" y="T7"/>
                                </a:cxn>
                                <a:cxn ang="0">
                                  <a:pos x="T9" y="T11"/>
                                </a:cxn>
                                <a:cxn ang="0">
                                  <a:pos x="T13" y="T15"/>
                                </a:cxn>
                                <a:cxn ang="0">
                                  <a:pos x="T17" y="T19"/>
                                </a:cxn>
                                <a:cxn ang="0">
                                  <a:pos x="T21" y="T23"/>
                                </a:cxn>
                              </a:cxnLst>
                              <a:rect l="0" t="0" r="r" b="b"/>
                              <a:pathLst>
                                <a:path w="1288" h="480">
                                  <a:moveTo>
                                    <a:pt x="1193" y="480"/>
                                  </a:moveTo>
                                  <a:lnTo>
                                    <a:pt x="1183" y="480"/>
                                  </a:lnTo>
                                  <a:lnTo>
                                    <a:pt x="1182" y="474"/>
                                  </a:lnTo>
                                  <a:lnTo>
                                    <a:pt x="1181" y="472"/>
                                  </a:lnTo>
                                  <a:lnTo>
                                    <a:pt x="1193" y="472"/>
                                  </a:lnTo>
                                  <a:lnTo>
                                    <a:pt x="1193"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100"/>
                        <wpg:cNvGrpSpPr>
                          <a:grpSpLocks/>
                        </wpg:cNvGrpSpPr>
                        <wpg:grpSpPr bwMode="auto">
                          <a:xfrm>
                            <a:off x="187" y="0"/>
                            <a:ext cx="1189" cy="740"/>
                            <a:chOff x="187" y="0"/>
                            <a:chExt cx="1189" cy="740"/>
                          </a:xfrm>
                        </wpg:grpSpPr>
                        <wps:wsp>
                          <wps:cNvPr id="1071" name="Freeform 101"/>
                          <wps:cNvSpPr>
                            <a:spLocks/>
                          </wps:cNvSpPr>
                          <wps:spPr bwMode="auto">
                            <a:xfrm>
                              <a:off x="187" y="0"/>
                              <a:ext cx="1189" cy="740"/>
                            </a:xfrm>
                            <a:custGeom>
                              <a:avLst/>
                              <a:gdLst>
                                <a:gd name="T0" fmla="+- 0 800 187"/>
                                <a:gd name="T1" fmla="*/ T0 w 1189"/>
                                <a:gd name="T2" fmla="*/ 12 h 740"/>
                                <a:gd name="T3" fmla="+- 0 756 187"/>
                                <a:gd name="T4" fmla="*/ T3 w 1189"/>
                                <a:gd name="T5" fmla="*/ 12 h 740"/>
                                <a:gd name="T6" fmla="+- 0 776 187"/>
                                <a:gd name="T7" fmla="*/ T6 w 1189"/>
                                <a:gd name="T8" fmla="*/ 4 h 740"/>
                                <a:gd name="T9" fmla="+- 0 796 187"/>
                                <a:gd name="T10" fmla="*/ T9 w 1189"/>
                                <a:gd name="T11" fmla="*/ 0 h 740"/>
                                <a:gd name="T12" fmla="+- 0 864 187"/>
                                <a:gd name="T13" fmla="*/ T12 w 1189"/>
                                <a:gd name="T14" fmla="*/ 2 h 740"/>
                                <a:gd name="T15" fmla="+- 0 882 187"/>
                                <a:gd name="T16" fmla="*/ T15 w 1189"/>
                                <a:gd name="T17" fmla="*/ 10 h 740"/>
                                <a:gd name="T18" fmla="+- 0 834 187"/>
                                <a:gd name="T19" fmla="*/ T18 w 1189"/>
                                <a:gd name="T20" fmla="*/ 10 h 740"/>
                                <a:gd name="T21" fmla="+- 0 800 187"/>
                                <a:gd name="T22" fmla="*/ T21 w 1189"/>
                                <a:gd name="T23" fmla="*/ 12 h 7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189" h="740">
                                  <a:moveTo>
                                    <a:pt x="613" y="12"/>
                                  </a:moveTo>
                                  <a:lnTo>
                                    <a:pt x="569" y="12"/>
                                  </a:lnTo>
                                  <a:lnTo>
                                    <a:pt x="589" y="4"/>
                                  </a:lnTo>
                                  <a:lnTo>
                                    <a:pt x="609" y="0"/>
                                  </a:lnTo>
                                  <a:lnTo>
                                    <a:pt x="677" y="2"/>
                                  </a:lnTo>
                                  <a:lnTo>
                                    <a:pt x="695" y="10"/>
                                  </a:lnTo>
                                  <a:lnTo>
                                    <a:pt x="647" y="10"/>
                                  </a:lnTo>
                                  <a:lnTo>
                                    <a:pt x="61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2"/>
                          <wps:cNvSpPr>
                            <a:spLocks/>
                          </wps:cNvSpPr>
                          <wps:spPr bwMode="auto">
                            <a:xfrm>
                              <a:off x="187" y="0"/>
                              <a:ext cx="1189" cy="740"/>
                            </a:xfrm>
                            <a:custGeom>
                              <a:avLst/>
                              <a:gdLst>
                                <a:gd name="T0" fmla="+- 0 774 187"/>
                                <a:gd name="T1" fmla="*/ T0 w 1189"/>
                                <a:gd name="T2" fmla="*/ 24 h 740"/>
                                <a:gd name="T3" fmla="+- 0 672 187"/>
                                <a:gd name="T4" fmla="*/ T3 w 1189"/>
                                <a:gd name="T5" fmla="*/ 24 h 740"/>
                                <a:gd name="T6" fmla="+- 0 687 187"/>
                                <a:gd name="T7" fmla="*/ T6 w 1189"/>
                                <a:gd name="T8" fmla="*/ 12 h 740"/>
                                <a:gd name="T9" fmla="+- 0 707 187"/>
                                <a:gd name="T10" fmla="*/ T9 w 1189"/>
                                <a:gd name="T11" fmla="*/ 6 h 740"/>
                                <a:gd name="T12" fmla="+- 0 718 187"/>
                                <a:gd name="T13" fmla="*/ T12 w 1189"/>
                                <a:gd name="T14" fmla="*/ 4 h 740"/>
                                <a:gd name="T15" fmla="+- 0 737 187"/>
                                <a:gd name="T16" fmla="*/ T15 w 1189"/>
                                <a:gd name="T17" fmla="*/ 6 h 740"/>
                                <a:gd name="T18" fmla="+- 0 756 187"/>
                                <a:gd name="T19" fmla="*/ T18 w 1189"/>
                                <a:gd name="T20" fmla="*/ 12 h 740"/>
                                <a:gd name="T21" fmla="+- 0 795 187"/>
                                <a:gd name="T22" fmla="*/ T21 w 1189"/>
                                <a:gd name="T23" fmla="*/ 12 h 740"/>
                                <a:gd name="T24" fmla="+- 0 774 187"/>
                                <a:gd name="T25" fmla="*/ T24 w 1189"/>
                                <a:gd name="T26" fmla="*/ 2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587" y="24"/>
                                  </a:moveTo>
                                  <a:lnTo>
                                    <a:pt x="485" y="24"/>
                                  </a:lnTo>
                                  <a:lnTo>
                                    <a:pt x="500" y="12"/>
                                  </a:lnTo>
                                  <a:lnTo>
                                    <a:pt x="520" y="6"/>
                                  </a:lnTo>
                                  <a:lnTo>
                                    <a:pt x="531" y="4"/>
                                  </a:lnTo>
                                  <a:lnTo>
                                    <a:pt x="550" y="6"/>
                                  </a:lnTo>
                                  <a:lnTo>
                                    <a:pt x="569" y="12"/>
                                  </a:lnTo>
                                  <a:lnTo>
                                    <a:pt x="608" y="12"/>
                                  </a:lnTo>
                                  <a:lnTo>
                                    <a:pt x="5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3"/>
                          <wps:cNvSpPr>
                            <a:spLocks/>
                          </wps:cNvSpPr>
                          <wps:spPr bwMode="auto">
                            <a:xfrm>
                              <a:off x="187" y="0"/>
                              <a:ext cx="1189" cy="740"/>
                            </a:xfrm>
                            <a:custGeom>
                              <a:avLst/>
                              <a:gdLst>
                                <a:gd name="T0" fmla="+- 0 946 187"/>
                                <a:gd name="T1" fmla="*/ T0 w 1189"/>
                                <a:gd name="T2" fmla="*/ 44 h 740"/>
                                <a:gd name="T3" fmla="+- 0 925 187"/>
                                <a:gd name="T4" fmla="*/ T3 w 1189"/>
                                <a:gd name="T5" fmla="*/ 44 h 740"/>
                                <a:gd name="T6" fmla="+- 0 896 187"/>
                                <a:gd name="T7" fmla="*/ T6 w 1189"/>
                                <a:gd name="T8" fmla="*/ 24 h 740"/>
                                <a:gd name="T9" fmla="+- 0 866 187"/>
                                <a:gd name="T10" fmla="*/ T9 w 1189"/>
                                <a:gd name="T11" fmla="*/ 14 h 740"/>
                                <a:gd name="T12" fmla="+- 0 834 187"/>
                                <a:gd name="T13" fmla="*/ T12 w 1189"/>
                                <a:gd name="T14" fmla="*/ 10 h 740"/>
                                <a:gd name="T15" fmla="+- 0 882 187"/>
                                <a:gd name="T16" fmla="*/ T15 w 1189"/>
                                <a:gd name="T17" fmla="*/ 10 h 740"/>
                                <a:gd name="T18" fmla="+- 0 924 187"/>
                                <a:gd name="T19" fmla="*/ T18 w 1189"/>
                                <a:gd name="T20" fmla="*/ 28 h 740"/>
                                <a:gd name="T21" fmla="+- 0 946 187"/>
                                <a:gd name="T22" fmla="*/ T21 w 1189"/>
                                <a:gd name="T23" fmla="*/ 44 h 7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189" h="740">
                                  <a:moveTo>
                                    <a:pt x="759" y="44"/>
                                  </a:moveTo>
                                  <a:lnTo>
                                    <a:pt x="738" y="44"/>
                                  </a:lnTo>
                                  <a:lnTo>
                                    <a:pt x="709" y="24"/>
                                  </a:lnTo>
                                  <a:lnTo>
                                    <a:pt x="679" y="14"/>
                                  </a:lnTo>
                                  <a:lnTo>
                                    <a:pt x="647" y="10"/>
                                  </a:lnTo>
                                  <a:lnTo>
                                    <a:pt x="695" y="10"/>
                                  </a:lnTo>
                                  <a:lnTo>
                                    <a:pt x="737" y="28"/>
                                  </a:lnTo>
                                  <a:lnTo>
                                    <a:pt x="75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4"/>
                          <wps:cNvSpPr>
                            <a:spLocks/>
                          </wps:cNvSpPr>
                          <wps:spPr bwMode="auto">
                            <a:xfrm>
                              <a:off x="187" y="0"/>
                              <a:ext cx="1189" cy="740"/>
                            </a:xfrm>
                            <a:custGeom>
                              <a:avLst/>
                              <a:gdLst>
                                <a:gd name="T0" fmla="+- 0 199 187"/>
                                <a:gd name="T1" fmla="*/ T0 w 1189"/>
                                <a:gd name="T2" fmla="*/ 740 h 740"/>
                                <a:gd name="T3" fmla="+- 0 187 187"/>
                                <a:gd name="T4" fmla="*/ T3 w 1189"/>
                                <a:gd name="T5" fmla="*/ 740 h 740"/>
                                <a:gd name="T6" fmla="+- 0 195 187"/>
                                <a:gd name="T7" fmla="*/ T6 w 1189"/>
                                <a:gd name="T8" fmla="*/ 684 h 740"/>
                                <a:gd name="T9" fmla="+- 0 208 187"/>
                                <a:gd name="T10" fmla="*/ T9 w 1189"/>
                                <a:gd name="T11" fmla="*/ 630 h 740"/>
                                <a:gd name="T12" fmla="+- 0 228 187"/>
                                <a:gd name="T13" fmla="*/ T12 w 1189"/>
                                <a:gd name="T14" fmla="*/ 578 h 740"/>
                                <a:gd name="T15" fmla="+- 0 254 187"/>
                                <a:gd name="T16" fmla="*/ T15 w 1189"/>
                                <a:gd name="T17" fmla="*/ 528 h 740"/>
                                <a:gd name="T18" fmla="+- 0 260 187"/>
                                <a:gd name="T19" fmla="*/ T18 w 1189"/>
                                <a:gd name="T20" fmla="*/ 514 h 740"/>
                                <a:gd name="T21" fmla="+- 0 272 187"/>
                                <a:gd name="T22" fmla="*/ T21 w 1189"/>
                                <a:gd name="T23" fmla="*/ 464 h 740"/>
                                <a:gd name="T24" fmla="+- 0 275 187"/>
                                <a:gd name="T25" fmla="*/ T24 w 1189"/>
                                <a:gd name="T26" fmla="*/ 444 h 740"/>
                                <a:gd name="T27" fmla="+- 0 287 187"/>
                                <a:gd name="T28" fmla="*/ T27 w 1189"/>
                                <a:gd name="T29" fmla="*/ 400 h 740"/>
                                <a:gd name="T30" fmla="+- 0 306 187"/>
                                <a:gd name="T31" fmla="*/ T30 w 1189"/>
                                <a:gd name="T32" fmla="*/ 354 h 740"/>
                                <a:gd name="T33" fmla="+- 0 319 187"/>
                                <a:gd name="T34" fmla="*/ T33 w 1189"/>
                                <a:gd name="T35" fmla="*/ 332 h 740"/>
                                <a:gd name="T36" fmla="+- 0 332 187"/>
                                <a:gd name="T37" fmla="*/ T36 w 1189"/>
                                <a:gd name="T38" fmla="*/ 312 h 740"/>
                                <a:gd name="T39" fmla="+- 0 344 187"/>
                                <a:gd name="T40" fmla="*/ T39 w 1189"/>
                                <a:gd name="T41" fmla="*/ 300 h 740"/>
                                <a:gd name="T42" fmla="+- 0 349 187"/>
                                <a:gd name="T43" fmla="*/ T42 w 1189"/>
                                <a:gd name="T44" fmla="*/ 270 h 740"/>
                                <a:gd name="T45" fmla="+- 0 380 187"/>
                                <a:gd name="T46" fmla="*/ T45 w 1189"/>
                                <a:gd name="T47" fmla="*/ 204 h 740"/>
                                <a:gd name="T48" fmla="+- 0 431 187"/>
                                <a:gd name="T49" fmla="*/ T48 w 1189"/>
                                <a:gd name="T50" fmla="*/ 154 h 740"/>
                                <a:gd name="T51" fmla="+- 0 450 187"/>
                                <a:gd name="T52" fmla="*/ T51 w 1189"/>
                                <a:gd name="T53" fmla="*/ 146 h 740"/>
                                <a:gd name="T54" fmla="+- 0 455 187"/>
                                <a:gd name="T55" fmla="*/ T54 w 1189"/>
                                <a:gd name="T56" fmla="*/ 136 h 740"/>
                                <a:gd name="T57" fmla="+- 0 461 187"/>
                                <a:gd name="T58" fmla="*/ T57 w 1189"/>
                                <a:gd name="T59" fmla="*/ 122 h 740"/>
                                <a:gd name="T60" fmla="+- 0 500 187"/>
                                <a:gd name="T61" fmla="*/ T60 w 1189"/>
                                <a:gd name="T62" fmla="*/ 76 h 740"/>
                                <a:gd name="T63" fmla="+- 0 553 187"/>
                                <a:gd name="T64" fmla="*/ T63 w 1189"/>
                                <a:gd name="T65" fmla="*/ 36 h 740"/>
                                <a:gd name="T66" fmla="+- 0 613 187"/>
                                <a:gd name="T67" fmla="*/ T66 w 1189"/>
                                <a:gd name="T68" fmla="*/ 14 h 740"/>
                                <a:gd name="T69" fmla="+- 0 672 187"/>
                                <a:gd name="T70" fmla="*/ T69 w 1189"/>
                                <a:gd name="T71" fmla="*/ 24 h 740"/>
                                <a:gd name="T72" fmla="+- 0 774 187"/>
                                <a:gd name="T73" fmla="*/ T72 w 1189"/>
                                <a:gd name="T74" fmla="*/ 24 h 740"/>
                                <a:gd name="T75" fmla="+- 0 768 187"/>
                                <a:gd name="T76" fmla="*/ T75 w 1189"/>
                                <a:gd name="T77" fmla="*/ 26 h 740"/>
                                <a:gd name="T78" fmla="+- 0 615 187"/>
                                <a:gd name="T79" fmla="*/ T78 w 1189"/>
                                <a:gd name="T80" fmla="*/ 26 h 740"/>
                                <a:gd name="T81" fmla="+- 0 579 187"/>
                                <a:gd name="T82" fmla="*/ T81 w 1189"/>
                                <a:gd name="T83" fmla="*/ 36 h 740"/>
                                <a:gd name="T84" fmla="+- 0 511 187"/>
                                <a:gd name="T85" fmla="*/ T84 w 1189"/>
                                <a:gd name="T86" fmla="*/ 80 h 740"/>
                                <a:gd name="T87" fmla="+- 0 464 187"/>
                                <a:gd name="T88" fmla="*/ T87 w 1189"/>
                                <a:gd name="T89" fmla="*/ 140 h 740"/>
                                <a:gd name="T90" fmla="+- 0 443 187"/>
                                <a:gd name="T91" fmla="*/ T90 w 1189"/>
                                <a:gd name="T92" fmla="*/ 210 h 740"/>
                                <a:gd name="T93" fmla="+- 0 441 187"/>
                                <a:gd name="T94" fmla="*/ T93 w 1189"/>
                                <a:gd name="T95" fmla="*/ 234 h 740"/>
                                <a:gd name="T96" fmla="+- 0 444 187"/>
                                <a:gd name="T97" fmla="*/ T96 w 1189"/>
                                <a:gd name="T98" fmla="*/ 238 h 740"/>
                                <a:gd name="T99" fmla="+- 0 465 187"/>
                                <a:gd name="T100" fmla="*/ T99 w 1189"/>
                                <a:gd name="T101" fmla="*/ 238 h 740"/>
                                <a:gd name="T102" fmla="+- 0 492 187"/>
                                <a:gd name="T103" fmla="*/ T102 w 1189"/>
                                <a:gd name="T104" fmla="*/ 244 h 740"/>
                                <a:gd name="T105" fmla="+- 0 496 187"/>
                                <a:gd name="T106" fmla="*/ T105 w 1189"/>
                                <a:gd name="T107" fmla="*/ 246 h 740"/>
                                <a:gd name="T108" fmla="+- 0 458 187"/>
                                <a:gd name="T109" fmla="*/ T108 w 1189"/>
                                <a:gd name="T110" fmla="*/ 246 h 740"/>
                                <a:gd name="T111" fmla="+- 0 443 187"/>
                                <a:gd name="T112" fmla="*/ T111 w 1189"/>
                                <a:gd name="T113" fmla="*/ 250 h 740"/>
                                <a:gd name="T114" fmla="+- 0 371 187"/>
                                <a:gd name="T115" fmla="*/ T114 w 1189"/>
                                <a:gd name="T116" fmla="*/ 288 h 740"/>
                                <a:gd name="T117" fmla="+- 0 353 187"/>
                                <a:gd name="T118" fmla="*/ T117 w 1189"/>
                                <a:gd name="T119" fmla="*/ 310 h 740"/>
                                <a:gd name="T120" fmla="+- 0 353 187"/>
                                <a:gd name="T121" fmla="*/ T120 w 1189"/>
                                <a:gd name="T122" fmla="*/ 312 h 740"/>
                                <a:gd name="T123" fmla="+- 0 350 187"/>
                                <a:gd name="T124" fmla="*/ T123 w 1189"/>
                                <a:gd name="T125" fmla="*/ 316 h 740"/>
                                <a:gd name="T126" fmla="+- 0 344 187"/>
                                <a:gd name="T127" fmla="*/ T126 w 1189"/>
                                <a:gd name="T128" fmla="*/ 316 h 740"/>
                                <a:gd name="T129" fmla="+- 0 321 187"/>
                                <a:gd name="T130" fmla="*/ T129 w 1189"/>
                                <a:gd name="T131" fmla="*/ 350 h 740"/>
                                <a:gd name="T132" fmla="+- 0 304 187"/>
                                <a:gd name="T133" fmla="*/ T132 w 1189"/>
                                <a:gd name="T134" fmla="*/ 386 h 740"/>
                                <a:gd name="T135" fmla="+- 0 292 187"/>
                                <a:gd name="T136" fmla="*/ T135 w 1189"/>
                                <a:gd name="T137" fmla="*/ 424 h 740"/>
                                <a:gd name="T138" fmla="+- 0 283 187"/>
                                <a:gd name="T139" fmla="*/ T138 w 1189"/>
                                <a:gd name="T140" fmla="*/ 462 h 740"/>
                                <a:gd name="T141" fmla="+- 0 275 187"/>
                                <a:gd name="T142" fmla="*/ T141 w 1189"/>
                                <a:gd name="T143" fmla="*/ 504 h 740"/>
                                <a:gd name="T144" fmla="+- 0 266 187"/>
                                <a:gd name="T145" fmla="*/ T144 w 1189"/>
                                <a:gd name="T146" fmla="*/ 532 h 740"/>
                                <a:gd name="T147" fmla="+- 0 239 187"/>
                                <a:gd name="T148" fmla="*/ T147 w 1189"/>
                                <a:gd name="T149" fmla="*/ 580 h 740"/>
                                <a:gd name="T150" fmla="+- 0 220 187"/>
                                <a:gd name="T151" fmla="*/ T150 w 1189"/>
                                <a:gd name="T152" fmla="*/ 630 h 740"/>
                                <a:gd name="T153" fmla="+- 0 204 187"/>
                                <a:gd name="T154" fmla="*/ T153 w 1189"/>
                                <a:gd name="T155" fmla="*/ 698 h 740"/>
                                <a:gd name="T156" fmla="+- 0 202 187"/>
                                <a:gd name="T157" fmla="*/ T156 w 1189"/>
                                <a:gd name="T158" fmla="*/ 714 h 740"/>
                                <a:gd name="T159" fmla="+- 0 199 187"/>
                                <a:gd name="T160" fmla="*/ T159 w 1189"/>
                                <a:gd name="T161"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1189" h="740">
                                  <a:moveTo>
                                    <a:pt x="12" y="740"/>
                                  </a:moveTo>
                                  <a:lnTo>
                                    <a:pt x="0" y="740"/>
                                  </a:lnTo>
                                  <a:lnTo>
                                    <a:pt x="8" y="684"/>
                                  </a:lnTo>
                                  <a:lnTo>
                                    <a:pt x="21" y="630"/>
                                  </a:lnTo>
                                  <a:lnTo>
                                    <a:pt x="41" y="578"/>
                                  </a:lnTo>
                                  <a:lnTo>
                                    <a:pt x="67" y="528"/>
                                  </a:lnTo>
                                  <a:lnTo>
                                    <a:pt x="73" y="514"/>
                                  </a:lnTo>
                                  <a:lnTo>
                                    <a:pt x="85" y="464"/>
                                  </a:lnTo>
                                  <a:lnTo>
                                    <a:pt x="88" y="444"/>
                                  </a:lnTo>
                                  <a:lnTo>
                                    <a:pt x="100" y="400"/>
                                  </a:lnTo>
                                  <a:lnTo>
                                    <a:pt x="119" y="354"/>
                                  </a:lnTo>
                                  <a:lnTo>
                                    <a:pt x="132" y="332"/>
                                  </a:lnTo>
                                  <a:lnTo>
                                    <a:pt x="145" y="312"/>
                                  </a:lnTo>
                                  <a:lnTo>
                                    <a:pt x="157" y="300"/>
                                  </a:lnTo>
                                  <a:lnTo>
                                    <a:pt x="162" y="270"/>
                                  </a:lnTo>
                                  <a:lnTo>
                                    <a:pt x="193" y="204"/>
                                  </a:lnTo>
                                  <a:lnTo>
                                    <a:pt x="244" y="154"/>
                                  </a:lnTo>
                                  <a:lnTo>
                                    <a:pt x="263" y="146"/>
                                  </a:lnTo>
                                  <a:lnTo>
                                    <a:pt x="268" y="136"/>
                                  </a:lnTo>
                                  <a:lnTo>
                                    <a:pt x="274" y="122"/>
                                  </a:lnTo>
                                  <a:lnTo>
                                    <a:pt x="313" y="76"/>
                                  </a:lnTo>
                                  <a:lnTo>
                                    <a:pt x="366" y="36"/>
                                  </a:lnTo>
                                  <a:lnTo>
                                    <a:pt x="426" y="14"/>
                                  </a:lnTo>
                                  <a:lnTo>
                                    <a:pt x="485" y="24"/>
                                  </a:lnTo>
                                  <a:lnTo>
                                    <a:pt x="587" y="24"/>
                                  </a:lnTo>
                                  <a:lnTo>
                                    <a:pt x="581" y="26"/>
                                  </a:lnTo>
                                  <a:lnTo>
                                    <a:pt x="428" y="26"/>
                                  </a:lnTo>
                                  <a:lnTo>
                                    <a:pt x="392" y="36"/>
                                  </a:lnTo>
                                  <a:lnTo>
                                    <a:pt x="324" y="80"/>
                                  </a:lnTo>
                                  <a:lnTo>
                                    <a:pt x="277" y="140"/>
                                  </a:lnTo>
                                  <a:lnTo>
                                    <a:pt x="256" y="210"/>
                                  </a:lnTo>
                                  <a:lnTo>
                                    <a:pt x="254" y="234"/>
                                  </a:lnTo>
                                  <a:lnTo>
                                    <a:pt x="257" y="238"/>
                                  </a:lnTo>
                                  <a:lnTo>
                                    <a:pt x="278" y="238"/>
                                  </a:lnTo>
                                  <a:lnTo>
                                    <a:pt x="305" y="244"/>
                                  </a:lnTo>
                                  <a:lnTo>
                                    <a:pt x="309" y="246"/>
                                  </a:lnTo>
                                  <a:lnTo>
                                    <a:pt x="271" y="246"/>
                                  </a:lnTo>
                                  <a:lnTo>
                                    <a:pt x="256" y="250"/>
                                  </a:lnTo>
                                  <a:lnTo>
                                    <a:pt x="184" y="288"/>
                                  </a:lnTo>
                                  <a:lnTo>
                                    <a:pt x="166" y="310"/>
                                  </a:lnTo>
                                  <a:lnTo>
                                    <a:pt x="166" y="312"/>
                                  </a:lnTo>
                                  <a:lnTo>
                                    <a:pt x="163" y="316"/>
                                  </a:lnTo>
                                  <a:lnTo>
                                    <a:pt x="157" y="316"/>
                                  </a:lnTo>
                                  <a:lnTo>
                                    <a:pt x="134" y="350"/>
                                  </a:lnTo>
                                  <a:lnTo>
                                    <a:pt x="117" y="386"/>
                                  </a:lnTo>
                                  <a:lnTo>
                                    <a:pt x="105" y="424"/>
                                  </a:lnTo>
                                  <a:lnTo>
                                    <a:pt x="96" y="462"/>
                                  </a:lnTo>
                                  <a:lnTo>
                                    <a:pt x="88" y="504"/>
                                  </a:lnTo>
                                  <a:lnTo>
                                    <a:pt x="79" y="532"/>
                                  </a:lnTo>
                                  <a:lnTo>
                                    <a:pt x="52" y="580"/>
                                  </a:lnTo>
                                  <a:lnTo>
                                    <a:pt x="33" y="630"/>
                                  </a:lnTo>
                                  <a:lnTo>
                                    <a:pt x="17" y="698"/>
                                  </a:lnTo>
                                  <a:lnTo>
                                    <a:pt x="15" y="714"/>
                                  </a:lnTo>
                                  <a:lnTo>
                                    <a:pt x="12"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5"/>
                          <wps:cNvSpPr>
                            <a:spLocks/>
                          </wps:cNvSpPr>
                          <wps:spPr bwMode="auto">
                            <a:xfrm>
                              <a:off x="187" y="0"/>
                              <a:ext cx="1189" cy="740"/>
                            </a:xfrm>
                            <a:custGeom>
                              <a:avLst/>
                              <a:gdLst>
                                <a:gd name="T0" fmla="+- 0 707 187"/>
                                <a:gd name="T1" fmla="*/ T0 w 1189"/>
                                <a:gd name="T2" fmla="*/ 82 h 740"/>
                                <a:gd name="T3" fmla="+- 0 698 187"/>
                                <a:gd name="T4" fmla="*/ T3 w 1189"/>
                                <a:gd name="T5" fmla="*/ 82 h 740"/>
                                <a:gd name="T6" fmla="+- 0 698 187"/>
                                <a:gd name="T7" fmla="*/ T6 w 1189"/>
                                <a:gd name="T8" fmla="*/ 78 h 740"/>
                                <a:gd name="T9" fmla="+- 0 692 187"/>
                                <a:gd name="T10" fmla="*/ T9 w 1189"/>
                                <a:gd name="T11" fmla="*/ 74 h 740"/>
                                <a:gd name="T12" fmla="+- 0 685 187"/>
                                <a:gd name="T13" fmla="*/ T12 w 1189"/>
                                <a:gd name="T14" fmla="*/ 60 h 740"/>
                                <a:gd name="T15" fmla="+- 0 679 187"/>
                                <a:gd name="T16" fmla="*/ T15 w 1189"/>
                                <a:gd name="T17" fmla="*/ 50 h 740"/>
                                <a:gd name="T18" fmla="+- 0 681 187"/>
                                <a:gd name="T19" fmla="*/ T18 w 1189"/>
                                <a:gd name="T20" fmla="*/ 46 h 740"/>
                                <a:gd name="T21" fmla="+- 0 651 187"/>
                                <a:gd name="T22" fmla="*/ T21 w 1189"/>
                                <a:gd name="T23" fmla="*/ 28 h 740"/>
                                <a:gd name="T24" fmla="+- 0 615 187"/>
                                <a:gd name="T25" fmla="*/ T24 w 1189"/>
                                <a:gd name="T26" fmla="*/ 26 h 740"/>
                                <a:gd name="T27" fmla="+- 0 768 187"/>
                                <a:gd name="T28" fmla="*/ T27 w 1189"/>
                                <a:gd name="T29" fmla="*/ 26 h 740"/>
                                <a:gd name="T30" fmla="+- 0 757 187"/>
                                <a:gd name="T31" fmla="*/ T30 w 1189"/>
                                <a:gd name="T32" fmla="*/ 30 h 740"/>
                                <a:gd name="T33" fmla="+- 0 727 187"/>
                                <a:gd name="T34" fmla="*/ T33 w 1189"/>
                                <a:gd name="T35" fmla="*/ 52 h 740"/>
                                <a:gd name="T36" fmla="+- 0 710 187"/>
                                <a:gd name="T37" fmla="*/ T36 w 1189"/>
                                <a:gd name="T38" fmla="*/ 70 h 740"/>
                                <a:gd name="T39" fmla="+- 0 705 187"/>
                                <a:gd name="T40" fmla="*/ T39 w 1189"/>
                                <a:gd name="T41" fmla="*/ 80 h 740"/>
                                <a:gd name="T42" fmla="+- 0 707 187"/>
                                <a:gd name="T43" fmla="*/ T42 w 1189"/>
                                <a:gd name="T44" fmla="*/ 82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9" h="740">
                                  <a:moveTo>
                                    <a:pt x="520" y="82"/>
                                  </a:moveTo>
                                  <a:lnTo>
                                    <a:pt x="511" y="82"/>
                                  </a:lnTo>
                                  <a:lnTo>
                                    <a:pt x="511" y="78"/>
                                  </a:lnTo>
                                  <a:lnTo>
                                    <a:pt x="505" y="74"/>
                                  </a:lnTo>
                                  <a:lnTo>
                                    <a:pt x="498" y="60"/>
                                  </a:lnTo>
                                  <a:lnTo>
                                    <a:pt x="492" y="50"/>
                                  </a:lnTo>
                                  <a:lnTo>
                                    <a:pt x="494" y="46"/>
                                  </a:lnTo>
                                  <a:lnTo>
                                    <a:pt x="464" y="28"/>
                                  </a:lnTo>
                                  <a:lnTo>
                                    <a:pt x="428" y="26"/>
                                  </a:lnTo>
                                  <a:lnTo>
                                    <a:pt x="581" y="26"/>
                                  </a:lnTo>
                                  <a:lnTo>
                                    <a:pt x="570" y="30"/>
                                  </a:lnTo>
                                  <a:lnTo>
                                    <a:pt x="540" y="52"/>
                                  </a:lnTo>
                                  <a:lnTo>
                                    <a:pt x="523" y="70"/>
                                  </a:lnTo>
                                  <a:lnTo>
                                    <a:pt x="518" y="80"/>
                                  </a:lnTo>
                                  <a:lnTo>
                                    <a:pt x="52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6"/>
                          <wps:cNvSpPr>
                            <a:spLocks/>
                          </wps:cNvSpPr>
                          <wps:spPr bwMode="auto">
                            <a:xfrm>
                              <a:off x="187" y="0"/>
                              <a:ext cx="1189" cy="740"/>
                            </a:xfrm>
                            <a:custGeom>
                              <a:avLst/>
                              <a:gdLst>
                                <a:gd name="T0" fmla="+- 0 696 187"/>
                                <a:gd name="T1" fmla="*/ T0 w 1189"/>
                                <a:gd name="T2" fmla="*/ 128 h 740"/>
                                <a:gd name="T3" fmla="+- 0 692 187"/>
                                <a:gd name="T4" fmla="*/ T3 w 1189"/>
                                <a:gd name="T5" fmla="*/ 128 h 740"/>
                                <a:gd name="T6" fmla="+- 0 690 187"/>
                                <a:gd name="T7" fmla="*/ T6 w 1189"/>
                                <a:gd name="T8" fmla="*/ 124 h 740"/>
                                <a:gd name="T9" fmla="+- 0 694 187"/>
                                <a:gd name="T10" fmla="*/ T9 w 1189"/>
                                <a:gd name="T11" fmla="*/ 108 h 740"/>
                                <a:gd name="T12" fmla="+- 0 692 187"/>
                                <a:gd name="T13" fmla="*/ T12 w 1189"/>
                                <a:gd name="T14" fmla="*/ 104 h 740"/>
                                <a:gd name="T15" fmla="+- 0 693 187"/>
                                <a:gd name="T16" fmla="*/ T15 w 1189"/>
                                <a:gd name="T17" fmla="*/ 96 h 740"/>
                                <a:gd name="T18" fmla="+- 0 694 187"/>
                                <a:gd name="T19" fmla="*/ T18 w 1189"/>
                                <a:gd name="T20" fmla="*/ 90 h 740"/>
                                <a:gd name="T21" fmla="+- 0 693 187"/>
                                <a:gd name="T22" fmla="*/ T21 w 1189"/>
                                <a:gd name="T23" fmla="*/ 88 h 740"/>
                                <a:gd name="T24" fmla="+- 0 671 187"/>
                                <a:gd name="T25" fmla="*/ T24 w 1189"/>
                                <a:gd name="T26" fmla="*/ 50 h 740"/>
                                <a:gd name="T27" fmla="+- 0 655 187"/>
                                <a:gd name="T28" fmla="*/ T27 w 1189"/>
                                <a:gd name="T29" fmla="*/ 36 h 740"/>
                                <a:gd name="T30" fmla="+- 0 655 187"/>
                                <a:gd name="T31" fmla="*/ T30 w 1189"/>
                                <a:gd name="T32" fmla="*/ 34 h 740"/>
                                <a:gd name="T33" fmla="+- 0 656 187"/>
                                <a:gd name="T34" fmla="*/ T33 w 1189"/>
                                <a:gd name="T35" fmla="*/ 34 h 740"/>
                                <a:gd name="T36" fmla="+- 0 668 187"/>
                                <a:gd name="T37" fmla="*/ T36 w 1189"/>
                                <a:gd name="T38" fmla="*/ 44 h 740"/>
                                <a:gd name="T39" fmla="+- 0 683 187"/>
                                <a:gd name="T40" fmla="*/ T39 w 1189"/>
                                <a:gd name="T41" fmla="*/ 62 h 740"/>
                                <a:gd name="T42" fmla="+- 0 686 187"/>
                                <a:gd name="T43" fmla="*/ T42 w 1189"/>
                                <a:gd name="T44" fmla="*/ 68 h 740"/>
                                <a:gd name="T45" fmla="+- 0 692 187"/>
                                <a:gd name="T46" fmla="*/ T45 w 1189"/>
                                <a:gd name="T47" fmla="*/ 78 h 740"/>
                                <a:gd name="T48" fmla="+- 0 694 187"/>
                                <a:gd name="T49" fmla="*/ T48 w 1189"/>
                                <a:gd name="T50" fmla="*/ 82 h 740"/>
                                <a:gd name="T51" fmla="+- 0 711 187"/>
                                <a:gd name="T52" fmla="*/ T51 w 1189"/>
                                <a:gd name="T53" fmla="*/ 82 h 740"/>
                                <a:gd name="T54" fmla="+- 0 708 187"/>
                                <a:gd name="T55" fmla="*/ T54 w 1189"/>
                                <a:gd name="T56" fmla="*/ 86 h 740"/>
                                <a:gd name="T57" fmla="+- 0 701 187"/>
                                <a:gd name="T58" fmla="*/ T57 w 1189"/>
                                <a:gd name="T59" fmla="*/ 102 h 740"/>
                                <a:gd name="T60" fmla="+- 0 696 187"/>
                                <a:gd name="T61" fmla="*/ T60 w 1189"/>
                                <a:gd name="T62" fmla="*/ 124 h 740"/>
                                <a:gd name="T63" fmla="+- 0 696 187"/>
                                <a:gd name="T64" fmla="*/ T63 w 1189"/>
                                <a:gd name="T65" fmla="*/ 12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189" h="740">
                                  <a:moveTo>
                                    <a:pt x="509" y="128"/>
                                  </a:moveTo>
                                  <a:lnTo>
                                    <a:pt x="505" y="128"/>
                                  </a:lnTo>
                                  <a:lnTo>
                                    <a:pt x="503" y="124"/>
                                  </a:lnTo>
                                  <a:lnTo>
                                    <a:pt x="507" y="108"/>
                                  </a:lnTo>
                                  <a:lnTo>
                                    <a:pt x="505" y="104"/>
                                  </a:lnTo>
                                  <a:lnTo>
                                    <a:pt x="506" y="96"/>
                                  </a:lnTo>
                                  <a:lnTo>
                                    <a:pt x="507" y="90"/>
                                  </a:lnTo>
                                  <a:lnTo>
                                    <a:pt x="506" y="88"/>
                                  </a:lnTo>
                                  <a:lnTo>
                                    <a:pt x="484" y="50"/>
                                  </a:lnTo>
                                  <a:lnTo>
                                    <a:pt x="468" y="36"/>
                                  </a:lnTo>
                                  <a:lnTo>
                                    <a:pt x="468" y="34"/>
                                  </a:lnTo>
                                  <a:lnTo>
                                    <a:pt x="469" y="34"/>
                                  </a:lnTo>
                                  <a:lnTo>
                                    <a:pt x="481" y="44"/>
                                  </a:lnTo>
                                  <a:lnTo>
                                    <a:pt x="496" y="62"/>
                                  </a:lnTo>
                                  <a:lnTo>
                                    <a:pt x="499" y="68"/>
                                  </a:lnTo>
                                  <a:lnTo>
                                    <a:pt x="505" y="78"/>
                                  </a:lnTo>
                                  <a:lnTo>
                                    <a:pt x="507" y="82"/>
                                  </a:lnTo>
                                  <a:lnTo>
                                    <a:pt x="524" y="82"/>
                                  </a:lnTo>
                                  <a:lnTo>
                                    <a:pt x="521" y="86"/>
                                  </a:lnTo>
                                  <a:lnTo>
                                    <a:pt x="514" y="102"/>
                                  </a:lnTo>
                                  <a:lnTo>
                                    <a:pt x="509" y="124"/>
                                  </a:lnTo>
                                  <a:lnTo>
                                    <a:pt x="509"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
                          <wps:cNvSpPr>
                            <a:spLocks/>
                          </wps:cNvSpPr>
                          <wps:spPr bwMode="auto">
                            <a:xfrm>
                              <a:off x="187" y="0"/>
                              <a:ext cx="1189" cy="740"/>
                            </a:xfrm>
                            <a:custGeom>
                              <a:avLst/>
                              <a:gdLst>
                                <a:gd name="T0" fmla="+- 0 839 187"/>
                                <a:gd name="T1" fmla="*/ T0 w 1189"/>
                                <a:gd name="T2" fmla="*/ 48 h 740"/>
                                <a:gd name="T3" fmla="+- 0 838 187"/>
                                <a:gd name="T4" fmla="*/ T3 w 1189"/>
                                <a:gd name="T5" fmla="*/ 48 h 740"/>
                                <a:gd name="T6" fmla="+- 0 838 187"/>
                                <a:gd name="T7" fmla="*/ T6 w 1189"/>
                                <a:gd name="T8" fmla="*/ 44 h 740"/>
                                <a:gd name="T9" fmla="+- 0 844 187"/>
                                <a:gd name="T10" fmla="*/ T9 w 1189"/>
                                <a:gd name="T11" fmla="*/ 40 h 740"/>
                                <a:gd name="T12" fmla="+- 0 868 187"/>
                                <a:gd name="T13" fmla="*/ T12 w 1189"/>
                                <a:gd name="T14" fmla="*/ 36 h 740"/>
                                <a:gd name="T15" fmla="+- 0 874 187"/>
                                <a:gd name="T16" fmla="*/ T15 w 1189"/>
                                <a:gd name="T17" fmla="*/ 38 h 740"/>
                                <a:gd name="T18" fmla="+- 0 905 187"/>
                                <a:gd name="T19" fmla="*/ T18 w 1189"/>
                                <a:gd name="T20" fmla="*/ 40 h 740"/>
                                <a:gd name="T21" fmla="+- 0 911 187"/>
                                <a:gd name="T22" fmla="*/ T21 w 1189"/>
                                <a:gd name="T23" fmla="*/ 42 h 740"/>
                                <a:gd name="T24" fmla="+- 0 873 187"/>
                                <a:gd name="T25" fmla="*/ T24 w 1189"/>
                                <a:gd name="T26" fmla="*/ 42 h 740"/>
                                <a:gd name="T27" fmla="+- 0 853 187"/>
                                <a:gd name="T28" fmla="*/ T27 w 1189"/>
                                <a:gd name="T29" fmla="*/ 44 h 740"/>
                                <a:gd name="T30" fmla="+- 0 839 187"/>
                                <a:gd name="T31" fmla="*/ T30 w 1189"/>
                                <a:gd name="T32" fmla="*/ 4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89" h="740">
                                  <a:moveTo>
                                    <a:pt x="652" y="48"/>
                                  </a:moveTo>
                                  <a:lnTo>
                                    <a:pt x="651" y="48"/>
                                  </a:lnTo>
                                  <a:lnTo>
                                    <a:pt x="651" y="44"/>
                                  </a:lnTo>
                                  <a:lnTo>
                                    <a:pt x="657" y="40"/>
                                  </a:lnTo>
                                  <a:lnTo>
                                    <a:pt x="681" y="36"/>
                                  </a:lnTo>
                                  <a:lnTo>
                                    <a:pt x="687" y="38"/>
                                  </a:lnTo>
                                  <a:lnTo>
                                    <a:pt x="718" y="40"/>
                                  </a:lnTo>
                                  <a:lnTo>
                                    <a:pt x="724" y="42"/>
                                  </a:lnTo>
                                  <a:lnTo>
                                    <a:pt x="686" y="42"/>
                                  </a:lnTo>
                                  <a:lnTo>
                                    <a:pt x="666" y="44"/>
                                  </a:lnTo>
                                  <a:lnTo>
                                    <a:pt x="65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8"/>
                          <wps:cNvSpPr>
                            <a:spLocks/>
                          </wps:cNvSpPr>
                          <wps:spPr bwMode="auto">
                            <a:xfrm>
                              <a:off x="187" y="0"/>
                              <a:ext cx="1189" cy="740"/>
                            </a:xfrm>
                            <a:custGeom>
                              <a:avLst/>
                              <a:gdLst>
                                <a:gd name="T0" fmla="+- 0 711 187"/>
                                <a:gd name="T1" fmla="*/ T0 w 1189"/>
                                <a:gd name="T2" fmla="*/ 82 h 740"/>
                                <a:gd name="T3" fmla="+- 0 707 187"/>
                                <a:gd name="T4" fmla="*/ T3 w 1189"/>
                                <a:gd name="T5" fmla="*/ 82 h 740"/>
                                <a:gd name="T6" fmla="+- 0 724 187"/>
                                <a:gd name="T7" fmla="*/ T6 w 1189"/>
                                <a:gd name="T8" fmla="*/ 60 h 740"/>
                                <a:gd name="T9" fmla="+- 0 747 187"/>
                                <a:gd name="T10" fmla="*/ T9 w 1189"/>
                                <a:gd name="T11" fmla="*/ 44 h 740"/>
                                <a:gd name="T12" fmla="+- 0 757 187"/>
                                <a:gd name="T13" fmla="*/ T12 w 1189"/>
                                <a:gd name="T14" fmla="*/ 38 h 740"/>
                                <a:gd name="T15" fmla="+- 0 755 187"/>
                                <a:gd name="T16" fmla="*/ T15 w 1189"/>
                                <a:gd name="T17" fmla="*/ 40 h 740"/>
                                <a:gd name="T18" fmla="+- 0 736 187"/>
                                <a:gd name="T19" fmla="*/ T18 w 1189"/>
                                <a:gd name="T20" fmla="*/ 54 h 740"/>
                                <a:gd name="T21" fmla="+- 0 719 187"/>
                                <a:gd name="T22" fmla="*/ T21 w 1189"/>
                                <a:gd name="T23" fmla="*/ 70 h 740"/>
                                <a:gd name="T24" fmla="+- 0 711 187"/>
                                <a:gd name="T25" fmla="*/ T24 w 1189"/>
                                <a:gd name="T26" fmla="*/ 82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524" y="82"/>
                                  </a:moveTo>
                                  <a:lnTo>
                                    <a:pt x="520" y="82"/>
                                  </a:lnTo>
                                  <a:lnTo>
                                    <a:pt x="537" y="60"/>
                                  </a:lnTo>
                                  <a:lnTo>
                                    <a:pt x="560" y="44"/>
                                  </a:lnTo>
                                  <a:lnTo>
                                    <a:pt x="570" y="38"/>
                                  </a:lnTo>
                                  <a:lnTo>
                                    <a:pt x="568" y="40"/>
                                  </a:lnTo>
                                  <a:lnTo>
                                    <a:pt x="549" y="54"/>
                                  </a:lnTo>
                                  <a:lnTo>
                                    <a:pt x="532" y="70"/>
                                  </a:lnTo>
                                  <a:lnTo>
                                    <a:pt x="52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9"/>
                          <wps:cNvSpPr>
                            <a:spLocks/>
                          </wps:cNvSpPr>
                          <wps:spPr bwMode="auto">
                            <a:xfrm>
                              <a:off x="187" y="0"/>
                              <a:ext cx="1189" cy="740"/>
                            </a:xfrm>
                            <a:custGeom>
                              <a:avLst/>
                              <a:gdLst>
                                <a:gd name="T0" fmla="+- 0 1021 187"/>
                                <a:gd name="T1" fmla="*/ T0 w 1189"/>
                                <a:gd name="T2" fmla="*/ 134 h 740"/>
                                <a:gd name="T3" fmla="+- 0 974 187"/>
                                <a:gd name="T4" fmla="*/ T3 w 1189"/>
                                <a:gd name="T5" fmla="*/ 80 h 740"/>
                                <a:gd name="T6" fmla="+- 0 917 187"/>
                                <a:gd name="T7" fmla="*/ T6 w 1189"/>
                                <a:gd name="T8" fmla="*/ 46 h 740"/>
                                <a:gd name="T9" fmla="+- 0 916 187"/>
                                <a:gd name="T10" fmla="*/ T9 w 1189"/>
                                <a:gd name="T11" fmla="*/ 44 h 740"/>
                                <a:gd name="T12" fmla="+- 0 873 187"/>
                                <a:gd name="T13" fmla="*/ T12 w 1189"/>
                                <a:gd name="T14" fmla="*/ 42 h 740"/>
                                <a:gd name="T15" fmla="+- 0 911 187"/>
                                <a:gd name="T16" fmla="*/ T15 w 1189"/>
                                <a:gd name="T17" fmla="*/ 42 h 740"/>
                                <a:gd name="T18" fmla="+- 0 917 187"/>
                                <a:gd name="T19" fmla="*/ T18 w 1189"/>
                                <a:gd name="T20" fmla="*/ 44 h 740"/>
                                <a:gd name="T21" fmla="+- 0 946 187"/>
                                <a:gd name="T22" fmla="*/ T21 w 1189"/>
                                <a:gd name="T23" fmla="*/ 44 h 740"/>
                                <a:gd name="T24" fmla="+- 0 978 187"/>
                                <a:gd name="T25" fmla="*/ T24 w 1189"/>
                                <a:gd name="T26" fmla="*/ 68 h 740"/>
                                <a:gd name="T27" fmla="+- 0 1028 187"/>
                                <a:gd name="T28" fmla="*/ T27 w 1189"/>
                                <a:gd name="T29" fmla="*/ 118 h 740"/>
                                <a:gd name="T30" fmla="+- 0 1037 187"/>
                                <a:gd name="T31" fmla="*/ T30 w 1189"/>
                                <a:gd name="T32" fmla="*/ 128 h 740"/>
                                <a:gd name="T33" fmla="+- 0 1022 187"/>
                                <a:gd name="T34" fmla="*/ T33 w 1189"/>
                                <a:gd name="T35" fmla="*/ 128 h 740"/>
                                <a:gd name="T36" fmla="+- 0 1021 187"/>
                                <a:gd name="T37" fmla="*/ T36 w 1189"/>
                                <a:gd name="T38" fmla="*/ 13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 h="740">
                                  <a:moveTo>
                                    <a:pt x="834" y="134"/>
                                  </a:moveTo>
                                  <a:lnTo>
                                    <a:pt x="787" y="80"/>
                                  </a:lnTo>
                                  <a:lnTo>
                                    <a:pt x="730" y="46"/>
                                  </a:lnTo>
                                  <a:lnTo>
                                    <a:pt x="729" y="44"/>
                                  </a:lnTo>
                                  <a:lnTo>
                                    <a:pt x="686" y="42"/>
                                  </a:lnTo>
                                  <a:lnTo>
                                    <a:pt x="724" y="42"/>
                                  </a:lnTo>
                                  <a:lnTo>
                                    <a:pt x="730" y="44"/>
                                  </a:lnTo>
                                  <a:lnTo>
                                    <a:pt x="759" y="44"/>
                                  </a:lnTo>
                                  <a:lnTo>
                                    <a:pt x="791" y="68"/>
                                  </a:lnTo>
                                  <a:lnTo>
                                    <a:pt x="841" y="118"/>
                                  </a:lnTo>
                                  <a:lnTo>
                                    <a:pt x="850" y="128"/>
                                  </a:lnTo>
                                  <a:lnTo>
                                    <a:pt x="835" y="128"/>
                                  </a:lnTo>
                                  <a:lnTo>
                                    <a:pt x="834"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10"/>
                          <wps:cNvSpPr>
                            <a:spLocks/>
                          </wps:cNvSpPr>
                          <wps:spPr bwMode="auto">
                            <a:xfrm>
                              <a:off x="187" y="0"/>
                              <a:ext cx="1189" cy="740"/>
                            </a:xfrm>
                            <a:custGeom>
                              <a:avLst/>
                              <a:gdLst>
                                <a:gd name="T0" fmla="+- 0 694 187"/>
                                <a:gd name="T1" fmla="*/ T0 w 1189"/>
                                <a:gd name="T2" fmla="*/ 178 h 740"/>
                                <a:gd name="T3" fmla="+- 0 688 187"/>
                                <a:gd name="T4" fmla="*/ T3 w 1189"/>
                                <a:gd name="T5" fmla="*/ 178 h 740"/>
                                <a:gd name="T6" fmla="+- 0 689 187"/>
                                <a:gd name="T7" fmla="*/ T6 w 1189"/>
                                <a:gd name="T8" fmla="*/ 164 h 740"/>
                                <a:gd name="T9" fmla="+- 0 660 187"/>
                                <a:gd name="T10" fmla="*/ T9 w 1189"/>
                                <a:gd name="T11" fmla="*/ 110 h 740"/>
                                <a:gd name="T12" fmla="+- 0 643 187"/>
                                <a:gd name="T13" fmla="*/ T12 w 1189"/>
                                <a:gd name="T14" fmla="*/ 84 h 740"/>
                                <a:gd name="T15" fmla="+- 0 634 187"/>
                                <a:gd name="T16" fmla="*/ T15 w 1189"/>
                                <a:gd name="T17" fmla="*/ 76 h 740"/>
                                <a:gd name="T18" fmla="+- 0 637 187"/>
                                <a:gd name="T19" fmla="*/ T18 w 1189"/>
                                <a:gd name="T20" fmla="*/ 76 h 740"/>
                                <a:gd name="T21" fmla="+- 0 660 187"/>
                                <a:gd name="T22" fmla="*/ T21 w 1189"/>
                                <a:gd name="T23" fmla="*/ 102 h 740"/>
                                <a:gd name="T24" fmla="+- 0 678 187"/>
                                <a:gd name="T25" fmla="*/ T24 w 1189"/>
                                <a:gd name="T26" fmla="*/ 134 h 740"/>
                                <a:gd name="T27" fmla="+- 0 688 187"/>
                                <a:gd name="T28" fmla="*/ T27 w 1189"/>
                                <a:gd name="T29" fmla="*/ 154 h 740"/>
                                <a:gd name="T30" fmla="+- 0 700 187"/>
                                <a:gd name="T31" fmla="*/ T30 w 1189"/>
                                <a:gd name="T32" fmla="*/ 154 h 740"/>
                                <a:gd name="T33" fmla="+- 0 695 187"/>
                                <a:gd name="T34" fmla="*/ T33 w 1189"/>
                                <a:gd name="T35" fmla="*/ 172 h 740"/>
                                <a:gd name="T36" fmla="+- 0 694 187"/>
                                <a:gd name="T37" fmla="*/ T36 w 1189"/>
                                <a:gd name="T38" fmla="*/ 17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 h="740">
                                  <a:moveTo>
                                    <a:pt x="507" y="178"/>
                                  </a:moveTo>
                                  <a:lnTo>
                                    <a:pt x="501" y="178"/>
                                  </a:lnTo>
                                  <a:lnTo>
                                    <a:pt x="502" y="164"/>
                                  </a:lnTo>
                                  <a:lnTo>
                                    <a:pt x="473" y="110"/>
                                  </a:lnTo>
                                  <a:lnTo>
                                    <a:pt x="456" y="84"/>
                                  </a:lnTo>
                                  <a:lnTo>
                                    <a:pt x="447" y="76"/>
                                  </a:lnTo>
                                  <a:lnTo>
                                    <a:pt x="450" y="76"/>
                                  </a:lnTo>
                                  <a:lnTo>
                                    <a:pt x="473" y="102"/>
                                  </a:lnTo>
                                  <a:lnTo>
                                    <a:pt x="491" y="134"/>
                                  </a:lnTo>
                                  <a:lnTo>
                                    <a:pt x="501" y="154"/>
                                  </a:lnTo>
                                  <a:lnTo>
                                    <a:pt x="513" y="154"/>
                                  </a:lnTo>
                                  <a:lnTo>
                                    <a:pt x="508" y="172"/>
                                  </a:lnTo>
                                  <a:lnTo>
                                    <a:pt x="50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11"/>
                          <wps:cNvSpPr>
                            <a:spLocks/>
                          </wps:cNvSpPr>
                          <wps:spPr bwMode="auto">
                            <a:xfrm>
                              <a:off x="187" y="0"/>
                              <a:ext cx="1189" cy="740"/>
                            </a:xfrm>
                            <a:custGeom>
                              <a:avLst/>
                              <a:gdLst>
                                <a:gd name="T0" fmla="+- 0 700 187"/>
                                <a:gd name="T1" fmla="*/ T0 w 1189"/>
                                <a:gd name="T2" fmla="*/ 154 h 740"/>
                                <a:gd name="T3" fmla="+- 0 688 187"/>
                                <a:gd name="T4" fmla="*/ T3 w 1189"/>
                                <a:gd name="T5" fmla="*/ 154 h 740"/>
                                <a:gd name="T6" fmla="+- 0 691 187"/>
                                <a:gd name="T7" fmla="*/ T6 w 1189"/>
                                <a:gd name="T8" fmla="*/ 150 h 740"/>
                                <a:gd name="T9" fmla="+- 0 692 187"/>
                                <a:gd name="T10" fmla="*/ T9 w 1189"/>
                                <a:gd name="T11" fmla="*/ 142 h 740"/>
                                <a:gd name="T12" fmla="+- 0 696 187"/>
                                <a:gd name="T13" fmla="*/ T12 w 1189"/>
                                <a:gd name="T14" fmla="*/ 130 h 740"/>
                                <a:gd name="T15" fmla="+- 0 696 187"/>
                                <a:gd name="T16" fmla="*/ T15 w 1189"/>
                                <a:gd name="T17" fmla="*/ 128 h 740"/>
                                <a:gd name="T18" fmla="+- 0 697 187"/>
                                <a:gd name="T19" fmla="*/ T18 w 1189"/>
                                <a:gd name="T20" fmla="*/ 128 h 740"/>
                                <a:gd name="T21" fmla="+- 0 710 187"/>
                                <a:gd name="T22" fmla="*/ T21 w 1189"/>
                                <a:gd name="T23" fmla="*/ 110 h 740"/>
                                <a:gd name="T24" fmla="+- 0 719 187"/>
                                <a:gd name="T25" fmla="*/ T24 w 1189"/>
                                <a:gd name="T26" fmla="*/ 98 h 740"/>
                                <a:gd name="T27" fmla="+- 0 717 187"/>
                                <a:gd name="T28" fmla="*/ T27 w 1189"/>
                                <a:gd name="T29" fmla="*/ 104 h 740"/>
                                <a:gd name="T30" fmla="+- 0 707 187"/>
                                <a:gd name="T31" fmla="*/ T30 w 1189"/>
                                <a:gd name="T32" fmla="*/ 118 h 740"/>
                                <a:gd name="T33" fmla="+- 0 698 187"/>
                                <a:gd name="T34" fmla="*/ T33 w 1189"/>
                                <a:gd name="T35" fmla="*/ 136 h 740"/>
                                <a:gd name="T36" fmla="+- 0 698 187"/>
                                <a:gd name="T37" fmla="*/ T36 w 1189"/>
                                <a:gd name="T38" fmla="*/ 146 h 740"/>
                                <a:gd name="T39" fmla="+- 0 699 187"/>
                                <a:gd name="T40" fmla="*/ T39 w 1189"/>
                                <a:gd name="T41" fmla="*/ 148 h 740"/>
                                <a:gd name="T42" fmla="+- 0 702 187"/>
                                <a:gd name="T43" fmla="*/ T42 w 1189"/>
                                <a:gd name="T44" fmla="*/ 148 h 740"/>
                                <a:gd name="T45" fmla="+- 0 701 187"/>
                                <a:gd name="T46" fmla="*/ T45 w 1189"/>
                                <a:gd name="T47" fmla="*/ 150 h 740"/>
                                <a:gd name="T48" fmla="+- 0 700 187"/>
                                <a:gd name="T49" fmla="*/ T48 w 1189"/>
                                <a:gd name="T50" fmla="*/ 15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189" h="740">
                                  <a:moveTo>
                                    <a:pt x="513" y="154"/>
                                  </a:moveTo>
                                  <a:lnTo>
                                    <a:pt x="501" y="154"/>
                                  </a:lnTo>
                                  <a:lnTo>
                                    <a:pt x="504" y="150"/>
                                  </a:lnTo>
                                  <a:lnTo>
                                    <a:pt x="505" y="142"/>
                                  </a:lnTo>
                                  <a:lnTo>
                                    <a:pt x="509" y="130"/>
                                  </a:lnTo>
                                  <a:lnTo>
                                    <a:pt x="509" y="128"/>
                                  </a:lnTo>
                                  <a:lnTo>
                                    <a:pt x="510" y="128"/>
                                  </a:lnTo>
                                  <a:lnTo>
                                    <a:pt x="523" y="110"/>
                                  </a:lnTo>
                                  <a:lnTo>
                                    <a:pt x="532" y="98"/>
                                  </a:lnTo>
                                  <a:lnTo>
                                    <a:pt x="530" y="104"/>
                                  </a:lnTo>
                                  <a:lnTo>
                                    <a:pt x="520" y="118"/>
                                  </a:lnTo>
                                  <a:lnTo>
                                    <a:pt x="511" y="136"/>
                                  </a:lnTo>
                                  <a:lnTo>
                                    <a:pt x="511" y="146"/>
                                  </a:lnTo>
                                  <a:lnTo>
                                    <a:pt x="512" y="148"/>
                                  </a:lnTo>
                                  <a:lnTo>
                                    <a:pt x="515" y="148"/>
                                  </a:lnTo>
                                  <a:lnTo>
                                    <a:pt x="514" y="150"/>
                                  </a:lnTo>
                                  <a:lnTo>
                                    <a:pt x="513"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12"/>
                          <wps:cNvSpPr>
                            <a:spLocks/>
                          </wps:cNvSpPr>
                          <wps:spPr bwMode="auto">
                            <a:xfrm>
                              <a:off x="187" y="0"/>
                              <a:ext cx="1189" cy="740"/>
                            </a:xfrm>
                            <a:custGeom>
                              <a:avLst/>
                              <a:gdLst>
                                <a:gd name="T0" fmla="+- 0 696 187"/>
                                <a:gd name="T1" fmla="*/ T0 w 1189"/>
                                <a:gd name="T2" fmla="*/ 194 h 740"/>
                                <a:gd name="T3" fmla="+- 0 685 187"/>
                                <a:gd name="T4" fmla="*/ T3 w 1189"/>
                                <a:gd name="T5" fmla="*/ 194 h 740"/>
                                <a:gd name="T6" fmla="+- 0 684 187"/>
                                <a:gd name="T7" fmla="*/ T6 w 1189"/>
                                <a:gd name="T8" fmla="*/ 182 h 740"/>
                                <a:gd name="T9" fmla="+- 0 679 187"/>
                                <a:gd name="T10" fmla="*/ T9 w 1189"/>
                                <a:gd name="T11" fmla="*/ 172 h 740"/>
                                <a:gd name="T12" fmla="+- 0 658 187"/>
                                <a:gd name="T13" fmla="*/ T12 w 1189"/>
                                <a:gd name="T14" fmla="*/ 126 h 740"/>
                                <a:gd name="T15" fmla="+- 0 649 187"/>
                                <a:gd name="T16" fmla="*/ T15 w 1189"/>
                                <a:gd name="T17" fmla="*/ 112 h 740"/>
                                <a:gd name="T18" fmla="+- 0 655 187"/>
                                <a:gd name="T19" fmla="*/ T18 w 1189"/>
                                <a:gd name="T20" fmla="*/ 118 h 740"/>
                                <a:gd name="T21" fmla="+- 0 678 187"/>
                                <a:gd name="T22" fmla="*/ T21 w 1189"/>
                                <a:gd name="T23" fmla="*/ 160 h 740"/>
                                <a:gd name="T24" fmla="+- 0 686 187"/>
                                <a:gd name="T25" fmla="*/ T24 w 1189"/>
                                <a:gd name="T26" fmla="*/ 178 h 740"/>
                                <a:gd name="T27" fmla="+- 0 694 187"/>
                                <a:gd name="T28" fmla="*/ T27 w 1189"/>
                                <a:gd name="T29" fmla="*/ 178 h 740"/>
                                <a:gd name="T30" fmla="+- 0 692 187"/>
                                <a:gd name="T31" fmla="*/ T30 w 1189"/>
                                <a:gd name="T32" fmla="*/ 188 h 740"/>
                                <a:gd name="T33" fmla="+- 0 697 187"/>
                                <a:gd name="T34" fmla="*/ T33 w 1189"/>
                                <a:gd name="T35" fmla="*/ 188 h 740"/>
                                <a:gd name="T36" fmla="+- 0 696 187"/>
                                <a:gd name="T37" fmla="*/ T36 w 1189"/>
                                <a:gd name="T38" fmla="*/ 19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 h="740">
                                  <a:moveTo>
                                    <a:pt x="509" y="194"/>
                                  </a:moveTo>
                                  <a:lnTo>
                                    <a:pt x="498" y="194"/>
                                  </a:lnTo>
                                  <a:lnTo>
                                    <a:pt x="497" y="182"/>
                                  </a:lnTo>
                                  <a:lnTo>
                                    <a:pt x="492" y="172"/>
                                  </a:lnTo>
                                  <a:lnTo>
                                    <a:pt x="471" y="126"/>
                                  </a:lnTo>
                                  <a:lnTo>
                                    <a:pt x="462" y="112"/>
                                  </a:lnTo>
                                  <a:lnTo>
                                    <a:pt x="468" y="118"/>
                                  </a:lnTo>
                                  <a:lnTo>
                                    <a:pt x="491" y="160"/>
                                  </a:lnTo>
                                  <a:lnTo>
                                    <a:pt x="499" y="178"/>
                                  </a:lnTo>
                                  <a:lnTo>
                                    <a:pt x="507" y="178"/>
                                  </a:lnTo>
                                  <a:lnTo>
                                    <a:pt x="505" y="188"/>
                                  </a:lnTo>
                                  <a:lnTo>
                                    <a:pt x="510" y="188"/>
                                  </a:lnTo>
                                  <a:lnTo>
                                    <a:pt x="509"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13"/>
                          <wps:cNvSpPr>
                            <a:spLocks/>
                          </wps:cNvSpPr>
                          <wps:spPr bwMode="auto">
                            <a:xfrm>
                              <a:off x="187" y="0"/>
                              <a:ext cx="1189" cy="740"/>
                            </a:xfrm>
                            <a:custGeom>
                              <a:avLst/>
                              <a:gdLst>
                                <a:gd name="T0" fmla="+- 0 702 187"/>
                                <a:gd name="T1" fmla="*/ T0 w 1189"/>
                                <a:gd name="T2" fmla="*/ 148 h 740"/>
                                <a:gd name="T3" fmla="+- 0 699 187"/>
                                <a:gd name="T4" fmla="*/ T3 w 1189"/>
                                <a:gd name="T5" fmla="*/ 148 h 740"/>
                                <a:gd name="T6" fmla="+- 0 709 187"/>
                                <a:gd name="T7" fmla="*/ T6 w 1189"/>
                                <a:gd name="T8" fmla="*/ 130 h 740"/>
                                <a:gd name="T9" fmla="+- 0 719 187"/>
                                <a:gd name="T10" fmla="*/ T9 w 1189"/>
                                <a:gd name="T11" fmla="*/ 116 h 740"/>
                                <a:gd name="T12" fmla="+- 0 721 187"/>
                                <a:gd name="T13" fmla="*/ T12 w 1189"/>
                                <a:gd name="T14" fmla="*/ 116 h 740"/>
                                <a:gd name="T15" fmla="+- 0 711 187"/>
                                <a:gd name="T16" fmla="*/ T15 w 1189"/>
                                <a:gd name="T17" fmla="*/ 130 h 740"/>
                                <a:gd name="T18" fmla="+- 0 702 187"/>
                                <a:gd name="T19" fmla="*/ T18 w 1189"/>
                                <a:gd name="T20" fmla="*/ 148 h 740"/>
                              </a:gdLst>
                              <a:ahLst/>
                              <a:cxnLst>
                                <a:cxn ang="0">
                                  <a:pos x="T1" y="T2"/>
                                </a:cxn>
                                <a:cxn ang="0">
                                  <a:pos x="T4" y="T5"/>
                                </a:cxn>
                                <a:cxn ang="0">
                                  <a:pos x="T7" y="T8"/>
                                </a:cxn>
                                <a:cxn ang="0">
                                  <a:pos x="T10" y="T11"/>
                                </a:cxn>
                                <a:cxn ang="0">
                                  <a:pos x="T13" y="T14"/>
                                </a:cxn>
                                <a:cxn ang="0">
                                  <a:pos x="T16" y="T17"/>
                                </a:cxn>
                                <a:cxn ang="0">
                                  <a:pos x="T19" y="T20"/>
                                </a:cxn>
                              </a:cxnLst>
                              <a:rect l="0" t="0" r="r" b="b"/>
                              <a:pathLst>
                                <a:path w="1189" h="740">
                                  <a:moveTo>
                                    <a:pt x="515" y="148"/>
                                  </a:moveTo>
                                  <a:lnTo>
                                    <a:pt x="512" y="148"/>
                                  </a:lnTo>
                                  <a:lnTo>
                                    <a:pt x="522" y="130"/>
                                  </a:lnTo>
                                  <a:lnTo>
                                    <a:pt x="532" y="116"/>
                                  </a:lnTo>
                                  <a:lnTo>
                                    <a:pt x="534" y="116"/>
                                  </a:lnTo>
                                  <a:lnTo>
                                    <a:pt x="524" y="130"/>
                                  </a:lnTo>
                                  <a:lnTo>
                                    <a:pt x="51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14"/>
                          <wps:cNvSpPr>
                            <a:spLocks/>
                          </wps:cNvSpPr>
                          <wps:spPr bwMode="auto">
                            <a:xfrm>
                              <a:off x="187" y="0"/>
                              <a:ext cx="1189" cy="740"/>
                            </a:xfrm>
                            <a:custGeom>
                              <a:avLst/>
                              <a:gdLst>
                                <a:gd name="T0" fmla="+- 0 694 187"/>
                                <a:gd name="T1" fmla="*/ T0 w 1189"/>
                                <a:gd name="T2" fmla="*/ 200 h 740"/>
                                <a:gd name="T3" fmla="+- 0 680 187"/>
                                <a:gd name="T4" fmla="*/ T3 w 1189"/>
                                <a:gd name="T5" fmla="*/ 200 h 740"/>
                                <a:gd name="T6" fmla="+- 0 680 187"/>
                                <a:gd name="T7" fmla="*/ T6 w 1189"/>
                                <a:gd name="T8" fmla="*/ 196 h 740"/>
                                <a:gd name="T9" fmla="+- 0 658 187"/>
                                <a:gd name="T10" fmla="*/ T9 w 1189"/>
                                <a:gd name="T11" fmla="*/ 154 h 740"/>
                                <a:gd name="T12" fmla="+- 0 632 187"/>
                                <a:gd name="T13" fmla="*/ T12 w 1189"/>
                                <a:gd name="T14" fmla="*/ 124 h 740"/>
                                <a:gd name="T15" fmla="+- 0 626 187"/>
                                <a:gd name="T16" fmla="*/ T15 w 1189"/>
                                <a:gd name="T17" fmla="*/ 118 h 740"/>
                                <a:gd name="T18" fmla="+- 0 631 187"/>
                                <a:gd name="T19" fmla="*/ T18 w 1189"/>
                                <a:gd name="T20" fmla="*/ 122 h 740"/>
                                <a:gd name="T21" fmla="+- 0 653 187"/>
                                <a:gd name="T22" fmla="*/ T21 w 1189"/>
                                <a:gd name="T23" fmla="*/ 144 h 740"/>
                                <a:gd name="T24" fmla="+- 0 669 187"/>
                                <a:gd name="T25" fmla="*/ T24 w 1189"/>
                                <a:gd name="T26" fmla="*/ 168 h 740"/>
                                <a:gd name="T27" fmla="+- 0 684 187"/>
                                <a:gd name="T28" fmla="*/ T27 w 1189"/>
                                <a:gd name="T29" fmla="*/ 194 h 740"/>
                                <a:gd name="T30" fmla="+- 0 696 187"/>
                                <a:gd name="T31" fmla="*/ T30 w 1189"/>
                                <a:gd name="T32" fmla="*/ 194 h 740"/>
                                <a:gd name="T33" fmla="+- 0 694 187"/>
                                <a:gd name="T34" fmla="*/ T33 w 1189"/>
                                <a:gd name="T35" fmla="*/ 20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189" h="740">
                                  <a:moveTo>
                                    <a:pt x="507" y="200"/>
                                  </a:moveTo>
                                  <a:lnTo>
                                    <a:pt x="493" y="200"/>
                                  </a:lnTo>
                                  <a:lnTo>
                                    <a:pt x="493" y="196"/>
                                  </a:lnTo>
                                  <a:lnTo>
                                    <a:pt x="471" y="154"/>
                                  </a:lnTo>
                                  <a:lnTo>
                                    <a:pt x="445" y="124"/>
                                  </a:lnTo>
                                  <a:lnTo>
                                    <a:pt x="439" y="118"/>
                                  </a:lnTo>
                                  <a:lnTo>
                                    <a:pt x="444" y="122"/>
                                  </a:lnTo>
                                  <a:lnTo>
                                    <a:pt x="466" y="144"/>
                                  </a:lnTo>
                                  <a:lnTo>
                                    <a:pt x="482" y="168"/>
                                  </a:lnTo>
                                  <a:lnTo>
                                    <a:pt x="497" y="194"/>
                                  </a:lnTo>
                                  <a:lnTo>
                                    <a:pt x="509" y="194"/>
                                  </a:lnTo>
                                  <a:lnTo>
                                    <a:pt x="507"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15"/>
                          <wps:cNvSpPr>
                            <a:spLocks/>
                          </wps:cNvSpPr>
                          <wps:spPr bwMode="auto">
                            <a:xfrm>
                              <a:off x="187" y="0"/>
                              <a:ext cx="1189" cy="740"/>
                            </a:xfrm>
                            <a:custGeom>
                              <a:avLst/>
                              <a:gdLst>
                                <a:gd name="T0" fmla="+- 0 1264 187"/>
                                <a:gd name="T1" fmla="*/ T0 w 1189"/>
                                <a:gd name="T2" fmla="*/ 372 h 740"/>
                                <a:gd name="T3" fmla="+- 0 1242 187"/>
                                <a:gd name="T4" fmla="*/ T3 w 1189"/>
                                <a:gd name="T5" fmla="*/ 372 h 740"/>
                                <a:gd name="T6" fmla="+- 0 1242 187"/>
                                <a:gd name="T7" fmla="*/ T6 w 1189"/>
                                <a:gd name="T8" fmla="*/ 368 h 740"/>
                                <a:gd name="T9" fmla="+- 0 1238 187"/>
                                <a:gd name="T10" fmla="*/ T9 w 1189"/>
                                <a:gd name="T11" fmla="*/ 364 h 740"/>
                                <a:gd name="T12" fmla="+- 0 1236 187"/>
                                <a:gd name="T13" fmla="*/ T12 w 1189"/>
                                <a:gd name="T14" fmla="*/ 356 h 740"/>
                                <a:gd name="T15" fmla="+- 0 1227 187"/>
                                <a:gd name="T16" fmla="*/ T15 w 1189"/>
                                <a:gd name="T17" fmla="*/ 338 h 740"/>
                                <a:gd name="T18" fmla="+- 0 1226 187"/>
                                <a:gd name="T19" fmla="*/ T18 w 1189"/>
                                <a:gd name="T20" fmla="*/ 334 h 740"/>
                                <a:gd name="T21" fmla="+- 0 1216 187"/>
                                <a:gd name="T22" fmla="*/ T21 w 1189"/>
                                <a:gd name="T23" fmla="*/ 318 h 740"/>
                                <a:gd name="T24" fmla="+- 0 1195 187"/>
                                <a:gd name="T25" fmla="*/ T24 w 1189"/>
                                <a:gd name="T26" fmla="*/ 296 h 740"/>
                                <a:gd name="T27" fmla="+- 0 1147 187"/>
                                <a:gd name="T28" fmla="*/ T27 w 1189"/>
                                <a:gd name="T29" fmla="*/ 260 h 740"/>
                                <a:gd name="T30" fmla="+- 0 1103 187"/>
                                <a:gd name="T31" fmla="*/ T30 w 1189"/>
                                <a:gd name="T32" fmla="*/ 218 h 740"/>
                                <a:gd name="T33" fmla="+- 0 1062 187"/>
                                <a:gd name="T34" fmla="*/ T33 w 1189"/>
                                <a:gd name="T35" fmla="*/ 174 h 740"/>
                                <a:gd name="T36" fmla="+- 0 1022 187"/>
                                <a:gd name="T37" fmla="*/ T36 w 1189"/>
                                <a:gd name="T38" fmla="*/ 128 h 740"/>
                                <a:gd name="T39" fmla="+- 0 1037 187"/>
                                <a:gd name="T40" fmla="*/ T39 w 1189"/>
                                <a:gd name="T41" fmla="*/ 128 h 740"/>
                                <a:gd name="T42" fmla="+- 0 1073 187"/>
                                <a:gd name="T43" fmla="*/ T42 w 1189"/>
                                <a:gd name="T44" fmla="*/ 170 h 740"/>
                                <a:gd name="T45" fmla="+- 0 1116 187"/>
                                <a:gd name="T46" fmla="*/ T45 w 1189"/>
                                <a:gd name="T47" fmla="*/ 216 h 740"/>
                                <a:gd name="T48" fmla="+- 0 1148 187"/>
                                <a:gd name="T49" fmla="*/ T48 w 1189"/>
                                <a:gd name="T50" fmla="*/ 244 h 740"/>
                                <a:gd name="T51" fmla="+- 0 1202 187"/>
                                <a:gd name="T52" fmla="*/ T51 w 1189"/>
                                <a:gd name="T53" fmla="*/ 288 h 740"/>
                                <a:gd name="T54" fmla="+- 0 1216 187"/>
                                <a:gd name="T55" fmla="*/ T54 w 1189"/>
                                <a:gd name="T56" fmla="*/ 304 h 740"/>
                                <a:gd name="T57" fmla="+- 0 1230 187"/>
                                <a:gd name="T58" fmla="*/ T57 w 1189"/>
                                <a:gd name="T59" fmla="*/ 326 h 740"/>
                                <a:gd name="T60" fmla="+- 0 1255 187"/>
                                <a:gd name="T61" fmla="*/ T60 w 1189"/>
                                <a:gd name="T62" fmla="*/ 358 h 740"/>
                                <a:gd name="T63" fmla="+- 0 1264 187"/>
                                <a:gd name="T64" fmla="*/ T63 w 1189"/>
                                <a:gd name="T65" fmla="*/ 372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189" h="740">
                                  <a:moveTo>
                                    <a:pt x="1077" y="372"/>
                                  </a:moveTo>
                                  <a:lnTo>
                                    <a:pt x="1055" y="372"/>
                                  </a:lnTo>
                                  <a:lnTo>
                                    <a:pt x="1055" y="368"/>
                                  </a:lnTo>
                                  <a:lnTo>
                                    <a:pt x="1051" y="364"/>
                                  </a:lnTo>
                                  <a:lnTo>
                                    <a:pt x="1049" y="356"/>
                                  </a:lnTo>
                                  <a:lnTo>
                                    <a:pt x="1040" y="338"/>
                                  </a:lnTo>
                                  <a:lnTo>
                                    <a:pt x="1039" y="334"/>
                                  </a:lnTo>
                                  <a:lnTo>
                                    <a:pt x="1029" y="318"/>
                                  </a:lnTo>
                                  <a:lnTo>
                                    <a:pt x="1008" y="296"/>
                                  </a:lnTo>
                                  <a:lnTo>
                                    <a:pt x="960" y="260"/>
                                  </a:lnTo>
                                  <a:lnTo>
                                    <a:pt x="916" y="218"/>
                                  </a:lnTo>
                                  <a:lnTo>
                                    <a:pt x="875" y="174"/>
                                  </a:lnTo>
                                  <a:lnTo>
                                    <a:pt x="835" y="128"/>
                                  </a:lnTo>
                                  <a:lnTo>
                                    <a:pt x="850" y="128"/>
                                  </a:lnTo>
                                  <a:lnTo>
                                    <a:pt x="886" y="170"/>
                                  </a:lnTo>
                                  <a:lnTo>
                                    <a:pt x="929" y="216"/>
                                  </a:lnTo>
                                  <a:lnTo>
                                    <a:pt x="961" y="244"/>
                                  </a:lnTo>
                                  <a:lnTo>
                                    <a:pt x="1015" y="288"/>
                                  </a:lnTo>
                                  <a:lnTo>
                                    <a:pt x="1029" y="304"/>
                                  </a:lnTo>
                                  <a:lnTo>
                                    <a:pt x="1043" y="326"/>
                                  </a:lnTo>
                                  <a:lnTo>
                                    <a:pt x="1068" y="358"/>
                                  </a:lnTo>
                                  <a:lnTo>
                                    <a:pt x="1077"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16"/>
                          <wps:cNvSpPr>
                            <a:spLocks/>
                          </wps:cNvSpPr>
                          <wps:spPr bwMode="auto">
                            <a:xfrm>
                              <a:off x="187" y="0"/>
                              <a:ext cx="1189" cy="740"/>
                            </a:xfrm>
                            <a:custGeom>
                              <a:avLst/>
                              <a:gdLst>
                                <a:gd name="T0" fmla="+- 0 697 187"/>
                                <a:gd name="T1" fmla="*/ T0 w 1189"/>
                                <a:gd name="T2" fmla="*/ 188 h 740"/>
                                <a:gd name="T3" fmla="+- 0 692 187"/>
                                <a:gd name="T4" fmla="*/ T3 w 1189"/>
                                <a:gd name="T5" fmla="*/ 188 h 740"/>
                                <a:gd name="T6" fmla="+- 0 699 187"/>
                                <a:gd name="T7" fmla="*/ T6 w 1189"/>
                                <a:gd name="T8" fmla="*/ 176 h 740"/>
                                <a:gd name="T9" fmla="+- 0 705 187"/>
                                <a:gd name="T10" fmla="*/ T9 w 1189"/>
                                <a:gd name="T11" fmla="*/ 160 h 740"/>
                                <a:gd name="T12" fmla="+- 0 712 187"/>
                                <a:gd name="T13" fmla="*/ T12 w 1189"/>
                                <a:gd name="T14" fmla="*/ 146 h 740"/>
                                <a:gd name="T15" fmla="+- 0 720 187"/>
                                <a:gd name="T16" fmla="*/ T15 w 1189"/>
                                <a:gd name="T17" fmla="*/ 134 h 740"/>
                                <a:gd name="T18" fmla="+- 0 709 187"/>
                                <a:gd name="T19" fmla="*/ T18 w 1189"/>
                                <a:gd name="T20" fmla="*/ 156 h 740"/>
                                <a:gd name="T21" fmla="+- 0 699 187"/>
                                <a:gd name="T22" fmla="*/ T21 w 1189"/>
                                <a:gd name="T23" fmla="*/ 182 h 740"/>
                                <a:gd name="T24" fmla="+- 0 697 187"/>
                                <a:gd name="T25" fmla="*/ T24 w 1189"/>
                                <a:gd name="T26" fmla="*/ 18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510" y="188"/>
                                  </a:moveTo>
                                  <a:lnTo>
                                    <a:pt x="505" y="188"/>
                                  </a:lnTo>
                                  <a:lnTo>
                                    <a:pt x="512" y="176"/>
                                  </a:lnTo>
                                  <a:lnTo>
                                    <a:pt x="518" y="160"/>
                                  </a:lnTo>
                                  <a:lnTo>
                                    <a:pt x="525" y="146"/>
                                  </a:lnTo>
                                  <a:lnTo>
                                    <a:pt x="533" y="134"/>
                                  </a:lnTo>
                                  <a:lnTo>
                                    <a:pt x="522" y="156"/>
                                  </a:lnTo>
                                  <a:lnTo>
                                    <a:pt x="512" y="182"/>
                                  </a:lnTo>
                                  <a:lnTo>
                                    <a:pt x="510"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17"/>
                          <wps:cNvSpPr>
                            <a:spLocks/>
                          </wps:cNvSpPr>
                          <wps:spPr bwMode="auto">
                            <a:xfrm>
                              <a:off x="187" y="0"/>
                              <a:ext cx="1189" cy="740"/>
                            </a:xfrm>
                            <a:custGeom>
                              <a:avLst/>
                              <a:gdLst>
                                <a:gd name="T0" fmla="+- 0 631 187"/>
                                <a:gd name="T1" fmla="*/ T0 w 1189"/>
                                <a:gd name="T2" fmla="*/ 139 h 740"/>
                                <a:gd name="T3" fmla="+- 0 629 187"/>
                                <a:gd name="T4" fmla="*/ T3 w 1189"/>
                                <a:gd name="T5" fmla="*/ 138 h 740"/>
                                <a:gd name="T6" fmla="+- 0 630 187"/>
                                <a:gd name="T7" fmla="*/ T6 w 1189"/>
                                <a:gd name="T8" fmla="*/ 138 h 740"/>
                                <a:gd name="T9" fmla="+- 0 631 187"/>
                                <a:gd name="T10" fmla="*/ T9 w 1189"/>
                                <a:gd name="T11" fmla="*/ 139 h 740"/>
                              </a:gdLst>
                              <a:ahLst/>
                              <a:cxnLst>
                                <a:cxn ang="0">
                                  <a:pos x="T1" y="T2"/>
                                </a:cxn>
                                <a:cxn ang="0">
                                  <a:pos x="T4" y="T5"/>
                                </a:cxn>
                                <a:cxn ang="0">
                                  <a:pos x="T7" y="T8"/>
                                </a:cxn>
                                <a:cxn ang="0">
                                  <a:pos x="T10" y="T11"/>
                                </a:cxn>
                              </a:cxnLst>
                              <a:rect l="0" t="0" r="r" b="b"/>
                              <a:pathLst>
                                <a:path w="1189" h="740">
                                  <a:moveTo>
                                    <a:pt x="444" y="139"/>
                                  </a:moveTo>
                                  <a:lnTo>
                                    <a:pt x="442" y="138"/>
                                  </a:lnTo>
                                  <a:lnTo>
                                    <a:pt x="443" y="138"/>
                                  </a:lnTo>
                                  <a:lnTo>
                                    <a:pt x="44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8"/>
                          <wps:cNvSpPr>
                            <a:spLocks/>
                          </wps:cNvSpPr>
                          <wps:spPr bwMode="auto">
                            <a:xfrm>
                              <a:off x="187" y="0"/>
                              <a:ext cx="1189" cy="740"/>
                            </a:xfrm>
                            <a:custGeom>
                              <a:avLst/>
                              <a:gdLst>
                                <a:gd name="T0" fmla="+- 0 692 187"/>
                                <a:gd name="T1" fmla="*/ T0 w 1189"/>
                                <a:gd name="T2" fmla="*/ 230 h 740"/>
                                <a:gd name="T3" fmla="+- 0 685 187"/>
                                <a:gd name="T4" fmla="*/ T3 w 1189"/>
                                <a:gd name="T5" fmla="*/ 230 h 740"/>
                                <a:gd name="T6" fmla="+- 0 684 187"/>
                                <a:gd name="T7" fmla="*/ T6 w 1189"/>
                                <a:gd name="T8" fmla="*/ 222 h 740"/>
                                <a:gd name="T9" fmla="+- 0 675 187"/>
                                <a:gd name="T10" fmla="*/ T9 w 1189"/>
                                <a:gd name="T11" fmla="*/ 200 h 740"/>
                                <a:gd name="T12" fmla="+- 0 645 187"/>
                                <a:gd name="T13" fmla="*/ T12 w 1189"/>
                                <a:gd name="T14" fmla="*/ 154 h 740"/>
                                <a:gd name="T15" fmla="+- 0 631 187"/>
                                <a:gd name="T16" fmla="*/ T15 w 1189"/>
                                <a:gd name="T17" fmla="*/ 139 h 740"/>
                                <a:gd name="T18" fmla="+- 0 634 187"/>
                                <a:gd name="T19" fmla="*/ T18 w 1189"/>
                                <a:gd name="T20" fmla="*/ 140 h 740"/>
                                <a:gd name="T21" fmla="+- 0 655 187"/>
                                <a:gd name="T22" fmla="*/ T21 w 1189"/>
                                <a:gd name="T23" fmla="*/ 164 h 740"/>
                                <a:gd name="T24" fmla="+- 0 676 187"/>
                                <a:gd name="T25" fmla="*/ T24 w 1189"/>
                                <a:gd name="T26" fmla="*/ 194 h 740"/>
                                <a:gd name="T27" fmla="+- 0 679 187"/>
                                <a:gd name="T28" fmla="*/ T27 w 1189"/>
                                <a:gd name="T29" fmla="*/ 200 h 740"/>
                                <a:gd name="T30" fmla="+- 0 694 187"/>
                                <a:gd name="T31" fmla="*/ T30 w 1189"/>
                                <a:gd name="T32" fmla="*/ 200 h 740"/>
                                <a:gd name="T33" fmla="+- 0 692 187"/>
                                <a:gd name="T34" fmla="*/ T33 w 1189"/>
                                <a:gd name="T35" fmla="*/ 208 h 740"/>
                                <a:gd name="T36" fmla="+- 0 692 187"/>
                                <a:gd name="T37" fmla="*/ T36 w 1189"/>
                                <a:gd name="T38" fmla="*/ 23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 h="740">
                                  <a:moveTo>
                                    <a:pt x="505" y="230"/>
                                  </a:moveTo>
                                  <a:lnTo>
                                    <a:pt x="498" y="230"/>
                                  </a:lnTo>
                                  <a:lnTo>
                                    <a:pt x="497" y="222"/>
                                  </a:lnTo>
                                  <a:lnTo>
                                    <a:pt x="488" y="200"/>
                                  </a:lnTo>
                                  <a:lnTo>
                                    <a:pt x="458" y="154"/>
                                  </a:lnTo>
                                  <a:lnTo>
                                    <a:pt x="444" y="139"/>
                                  </a:lnTo>
                                  <a:lnTo>
                                    <a:pt x="447" y="140"/>
                                  </a:lnTo>
                                  <a:lnTo>
                                    <a:pt x="468" y="164"/>
                                  </a:lnTo>
                                  <a:lnTo>
                                    <a:pt x="489" y="194"/>
                                  </a:lnTo>
                                  <a:lnTo>
                                    <a:pt x="492" y="200"/>
                                  </a:lnTo>
                                  <a:lnTo>
                                    <a:pt x="507" y="200"/>
                                  </a:lnTo>
                                  <a:lnTo>
                                    <a:pt x="505" y="208"/>
                                  </a:lnTo>
                                  <a:lnTo>
                                    <a:pt x="505"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19"/>
                          <wps:cNvSpPr>
                            <a:spLocks/>
                          </wps:cNvSpPr>
                          <wps:spPr bwMode="auto">
                            <a:xfrm>
                              <a:off x="187" y="0"/>
                              <a:ext cx="1189" cy="740"/>
                            </a:xfrm>
                            <a:custGeom>
                              <a:avLst/>
                              <a:gdLst>
                                <a:gd name="T0" fmla="+- 0 706 187"/>
                                <a:gd name="T1" fmla="*/ T0 w 1189"/>
                                <a:gd name="T2" fmla="*/ 268 h 740"/>
                                <a:gd name="T3" fmla="+- 0 689 187"/>
                                <a:gd name="T4" fmla="*/ T3 w 1189"/>
                                <a:gd name="T5" fmla="*/ 268 h 740"/>
                                <a:gd name="T6" fmla="+- 0 683 187"/>
                                <a:gd name="T7" fmla="*/ T6 w 1189"/>
                                <a:gd name="T8" fmla="*/ 240 h 740"/>
                                <a:gd name="T9" fmla="+- 0 666 187"/>
                                <a:gd name="T10" fmla="*/ T9 w 1189"/>
                                <a:gd name="T11" fmla="*/ 204 h 740"/>
                                <a:gd name="T12" fmla="+- 0 646 187"/>
                                <a:gd name="T13" fmla="*/ T12 w 1189"/>
                                <a:gd name="T14" fmla="*/ 172 h 740"/>
                                <a:gd name="T15" fmla="+- 0 628 187"/>
                                <a:gd name="T16" fmla="*/ T15 w 1189"/>
                                <a:gd name="T17" fmla="*/ 152 h 740"/>
                                <a:gd name="T18" fmla="+- 0 645 187"/>
                                <a:gd name="T19" fmla="*/ T18 w 1189"/>
                                <a:gd name="T20" fmla="*/ 168 h 740"/>
                                <a:gd name="T21" fmla="+- 0 659 187"/>
                                <a:gd name="T22" fmla="*/ T21 w 1189"/>
                                <a:gd name="T23" fmla="*/ 188 h 740"/>
                                <a:gd name="T24" fmla="+- 0 672 187"/>
                                <a:gd name="T25" fmla="*/ T24 w 1189"/>
                                <a:gd name="T26" fmla="*/ 208 h 740"/>
                                <a:gd name="T27" fmla="+- 0 683 187"/>
                                <a:gd name="T28" fmla="*/ T27 w 1189"/>
                                <a:gd name="T29" fmla="*/ 230 h 740"/>
                                <a:gd name="T30" fmla="+- 0 692 187"/>
                                <a:gd name="T31" fmla="*/ T30 w 1189"/>
                                <a:gd name="T32" fmla="*/ 230 h 740"/>
                                <a:gd name="T33" fmla="+- 0 692 187"/>
                                <a:gd name="T34" fmla="*/ T33 w 1189"/>
                                <a:gd name="T35" fmla="*/ 234 h 740"/>
                                <a:gd name="T36" fmla="+- 0 709 187"/>
                                <a:gd name="T37" fmla="*/ T36 w 1189"/>
                                <a:gd name="T38" fmla="*/ 234 h 740"/>
                                <a:gd name="T39" fmla="+- 0 708 187"/>
                                <a:gd name="T40" fmla="*/ T39 w 1189"/>
                                <a:gd name="T41" fmla="*/ 236 h 740"/>
                                <a:gd name="T42" fmla="+- 0 704 187"/>
                                <a:gd name="T43" fmla="*/ T42 w 1189"/>
                                <a:gd name="T44" fmla="*/ 258 h 740"/>
                                <a:gd name="T45" fmla="+- 0 704 187"/>
                                <a:gd name="T46" fmla="*/ T45 w 1189"/>
                                <a:gd name="T47" fmla="*/ 262 h 740"/>
                                <a:gd name="T48" fmla="+- 0 708 187"/>
                                <a:gd name="T49" fmla="*/ T48 w 1189"/>
                                <a:gd name="T50" fmla="*/ 262 h 740"/>
                                <a:gd name="T51" fmla="+- 0 706 187"/>
                                <a:gd name="T52" fmla="*/ T51 w 1189"/>
                                <a:gd name="T53" fmla="*/ 26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189" h="740">
                                  <a:moveTo>
                                    <a:pt x="519" y="268"/>
                                  </a:moveTo>
                                  <a:lnTo>
                                    <a:pt x="502" y="268"/>
                                  </a:lnTo>
                                  <a:lnTo>
                                    <a:pt x="496" y="240"/>
                                  </a:lnTo>
                                  <a:lnTo>
                                    <a:pt x="479" y="204"/>
                                  </a:lnTo>
                                  <a:lnTo>
                                    <a:pt x="459" y="172"/>
                                  </a:lnTo>
                                  <a:lnTo>
                                    <a:pt x="441" y="152"/>
                                  </a:lnTo>
                                  <a:lnTo>
                                    <a:pt x="458" y="168"/>
                                  </a:lnTo>
                                  <a:lnTo>
                                    <a:pt x="472" y="188"/>
                                  </a:lnTo>
                                  <a:lnTo>
                                    <a:pt x="485" y="208"/>
                                  </a:lnTo>
                                  <a:lnTo>
                                    <a:pt x="496" y="230"/>
                                  </a:lnTo>
                                  <a:lnTo>
                                    <a:pt x="505" y="230"/>
                                  </a:lnTo>
                                  <a:lnTo>
                                    <a:pt x="505" y="234"/>
                                  </a:lnTo>
                                  <a:lnTo>
                                    <a:pt x="522" y="234"/>
                                  </a:lnTo>
                                  <a:lnTo>
                                    <a:pt x="521" y="236"/>
                                  </a:lnTo>
                                  <a:lnTo>
                                    <a:pt x="517" y="258"/>
                                  </a:lnTo>
                                  <a:lnTo>
                                    <a:pt x="517" y="262"/>
                                  </a:lnTo>
                                  <a:lnTo>
                                    <a:pt x="521" y="262"/>
                                  </a:lnTo>
                                  <a:lnTo>
                                    <a:pt x="519"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0"/>
                          <wps:cNvSpPr>
                            <a:spLocks/>
                          </wps:cNvSpPr>
                          <wps:spPr bwMode="auto">
                            <a:xfrm>
                              <a:off x="187" y="0"/>
                              <a:ext cx="1189" cy="740"/>
                            </a:xfrm>
                            <a:custGeom>
                              <a:avLst/>
                              <a:gdLst>
                                <a:gd name="T0" fmla="+- 0 702 187"/>
                                <a:gd name="T1" fmla="*/ T0 w 1189"/>
                                <a:gd name="T2" fmla="*/ 234 h 740"/>
                                <a:gd name="T3" fmla="+- 0 692 187"/>
                                <a:gd name="T4" fmla="*/ T3 w 1189"/>
                                <a:gd name="T5" fmla="*/ 234 h 740"/>
                                <a:gd name="T6" fmla="+- 0 693 187"/>
                                <a:gd name="T7" fmla="*/ T6 w 1189"/>
                                <a:gd name="T8" fmla="*/ 232 h 740"/>
                                <a:gd name="T9" fmla="+- 0 699 187"/>
                                <a:gd name="T10" fmla="*/ T9 w 1189"/>
                                <a:gd name="T11" fmla="*/ 212 h 740"/>
                                <a:gd name="T12" fmla="+- 0 709 187"/>
                                <a:gd name="T13" fmla="*/ T12 w 1189"/>
                                <a:gd name="T14" fmla="*/ 188 h 740"/>
                                <a:gd name="T15" fmla="+- 0 714 187"/>
                                <a:gd name="T16" fmla="*/ T15 w 1189"/>
                                <a:gd name="T17" fmla="*/ 180 h 740"/>
                                <a:gd name="T18" fmla="+- 0 714 187"/>
                                <a:gd name="T19" fmla="*/ T18 w 1189"/>
                                <a:gd name="T20" fmla="*/ 182 h 740"/>
                                <a:gd name="T21" fmla="+- 0 713 187"/>
                                <a:gd name="T22" fmla="*/ T21 w 1189"/>
                                <a:gd name="T23" fmla="*/ 184 h 740"/>
                                <a:gd name="T24" fmla="+- 0 708 187"/>
                                <a:gd name="T25" fmla="*/ T24 w 1189"/>
                                <a:gd name="T26" fmla="*/ 196 h 740"/>
                                <a:gd name="T27" fmla="+- 0 701 187"/>
                                <a:gd name="T28" fmla="*/ T27 w 1189"/>
                                <a:gd name="T29" fmla="*/ 224 h 740"/>
                                <a:gd name="T30" fmla="+- 0 701 187"/>
                                <a:gd name="T31" fmla="*/ T30 w 1189"/>
                                <a:gd name="T32" fmla="*/ 232 h 740"/>
                                <a:gd name="T33" fmla="+- 0 702 187"/>
                                <a:gd name="T34" fmla="*/ T33 w 1189"/>
                                <a:gd name="T35" fmla="*/ 23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189" h="740">
                                  <a:moveTo>
                                    <a:pt x="515" y="234"/>
                                  </a:moveTo>
                                  <a:lnTo>
                                    <a:pt x="505" y="234"/>
                                  </a:lnTo>
                                  <a:lnTo>
                                    <a:pt x="506" y="232"/>
                                  </a:lnTo>
                                  <a:lnTo>
                                    <a:pt x="512" y="212"/>
                                  </a:lnTo>
                                  <a:lnTo>
                                    <a:pt x="522" y="188"/>
                                  </a:lnTo>
                                  <a:lnTo>
                                    <a:pt x="527" y="180"/>
                                  </a:lnTo>
                                  <a:lnTo>
                                    <a:pt x="527" y="182"/>
                                  </a:lnTo>
                                  <a:lnTo>
                                    <a:pt x="526" y="184"/>
                                  </a:lnTo>
                                  <a:lnTo>
                                    <a:pt x="521" y="196"/>
                                  </a:lnTo>
                                  <a:lnTo>
                                    <a:pt x="514" y="224"/>
                                  </a:lnTo>
                                  <a:lnTo>
                                    <a:pt x="514" y="232"/>
                                  </a:lnTo>
                                  <a:lnTo>
                                    <a:pt x="515"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21"/>
                          <wps:cNvSpPr>
                            <a:spLocks/>
                          </wps:cNvSpPr>
                          <wps:spPr bwMode="auto">
                            <a:xfrm>
                              <a:off x="187" y="0"/>
                              <a:ext cx="1189" cy="740"/>
                            </a:xfrm>
                            <a:custGeom>
                              <a:avLst/>
                              <a:gdLst>
                                <a:gd name="T0" fmla="+- 0 640 187"/>
                                <a:gd name="T1" fmla="*/ T0 w 1189"/>
                                <a:gd name="T2" fmla="*/ 197 h 740"/>
                                <a:gd name="T3" fmla="+- 0 632 187"/>
                                <a:gd name="T4" fmla="*/ T3 w 1189"/>
                                <a:gd name="T5" fmla="*/ 190 h 740"/>
                                <a:gd name="T6" fmla="+- 0 636 187"/>
                                <a:gd name="T7" fmla="*/ T6 w 1189"/>
                                <a:gd name="T8" fmla="*/ 192 h 740"/>
                                <a:gd name="T9" fmla="+- 0 640 187"/>
                                <a:gd name="T10" fmla="*/ T9 w 1189"/>
                                <a:gd name="T11" fmla="*/ 197 h 740"/>
                              </a:gdLst>
                              <a:ahLst/>
                              <a:cxnLst>
                                <a:cxn ang="0">
                                  <a:pos x="T1" y="T2"/>
                                </a:cxn>
                                <a:cxn ang="0">
                                  <a:pos x="T4" y="T5"/>
                                </a:cxn>
                                <a:cxn ang="0">
                                  <a:pos x="T7" y="T8"/>
                                </a:cxn>
                                <a:cxn ang="0">
                                  <a:pos x="T10" y="T11"/>
                                </a:cxn>
                              </a:cxnLst>
                              <a:rect l="0" t="0" r="r" b="b"/>
                              <a:pathLst>
                                <a:path w="1189" h="740">
                                  <a:moveTo>
                                    <a:pt x="453" y="197"/>
                                  </a:moveTo>
                                  <a:lnTo>
                                    <a:pt x="445" y="190"/>
                                  </a:lnTo>
                                  <a:lnTo>
                                    <a:pt x="449" y="192"/>
                                  </a:lnTo>
                                  <a:lnTo>
                                    <a:pt x="453"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22"/>
                          <wps:cNvSpPr>
                            <a:spLocks/>
                          </wps:cNvSpPr>
                          <wps:spPr bwMode="auto">
                            <a:xfrm>
                              <a:off x="187" y="0"/>
                              <a:ext cx="1189" cy="740"/>
                            </a:xfrm>
                            <a:custGeom>
                              <a:avLst/>
                              <a:gdLst>
                                <a:gd name="T0" fmla="+- 0 697 187"/>
                                <a:gd name="T1" fmla="*/ T0 w 1189"/>
                                <a:gd name="T2" fmla="*/ 310 h 740"/>
                                <a:gd name="T3" fmla="+- 0 688 187"/>
                                <a:gd name="T4" fmla="*/ T3 w 1189"/>
                                <a:gd name="T5" fmla="*/ 310 h 740"/>
                                <a:gd name="T6" fmla="+- 0 691 187"/>
                                <a:gd name="T7" fmla="*/ T6 w 1189"/>
                                <a:gd name="T8" fmla="*/ 308 h 740"/>
                                <a:gd name="T9" fmla="+- 0 690 187"/>
                                <a:gd name="T10" fmla="*/ T9 w 1189"/>
                                <a:gd name="T11" fmla="*/ 294 h 740"/>
                                <a:gd name="T12" fmla="+- 0 684 187"/>
                                <a:gd name="T13" fmla="*/ T12 w 1189"/>
                                <a:gd name="T14" fmla="*/ 266 h 740"/>
                                <a:gd name="T15" fmla="+- 0 675 187"/>
                                <a:gd name="T16" fmla="*/ T15 w 1189"/>
                                <a:gd name="T17" fmla="*/ 246 h 740"/>
                                <a:gd name="T18" fmla="+- 0 661 187"/>
                                <a:gd name="T19" fmla="*/ T18 w 1189"/>
                                <a:gd name="T20" fmla="*/ 226 h 740"/>
                                <a:gd name="T21" fmla="+- 0 640 187"/>
                                <a:gd name="T22" fmla="*/ T21 w 1189"/>
                                <a:gd name="T23" fmla="*/ 197 h 740"/>
                                <a:gd name="T24" fmla="+- 0 643 187"/>
                                <a:gd name="T25" fmla="*/ T24 w 1189"/>
                                <a:gd name="T26" fmla="*/ 200 h 740"/>
                                <a:gd name="T27" fmla="+- 0 661 187"/>
                                <a:gd name="T28" fmla="*/ T27 w 1189"/>
                                <a:gd name="T29" fmla="*/ 222 h 740"/>
                                <a:gd name="T30" fmla="+- 0 679 187"/>
                                <a:gd name="T31" fmla="*/ T30 w 1189"/>
                                <a:gd name="T32" fmla="*/ 246 h 740"/>
                                <a:gd name="T33" fmla="+- 0 688 187"/>
                                <a:gd name="T34" fmla="*/ T33 w 1189"/>
                                <a:gd name="T35" fmla="*/ 264 h 740"/>
                                <a:gd name="T36" fmla="+- 0 688 187"/>
                                <a:gd name="T37" fmla="*/ T36 w 1189"/>
                                <a:gd name="T38" fmla="*/ 268 h 740"/>
                                <a:gd name="T39" fmla="+- 0 706 187"/>
                                <a:gd name="T40" fmla="*/ T39 w 1189"/>
                                <a:gd name="T41" fmla="*/ 268 h 740"/>
                                <a:gd name="T42" fmla="+- 0 697 187"/>
                                <a:gd name="T43" fmla="*/ T42 w 1189"/>
                                <a:gd name="T44" fmla="*/ 300 h 740"/>
                                <a:gd name="T45" fmla="+- 0 697 187"/>
                                <a:gd name="T46" fmla="*/ T45 w 1189"/>
                                <a:gd name="T47" fmla="*/ 31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1189" h="740">
                                  <a:moveTo>
                                    <a:pt x="510" y="310"/>
                                  </a:moveTo>
                                  <a:lnTo>
                                    <a:pt x="501" y="310"/>
                                  </a:lnTo>
                                  <a:lnTo>
                                    <a:pt x="504" y="308"/>
                                  </a:lnTo>
                                  <a:lnTo>
                                    <a:pt x="503" y="294"/>
                                  </a:lnTo>
                                  <a:lnTo>
                                    <a:pt x="497" y="266"/>
                                  </a:lnTo>
                                  <a:lnTo>
                                    <a:pt x="488" y="246"/>
                                  </a:lnTo>
                                  <a:lnTo>
                                    <a:pt x="474" y="226"/>
                                  </a:lnTo>
                                  <a:lnTo>
                                    <a:pt x="453" y="197"/>
                                  </a:lnTo>
                                  <a:lnTo>
                                    <a:pt x="456" y="200"/>
                                  </a:lnTo>
                                  <a:lnTo>
                                    <a:pt x="474" y="222"/>
                                  </a:lnTo>
                                  <a:lnTo>
                                    <a:pt x="492" y="246"/>
                                  </a:lnTo>
                                  <a:lnTo>
                                    <a:pt x="501" y="264"/>
                                  </a:lnTo>
                                  <a:lnTo>
                                    <a:pt x="501" y="268"/>
                                  </a:lnTo>
                                  <a:lnTo>
                                    <a:pt x="519" y="268"/>
                                  </a:lnTo>
                                  <a:lnTo>
                                    <a:pt x="510" y="300"/>
                                  </a:lnTo>
                                  <a:lnTo>
                                    <a:pt x="51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23"/>
                          <wps:cNvSpPr>
                            <a:spLocks/>
                          </wps:cNvSpPr>
                          <wps:spPr bwMode="auto">
                            <a:xfrm>
                              <a:off x="187" y="0"/>
                              <a:ext cx="1189" cy="740"/>
                            </a:xfrm>
                            <a:custGeom>
                              <a:avLst/>
                              <a:gdLst>
                                <a:gd name="T0" fmla="+- 0 696 187"/>
                                <a:gd name="T1" fmla="*/ T0 w 1189"/>
                                <a:gd name="T2" fmla="*/ 316 h 740"/>
                                <a:gd name="T3" fmla="+- 0 682 187"/>
                                <a:gd name="T4" fmla="*/ T3 w 1189"/>
                                <a:gd name="T5" fmla="*/ 316 h 740"/>
                                <a:gd name="T6" fmla="+- 0 681 187"/>
                                <a:gd name="T7" fmla="*/ T6 w 1189"/>
                                <a:gd name="T8" fmla="*/ 313 h 740"/>
                                <a:gd name="T9" fmla="+- 0 681 187"/>
                                <a:gd name="T10" fmla="*/ T9 w 1189"/>
                                <a:gd name="T11" fmla="*/ 312 h 740"/>
                                <a:gd name="T12" fmla="+- 0 681 187"/>
                                <a:gd name="T13" fmla="*/ T12 w 1189"/>
                                <a:gd name="T14" fmla="*/ 312 h 740"/>
                                <a:gd name="T15" fmla="+- 0 674 187"/>
                                <a:gd name="T16" fmla="*/ T15 w 1189"/>
                                <a:gd name="T17" fmla="*/ 290 h 740"/>
                                <a:gd name="T18" fmla="+- 0 652 187"/>
                                <a:gd name="T19" fmla="*/ T18 w 1189"/>
                                <a:gd name="T20" fmla="*/ 254 h 740"/>
                                <a:gd name="T21" fmla="+- 0 626 187"/>
                                <a:gd name="T22" fmla="*/ T21 w 1189"/>
                                <a:gd name="T23" fmla="*/ 220 h 740"/>
                                <a:gd name="T24" fmla="+- 0 605 187"/>
                                <a:gd name="T25" fmla="*/ T24 w 1189"/>
                                <a:gd name="T26" fmla="*/ 198 h 740"/>
                                <a:gd name="T27" fmla="+- 0 627 187"/>
                                <a:gd name="T28" fmla="*/ T27 w 1189"/>
                                <a:gd name="T29" fmla="*/ 218 h 740"/>
                                <a:gd name="T30" fmla="+- 0 658 187"/>
                                <a:gd name="T31" fmla="*/ T30 w 1189"/>
                                <a:gd name="T32" fmla="*/ 254 h 740"/>
                                <a:gd name="T33" fmla="+- 0 681 187"/>
                                <a:gd name="T34" fmla="*/ T33 w 1189"/>
                                <a:gd name="T35" fmla="*/ 292 h 740"/>
                                <a:gd name="T36" fmla="+- 0 688 187"/>
                                <a:gd name="T37" fmla="*/ T36 w 1189"/>
                                <a:gd name="T38" fmla="*/ 310 h 740"/>
                                <a:gd name="T39" fmla="+- 0 697 187"/>
                                <a:gd name="T40" fmla="*/ T39 w 1189"/>
                                <a:gd name="T41" fmla="*/ 310 h 740"/>
                                <a:gd name="T42" fmla="+- 0 696 187"/>
                                <a:gd name="T43" fmla="*/ T42 w 1189"/>
                                <a:gd name="T44" fmla="*/ 316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9" h="740">
                                  <a:moveTo>
                                    <a:pt x="509" y="316"/>
                                  </a:moveTo>
                                  <a:lnTo>
                                    <a:pt x="495" y="316"/>
                                  </a:lnTo>
                                  <a:lnTo>
                                    <a:pt x="494" y="313"/>
                                  </a:lnTo>
                                  <a:lnTo>
                                    <a:pt x="494" y="312"/>
                                  </a:lnTo>
                                  <a:lnTo>
                                    <a:pt x="487" y="290"/>
                                  </a:lnTo>
                                  <a:lnTo>
                                    <a:pt x="465" y="254"/>
                                  </a:lnTo>
                                  <a:lnTo>
                                    <a:pt x="439" y="220"/>
                                  </a:lnTo>
                                  <a:lnTo>
                                    <a:pt x="418" y="198"/>
                                  </a:lnTo>
                                  <a:lnTo>
                                    <a:pt x="440" y="218"/>
                                  </a:lnTo>
                                  <a:lnTo>
                                    <a:pt x="471" y="254"/>
                                  </a:lnTo>
                                  <a:lnTo>
                                    <a:pt x="494" y="292"/>
                                  </a:lnTo>
                                  <a:lnTo>
                                    <a:pt x="501" y="310"/>
                                  </a:lnTo>
                                  <a:lnTo>
                                    <a:pt x="510" y="310"/>
                                  </a:lnTo>
                                  <a:lnTo>
                                    <a:pt x="509"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24"/>
                          <wps:cNvSpPr>
                            <a:spLocks/>
                          </wps:cNvSpPr>
                          <wps:spPr bwMode="auto">
                            <a:xfrm>
                              <a:off x="187" y="0"/>
                              <a:ext cx="1189" cy="740"/>
                            </a:xfrm>
                            <a:custGeom>
                              <a:avLst/>
                              <a:gdLst>
                                <a:gd name="T0" fmla="+- 0 709 187"/>
                                <a:gd name="T1" fmla="*/ T0 w 1189"/>
                                <a:gd name="T2" fmla="*/ 234 h 740"/>
                                <a:gd name="T3" fmla="+- 0 702 187"/>
                                <a:gd name="T4" fmla="*/ T3 w 1189"/>
                                <a:gd name="T5" fmla="*/ 234 h 740"/>
                                <a:gd name="T6" fmla="+- 0 714 187"/>
                                <a:gd name="T7" fmla="*/ T6 w 1189"/>
                                <a:gd name="T8" fmla="*/ 206 h 740"/>
                                <a:gd name="T9" fmla="+- 0 717 187"/>
                                <a:gd name="T10" fmla="*/ T9 w 1189"/>
                                <a:gd name="T11" fmla="*/ 202 h 740"/>
                                <a:gd name="T12" fmla="+- 0 717 187"/>
                                <a:gd name="T13" fmla="*/ T12 w 1189"/>
                                <a:gd name="T14" fmla="*/ 206 h 740"/>
                                <a:gd name="T15" fmla="+- 0 713 187"/>
                                <a:gd name="T16" fmla="*/ T15 w 1189"/>
                                <a:gd name="T17" fmla="*/ 214 h 740"/>
                                <a:gd name="T18" fmla="+- 0 713 187"/>
                                <a:gd name="T19" fmla="*/ T18 w 1189"/>
                                <a:gd name="T20" fmla="*/ 218 h 740"/>
                                <a:gd name="T21" fmla="+- 0 716 187"/>
                                <a:gd name="T22" fmla="*/ T21 w 1189"/>
                                <a:gd name="T23" fmla="*/ 218 h 740"/>
                                <a:gd name="T24" fmla="+- 0 709 187"/>
                                <a:gd name="T25" fmla="*/ T24 w 1189"/>
                                <a:gd name="T26" fmla="*/ 23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522" y="234"/>
                                  </a:moveTo>
                                  <a:lnTo>
                                    <a:pt x="515" y="234"/>
                                  </a:lnTo>
                                  <a:lnTo>
                                    <a:pt x="527" y="206"/>
                                  </a:lnTo>
                                  <a:lnTo>
                                    <a:pt x="530" y="202"/>
                                  </a:lnTo>
                                  <a:lnTo>
                                    <a:pt x="530" y="206"/>
                                  </a:lnTo>
                                  <a:lnTo>
                                    <a:pt x="526" y="214"/>
                                  </a:lnTo>
                                  <a:lnTo>
                                    <a:pt x="526" y="218"/>
                                  </a:lnTo>
                                  <a:lnTo>
                                    <a:pt x="529" y="218"/>
                                  </a:lnTo>
                                  <a:lnTo>
                                    <a:pt x="522"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25"/>
                          <wps:cNvSpPr>
                            <a:spLocks/>
                          </wps:cNvSpPr>
                          <wps:spPr bwMode="auto">
                            <a:xfrm>
                              <a:off x="187" y="0"/>
                              <a:ext cx="1189" cy="740"/>
                            </a:xfrm>
                            <a:custGeom>
                              <a:avLst/>
                              <a:gdLst>
                                <a:gd name="T0" fmla="+- 0 716 187"/>
                                <a:gd name="T1" fmla="*/ T0 w 1189"/>
                                <a:gd name="T2" fmla="*/ 218 h 740"/>
                                <a:gd name="T3" fmla="+- 0 714 187"/>
                                <a:gd name="T4" fmla="*/ T3 w 1189"/>
                                <a:gd name="T5" fmla="*/ 218 h 740"/>
                                <a:gd name="T6" fmla="+- 0 721 187"/>
                                <a:gd name="T7" fmla="*/ T6 w 1189"/>
                                <a:gd name="T8" fmla="*/ 206 h 740"/>
                                <a:gd name="T9" fmla="+- 0 721 187"/>
                                <a:gd name="T10" fmla="*/ T9 w 1189"/>
                                <a:gd name="T11" fmla="*/ 210 h 740"/>
                                <a:gd name="T12" fmla="+- 0 719 187"/>
                                <a:gd name="T13" fmla="*/ T12 w 1189"/>
                                <a:gd name="T14" fmla="*/ 212 h 740"/>
                                <a:gd name="T15" fmla="+- 0 716 187"/>
                                <a:gd name="T16" fmla="*/ T15 w 1189"/>
                                <a:gd name="T17" fmla="*/ 218 h 740"/>
                              </a:gdLst>
                              <a:ahLst/>
                              <a:cxnLst>
                                <a:cxn ang="0">
                                  <a:pos x="T1" y="T2"/>
                                </a:cxn>
                                <a:cxn ang="0">
                                  <a:pos x="T4" y="T5"/>
                                </a:cxn>
                                <a:cxn ang="0">
                                  <a:pos x="T7" y="T8"/>
                                </a:cxn>
                                <a:cxn ang="0">
                                  <a:pos x="T10" y="T11"/>
                                </a:cxn>
                                <a:cxn ang="0">
                                  <a:pos x="T13" y="T14"/>
                                </a:cxn>
                                <a:cxn ang="0">
                                  <a:pos x="T16" y="T17"/>
                                </a:cxn>
                              </a:cxnLst>
                              <a:rect l="0" t="0" r="r" b="b"/>
                              <a:pathLst>
                                <a:path w="1189" h="740">
                                  <a:moveTo>
                                    <a:pt x="529" y="218"/>
                                  </a:moveTo>
                                  <a:lnTo>
                                    <a:pt x="527" y="218"/>
                                  </a:lnTo>
                                  <a:lnTo>
                                    <a:pt x="534" y="206"/>
                                  </a:lnTo>
                                  <a:lnTo>
                                    <a:pt x="534" y="210"/>
                                  </a:lnTo>
                                  <a:lnTo>
                                    <a:pt x="532" y="212"/>
                                  </a:lnTo>
                                  <a:lnTo>
                                    <a:pt x="529"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26"/>
                          <wps:cNvSpPr>
                            <a:spLocks/>
                          </wps:cNvSpPr>
                          <wps:spPr bwMode="auto">
                            <a:xfrm>
                              <a:off x="187" y="0"/>
                              <a:ext cx="1189" cy="740"/>
                            </a:xfrm>
                            <a:custGeom>
                              <a:avLst/>
                              <a:gdLst>
                                <a:gd name="T0" fmla="+- 0 618 187"/>
                                <a:gd name="T1" fmla="*/ T0 w 1189"/>
                                <a:gd name="T2" fmla="*/ 240 h 740"/>
                                <a:gd name="T3" fmla="+- 0 614 187"/>
                                <a:gd name="T4" fmla="*/ T3 w 1189"/>
                                <a:gd name="T5" fmla="*/ 236 h 740"/>
                                <a:gd name="T6" fmla="+- 0 617 187"/>
                                <a:gd name="T7" fmla="*/ T6 w 1189"/>
                                <a:gd name="T8" fmla="*/ 238 h 740"/>
                                <a:gd name="T9" fmla="+- 0 618 187"/>
                                <a:gd name="T10" fmla="*/ T9 w 1189"/>
                                <a:gd name="T11" fmla="*/ 240 h 740"/>
                              </a:gdLst>
                              <a:ahLst/>
                              <a:cxnLst>
                                <a:cxn ang="0">
                                  <a:pos x="T1" y="T2"/>
                                </a:cxn>
                                <a:cxn ang="0">
                                  <a:pos x="T4" y="T5"/>
                                </a:cxn>
                                <a:cxn ang="0">
                                  <a:pos x="T7" y="T8"/>
                                </a:cxn>
                                <a:cxn ang="0">
                                  <a:pos x="T10" y="T11"/>
                                </a:cxn>
                              </a:cxnLst>
                              <a:rect l="0" t="0" r="r" b="b"/>
                              <a:pathLst>
                                <a:path w="1189" h="740">
                                  <a:moveTo>
                                    <a:pt x="431" y="240"/>
                                  </a:moveTo>
                                  <a:lnTo>
                                    <a:pt x="427" y="236"/>
                                  </a:lnTo>
                                  <a:lnTo>
                                    <a:pt x="430" y="238"/>
                                  </a:lnTo>
                                  <a:lnTo>
                                    <a:pt x="431"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7"/>
                          <wps:cNvSpPr>
                            <a:spLocks/>
                          </wps:cNvSpPr>
                          <wps:spPr bwMode="auto">
                            <a:xfrm>
                              <a:off x="187" y="0"/>
                              <a:ext cx="1189" cy="740"/>
                            </a:xfrm>
                            <a:custGeom>
                              <a:avLst/>
                              <a:gdLst>
                                <a:gd name="T0" fmla="+- 0 702 187"/>
                                <a:gd name="T1" fmla="*/ T0 w 1189"/>
                                <a:gd name="T2" fmla="*/ 324 h 740"/>
                                <a:gd name="T3" fmla="+- 0 675 187"/>
                                <a:gd name="T4" fmla="*/ T3 w 1189"/>
                                <a:gd name="T5" fmla="*/ 324 h 740"/>
                                <a:gd name="T6" fmla="+- 0 676 187"/>
                                <a:gd name="T7" fmla="*/ T6 w 1189"/>
                                <a:gd name="T8" fmla="*/ 322 h 740"/>
                                <a:gd name="T9" fmla="+- 0 670 187"/>
                                <a:gd name="T10" fmla="*/ T9 w 1189"/>
                                <a:gd name="T11" fmla="*/ 306 h 740"/>
                                <a:gd name="T12" fmla="+- 0 649 187"/>
                                <a:gd name="T13" fmla="*/ T12 w 1189"/>
                                <a:gd name="T14" fmla="*/ 274 h 740"/>
                                <a:gd name="T15" fmla="+- 0 618 187"/>
                                <a:gd name="T16" fmla="*/ T15 w 1189"/>
                                <a:gd name="T17" fmla="*/ 240 h 740"/>
                                <a:gd name="T18" fmla="+- 0 629 187"/>
                                <a:gd name="T19" fmla="*/ T18 w 1189"/>
                                <a:gd name="T20" fmla="*/ 248 h 740"/>
                                <a:gd name="T21" fmla="+- 0 664 187"/>
                                <a:gd name="T22" fmla="*/ T21 w 1189"/>
                                <a:gd name="T23" fmla="*/ 286 h 740"/>
                                <a:gd name="T24" fmla="+- 0 678 187"/>
                                <a:gd name="T25" fmla="*/ T24 w 1189"/>
                                <a:gd name="T26" fmla="*/ 308 h 740"/>
                                <a:gd name="T27" fmla="+- 0 678 187"/>
                                <a:gd name="T28" fmla="*/ T27 w 1189"/>
                                <a:gd name="T29" fmla="*/ 310 h 740"/>
                                <a:gd name="T30" fmla="+- 0 681 187"/>
                                <a:gd name="T31" fmla="*/ T30 w 1189"/>
                                <a:gd name="T32" fmla="*/ 312 h 740"/>
                                <a:gd name="T33" fmla="+- 0 681 187"/>
                                <a:gd name="T34" fmla="*/ T33 w 1189"/>
                                <a:gd name="T35" fmla="*/ 314 h 740"/>
                                <a:gd name="T36" fmla="+- 0 682 187"/>
                                <a:gd name="T37" fmla="*/ T36 w 1189"/>
                                <a:gd name="T38" fmla="*/ 316 h 740"/>
                                <a:gd name="T39" fmla="+- 0 704 187"/>
                                <a:gd name="T40" fmla="*/ T39 w 1189"/>
                                <a:gd name="T41" fmla="*/ 316 h 740"/>
                                <a:gd name="T42" fmla="+- 0 702 187"/>
                                <a:gd name="T43" fmla="*/ T42 w 1189"/>
                                <a:gd name="T44" fmla="*/ 32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9" h="740">
                                  <a:moveTo>
                                    <a:pt x="515" y="324"/>
                                  </a:moveTo>
                                  <a:lnTo>
                                    <a:pt x="488" y="324"/>
                                  </a:lnTo>
                                  <a:lnTo>
                                    <a:pt x="489" y="322"/>
                                  </a:lnTo>
                                  <a:lnTo>
                                    <a:pt x="483" y="306"/>
                                  </a:lnTo>
                                  <a:lnTo>
                                    <a:pt x="462" y="274"/>
                                  </a:lnTo>
                                  <a:lnTo>
                                    <a:pt x="431" y="240"/>
                                  </a:lnTo>
                                  <a:lnTo>
                                    <a:pt x="442" y="248"/>
                                  </a:lnTo>
                                  <a:lnTo>
                                    <a:pt x="477" y="286"/>
                                  </a:lnTo>
                                  <a:lnTo>
                                    <a:pt x="491" y="308"/>
                                  </a:lnTo>
                                  <a:lnTo>
                                    <a:pt x="491" y="310"/>
                                  </a:lnTo>
                                  <a:lnTo>
                                    <a:pt x="494" y="312"/>
                                  </a:lnTo>
                                  <a:lnTo>
                                    <a:pt x="494" y="314"/>
                                  </a:lnTo>
                                  <a:lnTo>
                                    <a:pt x="495" y="316"/>
                                  </a:lnTo>
                                  <a:lnTo>
                                    <a:pt x="517" y="316"/>
                                  </a:lnTo>
                                  <a:lnTo>
                                    <a:pt x="515"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8"/>
                          <wps:cNvSpPr>
                            <a:spLocks/>
                          </wps:cNvSpPr>
                          <wps:spPr bwMode="auto">
                            <a:xfrm>
                              <a:off x="187" y="0"/>
                              <a:ext cx="1189" cy="740"/>
                            </a:xfrm>
                            <a:custGeom>
                              <a:avLst/>
                              <a:gdLst>
                                <a:gd name="T0" fmla="+- 0 717 187"/>
                                <a:gd name="T1" fmla="*/ T0 w 1189"/>
                                <a:gd name="T2" fmla="*/ 244 h 740"/>
                                <a:gd name="T3" fmla="+- 0 715 187"/>
                                <a:gd name="T4" fmla="*/ T3 w 1189"/>
                                <a:gd name="T5" fmla="*/ 244 h 740"/>
                                <a:gd name="T6" fmla="+- 0 717 187"/>
                                <a:gd name="T7" fmla="*/ T6 w 1189"/>
                                <a:gd name="T8" fmla="*/ 242 h 740"/>
                                <a:gd name="T9" fmla="+- 0 717 187"/>
                                <a:gd name="T10" fmla="*/ T9 w 1189"/>
                                <a:gd name="T11" fmla="*/ 244 h 740"/>
                              </a:gdLst>
                              <a:ahLst/>
                              <a:cxnLst>
                                <a:cxn ang="0">
                                  <a:pos x="T1" y="T2"/>
                                </a:cxn>
                                <a:cxn ang="0">
                                  <a:pos x="T4" y="T5"/>
                                </a:cxn>
                                <a:cxn ang="0">
                                  <a:pos x="T7" y="T8"/>
                                </a:cxn>
                                <a:cxn ang="0">
                                  <a:pos x="T10" y="T11"/>
                                </a:cxn>
                              </a:cxnLst>
                              <a:rect l="0" t="0" r="r" b="b"/>
                              <a:pathLst>
                                <a:path w="1189" h="740">
                                  <a:moveTo>
                                    <a:pt x="530" y="244"/>
                                  </a:moveTo>
                                  <a:lnTo>
                                    <a:pt x="528" y="244"/>
                                  </a:lnTo>
                                  <a:lnTo>
                                    <a:pt x="530" y="242"/>
                                  </a:lnTo>
                                  <a:lnTo>
                                    <a:pt x="53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29"/>
                          <wps:cNvSpPr>
                            <a:spLocks/>
                          </wps:cNvSpPr>
                          <wps:spPr bwMode="auto">
                            <a:xfrm>
                              <a:off x="187" y="0"/>
                              <a:ext cx="1189" cy="740"/>
                            </a:xfrm>
                            <a:custGeom>
                              <a:avLst/>
                              <a:gdLst>
                                <a:gd name="T0" fmla="+- 0 714 187"/>
                                <a:gd name="T1" fmla="*/ T0 w 1189"/>
                                <a:gd name="T2" fmla="*/ 246 h 740"/>
                                <a:gd name="T3" fmla="+- 0 715 187"/>
                                <a:gd name="T4" fmla="*/ T3 w 1189"/>
                                <a:gd name="T5" fmla="*/ 244 h 740"/>
                                <a:gd name="T6" fmla="+- 0 715 187"/>
                                <a:gd name="T7" fmla="*/ T6 w 1189"/>
                                <a:gd name="T8" fmla="*/ 244 h 740"/>
                                <a:gd name="T9" fmla="+- 0 714 187"/>
                                <a:gd name="T10" fmla="*/ T9 w 1189"/>
                                <a:gd name="T11" fmla="*/ 246 h 740"/>
                              </a:gdLst>
                              <a:ahLst/>
                              <a:cxnLst>
                                <a:cxn ang="0">
                                  <a:pos x="T1" y="T2"/>
                                </a:cxn>
                                <a:cxn ang="0">
                                  <a:pos x="T4" y="T5"/>
                                </a:cxn>
                                <a:cxn ang="0">
                                  <a:pos x="T7" y="T8"/>
                                </a:cxn>
                                <a:cxn ang="0">
                                  <a:pos x="T10" y="T11"/>
                                </a:cxn>
                              </a:cxnLst>
                              <a:rect l="0" t="0" r="r" b="b"/>
                              <a:pathLst>
                                <a:path w="1189" h="740">
                                  <a:moveTo>
                                    <a:pt x="527" y="246"/>
                                  </a:moveTo>
                                  <a:lnTo>
                                    <a:pt x="528" y="244"/>
                                  </a:lnTo>
                                  <a:lnTo>
                                    <a:pt x="527"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0"/>
                          <wps:cNvSpPr>
                            <a:spLocks/>
                          </wps:cNvSpPr>
                          <wps:spPr bwMode="auto">
                            <a:xfrm>
                              <a:off x="187" y="0"/>
                              <a:ext cx="1189" cy="740"/>
                            </a:xfrm>
                            <a:custGeom>
                              <a:avLst/>
                              <a:gdLst>
                                <a:gd name="T0" fmla="+- 0 704 187"/>
                                <a:gd name="T1" fmla="*/ T0 w 1189"/>
                                <a:gd name="T2" fmla="*/ 316 h 740"/>
                                <a:gd name="T3" fmla="+- 0 698 187"/>
                                <a:gd name="T4" fmla="*/ T3 w 1189"/>
                                <a:gd name="T5" fmla="*/ 316 h 740"/>
                                <a:gd name="T6" fmla="+- 0 703 187"/>
                                <a:gd name="T7" fmla="*/ T6 w 1189"/>
                                <a:gd name="T8" fmla="*/ 298 h 740"/>
                                <a:gd name="T9" fmla="+- 0 711 187"/>
                                <a:gd name="T10" fmla="*/ T9 w 1189"/>
                                <a:gd name="T11" fmla="*/ 278 h 740"/>
                                <a:gd name="T12" fmla="+- 0 725 187"/>
                                <a:gd name="T13" fmla="*/ T12 w 1189"/>
                                <a:gd name="T14" fmla="*/ 256 h 740"/>
                                <a:gd name="T15" fmla="+- 0 737 187"/>
                                <a:gd name="T16" fmla="*/ T15 w 1189"/>
                                <a:gd name="T17" fmla="*/ 244 h 740"/>
                                <a:gd name="T18" fmla="+- 0 720 187"/>
                                <a:gd name="T19" fmla="*/ T18 w 1189"/>
                                <a:gd name="T20" fmla="*/ 268 h 740"/>
                                <a:gd name="T21" fmla="+- 0 715 187"/>
                                <a:gd name="T22" fmla="*/ T21 w 1189"/>
                                <a:gd name="T23" fmla="*/ 278 h 740"/>
                                <a:gd name="T24" fmla="+- 0 715 187"/>
                                <a:gd name="T25" fmla="*/ T24 w 1189"/>
                                <a:gd name="T26" fmla="*/ 282 h 740"/>
                                <a:gd name="T27" fmla="+- 0 710 187"/>
                                <a:gd name="T28" fmla="*/ T27 w 1189"/>
                                <a:gd name="T29" fmla="*/ 290 h 740"/>
                                <a:gd name="T30" fmla="+- 0 705 187"/>
                                <a:gd name="T31" fmla="*/ T30 w 1189"/>
                                <a:gd name="T32" fmla="*/ 308 h 740"/>
                                <a:gd name="T33" fmla="+- 0 704 187"/>
                                <a:gd name="T34" fmla="*/ T33 w 1189"/>
                                <a:gd name="T35" fmla="*/ 316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189" h="740">
                                  <a:moveTo>
                                    <a:pt x="517" y="316"/>
                                  </a:moveTo>
                                  <a:lnTo>
                                    <a:pt x="511" y="316"/>
                                  </a:lnTo>
                                  <a:lnTo>
                                    <a:pt x="516" y="298"/>
                                  </a:lnTo>
                                  <a:lnTo>
                                    <a:pt x="524" y="278"/>
                                  </a:lnTo>
                                  <a:lnTo>
                                    <a:pt x="538" y="256"/>
                                  </a:lnTo>
                                  <a:lnTo>
                                    <a:pt x="550" y="244"/>
                                  </a:lnTo>
                                  <a:lnTo>
                                    <a:pt x="533" y="268"/>
                                  </a:lnTo>
                                  <a:lnTo>
                                    <a:pt x="528" y="278"/>
                                  </a:lnTo>
                                  <a:lnTo>
                                    <a:pt x="528" y="282"/>
                                  </a:lnTo>
                                  <a:lnTo>
                                    <a:pt x="523" y="290"/>
                                  </a:lnTo>
                                  <a:lnTo>
                                    <a:pt x="518" y="308"/>
                                  </a:lnTo>
                                  <a:lnTo>
                                    <a:pt x="517"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1"/>
                          <wps:cNvSpPr>
                            <a:spLocks/>
                          </wps:cNvSpPr>
                          <wps:spPr bwMode="auto">
                            <a:xfrm>
                              <a:off x="187" y="0"/>
                              <a:ext cx="1189" cy="740"/>
                            </a:xfrm>
                            <a:custGeom>
                              <a:avLst/>
                              <a:gdLst>
                                <a:gd name="T0" fmla="+- 0 708 187"/>
                                <a:gd name="T1" fmla="*/ T0 w 1189"/>
                                <a:gd name="T2" fmla="*/ 262 h 740"/>
                                <a:gd name="T3" fmla="+- 0 704 187"/>
                                <a:gd name="T4" fmla="*/ T3 w 1189"/>
                                <a:gd name="T5" fmla="*/ 262 h 740"/>
                                <a:gd name="T6" fmla="+- 0 708 187"/>
                                <a:gd name="T7" fmla="*/ T6 w 1189"/>
                                <a:gd name="T8" fmla="*/ 256 h 740"/>
                                <a:gd name="T9" fmla="+- 0 714 187"/>
                                <a:gd name="T10" fmla="*/ T9 w 1189"/>
                                <a:gd name="T11" fmla="*/ 246 h 740"/>
                                <a:gd name="T12" fmla="+- 0 714 187"/>
                                <a:gd name="T13" fmla="*/ T12 w 1189"/>
                                <a:gd name="T14" fmla="*/ 248 h 740"/>
                                <a:gd name="T15" fmla="+- 0 713 187"/>
                                <a:gd name="T16" fmla="*/ T15 w 1189"/>
                                <a:gd name="T17" fmla="*/ 250 h 740"/>
                                <a:gd name="T18" fmla="+- 0 713 187"/>
                                <a:gd name="T19" fmla="*/ T18 w 1189"/>
                                <a:gd name="T20" fmla="*/ 252 h 740"/>
                                <a:gd name="T21" fmla="+- 0 708 187"/>
                                <a:gd name="T22" fmla="*/ T21 w 1189"/>
                                <a:gd name="T23" fmla="*/ 262 h 7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189" h="740">
                                  <a:moveTo>
                                    <a:pt x="521" y="262"/>
                                  </a:moveTo>
                                  <a:lnTo>
                                    <a:pt x="517" y="262"/>
                                  </a:lnTo>
                                  <a:lnTo>
                                    <a:pt x="521" y="256"/>
                                  </a:lnTo>
                                  <a:lnTo>
                                    <a:pt x="527" y="246"/>
                                  </a:lnTo>
                                  <a:lnTo>
                                    <a:pt x="527" y="248"/>
                                  </a:lnTo>
                                  <a:lnTo>
                                    <a:pt x="526" y="250"/>
                                  </a:lnTo>
                                  <a:lnTo>
                                    <a:pt x="526" y="252"/>
                                  </a:lnTo>
                                  <a:lnTo>
                                    <a:pt x="521"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2"/>
                          <wps:cNvSpPr>
                            <a:spLocks/>
                          </wps:cNvSpPr>
                          <wps:spPr bwMode="auto">
                            <a:xfrm>
                              <a:off x="187" y="0"/>
                              <a:ext cx="1189" cy="740"/>
                            </a:xfrm>
                            <a:custGeom>
                              <a:avLst/>
                              <a:gdLst>
                                <a:gd name="T0" fmla="+- 0 496 187"/>
                                <a:gd name="T1" fmla="*/ T0 w 1189"/>
                                <a:gd name="T2" fmla="*/ 250 h 740"/>
                                <a:gd name="T3" fmla="+- 0 482 187"/>
                                <a:gd name="T4" fmla="*/ T3 w 1189"/>
                                <a:gd name="T5" fmla="*/ 250 h 740"/>
                                <a:gd name="T6" fmla="+- 0 458 187"/>
                                <a:gd name="T7" fmla="*/ T6 w 1189"/>
                                <a:gd name="T8" fmla="*/ 246 h 740"/>
                                <a:gd name="T9" fmla="+- 0 496 187"/>
                                <a:gd name="T10" fmla="*/ T9 w 1189"/>
                                <a:gd name="T11" fmla="*/ 246 h 740"/>
                                <a:gd name="T12" fmla="+- 0 496 187"/>
                                <a:gd name="T13" fmla="*/ T12 w 1189"/>
                                <a:gd name="T14" fmla="*/ 250 h 740"/>
                              </a:gdLst>
                              <a:ahLst/>
                              <a:cxnLst>
                                <a:cxn ang="0">
                                  <a:pos x="T1" y="T2"/>
                                </a:cxn>
                                <a:cxn ang="0">
                                  <a:pos x="T4" y="T5"/>
                                </a:cxn>
                                <a:cxn ang="0">
                                  <a:pos x="T7" y="T8"/>
                                </a:cxn>
                                <a:cxn ang="0">
                                  <a:pos x="T10" y="T11"/>
                                </a:cxn>
                                <a:cxn ang="0">
                                  <a:pos x="T13" y="T14"/>
                                </a:cxn>
                              </a:cxnLst>
                              <a:rect l="0" t="0" r="r" b="b"/>
                              <a:pathLst>
                                <a:path w="1189" h="740">
                                  <a:moveTo>
                                    <a:pt x="309" y="250"/>
                                  </a:moveTo>
                                  <a:lnTo>
                                    <a:pt x="295" y="250"/>
                                  </a:lnTo>
                                  <a:lnTo>
                                    <a:pt x="271" y="246"/>
                                  </a:lnTo>
                                  <a:lnTo>
                                    <a:pt x="309" y="246"/>
                                  </a:lnTo>
                                  <a:lnTo>
                                    <a:pt x="309"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33"/>
                          <wps:cNvSpPr>
                            <a:spLocks/>
                          </wps:cNvSpPr>
                          <wps:spPr bwMode="auto">
                            <a:xfrm>
                              <a:off x="187" y="0"/>
                              <a:ext cx="1189" cy="740"/>
                            </a:xfrm>
                            <a:custGeom>
                              <a:avLst/>
                              <a:gdLst>
                                <a:gd name="T0" fmla="+- 0 699 187"/>
                                <a:gd name="T1" fmla="*/ T0 w 1189"/>
                                <a:gd name="T2" fmla="*/ 358 h 740"/>
                                <a:gd name="T3" fmla="+- 0 687 187"/>
                                <a:gd name="T4" fmla="*/ T3 w 1189"/>
                                <a:gd name="T5" fmla="*/ 358 h 740"/>
                                <a:gd name="T6" fmla="+- 0 687 187"/>
                                <a:gd name="T7" fmla="*/ T6 w 1189"/>
                                <a:gd name="T8" fmla="*/ 356 h 740"/>
                                <a:gd name="T9" fmla="+- 0 678 187"/>
                                <a:gd name="T10" fmla="*/ T9 w 1189"/>
                                <a:gd name="T11" fmla="*/ 338 h 740"/>
                                <a:gd name="T12" fmla="+- 0 657 187"/>
                                <a:gd name="T13" fmla="*/ T12 w 1189"/>
                                <a:gd name="T14" fmla="*/ 308 h 740"/>
                                <a:gd name="T15" fmla="+- 0 634 187"/>
                                <a:gd name="T16" fmla="*/ T15 w 1189"/>
                                <a:gd name="T17" fmla="*/ 282 h 740"/>
                                <a:gd name="T18" fmla="+- 0 619 187"/>
                                <a:gd name="T19" fmla="*/ T18 w 1189"/>
                                <a:gd name="T20" fmla="*/ 268 h 740"/>
                                <a:gd name="T21" fmla="+- 0 606 187"/>
                                <a:gd name="T22" fmla="*/ T21 w 1189"/>
                                <a:gd name="T23" fmla="*/ 260 h 740"/>
                                <a:gd name="T24" fmla="+- 0 611 187"/>
                                <a:gd name="T25" fmla="*/ T24 w 1189"/>
                                <a:gd name="T26" fmla="*/ 262 h 740"/>
                                <a:gd name="T27" fmla="+- 0 629 187"/>
                                <a:gd name="T28" fmla="*/ T27 w 1189"/>
                                <a:gd name="T29" fmla="*/ 272 h 740"/>
                                <a:gd name="T30" fmla="+- 0 650 187"/>
                                <a:gd name="T31" fmla="*/ T30 w 1189"/>
                                <a:gd name="T32" fmla="*/ 292 h 740"/>
                                <a:gd name="T33" fmla="+- 0 671 187"/>
                                <a:gd name="T34" fmla="*/ T33 w 1189"/>
                                <a:gd name="T35" fmla="*/ 316 h 740"/>
                                <a:gd name="T36" fmla="+- 0 673 187"/>
                                <a:gd name="T37" fmla="*/ T36 w 1189"/>
                                <a:gd name="T38" fmla="*/ 322 h 740"/>
                                <a:gd name="T39" fmla="+- 0 675 187"/>
                                <a:gd name="T40" fmla="*/ T39 w 1189"/>
                                <a:gd name="T41" fmla="*/ 324 h 740"/>
                                <a:gd name="T42" fmla="+- 0 702 187"/>
                                <a:gd name="T43" fmla="*/ T42 w 1189"/>
                                <a:gd name="T44" fmla="*/ 324 h 740"/>
                                <a:gd name="T45" fmla="+- 0 701 187"/>
                                <a:gd name="T46" fmla="*/ T45 w 1189"/>
                                <a:gd name="T47" fmla="*/ 332 h 740"/>
                                <a:gd name="T48" fmla="+- 0 698 187"/>
                                <a:gd name="T49" fmla="*/ T48 w 1189"/>
                                <a:gd name="T50" fmla="*/ 354 h 740"/>
                                <a:gd name="T51" fmla="+- 0 699 187"/>
                                <a:gd name="T52" fmla="*/ T51 w 1189"/>
                                <a:gd name="T53" fmla="*/ 35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189" h="740">
                                  <a:moveTo>
                                    <a:pt x="512" y="358"/>
                                  </a:moveTo>
                                  <a:lnTo>
                                    <a:pt x="500" y="358"/>
                                  </a:lnTo>
                                  <a:lnTo>
                                    <a:pt x="500" y="356"/>
                                  </a:lnTo>
                                  <a:lnTo>
                                    <a:pt x="491" y="338"/>
                                  </a:lnTo>
                                  <a:lnTo>
                                    <a:pt x="470" y="308"/>
                                  </a:lnTo>
                                  <a:lnTo>
                                    <a:pt x="447" y="282"/>
                                  </a:lnTo>
                                  <a:lnTo>
                                    <a:pt x="432" y="268"/>
                                  </a:lnTo>
                                  <a:lnTo>
                                    <a:pt x="419" y="260"/>
                                  </a:lnTo>
                                  <a:lnTo>
                                    <a:pt x="424" y="262"/>
                                  </a:lnTo>
                                  <a:lnTo>
                                    <a:pt x="442" y="272"/>
                                  </a:lnTo>
                                  <a:lnTo>
                                    <a:pt x="463" y="292"/>
                                  </a:lnTo>
                                  <a:lnTo>
                                    <a:pt x="484" y="316"/>
                                  </a:lnTo>
                                  <a:lnTo>
                                    <a:pt x="486" y="322"/>
                                  </a:lnTo>
                                  <a:lnTo>
                                    <a:pt x="488" y="324"/>
                                  </a:lnTo>
                                  <a:lnTo>
                                    <a:pt x="515" y="324"/>
                                  </a:lnTo>
                                  <a:lnTo>
                                    <a:pt x="514" y="332"/>
                                  </a:lnTo>
                                  <a:lnTo>
                                    <a:pt x="511" y="354"/>
                                  </a:lnTo>
                                  <a:lnTo>
                                    <a:pt x="512"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4"/>
                          <wps:cNvSpPr>
                            <a:spLocks/>
                          </wps:cNvSpPr>
                          <wps:spPr bwMode="auto">
                            <a:xfrm>
                              <a:off x="187" y="0"/>
                              <a:ext cx="1189" cy="740"/>
                            </a:xfrm>
                            <a:custGeom>
                              <a:avLst/>
                              <a:gdLst>
                                <a:gd name="T0" fmla="+- 0 726 187"/>
                                <a:gd name="T1" fmla="*/ T0 w 1189"/>
                                <a:gd name="T2" fmla="*/ 394 h 740"/>
                                <a:gd name="T3" fmla="+- 0 716 187"/>
                                <a:gd name="T4" fmla="*/ T3 w 1189"/>
                                <a:gd name="T5" fmla="*/ 394 h 740"/>
                                <a:gd name="T6" fmla="+- 0 728 187"/>
                                <a:gd name="T7" fmla="*/ T6 w 1189"/>
                                <a:gd name="T8" fmla="*/ 360 h 740"/>
                                <a:gd name="T9" fmla="+- 0 745 187"/>
                                <a:gd name="T10" fmla="*/ T9 w 1189"/>
                                <a:gd name="T11" fmla="*/ 326 h 740"/>
                                <a:gd name="T12" fmla="+- 0 768 187"/>
                                <a:gd name="T13" fmla="*/ T12 w 1189"/>
                                <a:gd name="T14" fmla="*/ 298 h 740"/>
                                <a:gd name="T15" fmla="+- 0 799 187"/>
                                <a:gd name="T16" fmla="*/ T15 w 1189"/>
                                <a:gd name="T17" fmla="*/ 274 h 740"/>
                                <a:gd name="T18" fmla="+- 0 767 187"/>
                                <a:gd name="T19" fmla="*/ T18 w 1189"/>
                                <a:gd name="T20" fmla="*/ 306 h 740"/>
                                <a:gd name="T21" fmla="+- 0 745 187"/>
                                <a:gd name="T22" fmla="*/ T21 w 1189"/>
                                <a:gd name="T23" fmla="*/ 340 h 740"/>
                                <a:gd name="T24" fmla="+- 0 736 187"/>
                                <a:gd name="T25" fmla="*/ T24 w 1189"/>
                                <a:gd name="T26" fmla="*/ 358 h 740"/>
                                <a:gd name="T27" fmla="+- 0 732 187"/>
                                <a:gd name="T28" fmla="*/ T27 w 1189"/>
                                <a:gd name="T29" fmla="*/ 370 h 740"/>
                                <a:gd name="T30" fmla="+- 0 726 187"/>
                                <a:gd name="T31" fmla="*/ T30 w 1189"/>
                                <a:gd name="T32" fmla="*/ 39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89" h="740">
                                  <a:moveTo>
                                    <a:pt x="539" y="394"/>
                                  </a:moveTo>
                                  <a:lnTo>
                                    <a:pt x="529" y="394"/>
                                  </a:lnTo>
                                  <a:lnTo>
                                    <a:pt x="541" y="360"/>
                                  </a:lnTo>
                                  <a:lnTo>
                                    <a:pt x="558" y="326"/>
                                  </a:lnTo>
                                  <a:lnTo>
                                    <a:pt x="581" y="298"/>
                                  </a:lnTo>
                                  <a:lnTo>
                                    <a:pt x="612" y="274"/>
                                  </a:lnTo>
                                  <a:lnTo>
                                    <a:pt x="580" y="306"/>
                                  </a:lnTo>
                                  <a:lnTo>
                                    <a:pt x="558" y="340"/>
                                  </a:lnTo>
                                  <a:lnTo>
                                    <a:pt x="549" y="358"/>
                                  </a:lnTo>
                                  <a:lnTo>
                                    <a:pt x="545" y="370"/>
                                  </a:lnTo>
                                  <a:lnTo>
                                    <a:pt x="539"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5"/>
                          <wps:cNvSpPr>
                            <a:spLocks/>
                          </wps:cNvSpPr>
                          <wps:spPr bwMode="auto">
                            <a:xfrm>
                              <a:off x="187" y="0"/>
                              <a:ext cx="1189" cy="740"/>
                            </a:xfrm>
                            <a:custGeom>
                              <a:avLst/>
                              <a:gdLst>
                                <a:gd name="T0" fmla="+- 0 715 187"/>
                                <a:gd name="T1" fmla="*/ T0 w 1189"/>
                                <a:gd name="T2" fmla="*/ 390 h 740"/>
                                <a:gd name="T3" fmla="+- 0 688 187"/>
                                <a:gd name="T4" fmla="*/ T3 w 1189"/>
                                <a:gd name="T5" fmla="*/ 390 h 740"/>
                                <a:gd name="T6" fmla="+- 0 690 187"/>
                                <a:gd name="T7" fmla="*/ T6 w 1189"/>
                                <a:gd name="T8" fmla="*/ 388 h 740"/>
                                <a:gd name="T9" fmla="+- 0 690 187"/>
                                <a:gd name="T10" fmla="*/ T9 w 1189"/>
                                <a:gd name="T11" fmla="*/ 378 h 740"/>
                                <a:gd name="T12" fmla="+- 0 673 187"/>
                                <a:gd name="T13" fmla="*/ T12 w 1189"/>
                                <a:gd name="T14" fmla="*/ 352 h 740"/>
                                <a:gd name="T15" fmla="+- 0 640 187"/>
                                <a:gd name="T16" fmla="*/ T15 w 1189"/>
                                <a:gd name="T17" fmla="*/ 314 h 740"/>
                                <a:gd name="T18" fmla="+- 0 629 187"/>
                                <a:gd name="T19" fmla="*/ T18 w 1189"/>
                                <a:gd name="T20" fmla="*/ 304 h 740"/>
                                <a:gd name="T21" fmla="+- 0 635 187"/>
                                <a:gd name="T22" fmla="*/ T21 w 1189"/>
                                <a:gd name="T23" fmla="*/ 308 h 740"/>
                                <a:gd name="T24" fmla="+- 0 664 187"/>
                                <a:gd name="T25" fmla="*/ T24 w 1189"/>
                                <a:gd name="T26" fmla="*/ 334 h 740"/>
                                <a:gd name="T27" fmla="+- 0 686 187"/>
                                <a:gd name="T28" fmla="*/ T27 w 1189"/>
                                <a:gd name="T29" fmla="*/ 358 h 740"/>
                                <a:gd name="T30" fmla="+- 0 699 187"/>
                                <a:gd name="T31" fmla="*/ T30 w 1189"/>
                                <a:gd name="T32" fmla="*/ 358 h 740"/>
                                <a:gd name="T33" fmla="+- 0 702 187"/>
                                <a:gd name="T34" fmla="*/ T33 w 1189"/>
                                <a:gd name="T35" fmla="*/ 372 h 740"/>
                                <a:gd name="T36" fmla="+- 0 716 187"/>
                                <a:gd name="T37" fmla="*/ T36 w 1189"/>
                                <a:gd name="T38" fmla="*/ 372 h 740"/>
                                <a:gd name="T39" fmla="+- 0 716 187"/>
                                <a:gd name="T40" fmla="*/ T39 w 1189"/>
                                <a:gd name="T41" fmla="*/ 376 h 740"/>
                                <a:gd name="T42" fmla="+- 0 715 187"/>
                                <a:gd name="T43" fmla="*/ T42 w 1189"/>
                                <a:gd name="T44" fmla="*/ 39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9" h="740">
                                  <a:moveTo>
                                    <a:pt x="528" y="390"/>
                                  </a:moveTo>
                                  <a:lnTo>
                                    <a:pt x="501" y="390"/>
                                  </a:lnTo>
                                  <a:lnTo>
                                    <a:pt x="503" y="388"/>
                                  </a:lnTo>
                                  <a:lnTo>
                                    <a:pt x="503" y="378"/>
                                  </a:lnTo>
                                  <a:lnTo>
                                    <a:pt x="486" y="352"/>
                                  </a:lnTo>
                                  <a:lnTo>
                                    <a:pt x="453" y="314"/>
                                  </a:lnTo>
                                  <a:lnTo>
                                    <a:pt x="442" y="304"/>
                                  </a:lnTo>
                                  <a:lnTo>
                                    <a:pt x="448" y="308"/>
                                  </a:lnTo>
                                  <a:lnTo>
                                    <a:pt x="477" y="334"/>
                                  </a:lnTo>
                                  <a:lnTo>
                                    <a:pt x="499" y="358"/>
                                  </a:lnTo>
                                  <a:lnTo>
                                    <a:pt x="512" y="358"/>
                                  </a:lnTo>
                                  <a:lnTo>
                                    <a:pt x="515" y="372"/>
                                  </a:lnTo>
                                  <a:lnTo>
                                    <a:pt x="529" y="372"/>
                                  </a:lnTo>
                                  <a:lnTo>
                                    <a:pt x="529" y="376"/>
                                  </a:lnTo>
                                  <a:lnTo>
                                    <a:pt x="528" y="3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6"/>
                          <wps:cNvSpPr>
                            <a:spLocks/>
                          </wps:cNvSpPr>
                          <wps:spPr bwMode="auto">
                            <a:xfrm>
                              <a:off x="187" y="0"/>
                              <a:ext cx="1189" cy="740"/>
                            </a:xfrm>
                            <a:custGeom>
                              <a:avLst/>
                              <a:gdLst>
                                <a:gd name="T0" fmla="+- 0 716 187"/>
                                <a:gd name="T1" fmla="*/ T0 w 1189"/>
                                <a:gd name="T2" fmla="*/ 372 h 740"/>
                                <a:gd name="T3" fmla="+- 0 702 187"/>
                                <a:gd name="T4" fmla="*/ T3 w 1189"/>
                                <a:gd name="T5" fmla="*/ 372 h 740"/>
                                <a:gd name="T6" fmla="+- 0 708 187"/>
                                <a:gd name="T7" fmla="*/ T6 w 1189"/>
                                <a:gd name="T8" fmla="*/ 354 h 740"/>
                                <a:gd name="T9" fmla="+- 0 716 187"/>
                                <a:gd name="T10" fmla="*/ T9 w 1189"/>
                                <a:gd name="T11" fmla="*/ 322 h 740"/>
                                <a:gd name="T12" fmla="+- 0 721 187"/>
                                <a:gd name="T13" fmla="*/ T12 w 1189"/>
                                <a:gd name="T14" fmla="*/ 310 h 740"/>
                                <a:gd name="T15" fmla="+- 0 723 187"/>
                                <a:gd name="T16" fmla="*/ T15 w 1189"/>
                                <a:gd name="T17" fmla="*/ 306 h 740"/>
                                <a:gd name="T18" fmla="+- 0 723 187"/>
                                <a:gd name="T19" fmla="*/ T18 w 1189"/>
                                <a:gd name="T20" fmla="*/ 310 h 740"/>
                                <a:gd name="T21" fmla="+- 0 722 187"/>
                                <a:gd name="T22" fmla="*/ T21 w 1189"/>
                                <a:gd name="T23" fmla="*/ 312 h 740"/>
                                <a:gd name="T24" fmla="+- 0 721 187"/>
                                <a:gd name="T25" fmla="*/ T24 w 1189"/>
                                <a:gd name="T26" fmla="*/ 316 h 740"/>
                                <a:gd name="T27" fmla="+- 0 718 187"/>
                                <a:gd name="T28" fmla="*/ T27 w 1189"/>
                                <a:gd name="T29" fmla="*/ 330 h 740"/>
                                <a:gd name="T30" fmla="+- 0 715 187"/>
                                <a:gd name="T31" fmla="*/ T30 w 1189"/>
                                <a:gd name="T32" fmla="*/ 348 h 740"/>
                                <a:gd name="T33" fmla="+- 0 716 187"/>
                                <a:gd name="T34" fmla="*/ T33 w 1189"/>
                                <a:gd name="T35" fmla="*/ 352 h 740"/>
                                <a:gd name="T36" fmla="+- 0 720 187"/>
                                <a:gd name="T37" fmla="*/ T36 w 1189"/>
                                <a:gd name="T38" fmla="*/ 352 h 740"/>
                                <a:gd name="T39" fmla="+- 0 717 187"/>
                                <a:gd name="T40" fmla="*/ T39 w 1189"/>
                                <a:gd name="T41" fmla="*/ 368 h 740"/>
                                <a:gd name="T42" fmla="+- 0 716 187"/>
                                <a:gd name="T43" fmla="*/ T42 w 1189"/>
                                <a:gd name="T44" fmla="*/ 372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9" h="740">
                                  <a:moveTo>
                                    <a:pt x="529" y="372"/>
                                  </a:moveTo>
                                  <a:lnTo>
                                    <a:pt x="515" y="372"/>
                                  </a:lnTo>
                                  <a:lnTo>
                                    <a:pt x="521" y="354"/>
                                  </a:lnTo>
                                  <a:lnTo>
                                    <a:pt x="529" y="322"/>
                                  </a:lnTo>
                                  <a:lnTo>
                                    <a:pt x="534" y="310"/>
                                  </a:lnTo>
                                  <a:lnTo>
                                    <a:pt x="536" y="306"/>
                                  </a:lnTo>
                                  <a:lnTo>
                                    <a:pt x="536" y="310"/>
                                  </a:lnTo>
                                  <a:lnTo>
                                    <a:pt x="535" y="312"/>
                                  </a:lnTo>
                                  <a:lnTo>
                                    <a:pt x="534" y="316"/>
                                  </a:lnTo>
                                  <a:lnTo>
                                    <a:pt x="531" y="330"/>
                                  </a:lnTo>
                                  <a:lnTo>
                                    <a:pt x="528" y="348"/>
                                  </a:lnTo>
                                  <a:lnTo>
                                    <a:pt x="529" y="352"/>
                                  </a:lnTo>
                                  <a:lnTo>
                                    <a:pt x="533" y="352"/>
                                  </a:lnTo>
                                  <a:lnTo>
                                    <a:pt x="530" y="368"/>
                                  </a:lnTo>
                                  <a:lnTo>
                                    <a:pt x="529"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37"/>
                          <wps:cNvSpPr>
                            <a:spLocks/>
                          </wps:cNvSpPr>
                          <wps:spPr bwMode="auto">
                            <a:xfrm>
                              <a:off x="187" y="0"/>
                              <a:ext cx="1189" cy="740"/>
                            </a:xfrm>
                            <a:custGeom>
                              <a:avLst/>
                              <a:gdLst>
                                <a:gd name="T0" fmla="+- 0 681 187"/>
                                <a:gd name="T1" fmla="*/ T0 w 1189"/>
                                <a:gd name="T2" fmla="*/ 313 h 740"/>
                                <a:gd name="T3" fmla="+- 0 681 187"/>
                                <a:gd name="T4" fmla="*/ T3 w 1189"/>
                                <a:gd name="T5" fmla="*/ 312 h 740"/>
                                <a:gd name="T6" fmla="+- 0 681 187"/>
                                <a:gd name="T7" fmla="*/ T6 w 1189"/>
                                <a:gd name="T8" fmla="*/ 312 h 740"/>
                                <a:gd name="T9" fmla="+- 0 681 187"/>
                                <a:gd name="T10" fmla="*/ T9 w 1189"/>
                                <a:gd name="T11" fmla="*/ 313 h 740"/>
                              </a:gdLst>
                              <a:ahLst/>
                              <a:cxnLst>
                                <a:cxn ang="0">
                                  <a:pos x="T1" y="T2"/>
                                </a:cxn>
                                <a:cxn ang="0">
                                  <a:pos x="T4" y="T5"/>
                                </a:cxn>
                                <a:cxn ang="0">
                                  <a:pos x="T7" y="T8"/>
                                </a:cxn>
                                <a:cxn ang="0">
                                  <a:pos x="T10" y="T11"/>
                                </a:cxn>
                              </a:cxnLst>
                              <a:rect l="0" t="0" r="r" b="b"/>
                              <a:pathLst>
                                <a:path w="1189" h="740">
                                  <a:moveTo>
                                    <a:pt x="494" y="313"/>
                                  </a:moveTo>
                                  <a:lnTo>
                                    <a:pt x="494" y="312"/>
                                  </a:lnTo>
                                  <a:lnTo>
                                    <a:pt x="494" y="3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38"/>
                          <wps:cNvSpPr>
                            <a:spLocks/>
                          </wps:cNvSpPr>
                          <wps:spPr bwMode="auto">
                            <a:xfrm>
                              <a:off x="187" y="0"/>
                              <a:ext cx="1189" cy="740"/>
                            </a:xfrm>
                            <a:custGeom>
                              <a:avLst/>
                              <a:gdLst>
                                <a:gd name="T0" fmla="+- 0 720 187"/>
                                <a:gd name="T1" fmla="*/ T0 w 1189"/>
                                <a:gd name="T2" fmla="*/ 352 h 740"/>
                                <a:gd name="T3" fmla="+- 0 716 187"/>
                                <a:gd name="T4" fmla="*/ T3 w 1189"/>
                                <a:gd name="T5" fmla="*/ 352 h 740"/>
                                <a:gd name="T6" fmla="+- 0 728 187"/>
                                <a:gd name="T7" fmla="*/ T6 w 1189"/>
                                <a:gd name="T8" fmla="*/ 328 h 740"/>
                                <a:gd name="T9" fmla="+- 0 728 187"/>
                                <a:gd name="T10" fmla="*/ T9 w 1189"/>
                                <a:gd name="T11" fmla="*/ 332 h 740"/>
                                <a:gd name="T12" fmla="+- 0 723 187"/>
                                <a:gd name="T13" fmla="*/ T12 w 1189"/>
                                <a:gd name="T14" fmla="*/ 340 h 740"/>
                                <a:gd name="T15" fmla="+- 0 720 187"/>
                                <a:gd name="T16" fmla="*/ T15 w 1189"/>
                                <a:gd name="T17" fmla="*/ 352 h 740"/>
                              </a:gdLst>
                              <a:ahLst/>
                              <a:cxnLst>
                                <a:cxn ang="0">
                                  <a:pos x="T1" y="T2"/>
                                </a:cxn>
                                <a:cxn ang="0">
                                  <a:pos x="T4" y="T5"/>
                                </a:cxn>
                                <a:cxn ang="0">
                                  <a:pos x="T7" y="T8"/>
                                </a:cxn>
                                <a:cxn ang="0">
                                  <a:pos x="T10" y="T11"/>
                                </a:cxn>
                                <a:cxn ang="0">
                                  <a:pos x="T13" y="T14"/>
                                </a:cxn>
                                <a:cxn ang="0">
                                  <a:pos x="T16" y="T17"/>
                                </a:cxn>
                              </a:cxnLst>
                              <a:rect l="0" t="0" r="r" b="b"/>
                              <a:pathLst>
                                <a:path w="1189" h="740">
                                  <a:moveTo>
                                    <a:pt x="533" y="352"/>
                                  </a:moveTo>
                                  <a:lnTo>
                                    <a:pt x="529" y="352"/>
                                  </a:lnTo>
                                  <a:lnTo>
                                    <a:pt x="541" y="328"/>
                                  </a:lnTo>
                                  <a:lnTo>
                                    <a:pt x="541" y="332"/>
                                  </a:lnTo>
                                  <a:lnTo>
                                    <a:pt x="536" y="340"/>
                                  </a:lnTo>
                                  <a:lnTo>
                                    <a:pt x="533"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39"/>
                          <wps:cNvSpPr>
                            <a:spLocks/>
                          </wps:cNvSpPr>
                          <wps:spPr bwMode="auto">
                            <a:xfrm>
                              <a:off x="187" y="0"/>
                              <a:ext cx="1189" cy="740"/>
                            </a:xfrm>
                            <a:custGeom>
                              <a:avLst/>
                              <a:gdLst>
                                <a:gd name="T0" fmla="+- 0 528 187"/>
                                <a:gd name="T1" fmla="*/ T0 w 1189"/>
                                <a:gd name="T2" fmla="*/ 352 h 740"/>
                                <a:gd name="T3" fmla="+- 0 527 187"/>
                                <a:gd name="T4" fmla="*/ T3 w 1189"/>
                                <a:gd name="T5" fmla="*/ 352 h 740"/>
                                <a:gd name="T6" fmla="+- 0 575 187"/>
                                <a:gd name="T7" fmla="*/ T6 w 1189"/>
                                <a:gd name="T8" fmla="*/ 342 h 740"/>
                                <a:gd name="T9" fmla="+- 0 614 187"/>
                                <a:gd name="T10" fmla="*/ T9 w 1189"/>
                                <a:gd name="T11" fmla="*/ 346 h 740"/>
                                <a:gd name="T12" fmla="+- 0 562 187"/>
                                <a:gd name="T13" fmla="*/ T12 w 1189"/>
                                <a:gd name="T14" fmla="*/ 346 h 740"/>
                                <a:gd name="T15" fmla="+- 0 528 187"/>
                                <a:gd name="T16" fmla="*/ T15 w 1189"/>
                                <a:gd name="T17" fmla="*/ 352 h 740"/>
                              </a:gdLst>
                              <a:ahLst/>
                              <a:cxnLst>
                                <a:cxn ang="0">
                                  <a:pos x="T1" y="T2"/>
                                </a:cxn>
                                <a:cxn ang="0">
                                  <a:pos x="T4" y="T5"/>
                                </a:cxn>
                                <a:cxn ang="0">
                                  <a:pos x="T7" y="T8"/>
                                </a:cxn>
                                <a:cxn ang="0">
                                  <a:pos x="T10" y="T11"/>
                                </a:cxn>
                                <a:cxn ang="0">
                                  <a:pos x="T13" y="T14"/>
                                </a:cxn>
                                <a:cxn ang="0">
                                  <a:pos x="T16" y="T17"/>
                                </a:cxn>
                              </a:cxnLst>
                              <a:rect l="0" t="0" r="r" b="b"/>
                              <a:pathLst>
                                <a:path w="1189" h="740">
                                  <a:moveTo>
                                    <a:pt x="341" y="352"/>
                                  </a:moveTo>
                                  <a:lnTo>
                                    <a:pt x="340" y="352"/>
                                  </a:lnTo>
                                  <a:lnTo>
                                    <a:pt x="388" y="342"/>
                                  </a:lnTo>
                                  <a:lnTo>
                                    <a:pt x="427" y="346"/>
                                  </a:lnTo>
                                  <a:lnTo>
                                    <a:pt x="375" y="346"/>
                                  </a:lnTo>
                                  <a:lnTo>
                                    <a:pt x="341"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40"/>
                          <wps:cNvSpPr>
                            <a:spLocks/>
                          </wps:cNvSpPr>
                          <wps:spPr bwMode="auto">
                            <a:xfrm>
                              <a:off x="187" y="0"/>
                              <a:ext cx="1189" cy="740"/>
                            </a:xfrm>
                            <a:custGeom>
                              <a:avLst/>
                              <a:gdLst>
                                <a:gd name="T0" fmla="+- 0 717 187"/>
                                <a:gd name="T1" fmla="*/ T0 w 1189"/>
                                <a:gd name="T2" fmla="*/ 464 h 740"/>
                                <a:gd name="T3" fmla="+- 0 711 187"/>
                                <a:gd name="T4" fmla="*/ T3 w 1189"/>
                                <a:gd name="T5" fmla="*/ 462 h 740"/>
                                <a:gd name="T6" fmla="+- 0 709 187"/>
                                <a:gd name="T7" fmla="*/ T6 w 1189"/>
                                <a:gd name="T8" fmla="*/ 460 h 740"/>
                                <a:gd name="T9" fmla="+- 0 710 187"/>
                                <a:gd name="T10" fmla="*/ T9 w 1189"/>
                                <a:gd name="T11" fmla="*/ 456 h 740"/>
                                <a:gd name="T12" fmla="+- 0 710 187"/>
                                <a:gd name="T13" fmla="*/ T12 w 1189"/>
                                <a:gd name="T14" fmla="*/ 440 h 740"/>
                                <a:gd name="T15" fmla="+- 0 703 187"/>
                                <a:gd name="T16" fmla="*/ T15 w 1189"/>
                                <a:gd name="T17" fmla="*/ 424 h 740"/>
                                <a:gd name="T18" fmla="+- 0 692 187"/>
                                <a:gd name="T19" fmla="*/ T18 w 1189"/>
                                <a:gd name="T20" fmla="*/ 410 h 740"/>
                                <a:gd name="T21" fmla="+- 0 681 187"/>
                                <a:gd name="T22" fmla="*/ T21 w 1189"/>
                                <a:gd name="T23" fmla="*/ 394 h 740"/>
                                <a:gd name="T24" fmla="+- 0 663 187"/>
                                <a:gd name="T25" fmla="*/ T24 w 1189"/>
                                <a:gd name="T26" fmla="*/ 380 h 740"/>
                                <a:gd name="T27" fmla="+- 0 644 187"/>
                                <a:gd name="T28" fmla="*/ T27 w 1189"/>
                                <a:gd name="T29" fmla="*/ 366 h 740"/>
                                <a:gd name="T30" fmla="+- 0 609 187"/>
                                <a:gd name="T31" fmla="*/ T30 w 1189"/>
                                <a:gd name="T32" fmla="*/ 352 h 740"/>
                                <a:gd name="T33" fmla="+- 0 585 187"/>
                                <a:gd name="T34" fmla="*/ T33 w 1189"/>
                                <a:gd name="T35" fmla="*/ 346 h 740"/>
                                <a:gd name="T36" fmla="+- 0 614 187"/>
                                <a:gd name="T37" fmla="*/ T36 w 1189"/>
                                <a:gd name="T38" fmla="*/ 346 h 740"/>
                                <a:gd name="T39" fmla="+- 0 650 187"/>
                                <a:gd name="T40" fmla="*/ T39 w 1189"/>
                                <a:gd name="T41" fmla="*/ 362 h 740"/>
                                <a:gd name="T42" fmla="+- 0 688 187"/>
                                <a:gd name="T43" fmla="*/ T42 w 1189"/>
                                <a:gd name="T44" fmla="*/ 390 h 740"/>
                                <a:gd name="T45" fmla="+- 0 715 187"/>
                                <a:gd name="T46" fmla="*/ T45 w 1189"/>
                                <a:gd name="T47" fmla="*/ 390 h 740"/>
                                <a:gd name="T48" fmla="+- 0 715 187"/>
                                <a:gd name="T49" fmla="*/ T48 w 1189"/>
                                <a:gd name="T50" fmla="*/ 392 h 740"/>
                                <a:gd name="T51" fmla="+- 0 716 187"/>
                                <a:gd name="T52" fmla="*/ T51 w 1189"/>
                                <a:gd name="T53" fmla="*/ 394 h 740"/>
                                <a:gd name="T54" fmla="+- 0 726 187"/>
                                <a:gd name="T55" fmla="*/ T54 w 1189"/>
                                <a:gd name="T56" fmla="*/ 394 h 740"/>
                                <a:gd name="T57" fmla="+- 0 726 187"/>
                                <a:gd name="T58" fmla="*/ T57 w 1189"/>
                                <a:gd name="T59" fmla="*/ 396 h 740"/>
                                <a:gd name="T60" fmla="+- 0 727 187"/>
                                <a:gd name="T61" fmla="*/ T60 w 1189"/>
                                <a:gd name="T62" fmla="*/ 398 h 740"/>
                                <a:gd name="T63" fmla="+- 0 734 187"/>
                                <a:gd name="T64" fmla="*/ T63 w 1189"/>
                                <a:gd name="T65" fmla="*/ 398 h 740"/>
                                <a:gd name="T66" fmla="+- 0 728 187"/>
                                <a:gd name="T67" fmla="*/ T66 w 1189"/>
                                <a:gd name="T68" fmla="*/ 406 h 740"/>
                                <a:gd name="T69" fmla="+- 0 715 187"/>
                                <a:gd name="T70" fmla="*/ T69 w 1189"/>
                                <a:gd name="T71" fmla="*/ 406 h 740"/>
                                <a:gd name="T72" fmla="+- 0 714 187"/>
                                <a:gd name="T73" fmla="*/ T72 w 1189"/>
                                <a:gd name="T74" fmla="*/ 408 h 740"/>
                                <a:gd name="T75" fmla="+- 0 712 187"/>
                                <a:gd name="T76" fmla="*/ T75 w 1189"/>
                                <a:gd name="T77" fmla="*/ 418 h 740"/>
                                <a:gd name="T78" fmla="+- 0 714 187"/>
                                <a:gd name="T79" fmla="*/ T78 w 1189"/>
                                <a:gd name="T80" fmla="*/ 428 h 740"/>
                                <a:gd name="T81" fmla="+- 0 721 187"/>
                                <a:gd name="T82" fmla="*/ T81 w 1189"/>
                                <a:gd name="T83" fmla="*/ 452 h 740"/>
                                <a:gd name="T84" fmla="+- 0 720 187"/>
                                <a:gd name="T85" fmla="*/ T84 w 1189"/>
                                <a:gd name="T86" fmla="*/ 460 h 740"/>
                                <a:gd name="T87" fmla="+- 0 717 187"/>
                                <a:gd name="T88" fmla="*/ T87 w 1189"/>
                                <a:gd name="T89" fmla="*/ 46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189" h="740">
                                  <a:moveTo>
                                    <a:pt x="530" y="464"/>
                                  </a:moveTo>
                                  <a:lnTo>
                                    <a:pt x="524" y="462"/>
                                  </a:lnTo>
                                  <a:lnTo>
                                    <a:pt x="522" y="460"/>
                                  </a:lnTo>
                                  <a:lnTo>
                                    <a:pt x="523" y="456"/>
                                  </a:lnTo>
                                  <a:lnTo>
                                    <a:pt x="523" y="440"/>
                                  </a:lnTo>
                                  <a:lnTo>
                                    <a:pt x="516" y="424"/>
                                  </a:lnTo>
                                  <a:lnTo>
                                    <a:pt x="505" y="410"/>
                                  </a:lnTo>
                                  <a:lnTo>
                                    <a:pt x="494" y="394"/>
                                  </a:lnTo>
                                  <a:lnTo>
                                    <a:pt x="476" y="380"/>
                                  </a:lnTo>
                                  <a:lnTo>
                                    <a:pt x="457" y="366"/>
                                  </a:lnTo>
                                  <a:lnTo>
                                    <a:pt x="422" y="352"/>
                                  </a:lnTo>
                                  <a:lnTo>
                                    <a:pt x="398" y="346"/>
                                  </a:lnTo>
                                  <a:lnTo>
                                    <a:pt x="427" y="346"/>
                                  </a:lnTo>
                                  <a:lnTo>
                                    <a:pt x="463" y="362"/>
                                  </a:lnTo>
                                  <a:lnTo>
                                    <a:pt x="501" y="390"/>
                                  </a:lnTo>
                                  <a:lnTo>
                                    <a:pt x="528" y="390"/>
                                  </a:lnTo>
                                  <a:lnTo>
                                    <a:pt x="528" y="392"/>
                                  </a:lnTo>
                                  <a:lnTo>
                                    <a:pt x="529" y="394"/>
                                  </a:lnTo>
                                  <a:lnTo>
                                    <a:pt x="539" y="394"/>
                                  </a:lnTo>
                                  <a:lnTo>
                                    <a:pt x="539" y="396"/>
                                  </a:lnTo>
                                  <a:lnTo>
                                    <a:pt x="540" y="398"/>
                                  </a:lnTo>
                                  <a:lnTo>
                                    <a:pt x="547" y="398"/>
                                  </a:lnTo>
                                  <a:lnTo>
                                    <a:pt x="541" y="406"/>
                                  </a:lnTo>
                                  <a:lnTo>
                                    <a:pt x="528" y="406"/>
                                  </a:lnTo>
                                  <a:lnTo>
                                    <a:pt x="527" y="408"/>
                                  </a:lnTo>
                                  <a:lnTo>
                                    <a:pt x="525" y="418"/>
                                  </a:lnTo>
                                  <a:lnTo>
                                    <a:pt x="527" y="428"/>
                                  </a:lnTo>
                                  <a:lnTo>
                                    <a:pt x="534" y="452"/>
                                  </a:lnTo>
                                  <a:lnTo>
                                    <a:pt x="533" y="460"/>
                                  </a:lnTo>
                                  <a:lnTo>
                                    <a:pt x="530"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1"/>
                          <wps:cNvSpPr>
                            <a:spLocks/>
                          </wps:cNvSpPr>
                          <wps:spPr bwMode="auto">
                            <a:xfrm>
                              <a:off x="187" y="0"/>
                              <a:ext cx="1189" cy="740"/>
                            </a:xfrm>
                            <a:custGeom>
                              <a:avLst/>
                              <a:gdLst>
                                <a:gd name="T0" fmla="+- 0 865 187"/>
                                <a:gd name="T1" fmla="*/ T0 w 1189"/>
                                <a:gd name="T2" fmla="*/ 364 h 740"/>
                                <a:gd name="T3" fmla="+- 0 894 187"/>
                                <a:gd name="T4" fmla="*/ T3 w 1189"/>
                                <a:gd name="T5" fmla="*/ 350 h 740"/>
                                <a:gd name="T6" fmla="+- 0 971 187"/>
                                <a:gd name="T7" fmla="*/ T6 w 1189"/>
                                <a:gd name="T8" fmla="*/ 348 h 740"/>
                                <a:gd name="T9" fmla="+- 0 977 187"/>
                                <a:gd name="T10" fmla="*/ T9 w 1189"/>
                                <a:gd name="T11" fmla="*/ 350 h 740"/>
                                <a:gd name="T12" fmla="+- 0 936 187"/>
                                <a:gd name="T13" fmla="*/ T12 w 1189"/>
                                <a:gd name="T14" fmla="*/ 350 h 740"/>
                                <a:gd name="T15" fmla="+- 0 901 187"/>
                                <a:gd name="T16" fmla="*/ T15 w 1189"/>
                                <a:gd name="T17" fmla="*/ 354 h 740"/>
                                <a:gd name="T18" fmla="+- 0 865 187"/>
                                <a:gd name="T19" fmla="*/ T18 w 1189"/>
                                <a:gd name="T20" fmla="*/ 364 h 740"/>
                              </a:gdLst>
                              <a:ahLst/>
                              <a:cxnLst>
                                <a:cxn ang="0">
                                  <a:pos x="T1" y="T2"/>
                                </a:cxn>
                                <a:cxn ang="0">
                                  <a:pos x="T4" y="T5"/>
                                </a:cxn>
                                <a:cxn ang="0">
                                  <a:pos x="T7" y="T8"/>
                                </a:cxn>
                                <a:cxn ang="0">
                                  <a:pos x="T10" y="T11"/>
                                </a:cxn>
                                <a:cxn ang="0">
                                  <a:pos x="T13" y="T14"/>
                                </a:cxn>
                                <a:cxn ang="0">
                                  <a:pos x="T16" y="T17"/>
                                </a:cxn>
                                <a:cxn ang="0">
                                  <a:pos x="T19" y="T20"/>
                                </a:cxn>
                              </a:cxnLst>
                              <a:rect l="0" t="0" r="r" b="b"/>
                              <a:pathLst>
                                <a:path w="1189" h="740">
                                  <a:moveTo>
                                    <a:pt x="678" y="364"/>
                                  </a:moveTo>
                                  <a:lnTo>
                                    <a:pt x="707" y="350"/>
                                  </a:lnTo>
                                  <a:lnTo>
                                    <a:pt x="784" y="348"/>
                                  </a:lnTo>
                                  <a:lnTo>
                                    <a:pt x="790" y="350"/>
                                  </a:lnTo>
                                  <a:lnTo>
                                    <a:pt x="749" y="350"/>
                                  </a:lnTo>
                                  <a:lnTo>
                                    <a:pt x="714" y="354"/>
                                  </a:lnTo>
                                  <a:lnTo>
                                    <a:pt x="678"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42"/>
                          <wps:cNvSpPr>
                            <a:spLocks/>
                          </wps:cNvSpPr>
                          <wps:spPr bwMode="auto">
                            <a:xfrm>
                              <a:off x="187" y="0"/>
                              <a:ext cx="1189" cy="740"/>
                            </a:xfrm>
                            <a:custGeom>
                              <a:avLst/>
                              <a:gdLst>
                                <a:gd name="T0" fmla="+- 0 1057 187"/>
                                <a:gd name="T1" fmla="*/ T0 w 1189"/>
                                <a:gd name="T2" fmla="*/ 386 h 740"/>
                                <a:gd name="T3" fmla="+- 0 1044 187"/>
                                <a:gd name="T4" fmla="*/ T3 w 1189"/>
                                <a:gd name="T5" fmla="*/ 386 h 740"/>
                                <a:gd name="T6" fmla="+- 0 1039 187"/>
                                <a:gd name="T7" fmla="*/ T6 w 1189"/>
                                <a:gd name="T8" fmla="*/ 380 h 740"/>
                                <a:gd name="T9" fmla="+- 0 999 187"/>
                                <a:gd name="T10" fmla="*/ T9 w 1189"/>
                                <a:gd name="T11" fmla="*/ 360 h 740"/>
                                <a:gd name="T12" fmla="+- 0 976 187"/>
                                <a:gd name="T13" fmla="*/ T12 w 1189"/>
                                <a:gd name="T14" fmla="*/ 352 h 740"/>
                                <a:gd name="T15" fmla="+- 0 936 187"/>
                                <a:gd name="T16" fmla="*/ T15 w 1189"/>
                                <a:gd name="T17" fmla="*/ 350 h 740"/>
                                <a:gd name="T18" fmla="+- 0 977 187"/>
                                <a:gd name="T19" fmla="*/ T18 w 1189"/>
                                <a:gd name="T20" fmla="*/ 350 h 740"/>
                                <a:gd name="T21" fmla="+- 0 1043 187"/>
                                <a:gd name="T22" fmla="*/ T21 w 1189"/>
                                <a:gd name="T23" fmla="*/ 374 h 740"/>
                                <a:gd name="T24" fmla="+- 0 1057 187"/>
                                <a:gd name="T25" fmla="*/ T24 w 1189"/>
                                <a:gd name="T26" fmla="*/ 386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870" y="386"/>
                                  </a:moveTo>
                                  <a:lnTo>
                                    <a:pt x="857" y="386"/>
                                  </a:lnTo>
                                  <a:lnTo>
                                    <a:pt x="852" y="380"/>
                                  </a:lnTo>
                                  <a:lnTo>
                                    <a:pt x="812" y="360"/>
                                  </a:lnTo>
                                  <a:lnTo>
                                    <a:pt x="789" y="352"/>
                                  </a:lnTo>
                                  <a:lnTo>
                                    <a:pt x="749" y="350"/>
                                  </a:lnTo>
                                  <a:lnTo>
                                    <a:pt x="790" y="350"/>
                                  </a:lnTo>
                                  <a:lnTo>
                                    <a:pt x="856" y="374"/>
                                  </a:lnTo>
                                  <a:lnTo>
                                    <a:pt x="870"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3"/>
                          <wps:cNvSpPr>
                            <a:spLocks/>
                          </wps:cNvSpPr>
                          <wps:spPr bwMode="auto">
                            <a:xfrm>
                              <a:off x="187" y="0"/>
                              <a:ext cx="1189" cy="740"/>
                            </a:xfrm>
                            <a:custGeom>
                              <a:avLst/>
                              <a:gdLst>
                                <a:gd name="T0" fmla="+- 0 1261 187"/>
                                <a:gd name="T1" fmla="*/ T0 w 1189"/>
                                <a:gd name="T2" fmla="*/ 422 h 740"/>
                                <a:gd name="T3" fmla="+- 0 1257 187"/>
                                <a:gd name="T4" fmla="*/ T3 w 1189"/>
                                <a:gd name="T5" fmla="*/ 414 h 740"/>
                                <a:gd name="T6" fmla="+- 0 1257 187"/>
                                <a:gd name="T7" fmla="*/ T6 w 1189"/>
                                <a:gd name="T8" fmla="*/ 412 h 740"/>
                                <a:gd name="T9" fmla="+- 0 1244 187"/>
                                <a:gd name="T10" fmla="*/ T9 w 1189"/>
                                <a:gd name="T11" fmla="*/ 386 h 740"/>
                                <a:gd name="T12" fmla="+- 0 1235 187"/>
                                <a:gd name="T13" fmla="*/ T12 w 1189"/>
                                <a:gd name="T14" fmla="*/ 370 h 740"/>
                                <a:gd name="T15" fmla="+- 0 1224 187"/>
                                <a:gd name="T16" fmla="*/ T15 w 1189"/>
                                <a:gd name="T17" fmla="*/ 356 h 740"/>
                                <a:gd name="T18" fmla="+- 0 1224 187"/>
                                <a:gd name="T19" fmla="*/ T18 w 1189"/>
                                <a:gd name="T20" fmla="*/ 352 h 740"/>
                                <a:gd name="T21" fmla="+- 0 1227 187"/>
                                <a:gd name="T22" fmla="*/ T21 w 1189"/>
                                <a:gd name="T23" fmla="*/ 354 h 740"/>
                                <a:gd name="T24" fmla="+- 0 1238 187"/>
                                <a:gd name="T25" fmla="*/ T24 w 1189"/>
                                <a:gd name="T26" fmla="*/ 366 h 740"/>
                                <a:gd name="T27" fmla="+- 0 1241 187"/>
                                <a:gd name="T28" fmla="*/ T27 w 1189"/>
                                <a:gd name="T29" fmla="*/ 372 h 740"/>
                                <a:gd name="T30" fmla="+- 0 1264 187"/>
                                <a:gd name="T31" fmla="*/ T30 w 1189"/>
                                <a:gd name="T32" fmla="*/ 372 h 740"/>
                                <a:gd name="T33" fmla="+- 0 1266 187"/>
                                <a:gd name="T34" fmla="*/ T33 w 1189"/>
                                <a:gd name="T35" fmla="*/ 374 h 740"/>
                                <a:gd name="T36" fmla="+- 0 1244 187"/>
                                <a:gd name="T37" fmla="*/ T36 w 1189"/>
                                <a:gd name="T38" fmla="*/ 374 h 740"/>
                                <a:gd name="T39" fmla="+- 0 1244 187"/>
                                <a:gd name="T40" fmla="*/ T39 w 1189"/>
                                <a:gd name="T41" fmla="*/ 378 h 740"/>
                                <a:gd name="T42" fmla="+- 0 1254 187"/>
                                <a:gd name="T43" fmla="*/ T42 w 1189"/>
                                <a:gd name="T44" fmla="*/ 400 h 740"/>
                                <a:gd name="T45" fmla="+- 0 1259 187"/>
                                <a:gd name="T46" fmla="*/ T45 w 1189"/>
                                <a:gd name="T47" fmla="*/ 416 h 740"/>
                                <a:gd name="T48" fmla="+- 0 1261 187"/>
                                <a:gd name="T49" fmla="*/ T48 w 1189"/>
                                <a:gd name="T50" fmla="*/ 420 h 740"/>
                                <a:gd name="T51" fmla="+- 0 1261 187"/>
                                <a:gd name="T52" fmla="*/ T51 w 1189"/>
                                <a:gd name="T53" fmla="*/ 422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189" h="740">
                                  <a:moveTo>
                                    <a:pt x="1074" y="422"/>
                                  </a:moveTo>
                                  <a:lnTo>
                                    <a:pt x="1070" y="414"/>
                                  </a:lnTo>
                                  <a:lnTo>
                                    <a:pt x="1070" y="412"/>
                                  </a:lnTo>
                                  <a:lnTo>
                                    <a:pt x="1057" y="386"/>
                                  </a:lnTo>
                                  <a:lnTo>
                                    <a:pt x="1048" y="370"/>
                                  </a:lnTo>
                                  <a:lnTo>
                                    <a:pt x="1037" y="356"/>
                                  </a:lnTo>
                                  <a:lnTo>
                                    <a:pt x="1037" y="352"/>
                                  </a:lnTo>
                                  <a:lnTo>
                                    <a:pt x="1040" y="354"/>
                                  </a:lnTo>
                                  <a:lnTo>
                                    <a:pt x="1051" y="366"/>
                                  </a:lnTo>
                                  <a:lnTo>
                                    <a:pt x="1054" y="372"/>
                                  </a:lnTo>
                                  <a:lnTo>
                                    <a:pt x="1077" y="372"/>
                                  </a:lnTo>
                                  <a:lnTo>
                                    <a:pt x="1079" y="374"/>
                                  </a:lnTo>
                                  <a:lnTo>
                                    <a:pt x="1057" y="374"/>
                                  </a:lnTo>
                                  <a:lnTo>
                                    <a:pt x="1057" y="378"/>
                                  </a:lnTo>
                                  <a:lnTo>
                                    <a:pt x="1067" y="400"/>
                                  </a:lnTo>
                                  <a:lnTo>
                                    <a:pt x="1072" y="416"/>
                                  </a:lnTo>
                                  <a:lnTo>
                                    <a:pt x="1074" y="420"/>
                                  </a:lnTo>
                                  <a:lnTo>
                                    <a:pt x="1074"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44"/>
                          <wps:cNvSpPr>
                            <a:spLocks/>
                          </wps:cNvSpPr>
                          <wps:spPr bwMode="auto">
                            <a:xfrm>
                              <a:off x="187" y="0"/>
                              <a:ext cx="1189" cy="740"/>
                            </a:xfrm>
                            <a:custGeom>
                              <a:avLst/>
                              <a:gdLst>
                                <a:gd name="T0" fmla="+- 0 734 187"/>
                                <a:gd name="T1" fmla="*/ T0 w 1189"/>
                                <a:gd name="T2" fmla="*/ 398 h 740"/>
                                <a:gd name="T3" fmla="+- 0 727 187"/>
                                <a:gd name="T4" fmla="*/ T3 w 1189"/>
                                <a:gd name="T5" fmla="*/ 398 h 740"/>
                                <a:gd name="T6" fmla="+- 0 760 187"/>
                                <a:gd name="T7" fmla="*/ T6 w 1189"/>
                                <a:gd name="T8" fmla="*/ 364 h 740"/>
                                <a:gd name="T9" fmla="+- 0 763 187"/>
                                <a:gd name="T10" fmla="*/ T9 w 1189"/>
                                <a:gd name="T11" fmla="*/ 362 h 740"/>
                                <a:gd name="T12" fmla="+- 0 748 187"/>
                                <a:gd name="T13" fmla="*/ T12 w 1189"/>
                                <a:gd name="T14" fmla="*/ 380 h 740"/>
                                <a:gd name="T15" fmla="+- 0 734 187"/>
                                <a:gd name="T16" fmla="*/ T15 w 1189"/>
                                <a:gd name="T17" fmla="*/ 398 h 740"/>
                              </a:gdLst>
                              <a:ahLst/>
                              <a:cxnLst>
                                <a:cxn ang="0">
                                  <a:pos x="T1" y="T2"/>
                                </a:cxn>
                                <a:cxn ang="0">
                                  <a:pos x="T4" y="T5"/>
                                </a:cxn>
                                <a:cxn ang="0">
                                  <a:pos x="T7" y="T8"/>
                                </a:cxn>
                                <a:cxn ang="0">
                                  <a:pos x="T10" y="T11"/>
                                </a:cxn>
                                <a:cxn ang="0">
                                  <a:pos x="T13" y="T14"/>
                                </a:cxn>
                                <a:cxn ang="0">
                                  <a:pos x="T16" y="T17"/>
                                </a:cxn>
                              </a:cxnLst>
                              <a:rect l="0" t="0" r="r" b="b"/>
                              <a:pathLst>
                                <a:path w="1189" h="740">
                                  <a:moveTo>
                                    <a:pt x="547" y="398"/>
                                  </a:moveTo>
                                  <a:lnTo>
                                    <a:pt x="540" y="398"/>
                                  </a:lnTo>
                                  <a:lnTo>
                                    <a:pt x="573" y="364"/>
                                  </a:lnTo>
                                  <a:lnTo>
                                    <a:pt x="576" y="362"/>
                                  </a:lnTo>
                                  <a:lnTo>
                                    <a:pt x="561" y="380"/>
                                  </a:lnTo>
                                  <a:lnTo>
                                    <a:pt x="547"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45"/>
                          <wps:cNvSpPr>
                            <a:spLocks/>
                          </wps:cNvSpPr>
                          <wps:spPr bwMode="auto">
                            <a:xfrm>
                              <a:off x="187" y="0"/>
                              <a:ext cx="1189" cy="740"/>
                            </a:xfrm>
                            <a:custGeom>
                              <a:avLst/>
                              <a:gdLst>
                                <a:gd name="T0" fmla="+- 0 814 187"/>
                                <a:gd name="T1" fmla="*/ T0 w 1189"/>
                                <a:gd name="T2" fmla="*/ 388 h 740"/>
                                <a:gd name="T3" fmla="+- 0 864 187"/>
                                <a:gd name="T4" fmla="*/ T3 w 1189"/>
                                <a:gd name="T5" fmla="*/ 364 h 740"/>
                                <a:gd name="T6" fmla="+- 0 865 187"/>
                                <a:gd name="T7" fmla="*/ T6 w 1189"/>
                                <a:gd name="T8" fmla="*/ 364 h 740"/>
                                <a:gd name="T9" fmla="+- 0 814 187"/>
                                <a:gd name="T10" fmla="*/ T9 w 1189"/>
                                <a:gd name="T11" fmla="*/ 388 h 740"/>
                              </a:gdLst>
                              <a:ahLst/>
                              <a:cxnLst>
                                <a:cxn ang="0">
                                  <a:pos x="T1" y="T2"/>
                                </a:cxn>
                                <a:cxn ang="0">
                                  <a:pos x="T4" y="T5"/>
                                </a:cxn>
                                <a:cxn ang="0">
                                  <a:pos x="T7" y="T8"/>
                                </a:cxn>
                                <a:cxn ang="0">
                                  <a:pos x="T10" y="T11"/>
                                </a:cxn>
                              </a:cxnLst>
                              <a:rect l="0" t="0" r="r" b="b"/>
                              <a:pathLst>
                                <a:path w="1189" h="740">
                                  <a:moveTo>
                                    <a:pt x="627" y="388"/>
                                  </a:moveTo>
                                  <a:lnTo>
                                    <a:pt x="677" y="364"/>
                                  </a:lnTo>
                                  <a:lnTo>
                                    <a:pt x="678" y="364"/>
                                  </a:lnTo>
                                  <a:lnTo>
                                    <a:pt x="627"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46"/>
                          <wps:cNvSpPr>
                            <a:spLocks/>
                          </wps:cNvSpPr>
                          <wps:spPr bwMode="auto">
                            <a:xfrm>
                              <a:off x="187" y="0"/>
                              <a:ext cx="1189" cy="740"/>
                            </a:xfrm>
                            <a:custGeom>
                              <a:avLst/>
                              <a:gdLst>
                                <a:gd name="T0" fmla="+- 0 873 187"/>
                                <a:gd name="T1" fmla="*/ T0 w 1189"/>
                                <a:gd name="T2" fmla="*/ 384 h 740"/>
                                <a:gd name="T3" fmla="+- 0 876 187"/>
                                <a:gd name="T4" fmla="*/ T3 w 1189"/>
                                <a:gd name="T5" fmla="*/ 382 h 740"/>
                                <a:gd name="T6" fmla="+- 0 956 187"/>
                                <a:gd name="T7" fmla="*/ T6 w 1189"/>
                                <a:gd name="T8" fmla="*/ 368 h 740"/>
                                <a:gd name="T9" fmla="+- 0 979 187"/>
                                <a:gd name="T10" fmla="*/ T9 w 1189"/>
                                <a:gd name="T11" fmla="*/ 368 h 740"/>
                                <a:gd name="T12" fmla="+- 0 1006 187"/>
                                <a:gd name="T13" fmla="*/ T12 w 1189"/>
                                <a:gd name="T14" fmla="*/ 374 h 740"/>
                                <a:gd name="T15" fmla="+- 0 962 187"/>
                                <a:gd name="T16" fmla="*/ T15 w 1189"/>
                                <a:gd name="T17" fmla="*/ 374 h 740"/>
                                <a:gd name="T18" fmla="+- 0 928 187"/>
                                <a:gd name="T19" fmla="*/ T18 w 1189"/>
                                <a:gd name="T20" fmla="*/ 376 h 740"/>
                                <a:gd name="T21" fmla="+- 0 892 187"/>
                                <a:gd name="T22" fmla="*/ T21 w 1189"/>
                                <a:gd name="T23" fmla="*/ 380 h 740"/>
                                <a:gd name="T24" fmla="+- 0 873 187"/>
                                <a:gd name="T25" fmla="*/ T24 w 1189"/>
                                <a:gd name="T26" fmla="*/ 38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686" y="384"/>
                                  </a:moveTo>
                                  <a:lnTo>
                                    <a:pt x="689" y="382"/>
                                  </a:lnTo>
                                  <a:lnTo>
                                    <a:pt x="769" y="368"/>
                                  </a:lnTo>
                                  <a:lnTo>
                                    <a:pt x="792" y="368"/>
                                  </a:lnTo>
                                  <a:lnTo>
                                    <a:pt x="819" y="374"/>
                                  </a:lnTo>
                                  <a:lnTo>
                                    <a:pt x="775" y="374"/>
                                  </a:lnTo>
                                  <a:lnTo>
                                    <a:pt x="741" y="376"/>
                                  </a:lnTo>
                                  <a:lnTo>
                                    <a:pt x="705" y="380"/>
                                  </a:lnTo>
                                  <a:lnTo>
                                    <a:pt x="686"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47"/>
                          <wps:cNvSpPr>
                            <a:spLocks/>
                          </wps:cNvSpPr>
                          <wps:spPr bwMode="auto">
                            <a:xfrm>
                              <a:off x="187" y="0"/>
                              <a:ext cx="1189" cy="740"/>
                            </a:xfrm>
                            <a:custGeom>
                              <a:avLst/>
                              <a:gdLst>
                                <a:gd name="T0" fmla="+- 0 756 187"/>
                                <a:gd name="T1" fmla="*/ T0 w 1189"/>
                                <a:gd name="T2" fmla="*/ 470 h 740"/>
                                <a:gd name="T3" fmla="+- 0 754 187"/>
                                <a:gd name="T4" fmla="*/ T3 w 1189"/>
                                <a:gd name="T5" fmla="*/ 470 h 740"/>
                                <a:gd name="T6" fmla="+- 0 755 187"/>
                                <a:gd name="T7" fmla="*/ T6 w 1189"/>
                                <a:gd name="T8" fmla="*/ 466 h 740"/>
                                <a:gd name="T9" fmla="+- 0 759 187"/>
                                <a:gd name="T10" fmla="*/ T9 w 1189"/>
                                <a:gd name="T11" fmla="*/ 464 h 740"/>
                                <a:gd name="T12" fmla="+- 0 780 187"/>
                                <a:gd name="T13" fmla="*/ T12 w 1189"/>
                                <a:gd name="T14" fmla="*/ 462 h 740"/>
                                <a:gd name="T15" fmla="+- 0 812 187"/>
                                <a:gd name="T16" fmla="*/ T15 w 1189"/>
                                <a:gd name="T17" fmla="*/ 456 h 740"/>
                                <a:gd name="T18" fmla="+- 0 839 187"/>
                                <a:gd name="T19" fmla="*/ T18 w 1189"/>
                                <a:gd name="T20" fmla="*/ 448 h 740"/>
                                <a:gd name="T21" fmla="+- 0 913 187"/>
                                <a:gd name="T22" fmla="*/ T21 w 1189"/>
                                <a:gd name="T23" fmla="*/ 412 h 740"/>
                                <a:gd name="T24" fmla="+- 0 977 187"/>
                                <a:gd name="T25" fmla="*/ T24 w 1189"/>
                                <a:gd name="T26" fmla="*/ 398 h 740"/>
                                <a:gd name="T27" fmla="+- 0 980 187"/>
                                <a:gd name="T28" fmla="*/ T27 w 1189"/>
                                <a:gd name="T29" fmla="*/ 396 h 740"/>
                                <a:gd name="T30" fmla="+- 0 981 187"/>
                                <a:gd name="T31" fmla="*/ T30 w 1189"/>
                                <a:gd name="T32" fmla="*/ 396 h 740"/>
                                <a:gd name="T33" fmla="+- 0 973 187"/>
                                <a:gd name="T34" fmla="*/ T33 w 1189"/>
                                <a:gd name="T35" fmla="*/ 394 h 740"/>
                                <a:gd name="T36" fmla="+- 0 1030 187"/>
                                <a:gd name="T37" fmla="*/ T36 w 1189"/>
                                <a:gd name="T38" fmla="*/ 394 h 740"/>
                                <a:gd name="T39" fmla="+- 0 1026 187"/>
                                <a:gd name="T40" fmla="*/ T39 w 1189"/>
                                <a:gd name="T41" fmla="*/ 390 h 740"/>
                                <a:gd name="T42" fmla="+- 0 992 187"/>
                                <a:gd name="T43" fmla="*/ T42 w 1189"/>
                                <a:gd name="T44" fmla="*/ 378 h 740"/>
                                <a:gd name="T45" fmla="+- 0 962 187"/>
                                <a:gd name="T46" fmla="*/ T45 w 1189"/>
                                <a:gd name="T47" fmla="*/ 374 h 740"/>
                                <a:gd name="T48" fmla="+- 0 1006 187"/>
                                <a:gd name="T49" fmla="*/ T48 w 1189"/>
                                <a:gd name="T50" fmla="*/ 374 h 740"/>
                                <a:gd name="T51" fmla="+- 0 1015 187"/>
                                <a:gd name="T52" fmla="*/ T51 w 1189"/>
                                <a:gd name="T53" fmla="*/ 376 h 740"/>
                                <a:gd name="T54" fmla="+- 0 1044 187"/>
                                <a:gd name="T55" fmla="*/ T54 w 1189"/>
                                <a:gd name="T56" fmla="*/ 386 h 740"/>
                                <a:gd name="T57" fmla="+- 0 1057 187"/>
                                <a:gd name="T58" fmla="*/ T57 w 1189"/>
                                <a:gd name="T59" fmla="*/ 386 h 740"/>
                                <a:gd name="T60" fmla="+- 0 1087 187"/>
                                <a:gd name="T61" fmla="*/ T60 w 1189"/>
                                <a:gd name="T62" fmla="*/ 412 h 740"/>
                                <a:gd name="T63" fmla="+- 0 1042 187"/>
                                <a:gd name="T64" fmla="*/ T63 w 1189"/>
                                <a:gd name="T65" fmla="*/ 412 h 740"/>
                                <a:gd name="T66" fmla="+- 0 1062 187"/>
                                <a:gd name="T67" fmla="*/ T66 w 1189"/>
                                <a:gd name="T68" fmla="*/ 430 h 740"/>
                                <a:gd name="T69" fmla="+- 0 979 187"/>
                                <a:gd name="T70" fmla="*/ T69 w 1189"/>
                                <a:gd name="T71" fmla="*/ 430 h 740"/>
                                <a:gd name="T72" fmla="+- 0 908 187"/>
                                <a:gd name="T73" fmla="*/ T72 w 1189"/>
                                <a:gd name="T74" fmla="*/ 440 h 740"/>
                                <a:gd name="T75" fmla="+- 0 819 187"/>
                                <a:gd name="T76" fmla="*/ T75 w 1189"/>
                                <a:gd name="T77" fmla="*/ 468 h 740"/>
                                <a:gd name="T78" fmla="+- 0 784 187"/>
                                <a:gd name="T79" fmla="*/ T78 w 1189"/>
                                <a:gd name="T80" fmla="*/ 468 h 740"/>
                                <a:gd name="T81" fmla="+- 0 756 187"/>
                                <a:gd name="T82" fmla="*/ T81 w 1189"/>
                                <a:gd name="T83" fmla="*/ 47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89" h="740">
                                  <a:moveTo>
                                    <a:pt x="569" y="470"/>
                                  </a:moveTo>
                                  <a:lnTo>
                                    <a:pt x="567" y="470"/>
                                  </a:lnTo>
                                  <a:lnTo>
                                    <a:pt x="568" y="466"/>
                                  </a:lnTo>
                                  <a:lnTo>
                                    <a:pt x="572" y="464"/>
                                  </a:lnTo>
                                  <a:lnTo>
                                    <a:pt x="593" y="462"/>
                                  </a:lnTo>
                                  <a:lnTo>
                                    <a:pt x="625" y="456"/>
                                  </a:lnTo>
                                  <a:lnTo>
                                    <a:pt x="652" y="448"/>
                                  </a:lnTo>
                                  <a:lnTo>
                                    <a:pt x="726" y="412"/>
                                  </a:lnTo>
                                  <a:lnTo>
                                    <a:pt x="790" y="398"/>
                                  </a:lnTo>
                                  <a:lnTo>
                                    <a:pt x="793" y="396"/>
                                  </a:lnTo>
                                  <a:lnTo>
                                    <a:pt x="794" y="396"/>
                                  </a:lnTo>
                                  <a:lnTo>
                                    <a:pt x="786" y="394"/>
                                  </a:lnTo>
                                  <a:lnTo>
                                    <a:pt x="843" y="394"/>
                                  </a:lnTo>
                                  <a:lnTo>
                                    <a:pt x="839" y="390"/>
                                  </a:lnTo>
                                  <a:lnTo>
                                    <a:pt x="805" y="378"/>
                                  </a:lnTo>
                                  <a:lnTo>
                                    <a:pt x="775" y="374"/>
                                  </a:lnTo>
                                  <a:lnTo>
                                    <a:pt x="819" y="374"/>
                                  </a:lnTo>
                                  <a:lnTo>
                                    <a:pt x="828" y="376"/>
                                  </a:lnTo>
                                  <a:lnTo>
                                    <a:pt x="857" y="386"/>
                                  </a:lnTo>
                                  <a:lnTo>
                                    <a:pt x="870" y="386"/>
                                  </a:lnTo>
                                  <a:lnTo>
                                    <a:pt x="900" y="412"/>
                                  </a:lnTo>
                                  <a:lnTo>
                                    <a:pt x="855" y="412"/>
                                  </a:lnTo>
                                  <a:lnTo>
                                    <a:pt x="875" y="430"/>
                                  </a:lnTo>
                                  <a:lnTo>
                                    <a:pt x="792" y="430"/>
                                  </a:lnTo>
                                  <a:lnTo>
                                    <a:pt x="721" y="440"/>
                                  </a:lnTo>
                                  <a:lnTo>
                                    <a:pt x="632" y="468"/>
                                  </a:lnTo>
                                  <a:lnTo>
                                    <a:pt x="597" y="468"/>
                                  </a:lnTo>
                                  <a:lnTo>
                                    <a:pt x="569" y="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48"/>
                          <wps:cNvSpPr>
                            <a:spLocks/>
                          </wps:cNvSpPr>
                          <wps:spPr bwMode="auto">
                            <a:xfrm>
                              <a:off x="187" y="0"/>
                              <a:ext cx="1189" cy="740"/>
                            </a:xfrm>
                            <a:custGeom>
                              <a:avLst/>
                              <a:gdLst>
                                <a:gd name="T0" fmla="+- 0 1245 187"/>
                                <a:gd name="T1" fmla="*/ T0 w 1189"/>
                                <a:gd name="T2" fmla="*/ 376 h 740"/>
                                <a:gd name="T3" fmla="+- 0 1244 187"/>
                                <a:gd name="T4" fmla="*/ T3 w 1189"/>
                                <a:gd name="T5" fmla="*/ 374 h 740"/>
                                <a:gd name="T6" fmla="+- 0 1247 187"/>
                                <a:gd name="T7" fmla="*/ T6 w 1189"/>
                                <a:gd name="T8" fmla="*/ 374 h 740"/>
                                <a:gd name="T9" fmla="+- 0 1245 187"/>
                                <a:gd name="T10" fmla="*/ T9 w 1189"/>
                                <a:gd name="T11" fmla="*/ 376 h 740"/>
                              </a:gdLst>
                              <a:ahLst/>
                              <a:cxnLst>
                                <a:cxn ang="0">
                                  <a:pos x="T1" y="T2"/>
                                </a:cxn>
                                <a:cxn ang="0">
                                  <a:pos x="T4" y="T5"/>
                                </a:cxn>
                                <a:cxn ang="0">
                                  <a:pos x="T7" y="T8"/>
                                </a:cxn>
                                <a:cxn ang="0">
                                  <a:pos x="T10" y="T11"/>
                                </a:cxn>
                              </a:cxnLst>
                              <a:rect l="0" t="0" r="r" b="b"/>
                              <a:pathLst>
                                <a:path w="1189" h="740">
                                  <a:moveTo>
                                    <a:pt x="1058" y="376"/>
                                  </a:moveTo>
                                  <a:lnTo>
                                    <a:pt x="1057" y="374"/>
                                  </a:lnTo>
                                  <a:lnTo>
                                    <a:pt x="1060" y="374"/>
                                  </a:lnTo>
                                  <a:lnTo>
                                    <a:pt x="1058"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49"/>
                          <wps:cNvSpPr>
                            <a:spLocks/>
                          </wps:cNvSpPr>
                          <wps:spPr bwMode="auto">
                            <a:xfrm>
                              <a:off x="187" y="0"/>
                              <a:ext cx="1189" cy="740"/>
                            </a:xfrm>
                            <a:custGeom>
                              <a:avLst/>
                              <a:gdLst>
                                <a:gd name="T0" fmla="+- 0 1279 187"/>
                                <a:gd name="T1" fmla="*/ T0 w 1189"/>
                                <a:gd name="T2" fmla="*/ 434 h 740"/>
                                <a:gd name="T3" fmla="+- 0 1275 187"/>
                                <a:gd name="T4" fmla="*/ T3 w 1189"/>
                                <a:gd name="T5" fmla="*/ 426 h 740"/>
                                <a:gd name="T6" fmla="+- 0 1251 187"/>
                                <a:gd name="T7" fmla="*/ T6 w 1189"/>
                                <a:gd name="T8" fmla="*/ 378 h 740"/>
                                <a:gd name="T9" fmla="+- 0 1248 187"/>
                                <a:gd name="T10" fmla="*/ T9 w 1189"/>
                                <a:gd name="T11" fmla="*/ 374 h 740"/>
                                <a:gd name="T12" fmla="+- 0 1266 187"/>
                                <a:gd name="T13" fmla="*/ T12 w 1189"/>
                                <a:gd name="T14" fmla="*/ 374 h 740"/>
                                <a:gd name="T15" fmla="+- 0 1275 187"/>
                                <a:gd name="T16" fmla="*/ T15 w 1189"/>
                                <a:gd name="T17" fmla="*/ 388 h 740"/>
                                <a:gd name="T18" fmla="+- 0 1262 187"/>
                                <a:gd name="T19" fmla="*/ T18 w 1189"/>
                                <a:gd name="T20" fmla="*/ 388 h 740"/>
                                <a:gd name="T21" fmla="+- 0 1262 187"/>
                                <a:gd name="T22" fmla="*/ T21 w 1189"/>
                                <a:gd name="T23" fmla="*/ 390 h 740"/>
                                <a:gd name="T24" fmla="+- 0 1276 187"/>
                                <a:gd name="T25" fmla="*/ T24 w 1189"/>
                                <a:gd name="T26" fmla="*/ 424 h 740"/>
                                <a:gd name="T27" fmla="+- 0 1279 187"/>
                                <a:gd name="T28" fmla="*/ T27 w 1189"/>
                                <a:gd name="T29" fmla="*/ 430 h 740"/>
                                <a:gd name="T30" fmla="+- 0 1279 187"/>
                                <a:gd name="T31" fmla="*/ T30 w 1189"/>
                                <a:gd name="T32" fmla="*/ 43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89" h="740">
                                  <a:moveTo>
                                    <a:pt x="1092" y="434"/>
                                  </a:moveTo>
                                  <a:lnTo>
                                    <a:pt x="1088" y="426"/>
                                  </a:lnTo>
                                  <a:lnTo>
                                    <a:pt x="1064" y="378"/>
                                  </a:lnTo>
                                  <a:lnTo>
                                    <a:pt x="1061" y="374"/>
                                  </a:lnTo>
                                  <a:lnTo>
                                    <a:pt x="1079" y="374"/>
                                  </a:lnTo>
                                  <a:lnTo>
                                    <a:pt x="1088" y="388"/>
                                  </a:lnTo>
                                  <a:lnTo>
                                    <a:pt x="1075" y="388"/>
                                  </a:lnTo>
                                  <a:lnTo>
                                    <a:pt x="1075" y="390"/>
                                  </a:lnTo>
                                  <a:lnTo>
                                    <a:pt x="1089" y="424"/>
                                  </a:lnTo>
                                  <a:lnTo>
                                    <a:pt x="1092" y="430"/>
                                  </a:lnTo>
                                  <a:lnTo>
                                    <a:pt x="1092" y="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50"/>
                          <wps:cNvSpPr>
                            <a:spLocks/>
                          </wps:cNvSpPr>
                          <wps:spPr bwMode="auto">
                            <a:xfrm>
                              <a:off x="187" y="0"/>
                              <a:ext cx="1189" cy="740"/>
                            </a:xfrm>
                            <a:custGeom>
                              <a:avLst/>
                              <a:gdLst>
                                <a:gd name="T0" fmla="+- 0 209 187"/>
                                <a:gd name="T1" fmla="*/ T0 w 1189"/>
                                <a:gd name="T2" fmla="*/ 740 h 740"/>
                                <a:gd name="T3" fmla="+- 0 201 187"/>
                                <a:gd name="T4" fmla="*/ T3 w 1189"/>
                                <a:gd name="T5" fmla="*/ 740 h 740"/>
                                <a:gd name="T6" fmla="+- 0 201 187"/>
                                <a:gd name="T7" fmla="*/ T6 w 1189"/>
                                <a:gd name="T8" fmla="*/ 738 h 740"/>
                                <a:gd name="T9" fmla="+- 0 207 187"/>
                                <a:gd name="T10" fmla="*/ T9 w 1189"/>
                                <a:gd name="T11" fmla="*/ 726 h 740"/>
                                <a:gd name="T12" fmla="+- 0 211 187"/>
                                <a:gd name="T13" fmla="*/ T12 w 1189"/>
                                <a:gd name="T14" fmla="*/ 718 h 740"/>
                                <a:gd name="T15" fmla="+- 0 214 187"/>
                                <a:gd name="T16" fmla="*/ T15 w 1189"/>
                                <a:gd name="T17" fmla="*/ 706 h 740"/>
                                <a:gd name="T18" fmla="+- 0 219 187"/>
                                <a:gd name="T19" fmla="*/ T18 w 1189"/>
                                <a:gd name="T20" fmla="*/ 698 h 740"/>
                                <a:gd name="T21" fmla="+- 0 221 187"/>
                                <a:gd name="T22" fmla="*/ T21 w 1189"/>
                                <a:gd name="T23" fmla="*/ 688 h 740"/>
                                <a:gd name="T24" fmla="+- 0 253 187"/>
                                <a:gd name="T25" fmla="*/ T24 w 1189"/>
                                <a:gd name="T26" fmla="*/ 630 h 740"/>
                                <a:gd name="T27" fmla="+- 0 280 187"/>
                                <a:gd name="T28" fmla="*/ T27 w 1189"/>
                                <a:gd name="T29" fmla="*/ 566 h 740"/>
                                <a:gd name="T30" fmla="+- 0 299 187"/>
                                <a:gd name="T31" fmla="*/ T30 w 1189"/>
                                <a:gd name="T32" fmla="*/ 506 h 740"/>
                                <a:gd name="T33" fmla="+- 0 325 187"/>
                                <a:gd name="T34" fmla="*/ T33 w 1189"/>
                                <a:gd name="T35" fmla="*/ 446 h 740"/>
                                <a:gd name="T36" fmla="+- 0 374 187"/>
                                <a:gd name="T37" fmla="*/ T36 w 1189"/>
                                <a:gd name="T38" fmla="*/ 386 h 740"/>
                                <a:gd name="T39" fmla="+- 0 375 187"/>
                                <a:gd name="T40" fmla="*/ T39 w 1189"/>
                                <a:gd name="T41" fmla="*/ 388 h 740"/>
                                <a:gd name="T42" fmla="+- 0 333 187"/>
                                <a:gd name="T43" fmla="*/ T42 w 1189"/>
                                <a:gd name="T44" fmla="*/ 444 h 740"/>
                                <a:gd name="T45" fmla="+- 0 309 187"/>
                                <a:gd name="T46" fmla="*/ T45 w 1189"/>
                                <a:gd name="T47" fmla="*/ 492 h 740"/>
                                <a:gd name="T48" fmla="+- 0 292 187"/>
                                <a:gd name="T49" fmla="*/ T48 w 1189"/>
                                <a:gd name="T50" fmla="*/ 542 h 740"/>
                                <a:gd name="T51" fmla="+- 0 270 187"/>
                                <a:gd name="T52" fmla="*/ T51 w 1189"/>
                                <a:gd name="T53" fmla="*/ 608 h 740"/>
                                <a:gd name="T54" fmla="+- 0 252 187"/>
                                <a:gd name="T55" fmla="*/ T54 w 1189"/>
                                <a:gd name="T56" fmla="*/ 644 h 740"/>
                                <a:gd name="T57" fmla="+- 0 236 187"/>
                                <a:gd name="T58" fmla="*/ T57 w 1189"/>
                                <a:gd name="T59" fmla="*/ 674 h 740"/>
                                <a:gd name="T60" fmla="+- 0 222 187"/>
                                <a:gd name="T61" fmla="*/ T60 w 1189"/>
                                <a:gd name="T62" fmla="*/ 704 h 740"/>
                                <a:gd name="T63" fmla="+- 0 209 187"/>
                                <a:gd name="T64" fmla="*/ T63 w 1189"/>
                                <a:gd name="T65"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189" h="740">
                                  <a:moveTo>
                                    <a:pt x="22" y="740"/>
                                  </a:moveTo>
                                  <a:lnTo>
                                    <a:pt x="14" y="740"/>
                                  </a:lnTo>
                                  <a:lnTo>
                                    <a:pt x="14" y="738"/>
                                  </a:lnTo>
                                  <a:lnTo>
                                    <a:pt x="20" y="726"/>
                                  </a:lnTo>
                                  <a:lnTo>
                                    <a:pt x="24" y="718"/>
                                  </a:lnTo>
                                  <a:lnTo>
                                    <a:pt x="27" y="706"/>
                                  </a:lnTo>
                                  <a:lnTo>
                                    <a:pt x="32" y="698"/>
                                  </a:lnTo>
                                  <a:lnTo>
                                    <a:pt x="34" y="688"/>
                                  </a:lnTo>
                                  <a:lnTo>
                                    <a:pt x="66" y="630"/>
                                  </a:lnTo>
                                  <a:lnTo>
                                    <a:pt x="93" y="566"/>
                                  </a:lnTo>
                                  <a:lnTo>
                                    <a:pt x="112" y="506"/>
                                  </a:lnTo>
                                  <a:lnTo>
                                    <a:pt x="138" y="446"/>
                                  </a:lnTo>
                                  <a:lnTo>
                                    <a:pt x="187" y="386"/>
                                  </a:lnTo>
                                  <a:lnTo>
                                    <a:pt x="188" y="388"/>
                                  </a:lnTo>
                                  <a:lnTo>
                                    <a:pt x="146" y="444"/>
                                  </a:lnTo>
                                  <a:lnTo>
                                    <a:pt x="122" y="492"/>
                                  </a:lnTo>
                                  <a:lnTo>
                                    <a:pt x="105" y="542"/>
                                  </a:lnTo>
                                  <a:lnTo>
                                    <a:pt x="83" y="608"/>
                                  </a:lnTo>
                                  <a:lnTo>
                                    <a:pt x="65" y="644"/>
                                  </a:lnTo>
                                  <a:lnTo>
                                    <a:pt x="49" y="674"/>
                                  </a:lnTo>
                                  <a:lnTo>
                                    <a:pt x="35" y="704"/>
                                  </a:lnTo>
                                  <a:lnTo>
                                    <a:pt x="22"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51"/>
                          <wps:cNvSpPr>
                            <a:spLocks/>
                          </wps:cNvSpPr>
                          <wps:spPr bwMode="auto">
                            <a:xfrm>
                              <a:off x="187" y="0"/>
                              <a:ext cx="1189" cy="740"/>
                            </a:xfrm>
                            <a:custGeom>
                              <a:avLst/>
                              <a:gdLst>
                                <a:gd name="T0" fmla="+- 0 752 187"/>
                                <a:gd name="T1" fmla="*/ T0 w 1189"/>
                                <a:gd name="T2" fmla="*/ 442 h 740"/>
                                <a:gd name="T3" fmla="+- 0 750 187"/>
                                <a:gd name="T4" fmla="*/ T3 w 1189"/>
                                <a:gd name="T5" fmla="*/ 442 h 740"/>
                                <a:gd name="T6" fmla="+- 0 748 187"/>
                                <a:gd name="T7" fmla="*/ T6 w 1189"/>
                                <a:gd name="T8" fmla="*/ 440 h 740"/>
                                <a:gd name="T9" fmla="+- 0 752 187"/>
                                <a:gd name="T10" fmla="*/ T9 w 1189"/>
                                <a:gd name="T11" fmla="*/ 436 h 740"/>
                                <a:gd name="T12" fmla="+- 0 805 187"/>
                                <a:gd name="T13" fmla="*/ T12 w 1189"/>
                                <a:gd name="T14" fmla="*/ 428 h 740"/>
                                <a:gd name="T15" fmla="+- 0 848 187"/>
                                <a:gd name="T16" fmla="*/ T15 w 1189"/>
                                <a:gd name="T17" fmla="*/ 418 h 740"/>
                                <a:gd name="T18" fmla="+- 0 899 187"/>
                                <a:gd name="T19" fmla="*/ T18 w 1189"/>
                                <a:gd name="T20" fmla="*/ 398 h 740"/>
                                <a:gd name="T21" fmla="+- 0 930 187"/>
                                <a:gd name="T22" fmla="*/ T21 w 1189"/>
                                <a:gd name="T23" fmla="*/ 390 h 740"/>
                                <a:gd name="T24" fmla="+- 0 964 187"/>
                                <a:gd name="T25" fmla="*/ T24 w 1189"/>
                                <a:gd name="T26" fmla="*/ 388 h 740"/>
                                <a:gd name="T27" fmla="+- 0 999 187"/>
                                <a:gd name="T28" fmla="*/ T27 w 1189"/>
                                <a:gd name="T29" fmla="*/ 390 h 740"/>
                                <a:gd name="T30" fmla="+- 0 1030 187"/>
                                <a:gd name="T31" fmla="*/ T30 w 1189"/>
                                <a:gd name="T32" fmla="*/ 394 h 740"/>
                                <a:gd name="T33" fmla="+- 0 937 187"/>
                                <a:gd name="T34" fmla="*/ T33 w 1189"/>
                                <a:gd name="T35" fmla="*/ 394 h 740"/>
                                <a:gd name="T36" fmla="+- 0 896 187"/>
                                <a:gd name="T37" fmla="*/ T36 w 1189"/>
                                <a:gd name="T38" fmla="*/ 404 h 740"/>
                                <a:gd name="T39" fmla="+- 0 852 187"/>
                                <a:gd name="T40" fmla="*/ T39 w 1189"/>
                                <a:gd name="T41" fmla="*/ 422 h 740"/>
                                <a:gd name="T42" fmla="+- 0 818 187"/>
                                <a:gd name="T43" fmla="*/ T42 w 1189"/>
                                <a:gd name="T44" fmla="*/ 430 h 740"/>
                                <a:gd name="T45" fmla="+- 0 767 187"/>
                                <a:gd name="T46" fmla="*/ T45 w 1189"/>
                                <a:gd name="T47" fmla="*/ 440 h 740"/>
                                <a:gd name="T48" fmla="+- 0 752 187"/>
                                <a:gd name="T49" fmla="*/ T48 w 1189"/>
                                <a:gd name="T50" fmla="*/ 442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189" h="740">
                                  <a:moveTo>
                                    <a:pt x="565" y="442"/>
                                  </a:moveTo>
                                  <a:lnTo>
                                    <a:pt x="563" y="442"/>
                                  </a:lnTo>
                                  <a:lnTo>
                                    <a:pt x="561" y="440"/>
                                  </a:lnTo>
                                  <a:lnTo>
                                    <a:pt x="565" y="436"/>
                                  </a:lnTo>
                                  <a:lnTo>
                                    <a:pt x="618" y="428"/>
                                  </a:lnTo>
                                  <a:lnTo>
                                    <a:pt x="661" y="418"/>
                                  </a:lnTo>
                                  <a:lnTo>
                                    <a:pt x="712" y="398"/>
                                  </a:lnTo>
                                  <a:lnTo>
                                    <a:pt x="743" y="390"/>
                                  </a:lnTo>
                                  <a:lnTo>
                                    <a:pt x="777" y="388"/>
                                  </a:lnTo>
                                  <a:lnTo>
                                    <a:pt x="812" y="390"/>
                                  </a:lnTo>
                                  <a:lnTo>
                                    <a:pt x="843" y="394"/>
                                  </a:lnTo>
                                  <a:lnTo>
                                    <a:pt x="750" y="394"/>
                                  </a:lnTo>
                                  <a:lnTo>
                                    <a:pt x="709" y="404"/>
                                  </a:lnTo>
                                  <a:lnTo>
                                    <a:pt x="665" y="422"/>
                                  </a:lnTo>
                                  <a:lnTo>
                                    <a:pt x="631" y="430"/>
                                  </a:lnTo>
                                  <a:lnTo>
                                    <a:pt x="580" y="440"/>
                                  </a:lnTo>
                                  <a:lnTo>
                                    <a:pt x="565"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52"/>
                          <wps:cNvSpPr>
                            <a:spLocks/>
                          </wps:cNvSpPr>
                          <wps:spPr bwMode="auto">
                            <a:xfrm>
                              <a:off x="187" y="0"/>
                              <a:ext cx="1189" cy="740"/>
                            </a:xfrm>
                            <a:custGeom>
                              <a:avLst/>
                              <a:gdLst>
                                <a:gd name="T0" fmla="+- 0 1376 187"/>
                                <a:gd name="T1" fmla="*/ T0 w 1189"/>
                                <a:gd name="T2" fmla="*/ 740 h 740"/>
                                <a:gd name="T3" fmla="+- 0 1364 187"/>
                                <a:gd name="T4" fmla="*/ T3 w 1189"/>
                                <a:gd name="T5" fmla="*/ 740 h 740"/>
                                <a:gd name="T6" fmla="+- 0 1341 187"/>
                                <a:gd name="T7" fmla="*/ T6 w 1189"/>
                                <a:gd name="T8" fmla="*/ 680 h 740"/>
                                <a:gd name="T9" fmla="+- 0 1322 187"/>
                                <a:gd name="T10" fmla="*/ T9 w 1189"/>
                                <a:gd name="T11" fmla="*/ 632 h 740"/>
                                <a:gd name="T12" fmla="+- 0 1309 187"/>
                                <a:gd name="T13" fmla="*/ T12 w 1189"/>
                                <a:gd name="T14" fmla="*/ 580 h 740"/>
                                <a:gd name="T15" fmla="+- 0 1306 187"/>
                                <a:gd name="T16" fmla="*/ T15 w 1189"/>
                                <a:gd name="T17" fmla="*/ 514 h 740"/>
                                <a:gd name="T18" fmla="+- 0 1302 187"/>
                                <a:gd name="T19" fmla="*/ T18 w 1189"/>
                                <a:gd name="T20" fmla="*/ 480 h 740"/>
                                <a:gd name="T21" fmla="+- 0 1294 187"/>
                                <a:gd name="T22" fmla="*/ T21 w 1189"/>
                                <a:gd name="T23" fmla="*/ 446 h 740"/>
                                <a:gd name="T24" fmla="+- 0 1280 187"/>
                                <a:gd name="T25" fmla="*/ T24 w 1189"/>
                                <a:gd name="T26" fmla="*/ 416 h 740"/>
                                <a:gd name="T27" fmla="+- 0 1262 187"/>
                                <a:gd name="T28" fmla="*/ T27 w 1189"/>
                                <a:gd name="T29" fmla="*/ 388 h 740"/>
                                <a:gd name="T30" fmla="+- 0 1275 187"/>
                                <a:gd name="T31" fmla="*/ T30 w 1189"/>
                                <a:gd name="T32" fmla="*/ 388 h 740"/>
                                <a:gd name="T33" fmla="+- 0 1314 187"/>
                                <a:gd name="T34" fmla="*/ T33 w 1189"/>
                                <a:gd name="T35" fmla="*/ 480 h 740"/>
                                <a:gd name="T36" fmla="+- 0 1320 187"/>
                                <a:gd name="T37" fmla="*/ T36 w 1189"/>
                                <a:gd name="T38" fmla="*/ 576 h 740"/>
                                <a:gd name="T39" fmla="+- 0 1325 187"/>
                                <a:gd name="T40" fmla="*/ T39 w 1189"/>
                                <a:gd name="T41" fmla="*/ 608 h 740"/>
                                <a:gd name="T42" fmla="+- 0 1328 187"/>
                                <a:gd name="T43" fmla="*/ T42 w 1189"/>
                                <a:gd name="T44" fmla="*/ 616 h 740"/>
                                <a:gd name="T45" fmla="+- 0 1339 187"/>
                                <a:gd name="T46" fmla="*/ T45 w 1189"/>
                                <a:gd name="T47" fmla="*/ 648 h 740"/>
                                <a:gd name="T48" fmla="+- 0 1365 187"/>
                                <a:gd name="T49" fmla="*/ T48 w 1189"/>
                                <a:gd name="T50" fmla="*/ 708 h 740"/>
                                <a:gd name="T51" fmla="+- 0 1376 187"/>
                                <a:gd name="T52" fmla="*/ T51 w 1189"/>
                                <a:gd name="T53"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189" h="740">
                                  <a:moveTo>
                                    <a:pt x="1189" y="740"/>
                                  </a:moveTo>
                                  <a:lnTo>
                                    <a:pt x="1177" y="740"/>
                                  </a:lnTo>
                                  <a:lnTo>
                                    <a:pt x="1154" y="680"/>
                                  </a:lnTo>
                                  <a:lnTo>
                                    <a:pt x="1135" y="632"/>
                                  </a:lnTo>
                                  <a:lnTo>
                                    <a:pt x="1122" y="580"/>
                                  </a:lnTo>
                                  <a:lnTo>
                                    <a:pt x="1119" y="514"/>
                                  </a:lnTo>
                                  <a:lnTo>
                                    <a:pt x="1115" y="480"/>
                                  </a:lnTo>
                                  <a:lnTo>
                                    <a:pt x="1107" y="446"/>
                                  </a:lnTo>
                                  <a:lnTo>
                                    <a:pt x="1093" y="416"/>
                                  </a:lnTo>
                                  <a:lnTo>
                                    <a:pt x="1075" y="388"/>
                                  </a:lnTo>
                                  <a:lnTo>
                                    <a:pt x="1088" y="388"/>
                                  </a:lnTo>
                                  <a:lnTo>
                                    <a:pt x="1127" y="480"/>
                                  </a:lnTo>
                                  <a:lnTo>
                                    <a:pt x="1133" y="576"/>
                                  </a:lnTo>
                                  <a:lnTo>
                                    <a:pt x="1138" y="608"/>
                                  </a:lnTo>
                                  <a:lnTo>
                                    <a:pt x="1141" y="616"/>
                                  </a:lnTo>
                                  <a:lnTo>
                                    <a:pt x="1152" y="648"/>
                                  </a:lnTo>
                                  <a:lnTo>
                                    <a:pt x="1178" y="708"/>
                                  </a:lnTo>
                                  <a:lnTo>
                                    <a:pt x="1189"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3"/>
                          <wps:cNvSpPr>
                            <a:spLocks/>
                          </wps:cNvSpPr>
                          <wps:spPr bwMode="auto">
                            <a:xfrm>
                              <a:off x="187" y="0"/>
                              <a:ext cx="1189" cy="740"/>
                            </a:xfrm>
                            <a:custGeom>
                              <a:avLst/>
                              <a:gdLst>
                                <a:gd name="T0" fmla="+- 0 725 187"/>
                                <a:gd name="T1" fmla="*/ T0 w 1189"/>
                                <a:gd name="T2" fmla="*/ 412 h 740"/>
                                <a:gd name="T3" fmla="+- 0 720 187"/>
                                <a:gd name="T4" fmla="*/ T3 w 1189"/>
                                <a:gd name="T5" fmla="*/ 408 h 740"/>
                                <a:gd name="T6" fmla="+- 0 715 187"/>
                                <a:gd name="T7" fmla="*/ T6 w 1189"/>
                                <a:gd name="T8" fmla="*/ 406 h 740"/>
                                <a:gd name="T9" fmla="+- 0 728 187"/>
                                <a:gd name="T10" fmla="*/ T9 w 1189"/>
                                <a:gd name="T11" fmla="*/ 406 h 740"/>
                                <a:gd name="T12" fmla="+- 0 725 187"/>
                                <a:gd name="T13" fmla="*/ T12 w 1189"/>
                                <a:gd name="T14" fmla="*/ 410 h 740"/>
                                <a:gd name="T15" fmla="+- 0 725 187"/>
                                <a:gd name="T16" fmla="*/ T15 w 1189"/>
                                <a:gd name="T17" fmla="*/ 412 h 740"/>
                              </a:gdLst>
                              <a:ahLst/>
                              <a:cxnLst>
                                <a:cxn ang="0">
                                  <a:pos x="T1" y="T2"/>
                                </a:cxn>
                                <a:cxn ang="0">
                                  <a:pos x="T4" y="T5"/>
                                </a:cxn>
                                <a:cxn ang="0">
                                  <a:pos x="T7" y="T8"/>
                                </a:cxn>
                                <a:cxn ang="0">
                                  <a:pos x="T10" y="T11"/>
                                </a:cxn>
                                <a:cxn ang="0">
                                  <a:pos x="T13" y="T14"/>
                                </a:cxn>
                                <a:cxn ang="0">
                                  <a:pos x="T16" y="T17"/>
                                </a:cxn>
                              </a:cxnLst>
                              <a:rect l="0" t="0" r="r" b="b"/>
                              <a:pathLst>
                                <a:path w="1189" h="740">
                                  <a:moveTo>
                                    <a:pt x="538" y="412"/>
                                  </a:moveTo>
                                  <a:lnTo>
                                    <a:pt x="533" y="408"/>
                                  </a:lnTo>
                                  <a:lnTo>
                                    <a:pt x="528" y="406"/>
                                  </a:lnTo>
                                  <a:lnTo>
                                    <a:pt x="541" y="406"/>
                                  </a:lnTo>
                                  <a:lnTo>
                                    <a:pt x="538" y="410"/>
                                  </a:lnTo>
                                  <a:lnTo>
                                    <a:pt x="538"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54"/>
                          <wps:cNvSpPr>
                            <a:spLocks/>
                          </wps:cNvSpPr>
                          <wps:spPr bwMode="auto">
                            <a:xfrm>
                              <a:off x="187" y="0"/>
                              <a:ext cx="1189" cy="740"/>
                            </a:xfrm>
                            <a:custGeom>
                              <a:avLst/>
                              <a:gdLst>
                                <a:gd name="T0" fmla="+- 0 1107 187"/>
                                <a:gd name="T1" fmla="*/ T0 w 1189"/>
                                <a:gd name="T2" fmla="*/ 434 h 740"/>
                                <a:gd name="T3" fmla="+- 0 1105 187"/>
                                <a:gd name="T4" fmla="*/ T3 w 1189"/>
                                <a:gd name="T5" fmla="*/ 434 h 740"/>
                                <a:gd name="T6" fmla="+- 0 1091 187"/>
                                <a:gd name="T7" fmla="*/ T6 w 1189"/>
                                <a:gd name="T8" fmla="*/ 428 h 740"/>
                                <a:gd name="T9" fmla="+- 0 1074 187"/>
                                <a:gd name="T10" fmla="*/ T9 w 1189"/>
                                <a:gd name="T11" fmla="*/ 420 h 740"/>
                                <a:gd name="T12" fmla="+- 0 1056 187"/>
                                <a:gd name="T13" fmla="*/ T12 w 1189"/>
                                <a:gd name="T14" fmla="*/ 414 h 740"/>
                                <a:gd name="T15" fmla="+- 0 1042 187"/>
                                <a:gd name="T16" fmla="*/ T15 w 1189"/>
                                <a:gd name="T17" fmla="*/ 412 h 740"/>
                                <a:gd name="T18" fmla="+- 0 1087 187"/>
                                <a:gd name="T19" fmla="*/ T18 w 1189"/>
                                <a:gd name="T20" fmla="*/ 412 h 740"/>
                                <a:gd name="T21" fmla="+- 0 1107 187"/>
                                <a:gd name="T22" fmla="*/ T21 w 1189"/>
                                <a:gd name="T23" fmla="*/ 430 h 740"/>
                                <a:gd name="T24" fmla="+- 0 1107 187"/>
                                <a:gd name="T25" fmla="*/ T24 w 1189"/>
                                <a:gd name="T26" fmla="*/ 43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920" y="434"/>
                                  </a:moveTo>
                                  <a:lnTo>
                                    <a:pt x="918" y="434"/>
                                  </a:lnTo>
                                  <a:lnTo>
                                    <a:pt x="904" y="428"/>
                                  </a:lnTo>
                                  <a:lnTo>
                                    <a:pt x="887" y="420"/>
                                  </a:lnTo>
                                  <a:lnTo>
                                    <a:pt x="869" y="414"/>
                                  </a:lnTo>
                                  <a:lnTo>
                                    <a:pt x="855" y="412"/>
                                  </a:lnTo>
                                  <a:lnTo>
                                    <a:pt x="900" y="412"/>
                                  </a:lnTo>
                                  <a:lnTo>
                                    <a:pt x="920" y="430"/>
                                  </a:lnTo>
                                  <a:lnTo>
                                    <a:pt x="920" y="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55"/>
                          <wps:cNvSpPr>
                            <a:spLocks/>
                          </wps:cNvSpPr>
                          <wps:spPr bwMode="auto">
                            <a:xfrm>
                              <a:off x="187" y="0"/>
                              <a:ext cx="1189" cy="740"/>
                            </a:xfrm>
                            <a:custGeom>
                              <a:avLst/>
                              <a:gdLst>
                                <a:gd name="T0" fmla="+- 0 1263 187"/>
                                <a:gd name="T1" fmla="*/ T0 w 1189"/>
                                <a:gd name="T2" fmla="*/ 430 h 740"/>
                                <a:gd name="T3" fmla="+- 0 1261 187"/>
                                <a:gd name="T4" fmla="*/ T3 w 1189"/>
                                <a:gd name="T5" fmla="*/ 422 h 740"/>
                                <a:gd name="T6" fmla="+- 0 1263 187"/>
                                <a:gd name="T7" fmla="*/ T6 w 1189"/>
                                <a:gd name="T8" fmla="*/ 424 h 740"/>
                                <a:gd name="T9" fmla="+- 0 1263 187"/>
                                <a:gd name="T10" fmla="*/ T9 w 1189"/>
                                <a:gd name="T11" fmla="*/ 430 h 740"/>
                              </a:gdLst>
                              <a:ahLst/>
                              <a:cxnLst>
                                <a:cxn ang="0">
                                  <a:pos x="T1" y="T2"/>
                                </a:cxn>
                                <a:cxn ang="0">
                                  <a:pos x="T4" y="T5"/>
                                </a:cxn>
                                <a:cxn ang="0">
                                  <a:pos x="T7" y="T8"/>
                                </a:cxn>
                                <a:cxn ang="0">
                                  <a:pos x="T10" y="T11"/>
                                </a:cxn>
                              </a:cxnLst>
                              <a:rect l="0" t="0" r="r" b="b"/>
                              <a:pathLst>
                                <a:path w="1189" h="740">
                                  <a:moveTo>
                                    <a:pt x="1076" y="430"/>
                                  </a:moveTo>
                                  <a:lnTo>
                                    <a:pt x="1074" y="422"/>
                                  </a:lnTo>
                                  <a:lnTo>
                                    <a:pt x="1076" y="424"/>
                                  </a:lnTo>
                                  <a:lnTo>
                                    <a:pt x="1076"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6"/>
                          <wps:cNvSpPr>
                            <a:spLocks/>
                          </wps:cNvSpPr>
                          <wps:spPr bwMode="auto">
                            <a:xfrm>
                              <a:off x="187" y="0"/>
                              <a:ext cx="1189" cy="740"/>
                            </a:xfrm>
                            <a:custGeom>
                              <a:avLst/>
                              <a:gdLst>
                                <a:gd name="T0" fmla="+- 0 1121 187"/>
                                <a:gd name="T1" fmla="*/ T0 w 1189"/>
                                <a:gd name="T2" fmla="*/ 740 h 740"/>
                                <a:gd name="T3" fmla="+- 0 1112 187"/>
                                <a:gd name="T4" fmla="*/ T3 w 1189"/>
                                <a:gd name="T5" fmla="*/ 740 h 740"/>
                                <a:gd name="T6" fmla="+- 0 1110 187"/>
                                <a:gd name="T7" fmla="*/ T6 w 1189"/>
                                <a:gd name="T8" fmla="*/ 690 h 740"/>
                                <a:gd name="T9" fmla="+- 0 1110 187"/>
                                <a:gd name="T10" fmla="*/ T9 w 1189"/>
                                <a:gd name="T11" fmla="*/ 674 h 740"/>
                                <a:gd name="T12" fmla="+- 0 1114 187"/>
                                <a:gd name="T13" fmla="*/ T12 w 1189"/>
                                <a:gd name="T14" fmla="*/ 616 h 740"/>
                                <a:gd name="T15" fmla="+- 0 1110 187"/>
                                <a:gd name="T16" fmla="*/ T15 w 1189"/>
                                <a:gd name="T17" fmla="*/ 558 h 740"/>
                                <a:gd name="T18" fmla="+- 0 1088 187"/>
                                <a:gd name="T19" fmla="*/ T18 w 1189"/>
                                <a:gd name="T20" fmla="*/ 498 h 740"/>
                                <a:gd name="T21" fmla="+- 0 1043 187"/>
                                <a:gd name="T22" fmla="*/ T21 w 1189"/>
                                <a:gd name="T23" fmla="*/ 444 h 740"/>
                                <a:gd name="T24" fmla="+- 0 979 187"/>
                                <a:gd name="T25" fmla="*/ T24 w 1189"/>
                                <a:gd name="T26" fmla="*/ 430 h 740"/>
                                <a:gd name="T27" fmla="+- 0 1044 187"/>
                                <a:gd name="T28" fmla="*/ T27 w 1189"/>
                                <a:gd name="T29" fmla="*/ 430 h 740"/>
                                <a:gd name="T30" fmla="+- 0 1093 187"/>
                                <a:gd name="T31" fmla="*/ T30 w 1189"/>
                                <a:gd name="T32" fmla="*/ 486 h 740"/>
                                <a:gd name="T33" fmla="+- 0 1116 187"/>
                                <a:gd name="T34" fmla="*/ T33 w 1189"/>
                                <a:gd name="T35" fmla="*/ 544 h 740"/>
                                <a:gd name="T36" fmla="+- 0 1123 187"/>
                                <a:gd name="T37" fmla="*/ T36 w 1189"/>
                                <a:gd name="T38" fmla="*/ 604 h 740"/>
                                <a:gd name="T39" fmla="+- 0 1122 187"/>
                                <a:gd name="T40" fmla="*/ T39 w 1189"/>
                                <a:gd name="T41" fmla="*/ 660 h 740"/>
                                <a:gd name="T42" fmla="+- 0 1121 187"/>
                                <a:gd name="T43" fmla="*/ T42 w 1189"/>
                                <a:gd name="T44" fmla="*/ 672 h 740"/>
                                <a:gd name="T45" fmla="+- 0 1121 187"/>
                                <a:gd name="T46" fmla="*/ T45 w 1189"/>
                                <a:gd name="T47"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1189" h="740">
                                  <a:moveTo>
                                    <a:pt x="934" y="740"/>
                                  </a:moveTo>
                                  <a:lnTo>
                                    <a:pt x="925" y="740"/>
                                  </a:lnTo>
                                  <a:lnTo>
                                    <a:pt x="923" y="690"/>
                                  </a:lnTo>
                                  <a:lnTo>
                                    <a:pt x="923" y="674"/>
                                  </a:lnTo>
                                  <a:lnTo>
                                    <a:pt x="927" y="616"/>
                                  </a:lnTo>
                                  <a:lnTo>
                                    <a:pt x="923" y="558"/>
                                  </a:lnTo>
                                  <a:lnTo>
                                    <a:pt x="901" y="498"/>
                                  </a:lnTo>
                                  <a:lnTo>
                                    <a:pt x="856" y="444"/>
                                  </a:lnTo>
                                  <a:lnTo>
                                    <a:pt x="792" y="430"/>
                                  </a:lnTo>
                                  <a:lnTo>
                                    <a:pt x="857" y="430"/>
                                  </a:lnTo>
                                  <a:lnTo>
                                    <a:pt x="906" y="486"/>
                                  </a:lnTo>
                                  <a:lnTo>
                                    <a:pt x="929" y="544"/>
                                  </a:lnTo>
                                  <a:lnTo>
                                    <a:pt x="936" y="604"/>
                                  </a:lnTo>
                                  <a:lnTo>
                                    <a:pt x="935" y="660"/>
                                  </a:lnTo>
                                  <a:lnTo>
                                    <a:pt x="934" y="672"/>
                                  </a:lnTo>
                                  <a:lnTo>
                                    <a:pt x="934"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57"/>
                          <wps:cNvSpPr>
                            <a:spLocks/>
                          </wps:cNvSpPr>
                          <wps:spPr bwMode="auto">
                            <a:xfrm>
                              <a:off x="187" y="0"/>
                              <a:ext cx="1189" cy="740"/>
                            </a:xfrm>
                            <a:custGeom>
                              <a:avLst/>
                              <a:gdLst>
                                <a:gd name="T0" fmla="+- 0 1133 187"/>
                                <a:gd name="T1" fmla="*/ T0 w 1189"/>
                                <a:gd name="T2" fmla="*/ 538 h 740"/>
                                <a:gd name="T3" fmla="+- 0 1131 187"/>
                                <a:gd name="T4" fmla="*/ T3 w 1189"/>
                                <a:gd name="T5" fmla="*/ 536 h 740"/>
                                <a:gd name="T6" fmla="+- 0 1125 187"/>
                                <a:gd name="T7" fmla="*/ T6 w 1189"/>
                                <a:gd name="T8" fmla="*/ 520 h 740"/>
                                <a:gd name="T9" fmla="+- 0 1107 187"/>
                                <a:gd name="T10" fmla="*/ T9 w 1189"/>
                                <a:gd name="T11" fmla="*/ 490 h 740"/>
                                <a:gd name="T12" fmla="+- 0 1088 187"/>
                                <a:gd name="T13" fmla="*/ T12 w 1189"/>
                                <a:gd name="T14" fmla="*/ 462 h 740"/>
                                <a:gd name="T15" fmla="+- 0 1053 187"/>
                                <a:gd name="T16" fmla="*/ T15 w 1189"/>
                                <a:gd name="T17" fmla="*/ 434 h 740"/>
                                <a:gd name="T18" fmla="+- 0 1046 187"/>
                                <a:gd name="T19" fmla="*/ T18 w 1189"/>
                                <a:gd name="T20" fmla="*/ 430 h 740"/>
                                <a:gd name="T21" fmla="+- 0 1062 187"/>
                                <a:gd name="T22" fmla="*/ T21 w 1189"/>
                                <a:gd name="T23" fmla="*/ 430 h 740"/>
                                <a:gd name="T24" fmla="+- 0 1074 187"/>
                                <a:gd name="T25" fmla="*/ T24 w 1189"/>
                                <a:gd name="T26" fmla="*/ 440 h 740"/>
                                <a:gd name="T27" fmla="+- 0 1094 187"/>
                                <a:gd name="T28" fmla="*/ T27 w 1189"/>
                                <a:gd name="T29" fmla="*/ 460 h 740"/>
                                <a:gd name="T30" fmla="+- 0 1110 187"/>
                                <a:gd name="T31" fmla="*/ T30 w 1189"/>
                                <a:gd name="T32" fmla="*/ 486 h 740"/>
                                <a:gd name="T33" fmla="+- 0 1131 187"/>
                                <a:gd name="T34" fmla="*/ T33 w 1189"/>
                                <a:gd name="T35" fmla="*/ 526 h 740"/>
                                <a:gd name="T36" fmla="+- 0 1133 187"/>
                                <a:gd name="T37" fmla="*/ T36 w 1189"/>
                                <a:gd name="T38" fmla="*/ 538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 h="740">
                                  <a:moveTo>
                                    <a:pt x="946" y="538"/>
                                  </a:moveTo>
                                  <a:lnTo>
                                    <a:pt x="944" y="536"/>
                                  </a:lnTo>
                                  <a:lnTo>
                                    <a:pt x="938" y="520"/>
                                  </a:lnTo>
                                  <a:lnTo>
                                    <a:pt x="920" y="490"/>
                                  </a:lnTo>
                                  <a:lnTo>
                                    <a:pt x="901" y="462"/>
                                  </a:lnTo>
                                  <a:lnTo>
                                    <a:pt x="866" y="434"/>
                                  </a:lnTo>
                                  <a:lnTo>
                                    <a:pt x="859" y="430"/>
                                  </a:lnTo>
                                  <a:lnTo>
                                    <a:pt x="875" y="430"/>
                                  </a:lnTo>
                                  <a:lnTo>
                                    <a:pt x="887" y="440"/>
                                  </a:lnTo>
                                  <a:lnTo>
                                    <a:pt x="907" y="460"/>
                                  </a:lnTo>
                                  <a:lnTo>
                                    <a:pt x="923" y="486"/>
                                  </a:lnTo>
                                  <a:lnTo>
                                    <a:pt x="944" y="526"/>
                                  </a:lnTo>
                                  <a:lnTo>
                                    <a:pt x="946" y="5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58"/>
                          <wps:cNvSpPr>
                            <a:spLocks/>
                          </wps:cNvSpPr>
                          <wps:spPr bwMode="auto">
                            <a:xfrm>
                              <a:off x="187" y="0"/>
                              <a:ext cx="1189" cy="740"/>
                            </a:xfrm>
                            <a:custGeom>
                              <a:avLst/>
                              <a:gdLst>
                                <a:gd name="T0" fmla="+- 0 1279 187"/>
                                <a:gd name="T1" fmla="*/ T0 w 1189"/>
                                <a:gd name="T2" fmla="*/ 434 h 740"/>
                                <a:gd name="T3" fmla="+- 0 1279 187"/>
                                <a:gd name="T4" fmla="*/ T3 w 1189"/>
                                <a:gd name="T5" fmla="*/ 434 h 740"/>
                              </a:gdLst>
                              <a:ahLst/>
                              <a:cxnLst>
                                <a:cxn ang="0">
                                  <a:pos x="T1" y="T2"/>
                                </a:cxn>
                                <a:cxn ang="0">
                                  <a:pos x="T4" y="T5"/>
                                </a:cxn>
                              </a:cxnLst>
                              <a:rect l="0" t="0" r="r" b="b"/>
                              <a:pathLst>
                                <a:path w="1189" h="740">
                                  <a:moveTo>
                                    <a:pt x="1092" y="434"/>
                                  </a:moveTo>
                                  <a:lnTo>
                                    <a:pt x="1092" y="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59"/>
                          <wps:cNvSpPr>
                            <a:spLocks/>
                          </wps:cNvSpPr>
                          <wps:spPr bwMode="auto">
                            <a:xfrm>
                              <a:off x="187" y="0"/>
                              <a:ext cx="1189" cy="740"/>
                            </a:xfrm>
                            <a:custGeom>
                              <a:avLst/>
                              <a:gdLst>
                                <a:gd name="T0" fmla="+- 0 1281 187"/>
                                <a:gd name="T1" fmla="*/ T0 w 1189"/>
                                <a:gd name="T2" fmla="*/ 436 h 740"/>
                                <a:gd name="T3" fmla="+- 0 1280 187"/>
                                <a:gd name="T4" fmla="*/ T3 w 1189"/>
                                <a:gd name="T5" fmla="*/ 436 h 740"/>
                                <a:gd name="T6" fmla="+- 0 1279 187"/>
                                <a:gd name="T7" fmla="*/ T6 w 1189"/>
                                <a:gd name="T8" fmla="*/ 434 h 740"/>
                                <a:gd name="T9" fmla="+- 0 1281 187"/>
                                <a:gd name="T10" fmla="*/ T9 w 1189"/>
                                <a:gd name="T11" fmla="*/ 434 h 740"/>
                                <a:gd name="T12" fmla="+- 0 1281 187"/>
                                <a:gd name="T13" fmla="*/ T12 w 1189"/>
                                <a:gd name="T14" fmla="*/ 436 h 740"/>
                              </a:gdLst>
                              <a:ahLst/>
                              <a:cxnLst>
                                <a:cxn ang="0">
                                  <a:pos x="T1" y="T2"/>
                                </a:cxn>
                                <a:cxn ang="0">
                                  <a:pos x="T4" y="T5"/>
                                </a:cxn>
                                <a:cxn ang="0">
                                  <a:pos x="T7" y="T8"/>
                                </a:cxn>
                                <a:cxn ang="0">
                                  <a:pos x="T10" y="T11"/>
                                </a:cxn>
                                <a:cxn ang="0">
                                  <a:pos x="T13" y="T14"/>
                                </a:cxn>
                              </a:cxnLst>
                              <a:rect l="0" t="0" r="r" b="b"/>
                              <a:pathLst>
                                <a:path w="1189" h="740">
                                  <a:moveTo>
                                    <a:pt x="1094" y="436"/>
                                  </a:moveTo>
                                  <a:lnTo>
                                    <a:pt x="1093" y="436"/>
                                  </a:lnTo>
                                  <a:lnTo>
                                    <a:pt x="1092" y="434"/>
                                  </a:lnTo>
                                  <a:lnTo>
                                    <a:pt x="1094" y="434"/>
                                  </a:lnTo>
                                  <a:lnTo>
                                    <a:pt x="1094" y="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60"/>
                          <wps:cNvSpPr>
                            <a:spLocks/>
                          </wps:cNvSpPr>
                          <wps:spPr bwMode="auto">
                            <a:xfrm>
                              <a:off x="187" y="0"/>
                              <a:ext cx="1189" cy="740"/>
                            </a:xfrm>
                            <a:custGeom>
                              <a:avLst/>
                              <a:gdLst>
                                <a:gd name="T0" fmla="+- 0 1342 187"/>
                                <a:gd name="T1" fmla="*/ T0 w 1189"/>
                                <a:gd name="T2" fmla="*/ 740 h 740"/>
                                <a:gd name="T3" fmla="+- 0 1333 187"/>
                                <a:gd name="T4" fmla="*/ T3 w 1189"/>
                                <a:gd name="T5" fmla="*/ 740 h 740"/>
                                <a:gd name="T6" fmla="+- 0 1312 187"/>
                                <a:gd name="T7" fmla="*/ T6 w 1189"/>
                                <a:gd name="T8" fmla="*/ 670 h 740"/>
                                <a:gd name="T9" fmla="+- 0 1284 187"/>
                                <a:gd name="T10" fmla="*/ T9 w 1189"/>
                                <a:gd name="T11" fmla="*/ 604 h 740"/>
                                <a:gd name="T12" fmla="+- 0 1260 187"/>
                                <a:gd name="T13" fmla="*/ T12 w 1189"/>
                                <a:gd name="T14" fmla="*/ 536 h 740"/>
                                <a:gd name="T15" fmla="+- 0 1250 187"/>
                                <a:gd name="T16" fmla="*/ T15 w 1189"/>
                                <a:gd name="T17" fmla="*/ 464 h 740"/>
                                <a:gd name="T18" fmla="+- 0 1251 187"/>
                                <a:gd name="T19" fmla="*/ T18 w 1189"/>
                                <a:gd name="T20" fmla="*/ 464 h 740"/>
                                <a:gd name="T21" fmla="+- 0 1268 187"/>
                                <a:gd name="T22" fmla="*/ T21 w 1189"/>
                                <a:gd name="T23" fmla="*/ 536 h 740"/>
                                <a:gd name="T24" fmla="+- 0 1293 187"/>
                                <a:gd name="T25" fmla="*/ T24 w 1189"/>
                                <a:gd name="T26" fmla="*/ 604 h 740"/>
                                <a:gd name="T27" fmla="+- 0 1320 187"/>
                                <a:gd name="T28" fmla="*/ T27 w 1189"/>
                                <a:gd name="T29" fmla="*/ 672 h 740"/>
                                <a:gd name="T30" fmla="+- 0 1342 187"/>
                                <a:gd name="T31" fmla="*/ T30 w 1189"/>
                                <a:gd name="T32"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89" h="740">
                                  <a:moveTo>
                                    <a:pt x="1155" y="740"/>
                                  </a:moveTo>
                                  <a:lnTo>
                                    <a:pt x="1146" y="740"/>
                                  </a:lnTo>
                                  <a:lnTo>
                                    <a:pt x="1125" y="670"/>
                                  </a:lnTo>
                                  <a:lnTo>
                                    <a:pt x="1097" y="604"/>
                                  </a:lnTo>
                                  <a:lnTo>
                                    <a:pt x="1073" y="536"/>
                                  </a:lnTo>
                                  <a:lnTo>
                                    <a:pt x="1063" y="464"/>
                                  </a:lnTo>
                                  <a:lnTo>
                                    <a:pt x="1064" y="464"/>
                                  </a:lnTo>
                                  <a:lnTo>
                                    <a:pt x="1081" y="536"/>
                                  </a:lnTo>
                                  <a:lnTo>
                                    <a:pt x="1106" y="604"/>
                                  </a:lnTo>
                                  <a:lnTo>
                                    <a:pt x="1133" y="672"/>
                                  </a:lnTo>
                                  <a:lnTo>
                                    <a:pt x="1155"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61"/>
                          <wps:cNvSpPr>
                            <a:spLocks/>
                          </wps:cNvSpPr>
                          <wps:spPr bwMode="auto">
                            <a:xfrm>
                              <a:off x="187" y="0"/>
                              <a:ext cx="1189" cy="740"/>
                            </a:xfrm>
                            <a:custGeom>
                              <a:avLst/>
                              <a:gdLst>
                                <a:gd name="T0" fmla="+- 0 780 187"/>
                                <a:gd name="T1" fmla="*/ T0 w 1189"/>
                                <a:gd name="T2" fmla="*/ 480 h 740"/>
                                <a:gd name="T3" fmla="+- 0 780 187"/>
                                <a:gd name="T4" fmla="*/ T3 w 1189"/>
                                <a:gd name="T5" fmla="*/ 478 h 740"/>
                                <a:gd name="T6" fmla="+- 0 782 187"/>
                                <a:gd name="T7" fmla="*/ T6 w 1189"/>
                                <a:gd name="T8" fmla="*/ 474 h 740"/>
                                <a:gd name="T9" fmla="+- 0 786 187"/>
                                <a:gd name="T10" fmla="*/ T9 w 1189"/>
                                <a:gd name="T11" fmla="*/ 470 h 740"/>
                                <a:gd name="T12" fmla="+- 0 784 187"/>
                                <a:gd name="T13" fmla="*/ T12 w 1189"/>
                                <a:gd name="T14" fmla="*/ 468 h 740"/>
                                <a:gd name="T15" fmla="+- 0 819 187"/>
                                <a:gd name="T16" fmla="*/ T15 w 1189"/>
                                <a:gd name="T17" fmla="*/ 468 h 740"/>
                                <a:gd name="T18" fmla="+- 0 780 187"/>
                                <a:gd name="T19" fmla="*/ T18 w 1189"/>
                                <a:gd name="T20" fmla="*/ 480 h 740"/>
                              </a:gdLst>
                              <a:ahLst/>
                              <a:cxnLst>
                                <a:cxn ang="0">
                                  <a:pos x="T1" y="T2"/>
                                </a:cxn>
                                <a:cxn ang="0">
                                  <a:pos x="T4" y="T5"/>
                                </a:cxn>
                                <a:cxn ang="0">
                                  <a:pos x="T7" y="T8"/>
                                </a:cxn>
                                <a:cxn ang="0">
                                  <a:pos x="T10" y="T11"/>
                                </a:cxn>
                                <a:cxn ang="0">
                                  <a:pos x="T13" y="T14"/>
                                </a:cxn>
                                <a:cxn ang="0">
                                  <a:pos x="T16" y="T17"/>
                                </a:cxn>
                                <a:cxn ang="0">
                                  <a:pos x="T19" y="T20"/>
                                </a:cxn>
                              </a:cxnLst>
                              <a:rect l="0" t="0" r="r" b="b"/>
                              <a:pathLst>
                                <a:path w="1189" h="740">
                                  <a:moveTo>
                                    <a:pt x="593" y="480"/>
                                  </a:moveTo>
                                  <a:lnTo>
                                    <a:pt x="593" y="478"/>
                                  </a:lnTo>
                                  <a:lnTo>
                                    <a:pt x="595" y="474"/>
                                  </a:lnTo>
                                  <a:lnTo>
                                    <a:pt x="599" y="470"/>
                                  </a:lnTo>
                                  <a:lnTo>
                                    <a:pt x="597" y="468"/>
                                  </a:lnTo>
                                  <a:lnTo>
                                    <a:pt x="632" y="468"/>
                                  </a:lnTo>
                                  <a:lnTo>
                                    <a:pt x="593"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62"/>
                          <wps:cNvSpPr>
                            <a:spLocks/>
                          </wps:cNvSpPr>
                          <wps:spPr bwMode="auto">
                            <a:xfrm>
                              <a:off x="187" y="0"/>
                              <a:ext cx="1189" cy="740"/>
                            </a:xfrm>
                            <a:custGeom>
                              <a:avLst/>
                              <a:gdLst>
                                <a:gd name="T0" fmla="+- 0 1134 187"/>
                                <a:gd name="T1" fmla="*/ T0 w 1189"/>
                                <a:gd name="T2" fmla="*/ 539 h 740"/>
                                <a:gd name="T3" fmla="+- 0 1133 187"/>
                                <a:gd name="T4" fmla="*/ T3 w 1189"/>
                                <a:gd name="T5" fmla="*/ 538 h 740"/>
                                <a:gd name="T6" fmla="+- 0 1134 187"/>
                                <a:gd name="T7" fmla="*/ T6 w 1189"/>
                                <a:gd name="T8" fmla="*/ 538 h 740"/>
                                <a:gd name="T9" fmla="+- 0 1134 187"/>
                                <a:gd name="T10" fmla="*/ T9 w 1189"/>
                                <a:gd name="T11" fmla="*/ 539 h 740"/>
                              </a:gdLst>
                              <a:ahLst/>
                              <a:cxnLst>
                                <a:cxn ang="0">
                                  <a:pos x="T1" y="T2"/>
                                </a:cxn>
                                <a:cxn ang="0">
                                  <a:pos x="T4" y="T5"/>
                                </a:cxn>
                                <a:cxn ang="0">
                                  <a:pos x="T7" y="T8"/>
                                </a:cxn>
                                <a:cxn ang="0">
                                  <a:pos x="T10" y="T11"/>
                                </a:cxn>
                              </a:cxnLst>
                              <a:rect l="0" t="0" r="r" b="b"/>
                              <a:pathLst>
                                <a:path w="1189" h="740">
                                  <a:moveTo>
                                    <a:pt x="947" y="539"/>
                                  </a:moveTo>
                                  <a:lnTo>
                                    <a:pt x="946" y="538"/>
                                  </a:lnTo>
                                  <a:lnTo>
                                    <a:pt x="947" y="538"/>
                                  </a:lnTo>
                                  <a:lnTo>
                                    <a:pt x="947" y="5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63"/>
                          <wps:cNvSpPr>
                            <a:spLocks/>
                          </wps:cNvSpPr>
                          <wps:spPr bwMode="auto">
                            <a:xfrm>
                              <a:off x="187" y="0"/>
                              <a:ext cx="1189" cy="740"/>
                            </a:xfrm>
                            <a:custGeom>
                              <a:avLst/>
                              <a:gdLst>
                                <a:gd name="T0" fmla="+- 0 1139 187"/>
                                <a:gd name="T1" fmla="*/ T0 w 1189"/>
                                <a:gd name="T2" fmla="*/ 560 h 740"/>
                                <a:gd name="T3" fmla="+- 0 1137 187"/>
                                <a:gd name="T4" fmla="*/ T3 w 1189"/>
                                <a:gd name="T5" fmla="*/ 554 h 740"/>
                                <a:gd name="T6" fmla="+- 0 1135 187"/>
                                <a:gd name="T7" fmla="*/ T6 w 1189"/>
                                <a:gd name="T8" fmla="*/ 550 h 740"/>
                                <a:gd name="T9" fmla="+- 0 1134 187"/>
                                <a:gd name="T10" fmla="*/ T9 w 1189"/>
                                <a:gd name="T11" fmla="*/ 542 h 740"/>
                                <a:gd name="T12" fmla="+- 0 1134 187"/>
                                <a:gd name="T13" fmla="*/ T12 w 1189"/>
                                <a:gd name="T14" fmla="*/ 539 h 740"/>
                                <a:gd name="T15" fmla="+- 0 1135 187"/>
                                <a:gd name="T16" fmla="*/ T15 w 1189"/>
                                <a:gd name="T17" fmla="*/ 544 h 740"/>
                                <a:gd name="T18" fmla="+- 0 1137 187"/>
                                <a:gd name="T19" fmla="*/ T18 w 1189"/>
                                <a:gd name="T20" fmla="*/ 548 h 740"/>
                                <a:gd name="T21" fmla="+- 0 1137 187"/>
                                <a:gd name="T22" fmla="*/ T21 w 1189"/>
                                <a:gd name="T23" fmla="*/ 552 h 740"/>
                                <a:gd name="T24" fmla="+- 0 1139 187"/>
                                <a:gd name="T25" fmla="*/ T24 w 1189"/>
                                <a:gd name="T26" fmla="*/ 556 h 740"/>
                                <a:gd name="T27" fmla="+- 0 1139 187"/>
                                <a:gd name="T28" fmla="*/ T27 w 1189"/>
                                <a:gd name="T29" fmla="*/ 56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89" h="740">
                                  <a:moveTo>
                                    <a:pt x="952" y="560"/>
                                  </a:moveTo>
                                  <a:lnTo>
                                    <a:pt x="950" y="554"/>
                                  </a:lnTo>
                                  <a:lnTo>
                                    <a:pt x="948" y="550"/>
                                  </a:lnTo>
                                  <a:lnTo>
                                    <a:pt x="947" y="542"/>
                                  </a:lnTo>
                                  <a:lnTo>
                                    <a:pt x="947" y="539"/>
                                  </a:lnTo>
                                  <a:lnTo>
                                    <a:pt x="948" y="544"/>
                                  </a:lnTo>
                                  <a:lnTo>
                                    <a:pt x="950" y="548"/>
                                  </a:lnTo>
                                  <a:lnTo>
                                    <a:pt x="950" y="552"/>
                                  </a:lnTo>
                                  <a:lnTo>
                                    <a:pt x="952" y="556"/>
                                  </a:lnTo>
                                  <a:lnTo>
                                    <a:pt x="952"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4"/>
                          <wps:cNvSpPr>
                            <a:spLocks/>
                          </wps:cNvSpPr>
                          <wps:spPr bwMode="auto">
                            <a:xfrm>
                              <a:off x="187" y="0"/>
                              <a:ext cx="1189" cy="740"/>
                            </a:xfrm>
                            <a:custGeom>
                              <a:avLst/>
                              <a:gdLst>
                                <a:gd name="T0" fmla="+- 0 1282 187"/>
                                <a:gd name="T1" fmla="*/ T0 w 1189"/>
                                <a:gd name="T2" fmla="*/ 740 h 740"/>
                                <a:gd name="T3" fmla="+- 0 1276 187"/>
                                <a:gd name="T4" fmla="*/ T3 w 1189"/>
                                <a:gd name="T5" fmla="*/ 740 h 740"/>
                                <a:gd name="T6" fmla="+- 0 1268 187"/>
                                <a:gd name="T7" fmla="*/ T6 w 1189"/>
                                <a:gd name="T8" fmla="*/ 690 h 740"/>
                                <a:gd name="T9" fmla="+- 0 1258 187"/>
                                <a:gd name="T10" fmla="*/ T9 w 1189"/>
                                <a:gd name="T11" fmla="*/ 640 h 740"/>
                                <a:gd name="T12" fmla="+- 0 1246 187"/>
                                <a:gd name="T13" fmla="*/ T12 w 1189"/>
                                <a:gd name="T14" fmla="*/ 592 h 740"/>
                                <a:gd name="T15" fmla="+- 0 1230 187"/>
                                <a:gd name="T16" fmla="*/ T15 w 1189"/>
                                <a:gd name="T17" fmla="*/ 544 h 740"/>
                                <a:gd name="T18" fmla="+- 0 1231 187"/>
                                <a:gd name="T19" fmla="*/ T18 w 1189"/>
                                <a:gd name="T20" fmla="*/ 542 h 740"/>
                                <a:gd name="T21" fmla="+- 0 1235 187"/>
                                <a:gd name="T22" fmla="*/ T21 w 1189"/>
                                <a:gd name="T23" fmla="*/ 546 h 740"/>
                                <a:gd name="T24" fmla="+- 0 1249 187"/>
                                <a:gd name="T25" fmla="*/ T24 w 1189"/>
                                <a:gd name="T26" fmla="*/ 586 h 740"/>
                                <a:gd name="T27" fmla="+- 0 1267 187"/>
                                <a:gd name="T28" fmla="*/ T27 w 1189"/>
                                <a:gd name="T29" fmla="*/ 660 h 740"/>
                                <a:gd name="T30" fmla="+- 0 1280 187"/>
                                <a:gd name="T31" fmla="*/ T30 w 1189"/>
                                <a:gd name="T32" fmla="*/ 726 h 740"/>
                                <a:gd name="T33" fmla="+- 0 1282 187"/>
                                <a:gd name="T34" fmla="*/ T33 w 1189"/>
                                <a:gd name="T35"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189" h="740">
                                  <a:moveTo>
                                    <a:pt x="1095" y="740"/>
                                  </a:moveTo>
                                  <a:lnTo>
                                    <a:pt x="1089" y="740"/>
                                  </a:lnTo>
                                  <a:lnTo>
                                    <a:pt x="1081" y="690"/>
                                  </a:lnTo>
                                  <a:lnTo>
                                    <a:pt x="1071" y="640"/>
                                  </a:lnTo>
                                  <a:lnTo>
                                    <a:pt x="1059" y="592"/>
                                  </a:lnTo>
                                  <a:lnTo>
                                    <a:pt x="1043" y="544"/>
                                  </a:lnTo>
                                  <a:lnTo>
                                    <a:pt x="1044" y="542"/>
                                  </a:lnTo>
                                  <a:lnTo>
                                    <a:pt x="1048" y="546"/>
                                  </a:lnTo>
                                  <a:lnTo>
                                    <a:pt x="1062" y="586"/>
                                  </a:lnTo>
                                  <a:lnTo>
                                    <a:pt x="1080" y="660"/>
                                  </a:lnTo>
                                  <a:lnTo>
                                    <a:pt x="1093" y="726"/>
                                  </a:lnTo>
                                  <a:lnTo>
                                    <a:pt x="1095"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5"/>
                          <wps:cNvSpPr>
                            <a:spLocks/>
                          </wps:cNvSpPr>
                          <wps:spPr bwMode="auto">
                            <a:xfrm>
                              <a:off x="187" y="0"/>
                              <a:ext cx="1189" cy="740"/>
                            </a:xfrm>
                            <a:custGeom>
                              <a:avLst/>
                              <a:gdLst>
                                <a:gd name="T0" fmla="+- 0 1237 187"/>
                                <a:gd name="T1" fmla="*/ T0 w 1189"/>
                                <a:gd name="T2" fmla="*/ 740 h 740"/>
                                <a:gd name="T3" fmla="+- 0 1232 187"/>
                                <a:gd name="T4" fmla="*/ T3 w 1189"/>
                                <a:gd name="T5" fmla="*/ 740 h 740"/>
                                <a:gd name="T6" fmla="+- 0 1218 187"/>
                                <a:gd name="T7" fmla="*/ T6 w 1189"/>
                                <a:gd name="T8" fmla="*/ 648 h 740"/>
                                <a:gd name="T9" fmla="+- 0 1213 187"/>
                                <a:gd name="T10" fmla="*/ T9 w 1189"/>
                                <a:gd name="T11" fmla="*/ 622 h 740"/>
                                <a:gd name="T12" fmla="+- 0 1209 187"/>
                                <a:gd name="T13" fmla="*/ T12 w 1189"/>
                                <a:gd name="T14" fmla="*/ 602 h 740"/>
                                <a:gd name="T15" fmla="+- 0 1210 187"/>
                                <a:gd name="T16" fmla="*/ T15 w 1189"/>
                                <a:gd name="T17" fmla="*/ 602 h 740"/>
                                <a:gd name="T18" fmla="+- 0 1214 187"/>
                                <a:gd name="T19" fmla="*/ T18 w 1189"/>
                                <a:gd name="T20" fmla="*/ 608 h 740"/>
                                <a:gd name="T21" fmla="+- 0 1229 187"/>
                                <a:gd name="T22" fmla="*/ T21 w 1189"/>
                                <a:gd name="T23" fmla="*/ 690 h 740"/>
                                <a:gd name="T24" fmla="+- 0 1237 187"/>
                                <a:gd name="T25" fmla="*/ T24 w 1189"/>
                                <a:gd name="T26"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189" h="740">
                                  <a:moveTo>
                                    <a:pt x="1050" y="740"/>
                                  </a:moveTo>
                                  <a:lnTo>
                                    <a:pt x="1045" y="740"/>
                                  </a:lnTo>
                                  <a:lnTo>
                                    <a:pt x="1031" y="648"/>
                                  </a:lnTo>
                                  <a:lnTo>
                                    <a:pt x="1026" y="622"/>
                                  </a:lnTo>
                                  <a:lnTo>
                                    <a:pt x="1022" y="602"/>
                                  </a:lnTo>
                                  <a:lnTo>
                                    <a:pt x="1023" y="602"/>
                                  </a:lnTo>
                                  <a:lnTo>
                                    <a:pt x="1027" y="608"/>
                                  </a:lnTo>
                                  <a:lnTo>
                                    <a:pt x="1042" y="690"/>
                                  </a:lnTo>
                                  <a:lnTo>
                                    <a:pt x="1050"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6"/>
                          <wps:cNvSpPr>
                            <a:spLocks/>
                          </wps:cNvSpPr>
                          <wps:spPr bwMode="auto">
                            <a:xfrm>
                              <a:off x="187" y="0"/>
                              <a:ext cx="1189" cy="740"/>
                            </a:xfrm>
                            <a:custGeom>
                              <a:avLst/>
                              <a:gdLst>
                                <a:gd name="T0" fmla="+- 0 1190 187"/>
                                <a:gd name="T1" fmla="*/ T0 w 1189"/>
                                <a:gd name="T2" fmla="*/ 740 h 740"/>
                                <a:gd name="T3" fmla="+- 0 1185 187"/>
                                <a:gd name="T4" fmla="*/ T3 w 1189"/>
                                <a:gd name="T5" fmla="*/ 740 h 740"/>
                                <a:gd name="T6" fmla="+- 0 1178 187"/>
                                <a:gd name="T7" fmla="*/ T6 w 1189"/>
                                <a:gd name="T8" fmla="*/ 698 h 740"/>
                                <a:gd name="T9" fmla="+- 0 1164 187"/>
                                <a:gd name="T10" fmla="*/ T9 w 1189"/>
                                <a:gd name="T11" fmla="*/ 614 h 740"/>
                                <a:gd name="T12" fmla="+- 0 1166 187"/>
                                <a:gd name="T13" fmla="*/ T12 w 1189"/>
                                <a:gd name="T14" fmla="*/ 612 h 740"/>
                                <a:gd name="T15" fmla="+- 0 1168 187"/>
                                <a:gd name="T16" fmla="*/ T15 w 1189"/>
                                <a:gd name="T17" fmla="*/ 614 h 740"/>
                                <a:gd name="T18" fmla="+- 0 1190 187"/>
                                <a:gd name="T19" fmla="*/ T18 w 1189"/>
                                <a:gd name="T20" fmla="*/ 740 h 740"/>
                              </a:gdLst>
                              <a:ahLst/>
                              <a:cxnLst>
                                <a:cxn ang="0">
                                  <a:pos x="T1" y="T2"/>
                                </a:cxn>
                                <a:cxn ang="0">
                                  <a:pos x="T4" y="T5"/>
                                </a:cxn>
                                <a:cxn ang="0">
                                  <a:pos x="T7" y="T8"/>
                                </a:cxn>
                                <a:cxn ang="0">
                                  <a:pos x="T10" y="T11"/>
                                </a:cxn>
                                <a:cxn ang="0">
                                  <a:pos x="T13" y="T14"/>
                                </a:cxn>
                                <a:cxn ang="0">
                                  <a:pos x="T16" y="T17"/>
                                </a:cxn>
                                <a:cxn ang="0">
                                  <a:pos x="T19" y="T20"/>
                                </a:cxn>
                              </a:cxnLst>
                              <a:rect l="0" t="0" r="r" b="b"/>
                              <a:pathLst>
                                <a:path w="1189" h="740">
                                  <a:moveTo>
                                    <a:pt x="1003" y="740"/>
                                  </a:moveTo>
                                  <a:lnTo>
                                    <a:pt x="998" y="740"/>
                                  </a:lnTo>
                                  <a:lnTo>
                                    <a:pt x="991" y="698"/>
                                  </a:lnTo>
                                  <a:lnTo>
                                    <a:pt x="977" y="614"/>
                                  </a:lnTo>
                                  <a:lnTo>
                                    <a:pt x="979" y="612"/>
                                  </a:lnTo>
                                  <a:lnTo>
                                    <a:pt x="981" y="614"/>
                                  </a:lnTo>
                                  <a:lnTo>
                                    <a:pt x="1003"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7"/>
                          <wps:cNvSpPr>
                            <a:spLocks/>
                          </wps:cNvSpPr>
                          <wps:spPr bwMode="auto">
                            <a:xfrm>
                              <a:off x="187" y="0"/>
                              <a:ext cx="1189" cy="740"/>
                            </a:xfrm>
                            <a:custGeom>
                              <a:avLst/>
                              <a:gdLst>
                                <a:gd name="T0" fmla="+- 0 1305 187"/>
                                <a:gd name="T1" fmla="*/ T0 w 1189"/>
                                <a:gd name="T2" fmla="*/ 740 h 740"/>
                                <a:gd name="T3" fmla="+- 0 1298 187"/>
                                <a:gd name="T4" fmla="*/ T3 w 1189"/>
                                <a:gd name="T5" fmla="*/ 740 h 740"/>
                                <a:gd name="T6" fmla="+- 0 1292 187"/>
                                <a:gd name="T7" fmla="*/ T6 w 1189"/>
                                <a:gd name="T8" fmla="*/ 720 h 740"/>
                                <a:gd name="T9" fmla="+- 0 1282 187"/>
                                <a:gd name="T10" fmla="*/ T9 w 1189"/>
                                <a:gd name="T11" fmla="*/ 680 h 740"/>
                                <a:gd name="T12" fmla="+- 0 1276 187"/>
                                <a:gd name="T13" fmla="*/ T12 w 1189"/>
                                <a:gd name="T14" fmla="*/ 644 h 740"/>
                                <a:gd name="T15" fmla="+- 0 1271 187"/>
                                <a:gd name="T16" fmla="*/ T15 w 1189"/>
                                <a:gd name="T17" fmla="*/ 624 h 740"/>
                                <a:gd name="T18" fmla="+- 0 1275 187"/>
                                <a:gd name="T19" fmla="*/ T18 w 1189"/>
                                <a:gd name="T20" fmla="*/ 632 h 740"/>
                                <a:gd name="T21" fmla="+- 0 1284 187"/>
                                <a:gd name="T22" fmla="*/ T21 w 1189"/>
                                <a:gd name="T23" fmla="*/ 658 h 740"/>
                                <a:gd name="T24" fmla="+- 0 1294 187"/>
                                <a:gd name="T25" fmla="*/ T24 w 1189"/>
                                <a:gd name="T26" fmla="*/ 702 h 740"/>
                                <a:gd name="T27" fmla="+- 0 1305 187"/>
                                <a:gd name="T28" fmla="*/ T27 w 1189"/>
                                <a:gd name="T29" fmla="*/ 738 h 740"/>
                                <a:gd name="T30" fmla="+- 0 1305 187"/>
                                <a:gd name="T31" fmla="*/ T30 w 1189"/>
                                <a:gd name="T32"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89" h="740">
                                  <a:moveTo>
                                    <a:pt x="1118" y="740"/>
                                  </a:moveTo>
                                  <a:lnTo>
                                    <a:pt x="1111" y="740"/>
                                  </a:lnTo>
                                  <a:lnTo>
                                    <a:pt x="1105" y="720"/>
                                  </a:lnTo>
                                  <a:lnTo>
                                    <a:pt x="1095" y="680"/>
                                  </a:lnTo>
                                  <a:lnTo>
                                    <a:pt x="1089" y="644"/>
                                  </a:lnTo>
                                  <a:lnTo>
                                    <a:pt x="1084" y="624"/>
                                  </a:lnTo>
                                  <a:lnTo>
                                    <a:pt x="1088" y="632"/>
                                  </a:lnTo>
                                  <a:lnTo>
                                    <a:pt x="1097" y="658"/>
                                  </a:lnTo>
                                  <a:lnTo>
                                    <a:pt x="1107" y="702"/>
                                  </a:lnTo>
                                  <a:lnTo>
                                    <a:pt x="1118" y="738"/>
                                  </a:lnTo>
                                  <a:lnTo>
                                    <a:pt x="1118"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68"/>
                          <wps:cNvSpPr>
                            <a:spLocks/>
                          </wps:cNvSpPr>
                          <wps:spPr bwMode="auto">
                            <a:xfrm>
                              <a:off x="187" y="0"/>
                              <a:ext cx="1189" cy="740"/>
                            </a:xfrm>
                            <a:custGeom>
                              <a:avLst/>
                              <a:gdLst>
                                <a:gd name="T0" fmla="+- 0 374 187"/>
                                <a:gd name="T1" fmla="*/ T0 w 1189"/>
                                <a:gd name="T2" fmla="*/ 704 h 740"/>
                                <a:gd name="T3" fmla="+- 0 362 187"/>
                                <a:gd name="T4" fmla="*/ T3 w 1189"/>
                                <a:gd name="T5" fmla="*/ 704 h 740"/>
                                <a:gd name="T6" fmla="+- 0 364 187"/>
                                <a:gd name="T7" fmla="*/ T6 w 1189"/>
                                <a:gd name="T8" fmla="*/ 700 h 740"/>
                                <a:gd name="T9" fmla="+- 0 364 187"/>
                                <a:gd name="T10" fmla="*/ T9 w 1189"/>
                                <a:gd name="T11" fmla="*/ 682 h 740"/>
                                <a:gd name="T12" fmla="+- 0 367 187"/>
                                <a:gd name="T13" fmla="*/ T12 w 1189"/>
                                <a:gd name="T14" fmla="*/ 674 h 740"/>
                                <a:gd name="T15" fmla="+- 0 371 187"/>
                                <a:gd name="T16" fmla="*/ T15 w 1189"/>
                                <a:gd name="T17" fmla="*/ 656 h 740"/>
                                <a:gd name="T18" fmla="+- 0 374 187"/>
                                <a:gd name="T19" fmla="*/ T18 w 1189"/>
                                <a:gd name="T20" fmla="*/ 652 h 740"/>
                                <a:gd name="T21" fmla="+- 0 376 187"/>
                                <a:gd name="T22" fmla="*/ T21 w 1189"/>
                                <a:gd name="T23" fmla="*/ 652 h 740"/>
                                <a:gd name="T24" fmla="+- 0 377 187"/>
                                <a:gd name="T25" fmla="*/ T24 w 1189"/>
                                <a:gd name="T26" fmla="*/ 658 h 740"/>
                                <a:gd name="T27" fmla="+- 0 375 187"/>
                                <a:gd name="T28" fmla="*/ T27 w 1189"/>
                                <a:gd name="T29" fmla="*/ 686 h 740"/>
                                <a:gd name="T30" fmla="+- 0 375 187"/>
                                <a:gd name="T31" fmla="*/ T30 w 1189"/>
                                <a:gd name="T32" fmla="*/ 690 h 740"/>
                                <a:gd name="T33" fmla="+- 0 374 187"/>
                                <a:gd name="T34" fmla="*/ T33 w 1189"/>
                                <a:gd name="T35" fmla="*/ 704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189" h="740">
                                  <a:moveTo>
                                    <a:pt x="187" y="704"/>
                                  </a:moveTo>
                                  <a:lnTo>
                                    <a:pt x="175" y="704"/>
                                  </a:lnTo>
                                  <a:lnTo>
                                    <a:pt x="177" y="700"/>
                                  </a:lnTo>
                                  <a:lnTo>
                                    <a:pt x="177" y="682"/>
                                  </a:lnTo>
                                  <a:lnTo>
                                    <a:pt x="180" y="674"/>
                                  </a:lnTo>
                                  <a:lnTo>
                                    <a:pt x="184" y="656"/>
                                  </a:lnTo>
                                  <a:lnTo>
                                    <a:pt x="187" y="652"/>
                                  </a:lnTo>
                                  <a:lnTo>
                                    <a:pt x="189" y="652"/>
                                  </a:lnTo>
                                  <a:lnTo>
                                    <a:pt x="190" y="658"/>
                                  </a:lnTo>
                                  <a:lnTo>
                                    <a:pt x="188" y="686"/>
                                  </a:lnTo>
                                  <a:lnTo>
                                    <a:pt x="188" y="690"/>
                                  </a:lnTo>
                                  <a:lnTo>
                                    <a:pt x="187" y="7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69"/>
                          <wps:cNvSpPr>
                            <a:spLocks/>
                          </wps:cNvSpPr>
                          <wps:spPr bwMode="auto">
                            <a:xfrm>
                              <a:off x="187" y="0"/>
                              <a:ext cx="1189" cy="740"/>
                            </a:xfrm>
                            <a:custGeom>
                              <a:avLst/>
                              <a:gdLst>
                                <a:gd name="T0" fmla="+- 0 365 187"/>
                                <a:gd name="T1" fmla="*/ T0 w 1189"/>
                                <a:gd name="T2" fmla="*/ 658 h 740"/>
                                <a:gd name="T3" fmla="+- 0 365 187"/>
                                <a:gd name="T4" fmla="*/ T3 w 1189"/>
                                <a:gd name="T5" fmla="*/ 654 h 740"/>
                                <a:gd name="T6" fmla="+- 0 365 187"/>
                                <a:gd name="T7" fmla="*/ T6 w 1189"/>
                                <a:gd name="T8" fmla="*/ 658 h 740"/>
                                <a:gd name="T9" fmla="+- 0 365 187"/>
                                <a:gd name="T10" fmla="*/ T9 w 1189"/>
                                <a:gd name="T11" fmla="*/ 658 h 740"/>
                              </a:gdLst>
                              <a:ahLst/>
                              <a:cxnLst>
                                <a:cxn ang="0">
                                  <a:pos x="T1" y="T2"/>
                                </a:cxn>
                                <a:cxn ang="0">
                                  <a:pos x="T4" y="T5"/>
                                </a:cxn>
                                <a:cxn ang="0">
                                  <a:pos x="T7" y="T8"/>
                                </a:cxn>
                                <a:cxn ang="0">
                                  <a:pos x="T10" y="T11"/>
                                </a:cxn>
                              </a:cxnLst>
                              <a:rect l="0" t="0" r="r" b="b"/>
                              <a:pathLst>
                                <a:path w="1189" h="740">
                                  <a:moveTo>
                                    <a:pt x="178" y="658"/>
                                  </a:moveTo>
                                  <a:lnTo>
                                    <a:pt x="178" y="654"/>
                                  </a:lnTo>
                                  <a:lnTo>
                                    <a:pt x="178"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70"/>
                          <wps:cNvSpPr>
                            <a:spLocks/>
                          </wps:cNvSpPr>
                          <wps:spPr bwMode="auto">
                            <a:xfrm>
                              <a:off x="187" y="0"/>
                              <a:ext cx="1189" cy="740"/>
                            </a:xfrm>
                            <a:custGeom>
                              <a:avLst/>
                              <a:gdLst>
                                <a:gd name="T0" fmla="+- 0 372 187"/>
                                <a:gd name="T1" fmla="*/ T0 w 1189"/>
                                <a:gd name="T2" fmla="*/ 740 h 740"/>
                                <a:gd name="T3" fmla="+- 0 355 187"/>
                                <a:gd name="T4" fmla="*/ T3 w 1189"/>
                                <a:gd name="T5" fmla="*/ 740 h 740"/>
                                <a:gd name="T6" fmla="+- 0 359 187"/>
                                <a:gd name="T7" fmla="*/ T6 w 1189"/>
                                <a:gd name="T8" fmla="*/ 694 h 740"/>
                                <a:gd name="T9" fmla="+- 0 358 187"/>
                                <a:gd name="T10" fmla="*/ T9 w 1189"/>
                                <a:gd name="T11" fmla="*/ 686 h 740"/>
                                <a:gd name="T12" fmla="+- 0 362 187"/>
                                <a:gd name="T13" fmla="*/ T12 w 1189"/>
                                <a:gd name="T14" fmla="*/ 668 h 740"/>
                                <a:gd name="T15" fmla="+- 0 362 187"/>
                                <a:gd name="T16" fmla="*/ T15 w 1189"/>
                                <a:gd name="T17" fmla="*/ 660 h 740"/>
                                <a:gd name="T18" fmla="+- 0 365 187"/>
                                <a:gd name="T19" fmla="*/ T18 w 1189"/>
                                <a:gd name="T20" fmla="*/ 658 h 740"/>
                                <a:gd name="T21" fmla="+- 0 362 187"/>
                                <a:gd name="T22" fmla="*/ T21 w 1189"/>
                                <a:gd name="T23" fmla="*/ 698 h 740"/>
                                <a:gd name="T24" fmla="+- 0 362 187"/>
                                <a:gd name="T25" fmla="*/ T24 w 1189"/>
                                <a:gd name="T26" fmla="*/ 704 h 740"/>
                                <a:gd name="T27" fmla="+- 0 374 187"/>
                                <a:gd name="T28" fmla="*/ T27 w 1189"/>
                                <a:gd name="T29" fmla="*/ 704 h 740"/>
                                <a:gd name="T30" fmla="+- 0 374 187"/>
                                <a:gd name="T31" fmla="*/ T30 w 1189"/>
                                <a:gd name="T32" fmla="*/ 720 h 740"/>
                                <a:gd name="T33" fmla="+- 0 374 187"/>
                                <a:gd name="T34" fmla="*/ T33 w 1189"/>
                                <a:gd name="T35" fmla="*/ 725 h 740"/>
                                <a:gd name="T36" fmla="+- 0 372 187"/>
                                <a:gd name="T37" fmla="*/ T36 w 1189"/>
                                <a:gd name="T38"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 h="740">
                                  <a:moveTo>
                                    <a:pt x="185" y="740"/>
                                  </a:moveTo>
                                  <a:lnTo>
                                    <a:pt x="168" y="740"/>
                                  </a:lnTo>
                                  <a:lnTo>
                                    <a:pt x="172" y="694"/>
                                  </a:lnTo>
                                  <a:lnTo>
                                    <a:pt x="171" y="686"/>
                                  </a:lnTo>
                                  <a:lnTo>
                                    <a:pt x="175" y="668"/>
                                  </a:lnTo>
                                  <a:lnTo>
                                    <a:pt x="175" y="660"/>
                                  </a:lnTo>
                                  <a:lnTo>
                                    <a:pt x="178" y="658"/>
                                  </a:lnTo>
                                  <a:lnTo>
                                    <a:pt x="175" y="698"/>
                                  </a:lnTo>
                                  <a:lnTo>
                                    <a:pt x="175" y="704"/>
                                  </a:lnTo>
                                  <a:lnTo>
                                    <a:pt x="187" y="704"/>
                                  </a:lnTo>
                                  <a:lnTo>
                                    <a:pt x="187" y="720"/>
                                  </a:lnTo>
                                  <a:lnTo>
                                    <a:pt x="187" y="725"/>
                                  </a:lnTo>
                                  <a:lnTo>
                                    <a:pt x="185"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71"/>
                          <wps:cNvSpPr>
                            <a:spLocks/>
                          </wps:cNvSpPr>
                          <wps:spPr bwMode="auto">
                            <a:xfrm>
                              <a:off x="187" y="0"/>
                              <a:ext cx="1189" cy="740"/>
                            </a:xfrm>
                            <a:custGeom>
                              <a:avLst/>
                              <a:gdLst>
                                <a:gd name="T0" fmla="+- 0 1160 187"/>
                                <a:gd name="T1" fmla="*/ T0 w 1189"/>
                                <a:gd name="T2" fmla="*/ 740 h 740"/>
                                <a:gd name="T3" fmla="+- 0 1155 187"/>
                                <a:gd name="T4" fmla="*/ T3 w 1189"/>
                                <a:gd name="T5" fmla="*/ 740 h 740"/>
                                <a:gd name="T6" fmla="+- 0 1155 187"/>
                                <a:gd name="T7" fmla="*/ T6 w 1189"/>
                                <a:gd name="T8" fmla="*/ 724 h 740"/>
                                <a:gd name="T9" fmla="+- 0 1153 187"/>
                                <a:gd name="T10" fmla="*/ T9 w 1189"/>
                                <a:gd name="T11" fmla="*/ 698 h 740"/>
                                <a:gd name="T12" fmla="+- 0 1149 187"/>
                                <a:gd name="T13" fmla="*/ T12 w 1189"/>
                                <a:gd name="T14" fmla="*/ 670 h 740"/>
                                <a:gd name="T15" fmla="+- 0 1151 187"/>
                                <a:gd name="T16" fmla="*/ T15 w 1189"/>
                                <a:gd name="T17" fmla="*/ 668 h 740"/>
                                <a:gd name="T18" fmla="+- 0 1152 187"/>
                                <a:gd name="T19" fmla="*/ T18 w 1189"/>
                                <a:gd name="T20" fmla="*/ 668 h 740"/>
                                <a:gd name="T21" fmla="+- 0 1154 187"/>
                                <a:gd name="T22" fmla="*/ T21 w 1189"/>
                                <a:gd name="T23" fmla="*/ 674 h 740"/>
                                <a:gd name="T24" fmla="+- 0 1159 187"/>
                                <a:gd name="T25" fmla="*/ T24 w 1189"/>
                                <a:gd name="T26" fmla="*/ 712 h 740"/>
                                <a:gd name="T27" fmla="+- 0 1160 187"/>
                                <a:gd name="T28" fmla="*/ T27 w 1189"/>
                                <a:gd name="T29" fmla="*/ 740 h 7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89" h="740">
                                  <a:moveTo>
                                    <a:pt x="973" y="740"/>
                                  </a:moveTo>
                                  <a:lnTo>
                                    <a:pt x="968" y="740"/>
                                  </a:lnTo>
                                  <a:lnTo>
                                    <a:pt x="968" y="724"/>
                                  </a:lnTo>
                                  <a:lnTo>
                                    <a:pt x="966" y="698"/>
                                  </a:lnTo>
                                  <a:lnTo>
                                    <a:pt x="962" y="670"/>
                                  </a:lnTo>
                                  <a:lnTo>
                                    <a:pt x="964" y="668"/>
                                  </a:lnTo>
                                  <a:lnTo>
                                    <a:pt x="965" y="668"/>
                                  </a:lnTo>
                                  <a:lnTo>
                                    <a:pt x="967" y="674"/>
                                  </a:lnTo>
                                  <a:lnTo>
                                    <a:pt x="972" y="712"/>
                                  </a:lnTo>
                                  <a:lnTo>
                                    <a:pt x="973"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2"/>
                          <wps:cNvSpPr>
                            <a:spLocks/>
                          </wps:cNvSpPr>
                          <wps:spPr bwMode="auto">
                            <a:xfrm>
                              <a:off x="187" y="0"/>
                              <a:ext cx="1189" cy="740"/>
                            </a:xfrm>
                            <a:custGeom>
                              <a:avLst/>
                              <a:gdLst>
                                <a:gd name="T0" fmla="+- 0 333 187"/>
                                <a:gd name="T1" fmla="*/ T0 w 1189"/>
                                <a:gd name="T2" fmla="*/ 725 h 740"/>
                                <a:gd name="T3" fmla="+- 0 333 187"/>
                                <a:gd name="T4" fmla="*/ T3 w 1189"/>
                                <a:gd name="T5" fmla="*/ 720 h 740"/>
                                <a:gd name="T6" fmla="+- 0 335 187"/>
                                <a:gd name="T7" fmla="*/ T6 w 1189"/>
                                <a:gd name="T8" fmla="*/ 718 h 740"/>
                                <a:gd name="T9" fmla="+- 0 335 187"/>
                                <a:gd name="T10" fmla="*/ T9 w 1189"/>
                                <a:gd name="T11" fmla="*/ 710 h 740"/>
                                <a:gd name="T12" fmla="+- 0 335 187"/>
                                <a:gd name="T13" fmla="*/ T12 w 1189"/>
                                <a:gd name="T14" fmla="*/ 720 h 740"/>
                                <a:gd name="T15" fmla="+- 0 333 187"/>
                                <a:gd name="T16" fmla="*/ T15 w 1189"/>
                                <a:gd name="T17" fmla="*/ 725 h 740"/>
                              </a:gdLst>
                              <a:ahLst/>
                              <a:cxnLst>
                                <a:cxn ang="0">
                                  <a:pos x="T1" y="T2"/>
                                </a:cxn>
                                <a:cxn ang="0">
                                  <a:pos x="T4" y="T5"/>
                                </a:cxn>
                                <a:cxn ang="0">
                                  <a:pos x="T7" y="T8"/>
                                </a:cxn>
                                <a:cxn ang="0">
                                  <a:pos x="T10" y="T11"/>
                                </a:cxn>
                                <a:cxn ang="0">
                                  <a:pos x="T13" y="T14"/>
                                </a:cxn>
                                <a:cxn ang="0">
                                  <a:pos x="T16" y="T17"/>
                                </a:cxn>
                              </a:cxnLst>
                              <a:rect l="0" t="0" r="r" b="b"/>
                              <a:pathLst>
                                <a:path w="1189" h="740">
                                  <a:moveTo>
                                    <a:pt x="146" y="725"/>
                                  </a:moveTo>
                                  <a:lnTo>
                                    <a:pt x="146" y="720"/>
                                  </a:lnTo>
                                  <a:lnTo>
                                    <a:pt x="148" y="718"/>
                                  </a:lnTo>
                                  <a:lnTo>
                                    <a:pt x="148" y="710"/>
                                  </a:lnTo>
                                  <a:lnTo>
                                    <a:pt x="148" y="720"/>
                                  </a:lnTo>
                                  <a:lnTo>
                                    <a:pt x="146" y="7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73"/>
                          <wps:cNvSpPr>
                            <a:spLocks/>
                          </wps:cNvSpPr>
                          <wps:spPr bwMode="auto">
                            <a:xfrm>
                              <a:off x="187" y="0"/>
                              <a:ext cx="1189" cy="740"/>
                            </a:xfrm>
                            <a:custGeom>
                              <a:avLst/>
                              <a:gdLst>
                                <a:gd name="T0" fmla="+- 0 332 187"/>
                                <a:gd name="T1" fmla="*/ T0 w 1189"/>
                                <a:gd name="T2" fmla="*/ 740 h 740"/>
                                <a:gd name="T3" fmla="+- 0 329 187"/>
                                <a:gd name="T4" fmla="*/ T3 w 1189"/>
                                <a:gd name="T5" fmla="*/ 740 h 740"/>
                                <a:gd name="T6" fmla="+- 0 330 187"/>
                                <a:gd name="T7" fmla="*/ T6 w 1189"/>
                                <a:gd name="T8" fmla="*/ 730 h 740"/>
                                <a:gd name="T9" fmla="+- 0 333 187"/>
                                <a:gd name="T10" fmla="*/ T9 w 1189"/>
                                <a:gd name="T11" fmla="*/ 725 h 740"/>
                                <a:gd name="T12" fmla="+- 0 332 187"/>
                                <a:gd name="T13" fmla="*/ T12 w 1189"/>
                                <a:gd name="T14" fmla="*/ 740 h 740"/>
                              </a:gdLst>
                              <a:ahLst/>
                              <a:cxnLst>
                                <a:cxn ang="0">
                                  <a:pos x="T1" y="T2"/>
                                </a:cxn>
                                <a:cxn ang="0">
                                  <a:pos x="T4" y="T5"/>
                                </a:cxn>
                                <a:cxn ang="0">
                                  <a:pos x="T7" y="T8"/>
                                </a:cxn>
                                <a:cxn ang="0">
                                  <a:pos x="T10" y="T11"/>
                                </a:cxn>
                                <a:cxn ang="0">
                                  <a:pos x="T13" y="T14"/>
                                </a:cxn>
                              </a:cxnLst>
                              <a:rect l="0" t="0" r="r" b="b"/>
                              <a:pathLst>
                                <a:path w="1189" h="740">
                                  <a:moveTo>
                                    <a:pt x="145" y="740"/>
                                  </a:moveTo>
                                  <a:lnTo>
                                    <a:pt x="142" y="740"/>
                                  </a:lnTo>
                                  <a:lnTo>
                                    <a:pt x="143" y="730"/>
                                  </a:lnTo>
                                  <a:lnTo>
                                    <a:pt x="146" y="725"/>
                                  </a:lnTo>
                                  <a:lnTo>
                                    <a:pt x="145"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74"/>
                        <wpg:cNvGrpSpPr>
                          <a:grpSpLocks/>
                        </wpg:cNvGrpSpPr>
                        <wpg:grpSpPr bwMode="auto">
                          <a:xfrm>
                            <a:off x="683" y="15"/>
                            <a:ext cx="73" cy="45"/>
                            <a:chOff x="683" y="15"/>
                            <a:chExt cx="73" cy="45"/>
                          </a:xfrm>
                        </wpg:grpSpPr>
                        <wps:wsp>
                          <wps:cNvPr id="250" name="Freeform 175"/>
                          <wps:cNvSpPr>
                            <a:spLocks/>
                          </wps:cNvSpPr>
                          <wps:spPr bwMode="auto">
                            <a:xfrm>
                              <a:off x="683" y="15"/>
                              <a:ext cx="73" cy="45"/>
                            </a:xfrm>
                            <a:custGeom>
                              <a:avLst/>
                              <a:gdLst>
                                <a:gd name="T0" fmla="+- 0 707 683"/>
                                <a:gd name="T1" fmla="*/ T0 w 73"/>
                                <a:gd name="T2" fmla="+- 0 60 15"/>
                                <a:gd name="T3" fmla="*/ 60 h 45"/>
                                <a:gd name="T4" fmla="+- 0 697 683"/>
                                <a:gd name="T5" fmla="*/ T4 w 73"/>
                                <a:gd name="T6" fmla="+- 0 47 15"/>
                                <a:gd name="T7" fmla="*/ 47 h 45"/>
                                <a:gd name="T8" fmla="+- 0 683 683"/>
                                <a:gd name="T9" fmla="*/ T8 w 73"/>
                                <a:gd name="T10" fmla="+- 0 32 15"/>
                                <a:gd name="T11" fmla="*/ 32 h 45"/>
                                <a:gd name="T12" fmla="+- 0 683 683"/>
                                <a:gd name="T13" fmla="*/ T12 w 73"/>
                                <a:gd name="T14" fmla="+- 0 30 15"/>
                                <a:gd name="T15" fmla="*/ 30 h 45"/>
                                <a:gd name="T16" fmla="+- 0 694 683"/>
                                <a:gd name="T17" fmla="*/ T16 w 73"/>
                                <a:gd name="T18" fmla="+- 0 22 15"/>
                                <a:gd name="T19" fmla="*/ 22 h 45"/>
                                <a:gd name="T20" fmla="+- 0 718 683"/>
                                <a:gd name="T21" fmla="*/ T20 w 73"/>
                                <a:gd name="T22" fmla="+- 0 16 15"/>
                                <a:gd name="T23" fmla="*/ 16 h 45"/>
                                <a:gd name="T24" fmla="+- 0 723 683"/>
                                <a:gd name="T25" fmla="*/ T24 w 73"/>
                                <a:gd name="T26" fmla="+- 0 15 15"/>
                                <a:gd name="T27" fmla="*/ 15 h 45"/>
                                <a:gd name="T28" fmla="+- 0 742 683"/>
                                <a:gd name="T29" fmla="*/ T28 w 73"/>
                                <a:gd name="T30" fmla="+- 0 19 15"/>
                                <a:gd name="T31" fmla="*/ 19 h 45"/>
                                <a:gd name="T32" fmla="+- 0 751 683"/>
                                <a:gd name="T33" fmla="*/ T32 w 73"/>
                                <a:gd name="T34" fmla="+- 0 25 15"/>
                                <a:gd name="T35" fmla="*/ 25 h 45"/>
                                <a:gd name="T36" fmla="+- 0 756 683"/>
                                <a:gd name="T37" fmla="*/ T36 w 73"/>
                                <a:gd name="T38" fmla="+- 0 25 15"/>
                                <a:gd name="T39" fmla="*/ 25 h 45"/>
                                <a:gd name="T40" fmla="+- 0 721 683"/>
                                <a:gd name="T41" fmla="*/ T40 w 73"/>
                                <a:gd name="T42" fmla="+- 0 45 15"/>
                                <a:gd name="T43" fmla="*/ 45 h 45"/>
                                <a:gd name="T44" fmla="+- 0 708 683"/>
                                <a:gd name="T45" fmla="*/ T44 w 73"/>
                                <a:gd name="T46" fmla="+- 0 59 15"/>
                                <a:gd name="T47" fmla="*/ 59 h 45"/>
                                <a:gd name="T48" fmla="+- 0 707 683"/>
                                <a:gd name="T49" fmla="*/ T48 w 73"/>
                                <a:gd name="T50" fmla="+- 0 60 15"/>
                                <a:gd name="T51" fmla="*/ 6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45">
                                  <a:moveTo>
                                    <a:pt x="24" y="45"/>
                                  </a:moveTo>
                                  <a:lnTo>
                                    <a:pt x="14" y="32"/>
                                  </a:lnTo>
                                  <a:lnTo>
                                    <a:pt x="0" y="17"/>
                                  </a:lnTo>
                                  <a:lnTo>
                                    <a:pt x="0" y="15"/>
                                  </a:lnTo>
                                  <a:lnTo>
                                    <a:pt x="11" y="7"/>
                                  </a:lnTo>
                                  <a:lnTo>
                                    <a:pt x="35" y="1"/>
                                  </a:lnTo>
                                  <a:lnTo>
                                    <a:pt x="40" y="0"/>
                                  </a:lnTo>
                                  <a:lnTo>
                                    <a:pt x="59" y="4"/>
                                  </a:lnTo>
                                  <a:lnTo>
                                    <a:pt x="68" y="10"/>
                                  </a:lnTo>
                                  <a:lnTo>
                                    <a:pt x="73" y="10"/>
                                  </a:lnTo>
                                  <a:lnTo>
                                    <a:pt x="38" y="30"/>
                                  </a:lnTo>
                                  <a:lnTo>
                                    <a:pt x="25" y="44"/>
                                  </a:lnTo>
                                  <a:lnTo>
                                    <a:pt x="24" y="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76"/>
                        <wpg:cNvGrpSpPr>
                          <a:grpSpLocks/>
                        </wpg:cNvGrpSpPr>
                        <wpg:grpSpPr bwMode="auto">
                          <a:xfrm>
                            <a:off x="783" y="21"/>
                            <a:ext cx="15" cy="7"/>
                            <a:chOff x="783" y="21"/>
                            <a:chExt cx="15" cy="7"/>
                          </a:xfrm>
                        </wpg:grpSpPr>
                        <wps:wsp>
                          <wps:cNvPr id="252" name="Freeform 177"/>
                          <wps:cNvSpPr>
                            <a:spLocks/>
                          </wps:cNvSpPr>
                          <wps:spPr bwMode="auto">
                            <a:xfrm>
                              <a:off x="783" y="21"/>
                              <a:ext cx="15" cy="7"/>
                            </a:xfrm>
                            <a:custGeom>
                              <a:avLst/>
                              <a:gdLst>
                                <a:gd name="T0" fmla="+- 0 783 783"/>
                                <a:gd name="T1" fmla="*/ T0 w 15"/>
                                <a:gd name="T2" fmla="+- 0 28 21"/>
                                <a:gd name="T3" fmla="*/ 28 h 7"/>
                                <a:gd name="T4" fmla="+- 0 788 783"/>
                                <a:gd name="T5" fmla="*/ T4 w 15"/>
                                <a:gd name="T6" fmla="+- 0 25 21"/>
                                <a:gd name="T7" fmla="*/ 25 h 7"/>
                                <a:gd name="T8" fmla="+- 0 798 783"/>
                                <a:gd name="T9" fmla="*/ T8 w 15"/>
                                <a:gd name="T10" fmla="+- 0 21 21"/>
                                <a:gd name="T11" fmla="*/ 21 h 7"/>
                                <a:gd name="T12" fmla="+- 0 783 783"/>
                                <a:gd name="T13" fmla="*/ T12 w 15"/>
                                <a:gd name="T14" fmla="+- 0 28 21"/>
                                <a:gd name="T15" fmla="*/ 28 h 7"/>
                              </a:gdLst>
                              <a:ahLst/>
                              <a:cxnLst>
                                <a:cxn ang="0">
                                  <a:pos x="T1" y="T3"/>
                                </a:cxn>
                                <a:cxn ang="0">
                                  <a:pos x="T5" y="T7"/>
                                </a:cxn>
                                <a:cxn ang="0">
                                  <a:pos x="T9" y="T11"/>
                                </a:cxn>
                                <a:cxn ang="0">
                                  <a:pos x="T13" y="T15"/>
                                </a:cxn>
                              </a:cxnLst>
                              <a:rect l="0" t="0" r="r" b="b"/>
                              <a:pathLst>
                                <a:path w="15" h="7">
                                  <a:moveTo>
                                    <a:pt x="0" y="7"/>
                                  </a:moveTo>
                                  <a:lnTo>
                                    <a:pt x="5" y="4"/>
                                  </a:lnTo>
                                  <a:lnTo>
                                    <a:pt x="1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78"/>
                        <wpg:cNvGrpSpPr>
                          <a:grpSpLocks/>
                        </wpg:cNvGrpSpPr>
                        <wpg:grpSpPr bwMode="auto">
                          <a:xfrm>
                            <a:off x="773" y="30"/>
                            <a:ext cx="6" cy="3"/>
                            <a:chOff x="773" y="30"/>
                            <a:chExt cx="6" cy="3"/>
                          </a:xfrm>
                        </wpg:grpSpPr>
                        <wps:wsp>
                          <wps:cNvPr id="254" name="Freeform 179"/>
                          <wps:cNvSpPr>
                            <a:spLocks/>
                          </wps:cNvSpPr>
                          <wps:spPr bwMode="auto">
                            <a:xfrm>
                              <a:off x="773" y="30"/>
                              <a:ext cx="6" cy="3"/>
                            </a:xfrm>
                            <a:custGeom>
                              <a:avLst/>
                              <a:gdLst>
                                <a:gd name="T0" fmla="+- 0 774 773"/>
                                <a:gd name="T1" fmla="*/ T0 w 6"/>
                                <a:gd name="T2" fmla="+- 0 33 30"/>
                                <a:gd name="T3" fmla="*/ 33 h 3"/>
                                <a:gd name="T4" fmla="+- 0 773 773"/>
                                <a:gd name="T5" fmla="*/ T4 w 6"/>
                                <a:gd name="T6" fmla="+- 0 33 30"/>
                                <a:gd name="T7" fmla="*/ 33 h 3"/>
                                <a:gd name="T8" fmla="+- 0 778 773"/>
                                <a:gd name="T9" fmla="*/ T8 w 6"/>
                                <a:gd name="T10" fmla="+- 0 30 30"/>
                                <a:gd name="T11" fmla="*/ 30 h 3"/>
                                <a:gd name="T12" fmla="+- 0 774 773"/>
                                <a:gd name="T13" fmla="*/ T12 w 6"/>
                                <a:gd name="T14" fmla="+- 0 33 30"/>
                                <a:gd name="T15" fmla="*/ 33 h 3"/>
                              </a:gdLst>
                              <a:ahLst/>
                              <a:cxnLst>
                                <a:cxn ang="0">
                                  <a:pos x="T1" y="T3"/>
                                </a:cxn>
                                <a:cxn ang="0">
                                  <a:pos x="T5" y="T7"/>
                                </a:cxn>
                                <a:cxn ang="0">
                                  <a:pos x="T9" y="T11"/>
                                </a:cxn>
                                <a:cxn ang="0">
                                  <a:pos x="T13" y="T15"/>
                                </a:cxn>
                              </a:cxnLst>
                              <a:rect l="0" t="0" r="r" b="b"/>
                              <a:pathLst>
                                <a:path w="6" h="3">
                                  <a:moveTo>
                                    <a:pt x="1" y="3"/>
                                  </a:moveTo>
                                  <a:lnTo>
                                    <a:pt x="0" y="3"/>
                                  </a:lnTo>
                                  <a:lnTo>
                                    <a:pt x="5" y="0"/>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80"/>
                        <wpg:cNvGrpSpPr>
                          <a:grpSpLocks/>
                        </wpg:cNvGrpSpPr>
                        <wpg:grpSpPr bwMode="auto">
                          <a:xfrm>
                            <a:off x="718" y="36"/>
                            <a:ext cx="27" cy="21"/>
                            <a:chOff x="718" y="36"/>
                            <a:chExt cx="27" cy="21"/>
                          </a:xfrm>
                        </wpg:grpSpPr>
                        <wps:wsp>
                          <wps:cNvPr id="1088" name="Freeform 181"/>
                          <wps:cNvSpPr>
                            <a:spLocks/>
                          </wps:cNvSpPr>
                          <wps:spPr bwMode="auto">
                            <a:xfrm>
                              <a:off x="718" y="36"/>
                              <a:ext cx="27" cy="21"/>
                            </a:xfrm>
                            <a:custGeom>
                              <a:avLst/>
                              <a:gdLst>
                                <a:gd name="T0" fmla="+- 0 718 718"/>
                                <a:gd name="T1" fmla="*/ T0 w 27"/>
                                <a:gd name="T2" fmla="+- 0 56 36"/>
                                <a:gd name="T3" fmla="*/ 56 h 21"/>
                                <a:gd name="T4" fmla="+- 0 723 718"/>
                                <a:gd name="T5" fmla="*/ T4 w 27"/>
                                <a:gd name="T6" fmla="+- 0 49 36"/>
                                <a:gd name="T7" fmla="*/ 49 h 21"/>
                                <a:gd name="T8" fmla="+- 0 739 718"/>
                                <a:gd name="T9" fmla="*/ T8 w 27"/>
                                <a:gd name="T10" fmla="+- 0 39 36"/>
                                <a:gd name="T11" fmla="*/ 39 h 21"/>
                                <a:gd name="T12" fmla="+- 0 744 718"/>
                                <a:gd name="T13" fmla="*/ T12 w 27"/>
                                <a:gd name="T14" fmla="+- 0 36 36"/>
                                <a:gd name="T15" fmla="*/ 36 h 21"/>
                                <a:gd name="T16" fmla="+- 0 737 718"/>
                                <a:gd name="T17" fmla="*/ T16 w 27"/>
                                <a:gd name="T18" fmla="+- 0 43 36"/>
                                <a:gd name="T19" fmla="*/ 43 h 21"/>
                                <a:gd name="T20" fmla="+- 0 718 718"/>
                                <a:gd name="T21" fmla="*/ T20 w 27"/>
                                <a:gd name="T22" fmla="+- 0 56 36"/>
                                <a:gd name="T23" fmla="*/ 56 h 21"/>
                              </a:gdLst>
                              <a:ahLst/>
                              <a:cxnLst>
                                <a:cxn ang="0">
                                  <a:pos x="T1" y="T3"/>
                                </a:cxn>
                                <a:cxn ang="0">
                                  <a:pos x="T5" y="T7"/>
                                </a:cxn>
                                <a:cxn ang="0">
                                  <a:pos x="T9" y="T11"/>
                                </a:cxn>
                                <a:cxn ang="0">
                                  <a:pos x="T13" y="T15"/>
                                </a:cxn>
                                <a:cxn ang="0">
                                  <a:pos x="T17" y="T19"/>
                                </a:cxn>
                                <a:cxn ang="0">
                                  <a:pos x="T21" y="T23"/>
                                </a:cxn>
                              </a:cxnLst>
                              <a:rect l="0" t="0" r="r" b="b"/>
                              <a:pathLst>
                                <a:path w="27" h="21">
                                  <a:moveTo>
                                    <a:pt x="0" y="20"/>
                                  </a:moveTo>
                                  <a:lnTo>
                                    <a:pt x="5" y="13"/>
                                  </a:lnTo>
                                  <a:lnTo>
                                    <a:pt x="21" y="3"/>
                                  </a:lnTo>
                                  <a:lnTo>
                                    <a:pt x="26" y="0"/>
                                  </a:lnTo>
                                  <a:lnTo>
                                    <a:pt x="19" y="7"/>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82"/>
                        <wpg:cNvGrpSpPr>
                          <a:grpSpLocks/>
                        </wpg:cNvGrpSpPr>
                        <wpg:grpSpPr bwMode="auto">
                          <a:xfrm>
                            <a:off x="760" y="36"/>
                            <a:ext cx="5" cy="3"/>
                            <a:chOff x="760" y="36"/>
                            <a:chExt cx="5" cy="3"/>
                          </a:xfrm>
                        </wpg:grpSpPr>
                        <wps:wsp>
                          <wps:cNvPr id="1090" name="Freeform 183"/>
                          <wps:cNvSpPr>
                            <a:spLocks/>
                          </wps:cNvSpPr>
                          <wps:spPr bwMode="auto">
                            <a:xfrm>
                              <a:off x="760" y="36"/>
                              <a:ext cx="5" cy="3"/>
                            </a:xfrm>
                            <a:custGeom>
                              <a:avLst/>
                              <a:gdLst>
                                <a:gd name="T0" fmla="+- 0 760 760"/>
                                <a:gd name="T1" fmla="*/ T0 w 5"/>
                                <a:gd name="T2" fmla="+- 0 39 36"/>
                                <a:gd name="T3" fmla="*/ 39 h 3"/>
                                <a:gd name="T4" fmla="+- 0 764 760"/>
                                <a:gd name="T5" fmla="*/ T4 w 5"/>
                                <a:gd name="T6" fmla="+- 0 36 36"/>
                                <a:gd name="T7" fmla="*/ 36 h 3"/>
                                <a:gd name="T8" fmla="+- 0 765 760"/>
                                <a:gd name="T9" fmla="*/ T8 w 5"/>
                                <a:gd name="T10" fmla="+- 0 36 36"/>
                                <a:gd name="T11" fmla="*/ 36 h 3"/>
                                <a:gd name="T12" fmla="+- 0 760 760"/>
                                <a:gd name="T13" fmla="*/ T12 w 5"/>
                                <a:gd name="T14" fmla="+- 0 39 36"/>
                                <a:gd name="T15" fmla="*/ 39 h 3"/>
                              </a:gdLst>
                              <a:ahLst/>
                              <a:cxnLst>
                                <a:cxn ang="0">
                                  <a:pos x="T1" y="T3"/>
                                </a:cxn>
                                <a:cxn ang="0">
                                  <a:pos x="T5" y="T7"/>
                                </a:cxn>
                                <a:cxn ang="0">
                                  <a:pos x="T9" y="T11"/>
                                </a:cxn>
                                <a:cxn ang="0">
                                  <a:pos x="T13" y="T15"/>
                                </a:cxn>
                              </a:cxnLst>
                              <a:rect l="0" t="0" r="r" b="b"/>
                              <a:pathLst>
                                <a:path w="5" h="3">
                                  <a:moveTo>
                                    <a:pt x="0" y="3"/>
                                  </a:moveTo>
                                  <a:lnTo>
                                    <a:pt x="4" y="0"/>
                                  </a:lnTo>
                                  <a:lnTo>
                                    <a:pt x="5"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184"/>
                        <wpg:cNvGrpSpPr>
                          <a:grpSpLocks/>
                        </wpg:cNvGrpSpPr>
                        <wpg:grpSpPr bwMode="auto">
                          <a:xfrm>
                            <a:off x="632" y="46"/>
                            <a:ext cx="58" cy="62"/>
                            <a:chOff x="632" y="46"/>
                            <a:chExt cx="58" cy="62"/>
                          </a:xfrm>
                        </wpg:grpSpPr>
                        <wps:wsp>
                          <wps:cNvPr id="1092" name="Freeform 185"/>
                          <wps:cNvSpPr>
                            <a:spLocks/>
                          </wps:cNvSpPr>
                          <wps:spPr bwMode="auto">
                            <a:xfrm>
                              <a:off x="632" y="46"/>
                              <a:ext cx="58" cy="62"/>
                            </a:xfrm>
                            <a:custGeom>
                              <a:avLst/>
                              <a:gdLst>
                                <a:gd name="T0" fmla="+- 0 688 632"/>
                                <a:gd name="T1" fmla="*/ T0 w 58"/>
                                <a:gd name="T2" fmla="+- 0 107 46"/>
                                <a:gd name="T3" fmla="*/ 107 h 62"/>
                                <a:gd name="T4" fmla="+- 0 682 632"/>
                                <a:gd name="T5" fmla="*/ T4 w 58"/>
                                <a:gd name="T6" fmla="+- 0 100 46"/>
                                <a:gd name="T7" fmla="*/ 100 h 62"/>
                                <a:gd name="T8" fmla="+- 0 661 632"/>
                                <a:gd name="T9" fmla="*/ T8 w 58"/>
                                <a:gd name="T10" fmla="+- 0 67 46"/>
                                <a:gd name="T11" fmla="*/ 67 h 62"/>
                                <a:gd name="T12" fmla="+- 0 640 632"/>
                                <a:gd name="T13" fmla="*/ T12 w 58"/>
                                <a:gd name="T14" fmla="+- 0 50 46"/>
                                <a:gd name="T15" fmla="*/ 50 h 62"/>
                                <a:gd name="T16" fmla="+- 0 687 632"/>
                                <a:gd name="T17" fmla="*/ T16 w 58"/>
                                <a:gd name="T18" fmla="+- 0 101 46"/>
                                <a:gd name="T19" fmla="*/ 101 h 62"/>
                                <a:gd name="T20" fmla="+- 0 689 632"/>
                                <a:gd name="T21" fmla="*/ T20 w 58"/>
                                <a:gd name="T22" fmla="+- 0 106 46"/>
                                <a:gd name="T23" fmla="*/ 106 h 62"/>
                                <a:gd name="T24" fmla="+- 0 689 632"/>
                                <a:gd name="T25" fmla="*/ T24 w 58"/>
                                <a:gd name="T26" fmla="+- 0 107 46"/>
                                <a:gd name="T27" fmla="*/ 107 h 62"/>
                                <a:gd name="T28" fmla="+- 0 688 632"/>
                                <a:gd name="T29" fmla="*/ T28 w 58"/>
                                <a:gd name="T30" fmla="+- 0 107 46"/>
                                <a:gd name="T31" fmla="*/ 107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62">
                                  <a:moveTo>
                                    <a:pt x="56" y="61"/>
                                  </a:moveTo>
                                  <a:lnTo>
                                    <a:pt x="50" y="54"/>
                                  </a:lnTo>
                                  <a:lnTo>
                                    <a:pt x="29" y="21"/>
                                  </a:lnTo>
                                  <a:lnTo>
                                    <a:pt x="8" y="4"/>
                                  </a:lnTo>
                                  <a:lnTo>
                                    <a:pt x="55" y="55"/>
                                  </a:lnTo>
                                  <a:lnTo>
                                    <a:pt x="57" y="60"/>
                                  </a:lnTo>
                                  <a:lnTo>
                                    <a:pt x="57" y="61"/>
                                  </a:lnTo>
                                  <a:lnTo>
                                    <a:pt x="5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86"/>
                        <wpg:cNvGrpSpPr>
                          <a:grpSpLocks/>
                        </wpg:cNvGrpSpPr>
                        <wpg:grpSpPr bwMode="auto">
                          <a:xfrm>
                            <a:off x="685" y="53"/>
                            <a:ext cx="20" cy="23"/>
                            <a:chOff x="685" y="53"/>
                            <a:chExt cx="20" cy="23"/>
                          </a:xfrm>
                        </wpg:grpSpPr>
                        <wps:wsp>
                          <wps:cNvPr id="1094" name="Freeform 187"/>
                          <wps:cNvSpPr>
                            <a:spLocks/>
                          </wps:cNvSpPr>
                          <wps:spPr bwMode="auto">
                            <a:xfrm>
                              <a:off x="685" y="53"/>
                              <a:ext cx="20" cy="23"/>
                            </a:xfrm>
                            <a:custGeom>
                              <a:avLst/>
                              <a:gdLst>
                                <a:gd name="T0" fmla="+- 0 700 685"/>
                                <a:gd name="T1" fmla="*/ T0 w 20"/>
                                <a:gd name="T2" fmla="+- 0 76 53"/>
                                <a:gd name="T3" fmla="*/ 76 h 23"/>
                                <a:gd name="T4" fmla="+- 0 692 685"/>
                                <a:gd name="T5" fmla="*/ T4 w 20"/>
                                <a:gd name="T6" fmla="+- 0 66 53"/>
                                <a:gd name="T7" fmla="*/ 66 h 23"/>
                                <a:gd name="T8" fmla="+- 0 685 685"/>
                                <a:gd name="T9" fmla="*/ T8 w 20"/>
                                <a:gd name="T10" fmla="+- 0 53 53"/>
                                <a:gd name="T11" fmla="*/ 53 h 23"/>
                                <a:gd name="T12" fmla="+- 0 699 685"/>
                                <a:gd name="T13" fmla="*/ T12 w 20"/>
                                <a:gd name="T14" fmla="+- 0 64 53"/>
                                <a:gd name="T15" fmla="*/ 64 h 23"/>
                                <a:gd name="T16" fmla="+- 0 704 685"/>
                                <a:gd name="T17" fmla="*/ T16 w 20"/>
                                <a:gd name="T18" fmla="+- 0 64 53"/>
                                <a:gd name="T19" fmla="*/ 64 h 23"/>
                                <a:gd name="T20" fmla="+- 0 700 685"/>
                                <a:gd name="T21" fmla="*/ T20 w 20"/>
                                <a:gd name="T22" fmla="+- 0 76 53"/>
                                <a:gd name="T23" fmla="*/ 76 h 23"/>
                              </a:gdLst>
                              <a:ahLst/>
                              <a:cxnLst>
                                <a:cxn ang="0">
                                  <a:pos x="T1" y="T3"/>
                                </a:cxn>
                                <a:cxn ang="0">
                                  <a:pos x="T5" y="T7"/>
                                </a:cxn>
                                <a:cxn ang="0">
                                  <a:pos x="T9" y="T11"/>
                                </a:cxn>
                                <a:cxn ang="0">
                                  <a:pos x="T13" y="T15"/>
                                </a:cxn>
                                <a:cxn ang="0">
                                  <a:pos x="T17" y="T19"/>
                                </a:cxn>
                                <a:cxn ang="0">
                                  <a:pos x="T21" y="T23"/>
                                </a:cxn>
                              </a:cxnLst>
                              <a:rect l="0" t="0" r="r" b="b"/>
                              <a:pathLst>
                                <a:path w="20" h="23">
                                  <a:moveTo>
                                    <a:pt x="15" y="23"/>
                                  </a:moveTo>
                                  <a:lnTo>
                                    <a:pt x="7" y="13"/>
                                  </a:lnTo>
                                  <a:lnTo>
                                    <a:pt x="0" y="0"/>
                                  </a:lnTo>
                                  <a:lnTo>
                                    <a:pt x="14" y="11"/>
                                  </a:lnTo>
                                  <a:lnTo>
                                    <a:pt x="19" y="11"/>
                                  </a:lnTo>
                                  <a:lnTo>
                                    <a:pt x="15" y="2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88"/>
                          <wps:cNvSpPr>
                            <a:spLocks/>
                          </wps:cNvSpPr>
                          <wps:spPr bwMode="auto">
                            <a:xfrm>
                              <a:off x="685" y="53"/>
                              <a:ext cx="20" cy="23"/>
                            </a:xfrm>
                            <a:custGeom>
                              <a:avLst/>
                              <a:gdLst>
                                <a:gd name="T0" fmla="+- 0 704 685"/>
                                <a:gd name="T1" fmla="*/ T0 w 20"/>
                                <a:gd name="T2" fmla="+- 0 64 53"/>
                                <a:gd name="T3" fmla="*/ 64 h 23"/>
                                <a:gd name="T4" fmla="+- 0 703 685"/>
                                <a:gd name="T5" fmla="*/ T4 w 20"/>
                                <a:gd name="T6" fmla="+- 0 64 53"/>
                                <a:gd name="T7" fmla="*/ 64 h 23"/>
                                <a:gd name="T8" fmla="+- 0 705 685"/>
                                <a:gd name="T9" fmla="*/ T8 w 20"/>
                                <a:gd name="T10" fmla="+- 0 62 53"/>
                                <a:gd name="T11" fmla="*/ 62 h 23"/>
                                <a:gd name="T12" fmla="+- 0 704 685"/>
                                <a:gd name="T13" fmla="*/ T12 w 20"/>
                                <a:gd name="T14" fmla="+- 0 64 53"/>
                                <a:gd name="T15" fmla="*/ 64 h 23"/>
                              </a:gdLst>
                              <a:ahLst/>
                              <a:cxnLst>
                                <a:cxn ang="0">
                                  <a:pos x="T1" y="T3"/>
                                </a:cxn>
                                <a:cxn ang="0">
                                  <a:pos x="T5" y="T7"/>
                                </a:cxn>
                                <a:cxn ang="0">
                                  <a:pos x="T9" y="T11"/>
                                </a:cxn>
                                <a:cxn ang="0">
                                  <a:pos x="T13" y="T15"/>
                                </a:cxn>
                              </a:cxnLst>
                              <a:rect l="0" t="0" r="r" b="b"/>
                              <a:pathLst>
                                <a:path w="20" h="23">
                                  <a:moveTo>
                                    <a:pt x="19" y="11"/>
                                  </a:moveTo>
                                  <a:lnTo>
                                    <a:pt x="18" y="11"/>
                                  </a:lnTo>
                                  <a:lnTo>
                                    <a:pt x="20" y="9"/>
                                  </a:lnTo>
                                  <a:lnTo>
                                    <a:pt x="19" y="1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89"/>
                        <wpg:cNvGrpSpPr>
                          <a:grpSpLocks/>
                        </wpg:cNvGrpSpPr>
                        <wpg:grpSpPr bwMode="auto">
                          <a:xfrm>
                            <a:off x="618" y="58"/>
                            <a:ext cx="68" cy="67"/>
                            <a:chOff x="618" y="58"/>
                            <a:chExt cx="68" cy="67"/>
                          </a:xfrm>
                        </wpg:grpSpPr>
                        <wps:wsp>
                          <wps:cNvPr id="1097" name="Freeform 190"/>
                          <wps:cNvSpPr>
                            <a:spLocks/>
                          </wps:cNvSpPr>
                          <wps:spPr bwMode="auto">
                            <a:xfrm>
                              <a:off x="618" y="58"/>
                              <a:ext cx="68" cy="67"/>
                            </a:xfrm>
                            <a:custGeom>
                              <a:avLst/>
                              <a:gdLst>
                                <a:gd name="T0" fmla="+- 0 685 618"/>
                                <a:gd name="T1" fmla="*/ T0 w 68"/>
                                <a:gd name="T2" fmla="+- 0 125 58"/>
                                <a:gd name="T3" fmla="*/ 125 h 67"/>
                                <a:gd name="T4" fmla="+- 0 683 618"/>
                                <a:gd name="T5" fmla="*/ T4 w 68"/>
                                <a:gd name="T6" fmla="+- 0 125 58"/>
                                <a:gd name="T7" fmla="*/ 125 h 67"/>
                                <a:gd name="T8" fmla="+- 0 673 618"/>
                                <a:gd name="T9" fmla="*/ T8 w 68"/>
                                <a:gd name="T10" fmla="+- 0 107 58"/>
                                <a:gd name="T11" fmla="*/ 107 h 67"/>
                                <a:gd name="T12" fmla="+- 0 652 618"/>
                                <a:gd name="T13" fmla="*/ T12 w 68"/>
                                <a:gd name="T14" fmla="+- 0 78 58"/>
                                <a:gd name="T15" fmla="*/ 78 h 67"/>
                                <a:gd name="T16" fmla="+- 0 638 618"/>
                                <a:gd name="T17" fmla="*/ T16 w 68"/>
                                <a:gd name="T18" fmla="+- 0 66 58"/>
                                <a:gd name="T19" fmla="*/ 66 h 67"/>
                                <a:gd name="T20" fmla="+- 0 620 618"/>
                                <a:gd name="T21" fmla="*/ T20 w 68"/>
                                <a:gd name="T22" fmla="+- 0 60 58"/>
                                <a:gd name="T23" fmla="*/ 60 h 67"/>
                                <a:gd name="T24" fmla="+- 0 618 618"/>
                                <a:gd name="T25" fmla="*/ T24 w 68"/>
                                <a:gd name="T26" fmla="+- 0 60 58"/>
                                <a:gd name="T27" fmla="*/ 60 h 67"/>
                                <a:gd name="T28" fmla="+- 0 618 618"/>
                                <a:gd name="T29" fmla="*/ T28 w 68"/>
                                <a:gd name="T30" fmla="+- 0 58 58"/>
                                <a:gd name="T31" fmla="*/ 58 h 67"/>
                                <a:gd name="T32" fmla="+- 0 634 618"/>
                                <a:gd name="T33" fmla="*/ T32 w 68"/>
                                <a:gd name="T34" fmla="+- 0 63 58"/>
                                <a:gd name="T35" fmla="*/ 63 h 67"/>
                                <a:gd name="T36" fmla="+- 0 654 618"/>
                                <a:gd name="T37" fmla="*/ T36 w 68"/>
                                <a:gd name="T38" fmla="+- 0 76 58"/>
                                <a:gd name="T39" fmla="*/ 76 h 67"/>
                                <a:gd name="T40" fmla="+- 0 669 618"/>
                                <a:gd name="T41" fmla="*/ T40 w 68"/>
                                <a:gd name="T42" fmla="+- 0 95 58"/>
                                <a:gd name="T43" fmla="*/ 95 h 67"/>
                                <a:gd name="T44" fmla="+- 0 684 618"/>
                                <a:gd name="T45" fmla="*/ T44 w 68"/>
                                <a:gd name="T46" fmla="+- 0 120 58"/>
                                <a:gd name="T47" fmla="*/ 120 h 67"/>
                                <a:gd name="T48" fmla="+- 0 685 618"/>
                                <a:gd name="T49" fmla="*/ T48 w 68"/>
                                <a:gd name="T50" fmla="+- 0 125 58"/>
                                <a:gd name="T51" fmla="*/ 12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67">
                                  <a:moveTo>
                                    <a:pt x="67" y="67"/>
                                  </a:moveTo>
                                  <a:lnTo>
                                    <a:pt x="65" y="67"/>
                                  </a:lnTo>
                                  <a:lnTo>
                                    <a:pt x="55" y="49"/>
                                  </a:lnTo>
                                  <a:lnTo>
                                    <a:pt x="34" y="20"/>
                                  </a:lnTo>
                                  <a:lnTo>
                                    <a:pt x="20" y="8"/>
                                  </a:lnTo>
                                  <a:lnTo>
                                    <a:pt x="2" y="2"/>
                                  </a:lnTo>
                                  <a:lnTo>
                                    <a:pt x="0" y="2"/>
                                  </a:lnTo>
                                  <a:lnTo>
                                    <a:pt x="0" y="0"/>
                                  </a:lnTo>
                                  <a:lnTo>
                                    <a:pt x="16" y="5"/>
                                  </a:lnTo>
                                  <a:lnTo>
                                    <a:pt x="36" y="18"/>
                                  </a:lnTo>
                                  <a:lnTo>
                                    <a:pt x="51" y="37"/>
                                  </a:lnTo>
                                  <a:lnTo>
                                    <a:pt x="66" y="62"/>
                                  </a:lnTo>
                                  <a:lnTo>
                                    <a:pt x="6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91"/>
                        <wpg:cNvGrpSpPr>
                          <a:grpSpLocks/>
                        </wpg:cNvGrpSpPr>
                        <wpg:grpSpPr bwMode="auto">
                          <a:xfrm>
                            <a:off x="856" y="59"/>
                            <a:ext cx="150" cy="77"/>
                            <a:chOff x="856" y="59"/>
                            <a:chExt cx="150" cy="77"/>
                          </a:xfrm>
                        </wpg:grpSpPr>
                        <wps:wsp>
                          <wps:cNvPr id="1099" name="Freeform 192"/>
                          <wps:cNvSpPr>
                            <a:spLocks/>
                          </wps:cNvSpPr>
                          <wps:spPr bwMode="auto">
                            <a:xfrm>
                              <a:off x="856" y="59"/>
                              <a:ext cx="150" cy="77"/>
                            </a:xfrm>
                            <a:custGeom>
                              <a:avLst/>
                              <a:gdLst>
                                <a:gd name="T0" fmla="+- 0 857 856"/>
                                <a:gd name="T1" fmla="*/ T0 w 150"/>
                                <a:gd name="T2" fmla="+- 0 72 59"/>
                                <a:gd name="T3" fmla="*/ 72 h 77"/>
                                <a:gd name="T4" fmla="+- 0 856 856"/>
                                <a:gd name="T5" fmla="*/ T4 w 150"/>
                                <a:gd name="T6" fmla="+- 0 72 59"/>
                                <a:gd name="T7" fmla="*/ 72 h 77"/>
                                <a:gd name="T8" fmla="+- 0 856 856"/>
                                <a:gd name="T9" fmla="*/ T8 w 150"/>
                                <a:gd name="T10" fmla="+- 0 69 59"/>
                                <a:gd name="T11" fmla="*/ 69 h 77"/>
                                <a:gd name="T12" fmla="+- 0 861 856"/>
                                <a:gd name="T13" fmla="*/ T12 w 150"/>
                                <a:gd name="T14" fmla="+- 0 62 59"/>
                                <a:gd name="T15" fmla="*/ 62 h 77"/>
                                <a:gd name="T16" fmla="+- 0 870 856"/>
                                <a:gd name="T17" fmla="*/ T16 w 150"/>
                                <a:gd name="T18" fmla="+- 0 59 59"/>
                                <a:gd name="T19" fmla="*/ 59 h 77"/>
                                <a:gd name="T20" fmla="+- 0 901 856"/>
                                <a:gd name="T21" fmla="*/ T20 w 150"/>
                                <a:gd name="T22" fmla="+- 0 61 59"/>
                                <a:gd name="T23" fmla="*/ 61 h 77"/>
                                <a:gd name="T24" fmla="+- 0 911 856"/>
                                <a:gd name="T25" fmla="*/ T24 w 150"/>
                                <a:gd name="T26" fmla="+- 0 64 59"/>
                                <a:gd name="T27" fmla="*/ 64 h 77"/>
                                <a:gd name="T28" fmla="+- 0 878 856"/>
                                <a:gd name="T29" fmla="*/ T28 w 150"/>
                                <a:gd name="T30" fmla="+- 0 64 59"/>
                                <a:gd name="T31" fmla="*/ 64 h 77"/>
                                <a:gd name="T32" fmla="+- 0 865 856"/>
                                <a:gd name="T33" fmla="*/ T32 w 150"/>
                                <a:gd name="T34" fmla="+- 0 66 59"/>
                                <a:gd name="T35" fmla="*/ 66 h 77"/>
                                <a:gd name="T36" fmla="+- 0 857 856"/>
                                <a:gd name="T37" fmla="*/ T36 w 150"/>
                                <a:gd name="T38" fmla="+- 0 72 59"/>
                                <a:gd name="T39" fmla="*/ 7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77">
                                  <a:moveTo>
                                    <a:pt x="1" y="13"/>
                                  </a:moveTo>
                                  <a:lnTo>
                                    <a:pt x="0" y="13"/>
                                  </a:lnTo>
                                  <a:lnTo>
                                    <a:pt x="0" y="10"/>
                                  </a:lnTo>
                                  <a:lnTo>
                                    <a:pt x="5" y="3"/>
                                  </a:lnTo>
                                  <a:lnTo>
                                    <a:pt x="14" y="0"/>
                                  </a:lnTo>
                                  <a:lnTo>
                                    <a:pt x="45" y="2"/>
                                  </a:lnTo>
                                  <a:lnTo>
                                    <a:pt x="55" y="5"/>
                                  </a:lnTo>
                                  <a:lnTo>
                                    <a:pt x="22" y="5"/>
                                  </a:lnTo>
                                  <a:lnTo>
                                    <a:pt x="9" y="7"/>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3"/>
                          <wps:cNvSpPr>
                            <a:spLocks/>
                          </wps:cNvSpPr>
                          <wps:spPr bwMode="auto">
                            <a:xfrm>
                              <a:off x="856" y="59"/>
                              <a:ext cx="150" cy="77"/>
                            </a:xfrm>
                            <a:custGeom>
                              <a:avLst/>
                              <a:gdLst>
                                <a:gd name="T0" fmla="+- 0 1005 856"/>
                                <a:gd name="T1" fmla="*/ T0 w 150"/>
                                <a:gd name="T2" fmla="+- 0 136 59"/>
                                <a:gd name="T3" fmla="*/ 136 h 77"/>
                                <a:gd name="T4" fmla="+- 0 1003 856"/>
                                <a:gd name="T5" fmla="*/ T4 w 150"/>
                                <a:gd name="T6" fmla="+- 0 136 59"/>
                                <a:gd name="T7" fmla="*/ 136 h 77"/>
                                <a:gd name="T8" fmla="+- 0 977 856"/>
                                <a:gd name="T9" fmla="*/ T8 w 150"/>
                                <a:gd name="T10" fmla="+- 0 107 59"/>
                                <a:gd name="T11" fmla="*/ 107 h 77"/>
                                <a:gd name="T12" fmla="+- 0 955 856"/>
                                <a:gd name="T13" fmla="*/ T12 w 150"/>
                                <a:gd name="T14" fmla="+- 0 89 59"/>
                                <a:gd name="T15" fmla="*/ 89 h 77"/>
                                <a:gd name="T16" fmla="+- 0 926 856"/>
                                <a:gd name="T17" fmla="*/ T16 w 150"/>
                                <a:gd name="T18" fmla="+- 0 72 59"/>
                                <a:gd name="T19" fmla="*/ 72 h 77"/>
                                <a:gd name="T20" fmla="+- 0 905 856"/>
                                <a:gd name="T21" fmla="*/ T20 w 150"/>
                                <a:gd name="T22" fmla="+- 0 66 59"/>
                                <a:gd name="T23" fmla="*/ 66 h 77"/>
                                <a:gd name="T24" fmla="+- 0 878 856"/>
                                <a:gd name="T25" fmla="*/ T24 w 150"/>
                                <a:gd name="T26" fmla="+- 0 64 59"/>
                                <a:gd name="T27" fmla="*/ 64 h 77"/>
                                <a:gd name="T28" fmla="+- 0 911 856"/>
                                <a:gd name="T29" fmla="*/ T28 w 150"/>
                                <a:gd name="T30" fmla="+- 0 64 59"/>
                                <a:gd name="T31" fmla="*/ 64 h 77"/>
                                <a:gd name="T32" fmla="+- 0 977 856"/>
                                <a:gd name="T33" fmla="*/ T32 w 150"/>
                                <a:gd name="T34" fmla="+- 0 104 59"/>
                                <a:gd name="T35" fmla="*/ 104 h 77"/>
                                <a:gd name="T36" fmla="+- 0 1005 856"/>
                                <a:gd name="T37" fmla="*/ T36 w 150"/>
                                <a:gd name="T38" fmla="+- 0 134 59"/>
                                <a:gd name="T39" fmla="*/ 134 h 77"/>
                                <a:gd name="T40" fmla="+- 0 1005 856"/>
                                <a:gd name="T41" fmla="*/ T40 w 150"/>
                                <a:gd name="T42" fmla="+- 0 136 59"/>
                                <a:gd name="T43" fmla="*/ 1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 h="77">
                                  <a:moveTo>
                                    <a:pt x="149" y="77"/>
                                  </a:moveTo>
                                  <a:lnTo>
                                    <a:pt x="147" y="77"/>
                                  </a:lnTo>
                                  <a:lnTo>
                                    <a:pt x="121" y="48"/>
                                  </a:lnTo>
                                  <a:lnTo>
                                    <a:pt x="99" y="30"/>
                                  </a:lnTo>
                                  <a:lnTo>
                                    <a:pt x="70" y="13"/>
                                  </a:lnTo>
                                  <a:lnTo>
                                    <a:pt x="49" y="7"/>
                                  </a:lnTo>
                                  <a:lnTo>
                                    <a:pt x="22" y="5"/>
                                  </a:lnTo>
                                  <a:lnTo>
                                    <a:pt x="55" y="5"/>
                                  </a:lnTo>
                                  <a:lnTo>
                                    <a:pt x="121" y="45"/>
                                  </a:lnTo>
                                  <a:lnTo>
                                    <a:pt x="149" y="75"/>
                                  </a:lnTo>
                                  <a:lnTo>
                                    <a:pt x="14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194"/>
                        <wpg:cNvGrpSpPr>
                          <a:grpSpLocks/>
                        </wpg:cNvGrpSpPr>
                        <wpg:grpSpPr bwMode="auto">
                          <a:xfrm>
                            <a:off x="756" y="63"/>
                            <a:ext cx="18" cy="11"/>
                            <a:chOff x="756" y="63"/>
                            <a:chExt cx="18" cy="11"/>
                          </a:xfrm>
                        </wpg:grpSpPr>
                        <wps:wsp>
                          <wps:cNvPr id="1102" name="Freeform 195"/>
                          <wps:cNvSpPr>
                            <a:spLocks/>
                          </wps:cNvSpPr>
                          <wps:spPr bwMode="auto">
                            <a:xfrm>
                              <a:off x="756" y="63"/>
                              <a:ext cx="18" cy="11"/>
                            </a:xfrm>
                            <a:custGeom>
                              <a:avLst/>
                              <a:gdLst>
                                <a:gd name="T0" fmla="+- 0 756 756"/>
                                <a:gd name="T1" fmla="*/ T0 w 18"/>
                                <a:gd name="T2" fmla="+- 0 74 63"/>
                                <a:gd name="T3" fmla="*/ 74 h 11"/>
                                <a:gd name="T4" fmla="+- 0 772 756"/>
                                <a:gd name="T5" fmla="*/ T4 w 18"/>
                                <a:gd name="T6" fmla="+- 0 63 63"/>
                                <a:gd name="T7" fmla="*/ 63 h 11"/>
                                <a:gd name="T8" fmla="+- 0 774 756"/>
                                <a:gd name="T9" fmla="*/ T8 w 18"/>
                                <a:gd name="T10" fmla="+- 0 63 63"/>
                                <a:gd name="T11" fmla="*/ 63 h 11"/>
                                <a:gd name="T12" fmla="+- 0 756 756"/>
                                <a:gd name="T13" fmla="*/ T12 w 18"/>
                                <a:gd name="T14" fmla="+- 0 74 63"/>
                                <a:gd name="T15" fmla="*/ 74 h 11"/>
                              </a:gdLst>
                              <a:ahLst/>
                              <a:cxnLst>
                                <a:cxn ang="0">
                                  <a:pos x="T1" y="T3"/>
                                </a:cxn>
                                <a:cxn ang="0">
                                  <a:pos x="T5" y="T7"/>
                                </a:cxn>
                                <a:cxn ang="0">
                                  <a:pos x="T9" y="T11"/>
                                </a:cxn>
                                <a:cxn ang="0">
                                  <a:pos x="T13" y="T15"/>
                                </a:cxn>
                              </a:cxnLst>
                              <a:rect l="0" t="0" r="r" b="b"/>
                              <a:pathLst>
                                <a:path w="18" h="11">
                                  <a:moveTo>
                                    <a:pt x="0" y="11"/>
                                  </a:moveTo>
                                  <a:lnTo>
                                    <a:pt x="16" y="0"/>
                                  </a:lnTo>
                                  <a:lnTo>
                                    <a:pt x="18"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196"/>
                        <wpg:cNvGrpSpPr>
                          <a:grpSpLocks/>
                        </wpg:cNvGrpSpPr>
                        <wpg:grpSpPr bwMode="auto">
                          <a:xfrm>
                            <a:off x="620" y="65"/>
                            <a:ext cx="12" cy="8"/>
                            <a:chOff x="620" y="65"/>
                            <a:chExt cx="12" cy="8"/>
                          </a:xfrm>
                        </wpg:grpSpPr>
                        <wps:wsp>
                          <wps:cNvPr id="1108" name="Freeform 197"/>
                          <wps:cNvSpPr>
                            <a:spLocks/>
                          </wps:cNvSpPr>
                          <wps:spPr bwMode="auto">
                            <a:xfrm>
                              <a:off x="620" y="65"/>
                              <a:ext cx="12" cy="8"/>
                            </a:xfrm>
                            <a:custGeom>
                              <a:avLst/>
                              <a:gdLst>
                                <a:gd name="T0" fmla="+- 0 631 620"/>
                                <a:gd name="T1" fmla="*/ T0 w 12"/>
                                <a:gd name="T2" fmla="+- 0 73 65"/>
                                <a:gd name="T3" fmla="*/ 73 h 8"/>
                                <a:gd name="T4" fmla="+- 0 620 620"/>
                                <a:gd name="T5" fmla="*/ T4 w 12"/>
                                <a:gd name="T6" fmla="+- 0 65 65"/>
                                <a:gd name="T7" fmla="*/ 65 h 8"/>
                                <a:gd name="T8" fmla="+- 0 627 620"/>
                                <a:gd name="T9" fmla="*/ T8 w 12"/>
                                <a:gd name="T10" fmla="+- 0 69 65"/>
                                <a:gd name="T11" fmla="*/ 69 h 8"/>
                                <a:gd name="T12" fmla="+- 0 631 620"/>
                                <a:gd name="T13" fmla="*/ T12 w 12"/>
                                <a:gd name="T14" fmla="+- 0 73 65"/>
                                <a:gd name="T15" fmla="*/ 73 h 8"/>
                              </a:gdLst>
                              <a:ahLst/>
                              <a:cxnLst>
                                <a:cxn ang="0">
                                  <a:pos x="T1" y="T3"/>
                                </a:cxn>
                                <a:cxn ang="0">
                                  <a:pos x="T5" y="T7"/>
                                </a:cxn>
                                <a:cxn ang="0">
                                  <a:pos x="T9" y="T11"/>
                                </a:cxn>
                                <a:cxn ang="0">
                                  <a:pos x="T13" y="T15"/>
                                </a:cxn>
                              </a:cxnLst>
                              <a:rect l="0" t="0" r="r" b="b"/>
                              <a:pathLst>
                                <a:path w="12" h="8">
                                  <a:moveTo>
                                    <a:pt x="11" y="8"/>
                                  </a:moveTo>
                                  <a:lnTo>
                                    <a:pt x="0" y="0"/>
                                  </a:lnTo>
                                  <a:lnTo>
                                    <a:pt x="7" y="4"/>
                                  </a:lnTo>
                                  <a:lnTo>
                                    <a:pt x="1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198"/>
                        <wpg:cNvGrpSpPr>
                          <a:grpSpLocks/>
                        </wpg:cNvGrpSpPr>
                        <wpg:grpSpPr bwMode="auto">
                          <a:xfrm>
                            <a:off x="762" y="70"/>
                            <a:ext cx="15" cy="9"/>
                            <a:chOff x="762" y="70"/>
                            <a:chExt cx="15" cy="9"/>
                          </a:xfrm>
                        </wpg:grpSpPr>
                        <wps:wsp>
                          <wps:cNvPr id="1110" name="Freeform 199"/>
                          <wps:cNvSpPr>
                            <a:spLocks/>
                          </wps:cNvSpPr>
                          <wps:spPr bwMode="auto">
                            <a:xfrm>
                              <a:off x="762" y="70"/>
                              <a:ext cx="15" cy="9"/>
                            </a:xfrm>
                            <a:custGeom>
                              <a:avLst/>
                              <a:gdLst>
                                <a:gd name="T0" fmla="+- 0 762 762"/>
                                <a:gd name="T1" fmla="*/ T0 w 15"/>
                                <a:gd name="T2" fmla="+- 0 78 70"/>
                                <a:gd name="T3" fmla="*/ 78 h 9"/>
                                <a:gd name="T4" fmla="+- 0 776 762"/>
                                <a:gd name="T5" fmla="*/ T4 w 15"/>
                                <a:gd name="T6" fmla="+- 0 70 70"/>
                                <a:gd name="T7" fmla="*/ 70 h 9"/>
                                <a:gd name="T8" fmla="+- 0 772 762"/>
                                <a:gd name="T9" fmla="*/ T8 w 15"/>
                                <a:gd name="T10" fmla="+- 0 74 70"/>
                                <a:gd name="T11" fmla="*/ 74 h 9"/>
                                <a:gd name="T12" fmla="+- 0 762 762"/>
                                <a:gd name="T13" fmla="*/ T12 w 15"/>
                                <a:gd name="T14" fmla="+- 0 78 70"/>
                                <a:gd name="T15" fmla="*/ 78 h 9"/>
                              </a:gdLst>
                              <a:ahLst/>
                              <a:cxnLst>
                                <a:cxn ang="0">
                                  <a:pos x="T1" y="T3"/>
                                </a:cxn>
                                <a:cxn ang="0">
                                  <a:pos x="T5" y="T7"/>
                                </a:cxn>
                                <a:cxn ang="0">
                                  <a:pos x="T9" y="T11"/>
                                </a:cxn>
                                <a:cxn ang="0">
                                  <a:pos x="T13" y="T15"/>
                                </a:cxn>
                              </a:cxnLst>
                              <a:rect l="0" t="0" r="r" b="b"/>
                              <a:pathLst>
                                <a:path w="15" h="9">
                                  <a:moveTo>
                                    <a:pt x="0" y="8"/>
                                  </a:moveTo>
                                  <a:lnTo>
                                    <a:pt x="14" y="0"/>
                                  </a:lnTo>
                                  <a:lnTo>
                                    <a:pt x="10" y="4"/>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200"/>
                        <wpg:cNvGrpSpPr>
                          <a:grpSpLocks/>
                        </wpg:cNvGrpSpPr>
                        <wpg:grpSpPr bwMode="auto">
                          <a:xfrm>
                            <a:off x="852" y="72"/>
                            <a:ext cx="146" cy="70"/>
                            <a:chOff x="852" y="72"/>
                            <a:chExt cx="146" cy="70"/>
                          </a:xfrm>
                        </wpg:grpSpPr>
                        <wps:wsp>
                          <wps:cNvPr id="1112" name="Freeform 201"/>
                          <wps:cNvSpPr>
                            <a:spLocks/>
                          </wps:cNvSpPr>
                          <wps:spPr bwMode="auto">
                            <a:xfrm>
                              <a:off x="852" y="72"/>
                              <a:ext cx="146" cy="70"/>
                            </a:xfrm>
                            <a:custGeom>
                              <a:avLst/>
                              <a:gdLst>
                                <a:gd name="T0" fmla="+- 0 854 852"/>
                                <a:gd name="T1" fmla="*/ T0 w 146"/>
                                <a:gd name="T2" fmla="+- 0 83 72"/>
                                <a:gd name="T3" fmla="*/ 83 h 70"/>
                                <a:gd name="T4" fmla="+- 0 852 852"/>
                                <a:gd name="T5" fmla="*/ T4 w 146"/>
                                <a:gd name="T6" fmla="+- 0 80 72"/>
                                <a:gd name="T7" fmla="*/ 80 h 70"/>
                                <a:gd name="T8" fmla="+- 0 854 852"/>
                                <a:gd name="T9" fmla="*/ T8 w 146"/>
                                <a:gd name="T10" fmla="+- 0 77 72"/>
                                <a:gd name="T11" fmla="*/ 77 h 70"/>
                                <a:gd name="T12" fmla="+- 0 864 852"/>
                                <a:gd name="T13" fmla="*/ T12 w 146"/>
                                <a:gd name="T14" fmla="+- 0 74 72"/>
                                <a:gd name="T15" fmla="*/ 74 h 70"/>
                                <a:gd name="T16" fmla="+- 0 876 852"/>
                                <a:gd name="T17" fmla="*/ T16 w 146"/>
                                <a:gd name="T18" fmla="+- 0 72 72"/>
                                <a:gd name="T19" fmla="*/ 72 h 70"/>
                                <a:gd name="T20" fmla="+- 0 909 852"/>
                                <a:gd name="T21" fmla="*/ T20 w 146"/>
                                <a:gd name="T22" fmla="+- 0 76 72"/>
                                <a:gd name="T23" fmla="*/ 76 h 70"/>
                                <a:gd name="T24" fmla="+- 0 911 852"/>
                                <a:gd name="T25" fmla="*/ T24 w 146"/>
                                <a:gd name="T26" fmla="+- 0 77 72"/>
                                <a:gd name="T27" fmla="*/ 77 h 70"/>
                                <a:gd name="T28" fmla="+- 0 896 852"/>
                                <a:gd name="T29" fmla="*/ T28 w 146"/>
                                <a:gd name="T30" fmla="+- 0 77 72"/>
                                <a:gd name="T31" fmla="*/ 77 h 70"/>
                                <a:gd name="T32" fmla="+- 0 854 852"/>
                                <a:gd name="T33" fmla="*/ T32 w 146"/>
                                <a:gd name="T34" fmla="+- 0 83 72"/>
                                <a:gd name="T35" fmla="*/ 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6" h="70">
                                  <a:moveTo>
                                    <a:pt x="2" y="11"/>
                                  </a:moveTo>
                                  <a:lnTo>
                                    <a:pt x="0" y="8"/>
                                  </a:lnTo>
                                  <a:lnTo>
                                    <a:pt x="2" y="5"/>
                                  </a:lnTo>
                                  <a:lnTo>
                                    <a:pt x="12" y="2"/>
                                  </a:lnTo>
                                  <a:lnTo>
                                    <a:pt x="24" y="0"/>
                                  </a:lnTo>
                                  <a:lnTo>
                                    <a:pt x="57" y="4"/>
                                  </a:lnTo>
                                  <a:lnTo>
                                    <a:pt x="59" y="5"/>
                                  </a:lnTo>
                                  <a:lnTo>
                                    <a:pt x="44" y="5"/>
                                  </a:lnTo>
                                  <a:lnTo>
                                    <a:pt x="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02"/>
                          <wps:cNvSpPr>
                            <a:spLocks/>
                          </wps:cNvSpPr>
                          <wps:spPr bwMode="auto">
                            <a:xfrm>
                              <a:off x="852" y="72"/>
                              <a:ext cx="146" cy="70"/>
                            </a:xfrm>
                            <a:custGeom>
                              <a:avLst/>
                              <a:gdLst>
                                <a:gd name="T0" fmla="+- 0 997 852"/>
                                <a:gd name="T1" fmla="*/ T0 w 146"/>
                                <a:gd name="T2" fmla="+- 0 141 72"/>
                                <a:gd name="T3" fmla="*/ 141 h 70"/>
                                <a:gd name="T4" fmla="+- 0 967 852"/>
                                <a:gd name="T5" fmla="*/ T4 w 146"/>
                                <a:gd name="T6" fmla="+- 0 113 72"/>
                                <a:gd name="T7" fmla="*/ 113 h 70"/>
                                <a:gd name="T8" fmla="+- 0 933 852"/>
                                <a:gd name="T9" fmla="*/ T8 w 146"/>
                                <a:gd name="T10" fmla="+- 0 89 72"/>
                                <a:gd name="T11" fmla="*/ 89 h 70"/>
                                <a:gd name="T12" fmla="+- 0 896 852"/>
                                <a:gd name="T13" fmla="*/ T12 w 146"/>
                                <a:gd name="T14" fmla="+- 0 77 72"/>
                                <a:gd name="T15" fmla="*/ 77 h 70"/>
                                <a:gd name="T16" fmla="+- 0 911 852"/>
                                <a:gd name="T17" fmla="*/ T16 w 146"/>
                                <a:gd name="T18" fmla="+- 0 77 72"/>
                                <a:gd name="T19" fmla="*/ 77 h 70"/>
                                <a:gd name="T20" fmla="+- 0 933 852"/>
                                <a:gd name="T21" fmla="*/ T20 w 146"/>
                                <a:gd name="T22" fmla="+- 0 85 72"/>
                                <a:gd name="T23" fmla="*/ 85 h 70"/>
                                <a:gd name="T24" fmla="+- 0 957 852"/>
                                <a:gd name="T25" fmla="*/ T24 w 146"/>
                                <a:gd name="T26" fmla="+- 0 102 72"/>
                                <a:gd name="T27" fmla="*/ 102 h 70"/>
                                <a:gd name="T28" fmla="+- 0 986 852"/>
                                <a:gd name="T29" fmla="*/ T28 w 146"/>
                                <a:gd name="T30" fmla="+- 0 129 72"/>
                                <a:gd name="T31" fmla="*/ 129 h 70"/>
                                <a:gd name="T32" fmla="+- 0 997 852"/>
                                <a:gd name="T33" fmla="*/ T32 w 146"/>
                                <a:gd name="T34" fmla="+- 0 141 72"/>
                                <a:gd name="T35" fmla="*/ 14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6" h="70">
                                  <a:moveTo>
                                    <a:pt x="145" y="69"/>
                                  </a:moveTo>
                                  <a:lnTo>
                                    <a:pt x="115" y="41"/>
                                  </a:lnTo>
                                  <a:lnTo>
                                    <a:pt x="81" y="17"/>
                                  </a:lnTo>
                                  <a:lnTo>
                                    <a:pt x="44" y="5"/>
                                  </a:lnTo>
                                  <a:lnTo>
                                    <a:pt x="59" y="5"/>
                                  </a:lnTo>
                                  <a:lnTo>
                                    <a:pt x="81" y="13"/>
                                  </a:lnTo>
                                  <a:lnTo>
                                    <a:pt x="105" y="30"/>
                                  </a:lnTo>
                                  <a:lnTo>
                                    <a:pt x="134" y="57"/>
                                  </a:lnTo>
                                  <a:lnTo>
                                    <a:pt x="14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203"/>
                        <wpg:cNvGrpSpPr>
                          <a:grpSpLocks/>
                        </wpg:cNvGrpSpPr>
                        <wpg:grpSpPr bwMode="auto">
                          <a:xfrm>
                            <a:off x="632" y="73"/>
                            <a:ext cx="2" cy="2"/>
                            <a:chOff x="632" y="73"/>
                            <a:chExt cx="2" cy="2"/>
                          </a:xfrm>
                        </wpg:grpSpPr>
                        <wps:wsp>
                          <wps:cNvPr id="1115" name="Freeform 204"/>
                          <wps:cNvSpPr>
                            <a:spLocks/>
                          </wps:cNvSpPr>
                          <wps:spPr bwMode="auto">
                            <a:xfrm>
                              <a:off x="632" y="73"/>
                              <a:ext cx="2" cy="2"/>
                            </a:xfrm>
                            <a:custGeom>
                              <a:avLst/>
                              <a:gdLst>
                                <a:gd name="T0" fmla="+- 0 632 632"/>
                                <a:gd name="T1" fmla="*/ T0 w 1"/>
                                <a:gd name="T2" fmla="+- 0 633 63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205"/>
                        <wpg:cNvGrpSpPr>
                          <a:grpSpLocks/>
                        </wpg:cNvGrpSpPr>
                        <wpg:grpSpPr bwMode="auto">
                          <a:xfrm>
                            <a:off x="748" y="77"/>
                            <a:ext cx="2" cy="2"/>
                            <a:chOff x="748" y="77"/>
                            <a:chExt cx="2" cy="2"/>
                          </a:xfrm>
                        </wpg:grpSpPr>
                        <wps:wsp>
                          <wps:cNvPr id="1117" name="Freeform 206"/>
                          <wps:cNvSpPr>
                            <a:spLocks/>
                          </wps:cNvSpPr>
                          <wps:spPr bwMode="auto">
                            <a:xfrm>
                              <a:off x="748" y="77"/>
                              <a:ext cx="2" cy="2"/>
                            </a:xfrm>
                            <a:custGeom>
                              <a:avLst/>
                              <a:gdLst>
                                <a:gd name="T0" fmla="+- 0 748 748"/>
                                <a:gd name="T1" fmla="*/ T0 w 1"/>
                                <a:gd name="T2" fmla="+- 0 749 748"/>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207"/>
                        <wpg:cNvGrpSpPr>
                          <a:grpSpLocks/>
                        </wpg:cNvGrpSpPr>
                        <wpg:grpSpPr bwMode="auto">
                          <a:xfrm>
                            <a:off x="755" y="84"/>
                            <a:ext cx="2" cy="2"/>
                            <a:chOff x="755" y="84"/>
                            <a:chExt cx="2" cy="2"/>
                          </a:xfrm>
                        </wpg:grpSpPr>
                        <wps:wsp>
                          <wps:cNvPr id="1119" name="Freeform 208"/>
                          <wps:cNvSpPr>
                            <a:spLocks/>
                          </wps:cNvSpPr>
                          <wps:spPr bwMode="auto">
                            <a:xfrm>
                              <a:off x="755" y="84"/>
                              <a:ext cx="2" cy="2"/>
                            </a:xfrm>
                            <a:custGeom>
                              <a:avLst/>
                              <a:gdLst>
                                <a:gd name="T0" fmla="+- 0 755 755"/>
                                <a:gd name="T1" fmla="*/ T0 w 1"/>
                                <a:gd name="T2" fmla="+- 0 756 75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209"/>
                        <wpg:cNvGrpSpPr>
                          <a:grpSpLocks/>
                        </wpg:cNvGrpSpPr>
                        <wpg:grpSpPr bwMode="auto">
                          <a:xfrm>
                            <a:off x="751" y="88"/>
                            <a:ext cx="2" cy="2"/>
                            <a:chOff x="751" y="88"/>
                            <a:chExt cx="2" cy="2"/>
                          </a:xfrm>
                        </wpg:grpSpPr>
                        <wps:wsp>
                          <wps:cNvPr id="1121" name="Freeform 210"/>
                          <wps:cNvSpPr>
                            <a:spLocks/>
                          </wps:cNvSpPr>
                          <wps:spPr bwMode="auto">
                            <a:xfrm>
                              <a:off x="751" y="88"/>
                              <a:ext cx="2" cy="2"/>
                            </a:xfrm>
                            <a:custGeom>
                              <a:avLst/>
                              <a:gdLst>
                                <a:gd name="T0" fmla="+- 0 751 751"/>
                                <a:gd name="T1" fmla="*/ T0 w 1"/>
                                <a:gd name="T2" fmla="+- 0 752 751"/>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211"/>
                        <wpg:cNvGrpSpPr>
                          <a:grpSpLocks/>
                        </wpg:cNvGrpSpPr>
                        <wpg:grpSpPr bwMode="auto">
                          <a:xfrm>
                            <a:off x="730" y="90"/>
                            <a:ext cx="2" cy="2"/>
                            <a:chOff x="730" y="90"/>
                            <a:chExt cx="2" cy="2"/>
                          </a:xfrm>
                        </wpg:grpSpPr>
                        <wps:wsp>
                          <wps:cNvPr id="1123" name="Freeform 212"/>
                          <wps:cNvSpPr>
                            <a:spLocks/>
                          </wps:cNvSpPr>
                          <wps:spPr bwMode="auto">
                            <a:xfrm>
                              <a:off x="730" y="90"/>
                              <a:ext cx="2" cy="2"/>
                            </a:xfrm>
                            <a:custGeom>
                              <a:avLst/>
                              <a:gdLst>
                                <a:gd name="T0" fmla="+- 0 730 730"/>
                                <a:gd name="T1" fmla="*/ T0 w 1"/>
                                <a:gd name="T2" fmla="+- 0 731 730"/>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213"/>
                        <wpg:cNvGrpSpPr>
                          <a:grpSpLocks/>
                        </wpg:cNvGrpSpPr>
                        <wpg:grpSpPr bwMode="auto">
                          <a:xfrm>
                            <a:off x="774" y="91"/>
                            <a:ext cx="8" cy="5"/>
                            <a:chOff x="774" y="91"/>
                            <a:chExt cx="8" cy="5"/>
                          </a:xfrm>
                        </wpg:grpSpPr>
                        <wps:wsp>
                          <wps:cNvPr id="1125" name="Freeform 214"/>
                          <wps:cNvSpPr>
                            <a:spLocks/>
                          </wps:cNvSpPr>
                          <wps:spPr bwMode="auto">
                            <a:xfrm>
                              <a:off x="774" y="91"/>
                              <a:ext cx="8" cy="5"/>
                            </a:xfrm>
                            <a:custGeom>
                              <a:avLst/>
                              <a:gdLst>
                                <a:gd name="T0" fmla="+- 0 774 774"/>
                                <a:gd name="T1" fmla="*/ T0 w 8"/>
                                <a:gd name="T2" fmla="+- 0 96 91"/>
                                <a:gd name="T3" fmla="*/ 96 h 5"/>
                                <a:gd name="T4" fmla="+- 0 774 774"/>
                                <a:gd name="T5" fmla="*/ T4 w 8"/>
                                <a:gd name="T6" fmla="+- 0 96 91"/>
                                <a:gd name="T7" fmla="*/ 96 h 5"/>
                                <a:gd name="T8" fmla="+- 0 780 774"/>
                                <a:gd name="T9" fmla="*/ T8 w 8"/>
                                <a:gd name="T10" fmla="+- 0 91 91"/>
                                <a:gd name="T11" fmla="*/ 91 h 5"/>
                                <a:gd name="T12" fmla="+- 0 781 774"/>
                                <a:gd name="T13" fmla="*/ T12 w 8"/>
                                <a:gd name="T14" fmla="+- 0 91 91"/>
                                <a:gd name="T15" fmla="*/ 91 h 5"/>
                                <a:gd name="T16" fmla="+- 0 779 774"/>
                                <a:gd name="T17" fmla="*/ T16 w 8"/>
                                <a:gd name="T18" fmla="+- 0 94 91"/>
                                <a:gd name="T19" fmla="*/ 94 h 5"/>
                                <a:gd name="T20" fmla="+- 0 774 774"/>
                                <a:gd name="T21" fmla="*/ T20 w 8"/>
                                <a:gd name="T22" fmla="+- 0 96 91"/>
                                <a:gd name="T23" fmla="*/ 96 h 5"/>
                              </a:gdLst>
                              <a:ahLst/>
                              <a:cxnLst>
                                <a:cxn ang="0">
                                  <a:pos x="T1" y="T3"/>
                                </a:cxn>
                                <a:cxn ang="0">
                                  <a:pos x="T5" y="T7"/>
                                </a:cxn>
                                <a:cxn ang="0">
                                  <a:pos x="T9" y="T11"/>
                                </a:cxn>
                                <a:cxn ang="0">
                                  <a:pos x="T13" y="T15"/>
                                </a:cxn>
                                <a:cxn ang="0">
                                  <a:pos x="T17" y="T19"/>
                                </a:cxn>
                                <a:cxn ang="0">
                                  <a:pos x="T21" y="T23"/>
                                </a:cxn>
                              </a:cxnLst>
                              <a:rect l="0" t="0" r="r" b="b"/>
                              <a:pathLst>
                                <a:path w="8" h="5">
                                  <a:moveTo>
                                    <a:pt x="0" y="5"/>
                                  </a:moveTo>
                                  <a:lnTo>
                                    <a:pt x="0" y="5"/>
                                  </a:lnTo>
                                  <a:lnTo>
                                    <a:pt x="6" y="0"/>
                                  </a:lnTo>
                                  <a:lnTo>
                                    <a:pt x="7" y="0"/>
                                  </a:lnTo>
                                  <a:lnTo>
                                    <a:pt x="5" y="3"/>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215"/>
                        <wpg:cNvGrpSpPr>
                          <a:grpSpLocks/>
                        </wpg:cNvGrpSpPr>
                        <wpg:grpSpPr bwMode="auto">
                          <a:xfrm>
                            <a:off x="632" y="92"/>
                            <a:ext cx="2" cy="2"/>
                            <a:chOff x="632" y="92"/>
                            <a:chExt cx="2" cy="2"/>
                          </a:xfrm>
                        </wpg:grpSpPr>
                        <wps:wsp>
                          <wps:cNvPr id="1127" name="Freeform 216"/>
                          <wps:cNvSpPr>
                            <a:spLocks/>
                          </wps:cNvSpPr>
                          <wps:spPr bwMode="auto">
                            <a:xfrm>
                              <a:off x="632" y="92"/>
                              <a:ext cx="2" cy="2"/>
                            </a:xfrm>
                            <a:custGeom>
                              <a:avLst/>
                              <a:gdLst>
                                <a:gd name="T0" fmla="+- 0 632 632"/>
                                <a:gd name="T1" fmla="*/ T0 w 1"/>
                                <a:gd name="T2" fmla="+- 0 633 63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217"/>
                        <wpg:cNvGrpSpPr>
                          <a:grpSpLocks/>
                        </wpg:cNvGrpSpPr>
                        <wpg:grpSpPr bwMode="auto">
                          <a:xfrm>
                            <a:off x="728" y="92"/>
                            <a:ext cx="2" cy="2"/>
                            <a:chOff x="728" y="92"/>
                            <a:chExt cx="2" cy="2"/>
                          </a:xfrm>
                        </wpg:grpSpPr>
                        <wps:wsp>
                          <wps:cNvPr id="1129" name="Freeform 218"/>
                          <wps:cNvSpPr>
                            <a:spLocks/>
                          </wps:cNvSpPr>
                          <wps:spPr bwMode="auto">
                            <a:xfrm>
                              <a:off x="728" y="92"/>
                              <a:ext cx="2" cy="2"/>
                            </a:xfrm>
                            <a:custGeom>
                              <a:avLst/>
                              <a:gdLst>
                                <a:gd name="T0" fmla="+- 0 728 728"/>
                                <a:gd name="T1" fmla="*/ T0 w 1"/>
                                <a:gd name="T2" fmla="+- 0 729 728"/>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219"/>
                        <wpg:cNvGrpSpPr>
                          <a:grpSpLocks/>
                        </wpg:cNvGrpSpPr>
                        <wpg:grpSpPr bwMode="auto">
                          <a:xfrm>
                            <a:off x="722" y="95"/>
                            <a:ext cx="2" cy="2"/>
                            <a:chOff x="722" y="95"/>
                            <a:chExt cx="2" cy="2"/>
                          </a:xfrm>
                        </wpg:grpSpPr>
                        <wps:wsp>
                          <wps:cNvPr id="1131" name="Freeform 220"/>
                          <wps:cNvSpPr>
                            <a:spLocks/>
                          </wps:cNvSpPr>
                          <wps:spPr bwMode="auto">
                            <a:xfrm>
                              <a:off x="722" y="95"/>
                              <a:ext cx="2" cy="2"/>
                            </a:xfrm>
                            <a:custGeom>
                              <a:avLst/>
                              <a:gdLst>
                                <a:gd name="T0" fmla="+- 0 722 722"/>
                                <a:gd name="T1" fmla="*/ T0 w 1"/>
                                <a:gd name="T2" fmla="+- 0 723 722"/>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221"/>
                        <wpg:cNvGrpSpPr>
                          <a:grpSpLocks/>
                        </wpg:cNvGrpSpPr>
                        <wpg:grpSpPr bwMode="auto">
                          <a:xfrm>
                            <a:off x="641" y="102"/>
                            <a:ext cx="2" cy="2"/>
                            <a:chOff x="641" y="102"/>
                            <a:chExt cx="2" cy="2"/>
                          </a:xfrm>
                        </wpg:grpSpPr>
                        <wps:wsp>
                          <wps:cNvPr id="1133" name="Freeform 222"/>
                          <wps:cNvSpPr>
                            <a:spLocks/>
                          </wps:cNvSpPr>
                          <wps:spPr bwMode="auto">
                            <a:xfrm>
                              <a:off x="641" y="102"/>
                              <a:ext cx="2" cy="2"/>
                            </a:xfrm>
                            <a:custGeom>
                              <a:avLst/>
                              <a:gdLst>
                                <a:gd name="T0" fmla="+- 0 642 641"/>
                                <a:gd name="T1" fmla="*/ T0 w 1"/>
                                <a:gd name="T2" fmla="+- 0 104 102"/>
                                <a:gd name="T3" fmla="*/ 104 h 2"/>
                                <a:gd name="T4" fmla="+- 0 641 641"/>
                                <a:gd name="T5" fmla="*/ T4 w 1"/>
                                <a:gd name="T6" fmla="+- 0 102 102"/>
                                <a:gd name="T7" fmla="*/ 102 h 2"/>
                                <a:gd name="T8" fmla="+- 0 642 641"/>
                                <a:gd name="T9" fmla="*/ T8 w 1"/>
                                <a:gd name="T10" fmla="+- 0 102 102"/>
                                <a:gd name="T11" fmla="*/ 102 h 2"/>
                                <a:gd name="T12" fmla="+- 0 642 641"/>
                                <a:gd name="T13" fmla="*/ T12 w 1"/>
                                <a:gd name="T14" fmla="+- 0 104 102"/>
                                <a:gd name="T15" fmla="*/ 104 h 2"/>
                              </a:gdLst>
                              <a:ahLst/>
                              <a:cxnLst>
                                <a:cxn ang="0">
                                  <a:pos x="T1" y="T3"/>
                                </a:cxn>
                                <a:cxn ang="0">
                                  <a:pos x="T5" y="T7"/>
                                </a:cxn>
                                <a:cxn ang="0">
                                  <a:pos x="T9" y="T11"/>
                                </a:cxn>
                                <a:cxn ang="0">
                                  <a:pos x="T13" y="T15"/>
                                </a:cxn>
                              </a:cxnLst>
                              <a:rect l="0" t="0" r="r" b="b"/>
                              <a:pathLst>
                                <a:path w="1" h="2">
                                  <a:moveTo>
                                    <a:pt x="1" y="2"/>
                                  </a:moveTo>
                                  <a:lnTo>
                                    <a:pt x="0" y="0"/>
                                  </a:lnTo>
                                  <a:lnTo>
                                    <a:pt x="1" y="0"/>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223"/>
                        <wpg:cNvGrpSpPr>
                          <a:grpSpLocks/>
                        </wpg:cNvGrpSpPr>
                        <wpg:grpSpPr bwMode="auto">
                          <a:xfrm>
                            <a:off x="643" y="104"/>
                            <a:ext cx="4" cy="6"/>
                            <a:chOff x="643" y="104"/>
                            <a:chExt cx="4" cy="6"/>
                          </a:xfrm>
                        </wpg:grpSpPr>
                        <wps:wsp>
                          <wps:cNvPr id="1135" name="Freeform 224"/>
                          <wps:cNvSpPr>
                            <a:spLocks/>
                          </wps:cNvSpPr>
                          <wps:spPr bwMode="auto">
                            <a:xfrm>
                              <a:off x="643" y="104"/>
                              <a:ext cx="4" cy="6"/>
                            </a:xfrm>
                            <a:custGeom>
                              <a:avLst/>
                              <a:gdLst>
                                <a:gd name="T0" fmla="+- 0 647 643"/>
                                <a:gd name="T1" fmla="*/ T0 w 4"/>
                                <a:gd name="T2" fmla="+- 0 109 104"/>
                                <a:gd name="T3" fmla="*/ 109 h 6"/>
                                <a:gd name="T4" fmla="+- 0 643 643"/>
                                <a:gd name="T5" fmla="*/ T4 w 4"/>
                                <a:gd name="T6" fmla="+- 0 106 104"/>
                                <a:gd name="T7" fmla="*/ 106 h 6"/>
                                <a:gd name="T8" fmla="+- 0 644 643"/>
                                <a:gd name="T9" fmla="*/ T8 w 4"/>
                                <a:gd name="T10" fmla="+- 0 104 104"/>
                                <a:gd name="T11" fmla="*/ 104 h 6"/>
                                <a:gd name="T12" fmla="+- 0 647 643"/>
                                <a:gd name="T13" fmla="*/ T12 w 4"/>
                                <a:gd name="T14" fmla="+- 0 107 104"/>
                                <a:gd name="T15" fmla="*/ 107 h 6"/>
                                <a:gd name="T16" fmla="+- 0 647 643"/>
                                <a:gd name="T17" fmla="*/ T16 w 4"/>
                                <a:gd name="T18" fmla="+- 0 109 104"/>
                                <a:gd name="T19" fmla="*/ 109 h 6"/>
                              </a:gdLst>
                              <a:ahLst/>
                              <a:cxnLst>
                                <a:cxn ang="0">
                                  <a:pos x="T1" y="T3"/>
                                </a:cxn>
                                <a:cxn ang="0">
                                  <a:pos x="T5" y="T7"/>
                                </a:cxn>
                                <a:cxn ang="0">
                                  <a:pos x="T9" y="T11"/>
                                </a:cxn>
                                <a:cxn ang="0">
                                  <a:pos x="T13" y="T15"/>
                                </a:cxn>
                                <a:cxn ang="0">
                                  <a:pos x="T17" y="T19"/>
                                </a:cxn>
                              </a:cxnLst>
                              <a:rect l="0" t="0" r="r" b="b"/>
                              <a:pathLst>
                                <a:path w="4" h="6">
                                  <a:moveTo>
                                    <a:pt x="4" y="5"/>
                                  </a:moveTo>
                                  <a:lnTo>
                                    <a:pt x="0" y="2"/>
                                  </a:lnTo>
                                  <a:lnTo>
                                    <a:pt x="1" y="0"/>
                                  </a:lnTo>
                                  <a:lnTo>
                                    <a:pt x="4" y="3"/>
                                  </a:lnTo>
                                  <a:lnTo>
                                    <a:pt x="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225"/>
                        <wpg:cNvGrpSpPr>
                          <a:grpSpLocks/>
                        </wpg:cNvGrpSpPr>
                        <wpg:grpSpPr bwMode="auto">
                          <a:xfrm>
                            <a:off x="727" y="108"/>
                            <a:ext cx="2" cy="2"/>
                            <a:chOff x="727" y="108"/>
                            <a:chExt cx="2" cy="2"/>
                          </a:xfrm>
                        </wpg:grpSpPr>
                        <wps:wsp>
                          <wps:cNvPr id="1137" name="Freeform 226"/>
                          <wps:cNvSpPr>
                            <a:spLocks/>
                          </wps:cNvSpPr>
                          <wps:spPr bwMode="auto">
                            <a:xfrm>
                              <a:off x="727" y="108"/>
                              <a:ext cx="2" cy="2"/>
                            </a:xfrm>
                            <a:custGeom>
                              <a:avLst/>
                              <a:gdLst>
                                <a:gd name="T0" fmla="+- 0 727 727"/>
                                <a:gd name="T1" fmla="*/ T0 w 1"/>
                                <a:gd name="T2" fmla="+- 0 728 727"/>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227"/>
                        <wpg:cNvGrpSpPr>
                          <a:grpSpLocks/>
                        </wpg:cNvGrpSpPr>
                        <wpg:grpSpPr bwMode="auto">
                          <a:xfrm>
                            <a:off x="725" y="111"/>
                            <a:ext cx="2" cy="2"/>
                            <a:chOff x="725" y="111"/>
                            <a:chExt cx="2" cy="2"/>
                          </a:xfrm>
                        </wpg:grpSpPr>
                        <wps:wsp>
                          <wps:cNvPr id="1139" name="Freeform 228"/>
                          <wps:cNvSpPr>
                            <a:spLocks/>
                          </wps:cNvSpPr>
                          <wps:spPr bwMode="auto">
                            <a:xfrm>
                              <a:off x="725" y="111"/>
                              <a:ext cx="2" cy="2"/>
                            </a:xfrm>
                            <a:custGeom>
                              <a:avLst/>
                              <a:gdLst>
                                <a:gd name="T0" fmla="+- 0 725 725"/>
                                <a:gd name="T1" fmla="*/ T0 w 1"/>
                                <a:gd name="T2" fmla="+- 0 726 725"/>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229"/>
                        <wpg:cNvGrpSpPr>
                          <a:grpSpLocks/>
                        </wpg:cNvGrpSpPr>
                        <wpg:grpSpPr bwMode="auto">
                          <a:xfrm>
                            <a:off x="618" y="112"/>
                            <a:ext cx="2" cy="2"/>
                            <a:chOff x="618" y="112"/>
                            <a:chExt cx="2" cy="2"/>
                          </a:xfrm>
                        </wpg:grpSpPr>
                        <wps:wsp>
                          <wps:cNvPr id="1141" name="Freeform 230"/>
                          <wps:cNvSpPr>
                            <a:spLocks/>
                          </wps:cNvSpPr>
                          <wps:spPr bwMode="auto">
                            <a:xfrm>
                              <a:off x="618" y="112"/>
                              <a:ext cx="2" cy="2"/>
                            </a:xfrm>
                            <a:custGeom>
                              <a:avLst/>
                              <a:gdLst>
                                <a:gd name="T0" fmla="+- 0 618 618"/>
                                <a:gd name="T1" fmla="*/ T0 w 1"/>
                                <a:gd name="T2" fmla="+- 0 619 618"/>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231"/>
                        <wpg:cNvGrpSpPr>
                          <a:grpSpLocks/>
                        </wpg:cNvGrpSpPr>
                        <wpg:grpSpPr bwMode="auto">
                          <a:xfrm>
                            <a:off x="869" y="112"/>
                            <a:ext cx="105" cy="31"/>
                            <a:chOff x="869" y="112"/>
                            <a:chExt cx="105" cy="31"/>
                          </a:xfrm>
                        </wpg:grpSpPr>
                        <wps:wsp>
                          <wps:cNvPr id="1143" name="Freeform 232"/>
                          <wps:cNvSpPr>
                            <a:spLocks/>
                          </wps:cNvSpPr>
                          <wps:spPr bwMode="auto">
                            <a:xfrm>
                              <a:off x="869" y="112"/>
                              <a:ext cx="105" cy="31"/>
                            </a:xfrm>
                            <a:custGeom>
                              <a:avLst/>
                              <a:gdLst>
                                <a:gd name="T0" fmla="+- 0 872 869"/>
                                <a:gd name="T1" fmla="*/ T0 w 105"/>
                                <a:gd name="T2" fmla="+- 0 127 112"/>
                                <a:gd name="T3" fmla="*/ 127 h 31"/>
                                <a:gd name="T4" fmla="+- 0 869 869"/>
                                <a:gd name="T5" fmla="*/ T4 w 105"/>
                                <a:gd name="T6" fmla="+- 0 126 112"/>
                                <a:gd name="T7" fmla="*/ 126 h 31"/>
                                <a:gd name="T8" fmla="+- 0 869 869"/>
                                <a:gd name="T9" fmla="*/ T8 w 105"/>
                                <a:gd name="T10" fmla="+- 0 122 112"/>
                                <a:gd name="T11" fmla="*/ 122 h 31"/>
                                <a:gd name="T12" fmla="+- 0 873 869"/>
                                <a:gd name="T13" fmla="*/ T12 w 105"/>
                                <a:gd name="T14" fmla="+- 0 118 112"/>
                                <a:gd name="T15" fmla="*/ 118 h 31"/>
                                <a:gd name="T16" fmla="+- 0 889 869"/>
                                <a:gd name="T17" fmla="*/ T16 w 105"/>
                                <a:gd name="T18" fmla="+- 0 112 112"/>
                                <a:gd name="T19" fmla="*/ 112 h 31"/>
                                <a:gd name="T20" fmla="+- 0 921 869"/>
                                <a:gd name="T21" fmla="*/ T20 w 105"/>
                                <a:gd name="T22" fmla="+- 0 116 112"/>
                                <a:gd name="T23" fmla="*/ 116 h 31"/>
                                <a:gd name="T24" fmla="+- 0 926 869"/>
                                <a:gd name="T25" fmla="*/ T24 w 105"/>
                                <a:gd name="T26" fmla="+- 0 118 112"/>
                                <a:gd name="T27" fmla="*/ 118 h 31"/>
                                <a:gd name="T28" fmla="+- 0 911 869"/>
                                <a:gd name="T29" fmla="*/ T28 w 105"/>
                                <a:gd name="T30" fmla="+- 0 118 112"/>
                                <a:gd name="T31" fmla="*/ 118 h 31"/>
                                <a:gd name="T32" fmla="+- 0 888 869"/>
                                <a:gd name="T33" fmla="*/ T32 w 105"/>
                                <a:gd name="T34" fmla="+- 0 120 112"/>
                                <a:gd name="T35" fmla="*/ 120 h 31"/>
                                <a:gd name="T36" fmla="+- 0 872 869"/>
                                <a:gd name="T37" fmla="*/ T36 w 105"/>
                                <a:gd name="T38" fmla="+- 0 127 112"/>
                                <a:gd name="T39" fmla="*/ 12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31">
                                  <a:moveTo>
                                    <a:pt x="3" y="15"/>
                                  </a:moveTo>
                                  <a:lnTo>
                                    <a:pt x="0" y="14"/>
                                  </a:lnTo>
                                  <a:lnTo>
                                    <a:pt x="0" y="10"/>
                                  </a:lnTo>
                                  <a:lnTo>
                                    <a:pt x="4" y="6"/>
                                  </a:lnTo>
                                  <a:lnTo>
                                    <a:pt x="20" y="0"/>
                                  </a:lnTo>
                                  <a:lnTo>
                                    <a:pt x="52" y="4"/>
                                  </a:lnTo>
                                  <a:lnTo>
                                    <a:pt x="57" y="6"/>
                                  </a:lnTo>
                                  <a:lnTo>
                                    <a:pt x="42" y="6"/>
                                  </a:lnTo>
                                  <a:lnTo>
                                    <a:pt x="19" y="8"/>
                                  </a:lnTo>
                                  <a:lnTo>
                                    <a:pt x="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33"/>
                          <wps:cNvSpPr>
                            <a:spLocks/>
                          </wps:cNvSpPr>
                          <wps:spPr bwMode="auto">
                            <a:xfrm>
                              <a:off x="869" y="112"/>
                              <a:ext cx="105" cy="31"/>
                            </a:xfrm>
                            <a:custGeom>
                              <a:avLst/>
                              <a:gdLst>
                                <a:gd name="T0" fmla="+- 0 974 869"/>
                                <a:gd name="T1" fmla="*/ T0 w 105"/>
                                <a:gd name="T2" fmla="+- 0 143 112"/>
                                <a:gd name="T3" fmla="*/ 143 h 31"/>
                                <a:gd name="T4" fmla="+- 0 936 869"/>
                                <a:gd name="T5" fmla="*/ T4 w 105"/>
                                <a:gd name="T6" fmla="+- 0 124 112"/>
                                <a:gd name="T7" fmla="*/ 124 h 31"/>
                                <a:gd name="T8" fmla="+- 0 911 869"/>
                                <a:gd name="T9" fmla="*/ T8 w 105"/>
                                <a:gd name="T10" fmla="+- 0 118 112"/>
                                <a:gd name="T11" fmla="*/ 118 h 31"/>
                                <a:gd name="T12" fmla="+- 0 926 869"/>
                                <a:gd name="T13" fmla="*/ T12 w 105"/>
                                <a:gd name="T14" fmla="+- 0 118 112"/>
                                <a:gd name="T15" fmla="*/ 118 h 31"/>
                                <a:gd name="T16" fmla="+- 0 946 869"/>
                                <a:gd name="T17" fmla="*/ T16 w 105"/>
                                <a:gd name="T18" fmla="+- 0 125 112"/>
                                <a:gd name="T19" fmla="*/ 125 h 31"/>
                                <a:gd name="T20" fmla="+- 0 970 869"/>
                                <a:gd name="T21" fmla="*/ T20 w 105"/>
                                <a:gd name="T22" fmla="+- 0 139 112"/>
                                <a:gd name="T23" fmla="*/ 139 h 31"/>
                                <a:gd name="T24" fmla="+- 0 974 869"/>
                                <a:gd name="T25" fmla="*/ T24 w 105"/>
                                <a:gd name="T26" fmla="+- 0 143 112"/>
                                <a:gd name="T27" fmla="*/ 143 h 31"/>
                              </a:gdLst>
                              <a:ahLst/>
                              <a:cxnLst>
                                <a:cxn ang="0">
                                  <a:pos x="T1" y="T3"/>
                                </a:cxn>
                                <a:cxn ang="0">
                                  <a:pos x="T5" y="T7"/>
                                </a:cxn>
                                <a:cxn ang="0">
                                  <a:pos x="T9" y="T11"/>
                                </a:cxn>
                                <a:cxn ang="0">
                                  <a:pos x="T13" y="T15"/>
                                </a:cxn>
                                <a:cxn ang="0">
                                  <a:pos x="T17" y="T19"/>
                                </a:cxn>
                                <a:cxn ang="0">
                                  <a:pos x="T21" y="T23"/>
                                </a:cxn>
                                <a:cxn ang="0">
                                  <a:pos x="T25" y="T27"/>
                                </a:cxn>
                              </a:cxnLst>
                              <a:rect l="0" t="0" r="r" b="b"/>
                              <a:pathLst>
                                <a:path w="105" h="31">
                                  <a:moveTo>
                                    <a:pt x="105" y="31"/>
                                  </a:moveTo>
                                  <a:lnTo>
                                    <a:pt x="67" y="12"/>
                                  </a:lnTo>
                                  <a:lnTo>
                                    <a:pt x="42" y="6"/>
                                  </a:lnTo>
                                  <a:lnTo>
                                    <a:pt x="57" y="6"/>
                                  </a:lnTo>
                                  <a:lnTo>
                                    <a:pt x="77" y="13"/>
                                  </a:lnTo>
                                  <a:lnTo>
                                    <a:pt x="101" y="27"/>
                                  </a:lnTo>
                                  <a:lnTo>
                                    <a:pt x="10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34"/>
                        <wpg:cNvGrpSpPr>
                          <a:grpSpLocks/>
                        </wpg:cNvGrpSpPr>
                        <wpg:grpSpPr bwMode="auto">
                          <a:xfrm>
                            <a:off x="722" y="114"/>
                            <a:ext cx="2" cy="2"/>
                            <a:chOff x="722" y="114"/>
                            <a:chExt cx="2" cy="2"/>
                          </a:xfrm>
                        </wpg:grpSpPr>
                        <wps:wsp>
                          <wps:cNvPr id="1146" name="Freeform 235"/>
                          <wps:cNvSpPr>
                            <a:spLocks/>
                          </wps:cNvSpPr>
                          <wps:spPr bwMode="auto">
                            <a:xfrm>
                              <a:off x="722" y="114"/>
                              <a:ext cx="2" cy="2"/>
                            </a:xfrm>
                            <a:custGeom>
                              <a:avLst/>
                              <a:gdLst>
                                <a:gd name="T0" fmla="+- 0 722 722"/>
                                <a:gd name="T1" fmla="*/ T0 w 1"/>
                                <a:gd name="T2" fmla="+- 0 723 72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236"/>
                        <wpg:cNvGrpSpPr>
                          <a:grpSpLocks/>
                        </wpg:cNvGrpSpPr>
                        <wpg:grpSpPr bwMode="auto">
                          <a:xfrm>
                            <a:off x="735" y="120"/>
                            <a:ext cx="2" cy="2"/>
                            <a:chOff x="735" y="120"/>
                            <a:chExt cx="2" cy="2"/>
                          </a:xfrm>
                        </wpg:grpSpPr>
                        <wps:wsp>
                          <wps:cNvPr id="1148" name="Freeform 237"/>
                          <wps:cNvSpPr>
                            <a:spLocks/>
                          </wps:cNvSpPr>
                          <wps:spPr bwMode="auto">
                            <a:xfrm>
                              <a:off x="735" y="120"/>
                              <a:ext cx="2" cy="2"/>
                            </a:xfrm>
                            <a:custGeom>
                              <a:avLst/>
                              <a:gdLst>
                                <a:gd name="T0" fmla="+- 0 735 735"/>
                                <a:gd name="T1" fmla="*/ T0 w 1"/>
                                <a:gd name="T2" fmla="+- 0 736 73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238"/>
                        <wpg:cNvGrpSpPr>
                          <a:grpSpLocks/>
                        </wpg:cNvGrpSpPr>
                        <wpg:grpSpPr bwMode="auto">
                          <a:xfrm>
                            <a:off x="730" y="123"/>
                            <a:ext cx="2" cy="2"/>
                            <a:chOff x="730" y="123"/>
                            <a:chExt cx="2" cy="2"/>
                          </a:xfrm>
                        </wpg:grpSpPr>
                        <wps:wsp>
                          <wps:cNvPr id="1150" name="Freeform 239"/>
                          <wps:cNvSpPr>
                            <a:spLocks/>
                          </wps:cNvSpPr>
                          <wps:spPr bwMode="auto">
                            <a:xfrm>
                              <a:off x="730" y="123"/>
                              <a:ext cx="2" cy="2"/>
                            </a:xfrm>
                            <a:custGeom>
                              <a:avLst/>
                              <a:gdLst>
                                <a:gd name="T0" fmla="+- 0 730 730"/>
                                <a:gd name="T1" fmla="*/ T0 w 1"/>
                                <a:gd name="T2" fmla="+- 0 731 730"/>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240"/>
                        <wpg:cNvGrpSpPr>
                          <a:grpSpLocks/>
                        </wpg:cNvGrpSpPr>
                        <wpg:grpSpPr bwMode="auto">
                          <a:xfrm>
                            <a:off x="616" y="125"/>
                            <a:ext cx="5" cy="5"/>
                            <a:chOff x="616" y="125"/>
                            <a:chExt cx="5" cy="5"/>
                          </a:xfrm>
                        </wpg:grpSpPr>
                        <wps:wsp>
                          <wps:cNvPr id="5120" name="Freeform 241"/>
                          <wps:cNvSpPr>
                            <a:spLocks/>
                          </wps:cNvSpPr>
                          <wps:spPr bwMode="auto">
                            <a:xfrm>
                              <a:off x="616" y="125"/>
                              <a:ext cx="5" cy="5"/>
                            </a:xfrm>
                            <a:custGeom>
                              <a:avLst/>
                              <a:gdLst>
                                <a:gd name="T0" fmla="+- 0 621 616"/>
                                <a:gd name="T1" fmla="*/ T0 w 5"/>
                                <a:gd name="T2" fmla="+- 0 130 125"/>
                                <a:gd name="T3" fmla="*/ 130 h 5"/>
                                <a:gd name="T4" fmla="+- 0 616 616"/>
                                <a:gd name="T5" fmla="*/ T4 w 5"/>
                                <a:gd name="T6" fmla="+- 0 125 125"/>
                                <a:gd name="T7" fmla="*/ 125 h 5"/>
                                <a:gd name="T8" fmla="+- 0 621 616"/>
                                <a:gd name="T9" fmla="*/ T8 w 5"/>
                                <a:gd name="T10" fmla="+- 0 129 125"/>
                                <a:gd name="T11" fmla="*/ 129 h 5"/>
                                <a:gd name="T12" fmla="+- 0 621 616"/>
                                <a:gd name="T13" fmla="*/ T12 w 5"/>
                                <a:gd name="T14" fmla="+- 0 130 125"/>
                                <a:gd name="T15" fmla="*/ 130 h 5"/>
                              </a:gdLst>
                              <a:ahLst/>
                              <a:cxnLst>
                                <a:cxn ang="0">
                                  <a:pos x="T1" y="T3"/>
                                </a:cxn>
                                <a:cxn ang="0">
                                  <a:pos x="T5" y="T7"/>
                                </a:cxn>
                                <a:cxn ang="0">
                                  <a:pos x="T9" y="T11"/>
                                </a:cxn>
                                <a:cxn ang="0">
                                  <a:pos x="T13" y="T15"/>
                                </a:cxn>
                              </a:cxnLst>
                              <a:rect l="0" t="0" r="r" b="b"/>
                              <a:pathLst>
                                <a:path w="5" h="5">
                                  <a:moveTo>
                                    <a:pt x="5" y="5"/>
                                  </a:moveTo>
                                  <a:lnTo>
                                    <a:pt x="0" y="0"/>
                                  </a:lnTo>
                                  <a:lnTo>
                                    <a:pt x="5" y="4"/>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1" name="Group 242"/>
                        <wpg:cNvGrpSpPr>
                          <a:grpSpLocks/>
                        </wpg:cNvGrpSpPr>
                        <wpg:grpSpPr bwMode="auto">
                          <a:xfrm>
                            <a:off x="1004" y="127"/>
                            <a:ext cx="2" cy="2"/>
                            <a:chOff x="1004" y="127"/>
                            <a:chExt cx="2" cy="2"/>
                          </a:xfrm>
                        </wpg:grpSpPr>
                        <wps:wsp>
                          <wps:cNvPr id="5123" name="Freeform 243"/>
                          <wps:cNvSpPr>
                            <a:spLocks/>
                          </wps:cNvSpPr>
                          <wps:spPr bwMode="auto">
                            <a:xfrm>
                              <a:off x="1004" y="127"/>
                              <a:ext cx="2" cy="2"/>
                            </a:xfrm>
                            <a:custGeom>
                              <a:avLst/>
                              <a:gdLst>
                                <a:gd name="T0" fmla="+- 0 1004 1004"/>
                                <a:gd name="T1" fmla="*/ T0 w 1"/>
                                <a:gd name="T2" fmla="+- 0 1005 1004"/>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4" name="Group 244"/>
                        <wpg:cNvGrpSpPr>
                          <a:grpSpLocks/>
                        </wpg:cNvGrpSpPr>
                        <wpg:grpSpPr bwMode="auto">
                          <a:xfrm>
                            <a:off x="873" y="128"/>
                            <a:ext cx="116" cy="30"/>
                            <a:chOff x="873" y="128"/>
                            <a:chExt cx="116" cy="30"/>
                          </a:xfrm>
                        </wpg:grpSpPr>
                        <wps:wsp>
                          <wps:cNvPr id="5125" name="Freeform 245"/>
                          <wps:cNvSpPr>
                            <a:spLocks/>
                          </wps:cNvSpPr>
                          <wps:spPr bwMode="auto">
                            <a:xfrm>
                              <a:off x="873" y="128"/>
                              <a:ext cx="116" cy="30"/>
                            </a:xfrm>
                            <a:custGeom>
                              <a:avLst/>
                              <a:gdLst>
                                <a:gd name="T0" fmla="+- 0 874 873"/>
                                <a:gd name="T1" fmla="*/ T0 w 116"/>
                                <a:gd name="T2" fmla="+- 0 141 128"/>
                                <a:gd name="T3" fmla="*/ 141 h 30"/>
                                <a:gd name="T4" fmla="+- 0 901 873"/>
                                <a:gd name="T5" fmla="*/ T4 w 116"/>
                                <a:gd name="T6" fmla="+- 0 128 128"/>
                                <a:gd name="T7" fmla="*/ 128 h 30"/>
                                <a:gd name="T8" fmla="+- 0 928 873"/>
                                <a:gd name="T9" fmla="*/ T8 w 116"/>
                                <a:gd name="T10" fmla="+- 0 130 128"/>
                                <a:gd name="T11" fmla="*/ 130 h 30"/>
                                <a:gd name="T12" fmla="+- 0 938 873"/>
                                <a:gd name="T13" fmla="*/ T12 w 116"/>
                                <a:gd name="T14" fmla="+- 0 133 128"/>
                                <a:gd name="T15" fmla="*/ 133 h 30"/>
                                <a:gd name="T16" fmla="+- 0 904 873"/>
                                <a:gd name="T17" fmla="*/ T16 w 116"/>
                                <a:gd name="T18" fmla="+- 0 133 128"/>
                                <a:gd name="T19" fmla="*/ 133 h 30"/>
                                <a:gd name="T20" fmla="+- 0 874 873"/>
                                <a:gd name="T21" fmla="*/ T20 w 116"/>
                                <a:gd name="T22" fmla="+- 0 141 128"/>
                                <a:gd name="T23" fmla="*/ 141 h 30"/>
                              </a:gdLst>
                              <a:ahLst/>
                              <a:cxnLst>
                                <a:cxn ang="0">
                                  <a:pos x="T1" y="T3"/>
                                </a:cxn>
                                <a:cxn ang="0">
                                  <a:pos x="T5" y="T7"/>
                                </a:cxn>
                                <a:cxn ang="0">
                                  <a:pos x="T9" y="T11"/>
                                </a:cxn>
                                <a:cxn ang="0">
                                  <a:pos x="T13" y="T15"/>
                                </a:cxn>
                                <a:cxn ang="0">
                                  <a:pos x="T17" y="T19"/>
                                </a:cxn>
                                <a:cxn ang="0">
                                  <a:pos x="T21" y="T23"/>
                                </a:cxn>
                              </a:cxnLst>
                              <a:rect l="0" t="0" r="r" b="b"/>
                              <a:pathLst>
                                <a:path w="116" h="30">
                                  <a:moveTo>
                                    <a:pt x="1" y="13"/>
                                  </a:moveTo>
                                  <a:lnTo>
                                    <a:pt x="28" y="0"/>
                                  </a:lnTo>
                                  <a:lnTo>
                                    <a:pt x="55" y="2"/>
                                  </a:lnTo>
                                  <a:lnTo>
                                    <a:pt x="65" y="5"/>
                                  </a:lnTo>
                                  <a:lnTo>
                                    <a:pt x="31" y="5"/>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6" name="Freeform 246"/>
                          <wps:cNvSpPr>
                            <a:spLocks/>
                          </wps:cNvSpPr>
                          <wps:spPr bwMode="auto">
                            <a:xfrm>
                              <a:off x="873" y="128"/>
                              <a:ext cx="116" cy="30"/>
                            </a:xfrm>
                            <a:custGeom>
                              <a:avLst/>
                              <a:gdLst>
                                <a:gd name="T0" fmla="+- 0 988 873"/>
                                <a:gd name="T1" fmla="*/ T0 w 116"/>
                                <a:gd name="T2" fmla="+- 0 158 128"/>
                                <a:gd name="T3" fmla="*/ 158 h 30"/>
                                <a:gd name="T4" fmla="+- 0 961 873"/>
                                <a:gd name="T5" fmla="*/ T4 w 116"/>
                                <a:gd name="T6" fmla="+- 0 144 128"/>
                                <a:gd name="T7" fmla="*/ 144 h 30"/>
                                <a:gd name="T8" fmla="+- 0 933 873"/>
                                <a:gd name="T9" fmla="*/ T8 w 116"/>
                                <a:gd name="T10" fmla="+- 0 135 128"/>
                                <a:gd name="T11" fmla="*/ 135 h 30"/>
                                <a:gd name="T12" fmla="+- 0 904 873"/>
                                <a:gd name="T13" fmla="*/ T12 w 116"/>
                                <a:gd name="T14" fmla="+- 0 133 128"/>
                                <a:gd name="T15" fmla="*/ 133 h 30"/>
                                <a:gd name="T16" fmla="+- 0 938 873"/>
                                <a:gd name="T17" fmla="*/ T16 w 116"/>
                                <a:gd name="T18" fmla="+- 0 133 128"/>
                                <a:gd name="T19" fmla="*/ 133 h 30"/>
                                <a:gd name="T20" fmla="+- 0 957 873"/>
                                <a:gd name="T21" fmla="*/ T20 w 116"/>
                                <a:gd name="T22" fmla="+- 0 138 128"/>
                                <a:gd name="T23" fmla="*/ 138 h 30"/>
                                <a:gd name="T24" fmla="+- 0 966 873"/>
                                <a:gd name="T25" fmla="*/ T24 w 116"/>
                                <a:gd name="T26" fmla="+- 0 144 128"/>
                                <a:gd name="T27" fmla="*/ 144 h 30"/>
                                <a:gd name="T28" fmla="+- 0 986 873"/>
                                <a:gd name="T29" fmla="*/ T28 w 116"/>
                                <a:gd name="T30" fmla="+- 0 155 128"/>
                                <a:gd name="T31" fmla="*/ 155 h 30"/>
                                <a:gd name="T32" fmla="+- 0 988 873"/>
                                <a:gd name="T33" fmla="*/ T32 w 116"/>
                                <a:gd name="T34" fmla="+- 0 158 128"/>
                                <a:gd name="T35" fmla="*/ 15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30">
                                  <a:moveTo>
                                    <a:pt x="115" y="30"/>
                                  </a:moveTo>
                                  <a:lnTo>
                                    <a:pt x="88" y="16"/>
                                  </a:lnTo>
                                  <a:lnTo>
                                    <a:pt x="60" y="7"/>
                                  </a:lnTo>
                                  <a:lnTo>
                                    <a:pt x="31" y="5"/>
                                  </a:lnTo>
                                  <a:lnTo>
                                    <a:pt x="65" y="5"/>
                                  </a:lnTo>
                                  <a:lnTo>
                                    <a:pt x="84" y="10"/>
                                  </a:lnTo>
                                  <a:lnTo>
                                    <a:pt x="93" y="16"/>
                                  </a:lnTo>
                                  <a:lnTo>
                                    <a:pt x="113" y="27"/>
                                  </a:lnTo>
                                  <a:lnTo>
                                    <a:pt x="11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7" name="Group 247"/>
                        <wpg:cNvGrpSpPr>
                          <a:grpSpLocks/>
                        </wpg:cNvGrpSpPr>
                        <wpg:grpSpPr bwMode="auto">
                          <a:xfrm>
                            <a:off x="763" y="128"/>
                            <a:ext cx="2" cy="2"/>
                            <a:chOff x="763" y="128"/>
                            <a:chExt cx="2" cy="2"/>
                          </a:xfrm>
                        </wpg:grpSpPr>
                        <wps:wsp>
                          <wps:cNvPr id="5129" name="Freeform 248"/>
                          <wps:cNvSpPr>
                            <a:spLocks/>
                          </wps:cNvSpPr>
                          <wps:spPr bwMode="auto">
                            <a:xfrm>
                              <a:off x="763" y="128"/>
                              <a:ext cx="2" cy="2"/>
                            </a:xfrm>
                            <a:custGeom>
                              <a:avLst/>
                              <a:gdLst>
                                <a:gd name="T0" fmla="+- 0 763 763"/>
                                <a:gd name="T1" fmla="*/ T0 w 1"/>
                                <a:gd name="T2" fmla="+- 0 764 763"/>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0" name="Group 249"/>
                        <wpg:cNvGrpSpPr>
                          <a:grpSpLocks/>
                        </wpg:cNvGrpSpPr>
                        <wpg:grpSpPr bwMode="auto">
                          <a:xfrm>
                            <a:off x="622" y="131"/>
                            <a:ext cx="6" cy="5"/>
                            <a:chOff x="622" y="131"/>
                            <a:chExt cx="6" cy="5"/>
                          </a:xfrm>
                        </wpg:grpSpPr>
                        <wps:wsp>
                          <wps:cNvPr id="5132" name="Freeform 250"/>
                          <wps:cNvSpPr>
                            <a:spLocks/>
                          </wps:cNvSpPr>
                          <wps:spPr bwMode="auto">
                            <a:xfrm>
                              <a:off x="622" y="131"/>
                              <a:ext cx="6" cy="5"/>
                            </a:xfrm>
                            <a:custGeom>
                              <a:avLst/>
                              <a:gdLst>
                                <a:gd name="T0" fmla="+- 0 628 622"/>
                                <a:gd name="T1" fmla="*/ T0 w 6"/>
                                <a:gd name="T2" fmla="+- 0 136 131"/>
                                <a:gd name="T3" fmla="*/ 136 h 5"/>
                                <a:gd name="T4" fmla="+- 0 622 622"/>
                                <a:gd name="T5" fmla="*/ T4 w 6"/>
                                <a:gd name="T6" fmla="+- 0 132 131"/>
                                <a:gd name="T7" fmla="*/ 132 h 5"/>
                                <a:gd name="T8" fmla="+- 0 622 622"/>
                                <a:gd name="T9" fmla="*/ T8 w 6"/>
                                <a:gd name="T10" fmla="+- 0 131 131"/>
                                <a:gd name="T11" fmla="*/ 131 h 5"/>
                                <a:gd name="T12" fmla="+- 0 627 622"/>
                                <a:gd name="T13" fmla="*/ T12 w 6"/>
                                <a:gd name="T14" fmla="+- 0 135 131"/>
                                <a:gd name="T15" fmla="*/ 135 h 5"/>
                                <a:gd name="T16" fmla="+- 0 628 622"/>
                                <a:gd name="T17" fmla="*/ T16 w 6"/>
                                <a:gd name="T18" fmla="+- 0 136 131"/>
                                <a:gd name="T19" fmla="*/ 136 h 5"/>
                              </a:gdLst>
                              <a:ahLst/>
                              <a:cxnLst>
                                <a:cxn ang="0">
                                  <a:pos x="T1" y="T3"/>
                                </a:cxn>
                                <a:cxn ang="0">
                                  <a:pos x="T5" y="T7"/>
                                </a:cxn>
                                <a:cxn ang="0">
                                  <a:pos x="T9" y="T11"/>
                                </a:cxn>
                                <a:cxn ang="0">
                                  <a:pos x="T13" y="T15"/>
                                </a:cxn>
                                <a:cxn ang="0">
                                  <a:pos x="T17" y="T19"/>
                                </a:cxn>
                              </a:cxnLst>
                              <a:rect l="0" t="0" r="r" b="b"/>
                              <a:pathLst>
                                <a:path w="6" h="5">
                                  <a:moveTo>
                                    <a:pt x="6" y="5"/>
                                  </a:moveTo>
                                  <a:lnTo>
                                    <a:pt x="0" y="1"/>
                                  </a:lnTo>
                                  <a:lnTo>
                                    <a:pt x="0" y="0"/>
                                  </a:lnTo>
                                  <a:lnTo>
                                    <a:pt x="5" y="4"/>
                                  </a:lnTo>
                                  <a:lnTo>
                                    <a:pt x="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3" name="Group 251"/>
                        <wpg:cNvGrpSpPr>
                          <a:grpSpLocks/>
                        </wpg:cNvGrpSpPr>
                        <wpg:grpSpPr bwMode="auto">
                          <a:xfrm>
                            <a:off x="723" y="132"/>
                            <a:ext cx="2" cy="2"/>
                            <a:chOff x="723" y="132"/>
                            <a:chExt cx="2" cy="2"/>
                          </a:xfrm>
                        </wpg:grpSpPr>
                        <wps:wsp>
                          <wps:cNvPr id="5134" name="Freeform 252"/>
                          <wps:cNvSpPr>
                            <a:spLocks/>
                          </wps:cNvSpPr>
                          <wps:spPr bwMode="auto">
                            <a:xfrm>
                              <a:off x="723" y="132"/>
                              <a:ext cx="2" cy="2"/>
                            </a:xfrm>
                            <a:custGeom>
                              <a:avLst/>
                              <a:gdLst>
                                <a:gd name="T0" fmla="+- 0 723 723"/>
                                <a:gd name="T1" fmla="*/ T0 w 1"/>
                                <a:gd name="T2" fmla="+- 0 724 723"/>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5" name="Group 253"/>
                        <wpg:cNvGrpSpPr>
                          <a:grpSpLocks/>
                        </wpg:cNvGrpSpPr>
                        <wpg:grpSpPr bwMode="auto">
                          <a:xfrm>
                            <a:off x="871" y="141"/>
                            <a:ext cx="129" cy="40"/>
                            <a:chOff x="871" y="141"/>
                            <a:chExt cx="129" cy="40"/>
                          </a:xfrm>
                        </wpg:grpSpPr>
                        <wps:wsp>
                          <wps:cNvPr id="5136" name="Freeform 254"/>
                          <wps:cNvSpPr>
                            <a:spLocks/>
                          </wps:cNvSpPr>
                          <wps:spPr bwMode="auto">
                            <a:xfrm>
                              <a:off x="871" y="141"/>
                              <a:ext cx="129" cy="40"/>
                            </a:xfrm>
                            <a:custGeom>
                              <a:avLst/>
                              <a:gdLst>
                                <a:gd name="T0" fmla="+- 0 873 871"/>
                                <a:gd name="T1" fmla="*/ T0 w 129"/>
                                <a:gd name="T2" fmla="+- 0 158 141"/>
                                <a:gd name="T3" fmla="*/ 158 h 40"/>
                                <a:gd name="T4" fmla="+- 0 871 871"/>
                                <a:gd name="T5" fmla="*/ T4 w 129"/>
                                <a:gd name="T6" fmla="+- 0 156 141"/>
                                <a:gd name="T7" fmla="*/ 156 h 40"/>
                                <a:gd name="T8" fmla="+- 0 871 871"/>
                                <a:gd name="T9" fmla="*/ T8 w 129"/>
                                <a:gd name="T10" fmla="+- 0 154 141"/>
                                <a:gd name="T11" fmla="*/ 154 h 40"/>
                                <a:gd name="T12" fmla="+- 0 884 871"/>
                                <a:gd name="T13" fmla="*/ T12 w 129"/>
                                <a:gd name="T14" fmla="+- 0 146 141"/>
                                <a:gd name="T15" fmla="*/ 146 h 40"/>
                                <a:gd name="T16" fmla="+- 0 894 871"/>
                                <a:gd name="T17" fmla="*/ T16 w 129"/>
                                <a:gd name="T18" fmla="+- 0 141 141"/>
                                <a:gd name="T19" fmla="*/ 141 h 40"/>
                                <a:gd name="T20" fmla="+- 0 934 871"/>
                                <a:gd name="T21" fmla="*/ T20 w 129"/>
                                <a:gd name="T22" fmla="+- 0 144 141"/>
                                <a:gd name="T23" fmla="*/ 144 h 40"/>
                                <a:gd name="T24" fmla="+- 0 945 871"/>
                                <a:gd name="T25" fmla="*/ T24 w 129"/>
                                <a:gd name="T26" fmla="+- 0 148 141"/>
                                <a:gd name="T27" fmla="*/ 148 h 40"/>
                                <a:gd name="T28" fmla="+- 0 908 871"/>
                                <a:gd name="T29" fmla="*/ T28 w 129"/>
                                <a:gd name="T30" fmla="+- 0 148 141"/>
                                <a:gd name="T31" fmla="*/ 148 h 40"/>
                                <a:gd name="T32" fmla="+- 0 873 871"/>
                                <a:gd name="T33" fmla="*/ T32 w 129"/>
                                <a:gd name="T34" fmla="+- 0 158 141"/>
                                <a:gd name="T35" fmla="*/ 15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40">
                                  <a:moveTo>
                                    <a:pt x="2" y="17"/>
                                  </a:moveTo>
                                  <a:lnTo>
                                    <a:pt x="0" y="15"/>
                                  </a:lnTo>
                                  <a:lnTo>
                                    <a:pt x="0" y="13"/>
                                  </a:lnTo>
                                  <a:lnTo>
                                    <a:pt x="13" y="5"/>
                                  </a:lnTo>
                                  <a:lnTo>
                                    <a:pt x="23" y="0"/>
                                  </a:lnTo>
                                  <a:lnTo>
                                    <a:pt x="63" y="3"/>
                                  </a:lnTo>
                                  <a:lnTo>
                                    <a:pt x="74" y="7"/>
                                  </a:lnTo>
                                  <a:lnTo>
                                    <a:pt x="37" y="7"/>
                                  </a:lnTo>
                                  <a:lnTo>
                                    <a:pt x="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7" name="Freeform 255"/>
                          <wps:cNvSpPr>
                            <a:spLocks/>
                          </wps:cNvSpPr>
                          <wps:spPr bwMode="auto">
                            <a:xfrm>
                              <a:off x="871" y="141"/>
                              <a:ext cx="129" cy="40"/>
                            </a:xfrm>
                            <a:custGeom>
                              <a:avLst/>
                              <a:gdLst>
                                <a:gd name="T0" fmla="+- 0 1000 871"/>
                                <a:gd name="T1" fmla="*/ T0 w 129"/>
                                <a:gd name="T2" fmla="+- 0 181 141"/>
                                <a:gd name="T3" fmla="*/ 181 h 40"/>
                                <a:gd name="T4" fmla="+- 0 969 871"/>
                                <a:gd name="T5" fmla="*/ T4 w 129"/>
                                <a:gd name="T6" fmla="+- 0 161 141"/>
                                <a:gd name="T7" fmla="*/ 161 h 40"/>
                                <a:gd name="T8" fmla="+- 0 940 871"/>
                                <a:gd name="T9" fmla="*/ T8 w 129"/>
                                <a:gd name="T10" fmla="+- 0 149 141"/>
                                <a:gd name="T11" fmla="*/ 149 h 40"/>
                                <a:gd name="T12" fmla="+- 0 908 871"/>
                                <a:gd name="T13" fmla="*/ T12 w 129"/>
                                <a:gd name="T14" fmla="+- 0 148 141"/>
                                <a:gd name="T15" fmla="*/ 148 h 40"/>
                                <a:gd name="T16" fmla="+- 0 945 871"/>
                                <a:gd name="T17" fmla="*/ T16 w 129"/>
                                <a:gd name="T18" fmla="+- 0 148 141"/>
                                <a:gd name="T19" fmla="*/ 148 h 40"/>
                                <a:gd name="T20" fmla="+- 0 958 871"/>
                                <a:gd name="T21" fmla="*/ T20 w 129"/>
                                <a:gd name="T22" fmla="+- 0 152 141"/>
                                <a:gd name="T23" fmla="*/ 152 h 40"/>
                                <a:gd name="T24" fmla="+- 0 987 871"/>
                                <a:gd name="T25" fmla="*/ T24 w 129"/>
                                <a:gd name="T26" fmla="+- 0 169 141"/>
                                <a:gd name="T27" fmla="*/ 169 h 40"/>
                                <a:gd name="T28" fmla="+- 0 1000 871"/>
                                <a:gd name="T29" fmla="*/ T28 w 129"/>
                                <a:gd name="T30" fmla="+- 0 180 141"/>
                                <a:gd name="T31" fmla="*/ 180 h 40"/>
                                <a:gd name="T32" fmla="+- 0 1000 871"/>
                                <a:gd name="T33" fmla="*/ T32 w 129"/>
                                <a:gd name="T34" fmla="+- 0 181 141"/>
                                <a:gd name="T35" fmla="*/ 18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40">
                                  <a:moveTo>
                                    <a:pt x="129" y="40"/>
                                  </a:moveTo>
                                  <a:lnTo>
                                    <a:pt x="98" y="20"/>
                                  </a:lnTo>
                                  <a:lnTo>
                                    <a:pt x="69" y="8"/>
                                  </a:lnTo>
                                  <a:lnTo>
                                    <a:pt x="37" y="7"/>
                                  </a:lnTo>
                                  <a:lnTo>
                                    <a:pt x="74" y="7"/>
                                  </a:lnTo>
                                  <a:lnTo>
                                    <a:pt x="87" y="11"/>
                                  </a:lnTo>
                                  <a:lnTo>
                                    <a:pt x="116" y="28"/>
                                  </a:lnTo>
                                  <a:lnTo>
                                    <a:pt x="129" y="39"/>
                                  </a:lnTo>
                                  <a:lnTo>
                                    <a:pt x="12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8" name="Group 256"/>
                        <wpg:cNvGrpSpPr>
                          <a:grpSpLocks/>
                        </wpg:cNvGrpSpPr>
                        <wpg:grpSpPr bwMode="auto">
                          <a:xfrm>
                            <a:off x="999" y="142"/>
                            <a:ext cx="2" cy="2"/>
                            <a:chOff x="999" y="142"/>
                            <a:chExt cx="2" cy="2"/>
                          </a:xfrm>
                        </wpg:grpSpPr>
                        <wps:wsp>
                          <wps:cNvPr id="5139" name="Freeform 257"/>
                          <wps:cNvSpPr>
                            <a:spLocks/>
                          </wps:cNvSpPr>
                          <wps:spPr bwMode="auto">
                            <a:xfrm>
                              <a:off x="999" y="142"/>
                              <a:ext cx="2" cy="2"/>
                            </a:xfrm>
                            <a:custGeom>
                              <a:avLst/>
                              <a:gdLst>
                                <a:gd name="T0" fmla="+- 0 999 999"/>
                                <a:gd name="T1" fmla="*/ T0 w 1"/>
                                <a:gd name="T2" fmla="+- 0 1000 999"/>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0" name="Group 258"/>
                        <wpg:cNvGrpSpPr>
                          <a:grpSpLocks/>
                        </wpg:cNvGrpSpPr>
                        <wpg:grpSpPr bwMode="auto">
                          <a:xfrm>
                            <a:off x="622" y="146"/>
                            <a:ext cx="2" cy="2"/>
                            <a:chOff x="622" y="146"/>
                            <a:chExt cx="2" cy="2"/>
                          </a:xfrm>
                        </wpg:grpSpPr>
                        <wps:wsp>
                          <wps:cNvPr id="5141" name="Freeform 259"/>
                          <wps:cNvSpPr>
                            <a:spLocks/>
                          </wps:cNvSpPr>
                          <wps:spPr bwMode="auto">
                            <a:xfrm>
                              <a:off x="622" y="146"/>
                              <a:ext cx="2" cy="2"/>
                            </a:xfrm>
                            <a:custGeom>
                              <a:avLst/>
                              <a:gdLst>
                                <a:gd name="T0" fmla="+- 0 623 622"/>
                                <a:gd name="T1" fmla="*/ T0 w 1"/>
                                <a:gd name="T2" fmla="+- 0 148 146"/>
                                <a:gd name="T3" fmla="*/ 148 h 2"/>
                                <a:gd name="T4" fmla="+- 0 622 622"/>
                                <a:gd name="T5" fmla="*/ T4 w 1"/>
                                <a:gd name="T6" fmla="+- 0 148 146"/>
                                <a:gd name="T7" fmla="*/ 148 h 2"/>
                                <a:gd name="T8" fmla="+- 0 622 622"/>
                                <a:gd name="T9" fmla="*/ T8 w 1"/>
                                <a:gd name="T10" fmla="+- 0 146 146"/>
                                <a:gd name="T11" fmla="*/ 146 h 2"/>
                                <a:gd name="T12" fmla="+- 0 623 622"/>
                                <a:gd name="T13" fmla="*/ T12 w 1"/>
                                <a:gd name="T14" fmla="+- 0 148 146"/>
                                <a:gd name="T15" fmla="*/ 148 h 2"/>
                              </a:gdLst>
                              <a:ahLst/>
                              <a:cxnLst>
                                <a:cxn ang="0">
                                  <a:pos x="T1" y="T3"/>
                                </a:cxn>
                                <a:cxn ang="0">
                                  <a:pos x="T5" y="T7"/>
                                </a:cxn>
                                <a:cxn ang="0">
                                  <a:pos x="T9" y="T11"/>
                                </a:cxn>
                                <a:cxn ang="0">
                                  <a:pos x="T13" y="T15"/>
                                </a:cxn>
                              </a:cxnLst>
                              <a:rect l="0" t="0" r="r" b="b"/>
                              <a:pathLst>
                                <a:path w="1" h="2">
                                  <a:moveTo>
                                    <a:pt x="1" y="2"/>
                                  </a:moveTo>
                                  <a:lnTo>
                                    <a:pt x="0" y="2"/>
                                  </a:lnTo>
                                  <a:lnTo>
                                    <a:pt x="0" y="0"/>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2" name="Group 260"/>
                        <wpg:cNvGrpSpPr>
                          <a:grpSpLocks/>
                        </wpg:cNvGrpSpPr>
                        <wpg:grpSpPr bwMode="auto">
                          <a:xfrm>
                            <a:off x="734" y="155"/>
                            <a:ext cx="2" cy="2"/>
                            <a:chOff x="734" y="155"/>
                            <a:chExt cx="2" cy="2"/>
                          </a:xfrm>
                        </wpg:grpSpPr>
                        <wps:wsp>
                          <wps:cNvPr id="5143" name="Freeform 261"/>
                          <wps:cNvSpPr>
                            <a:spLocks/>
                          </wps:cNvSpPr>
                          <wps:spPr bwMode="auto">
                            <a:xfrm>
                              <a:off x="734" y="155"/>
                              <a:ext cx="2" cy="2"/>
                            </a:xfrm>
                            <a:custGeom>
                              <a:avLst/>
                              <a:gdLst>
                                <a:gd name="T0" fmla="+- 0 734 734"/>
                                <a:gd name="T1" fmla="*/ T0 w 1"/>
                                <a:gd name="T2" fmla="+- 0 735 734"/>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 name="Group 262"/>
                        <wpg:cNvGrpSpPr>
                          <a:grpSpLocks/>
                        </wpg:cNvGrpSpPr>
                        <wpg:grpSpPr bwMode="auto">
                          <a:xfrm>
                            <a:off x="358" y="163"/>
                            <a:ext cx="86" cy="121"/>
                            <a:chOff x="358" y="163"/>
                            <a:chExt cx="86" cy="121"/>
                          </a:xfrm>
                        </wpg:grpSpPr>
                        <wps:wsp>
                          <wps:cNvPr id="5145" name="Freeform 263"/>
                          <wps:cNvSpPr>
                            <a:spLocks/>
                          </wps:cNvSpPr>
                          <wps:spPr bwMode="auto">
                            <a:xfrm>
                              <a:off x="358" y="163"/>
                              <a:ext cx="86" cy="121"/>
                            </a:xfrm>
                            <a:custGeom>
                              <a:avLst/>
                              <a:gdLst>
                                <a:gd name="T0" fmla="+- 0 358 358"/>
                                <a:gd name="T1" fmla="*/ T0 w 86"/>
                                <a:gd name="T2" fmla="+- 0 284 163"/>
                                <a:gd name="T3" fmla="*/ 284 h 121"/>
                                <a:gd name="T4" fmla="+- 0 395 358"/>
                                <a:gd name="T5" fmla="*/ T4 w 86"/>
                                <a:gd name="T6" fmla="+- 0 204 163"/>
                                <a:gd name="T7" fmla="*/ 204 h 121"/>
                                <a:gd name="T8" fmla="+- 0 442 358"/>
                                <a:gd name="T9" fmla="*/ T8 w 86"/>
                                <a:gd name="T10" fmla="+- 0 163 163"/>
                                <a:gd name="T11" fmla="*/ 163 h 121"/>
                                <a:gd name="T12" fmla="+- 0 443 358"/>
                                <a:gd name="T13" fmla="*/ T12 w 86"/>
                                <a:gd name="T14" fmla="+- 0 163 163"/>
                                <a:gd name="T15" fmla="*/ 163 h 121"/>
                                <a:gd name="T16" fmla="+- 0 440 358"/>
                                <a:gd name="T17" fmla="*/ T16 w 86"/>
                                <a:gd name="T18" fmla="+- 0 189 163"/>
                                <a:gd name="T19" fmla="*/ 189 h 121"/>
                                <a:gd name="T20" fmla="+- 0 435 358"/>
                                <a:gd name="T21" fmla="*/ T20 w 86"/>
                                <a:gd name="T22" fmla="+- 0 220 163"/>
                                <a:gd name="T23" fmla="*/ 220 h 121"/>
                                <a:gd name="T24" fmla="+- 0 434 358"/>
                                <a:gd name="T25" fmla="*/ T24 w 86"/>
                                <a:gd name="T26" fmla="+- 0 231 163"/>
                                <a:gd name="T27" fmla="*/ 231 h 121"/>
                                <a:gd name="T28" fmla="+- 0 435 358"/>
                                <a:gd name="T29" fmla="*/ T28 w 86"/>
                                <a:gd name="T30" fmla="+- 0 233 163"/>
                                <a:gd name="T31" fmla="*/ 233 h 121"/>
                                <a:gd name="T32" fmla="+- 0 434 358"/>
                                <a:gd name="T33" fmla="*/ T32 w 86"/>
                                <a:gd name="T34" fmla="+- 0 240 163"/>
                                <a:gd name="T35" fmla="*/ 240 h 121"/>
                                <a:gd name="T36" fmla="+- 0 397 358"/>
                                <a:gd name="T37" fmla="*/ T36 w 86"/>
                                <a:gd name="T38" fmla="+- 0 257 163"/>
                                <a:gd name="T39" fmla="*/ 257 h 121"/>
                                <a:gd name="T40" fmla="+- 0 381 358"/>
                                <a:gd name="T41" fmla="*/ T40 w 86"/>
                                <a:gd name="T42" fmla="+- 0 267 163"/>
                                <a:gd name="T43" fmla="*/ 267 h 121"/>
                                <a:gd name="T44" fmla="+- 0 360 358"/>
                                <a:gd name="T45" fmla="*/ T44 w 86"/>
                                <a:gd name="T46" fmla="+- 0 283 163"/>
                                <a:gd name="T47" fmla="*/ 283 h 121"/>
                                <a:gd name="T48" fmla="+- 0 359 358"/>
                                <a:gd name="T49" fmla="*/ T48 w 86"/>
                                <a:gd name="T50" fmla="+- 0 283 163"/>
                                <a:gd name="T51" fmla="*/ 283 h 121"/>
                                <a:gd name="T52" fmla="+- 0 358 358"/>
                                <a:gd name="T53" fmla="*/ T52 w 86"/>
                                <a:gd name="T54" fmla="+- 0 284 163"/>
                                <a:gd name="T55" fmla="*/ 28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21">
                                  <a:moveTo>
                                    <a:pt x="0" y="121"/>
                                  </a:moveTo>
                                  <a:lnTo>
                                    <a:pt x="37" y="41"/>
                                  </a:lnTo>
                                  <a:lnTo>
                                    <a:pt x="84" y="0"/>
                                  </a:lnTo>
                                  <a:lnTo>
                                    <a:pt x="85" y="0"/>
                                  </a:lnTo>
                                  <a:lnTo>
                                    <a:pt x="82" y="26"/>
                                  </a:lnTo>
                                  <a:lnTo>
                                    <a:pt x="77" y="57"/>
                                  </a:lnTo>
                                  <a:lnTo>
                                    <a:pt x="76" y="68"/>
                                  </a:lnTo>
                                  <a:lnTo>
                                    <a:pt x="77" y="70"/>
                                  </a:lnTo>
                                  <a:lnTo>
                                    <a:pt x="76" y="77"/>
                                  </a:lnTo>
                                  <a:lnTo>
                                    <a:pt x="39" y="94"/>
                                  </a:lnTo>
                                  <a:lnTo>
                                    <a:pt x="23" y="104"/>
                                  </a:lnTo>
                                  <a:lnTo>
                                    <a:pt x="2" y="120"/>
                                  </a:lnTo>
                                  <a:lnTo>
                                    <a:pt x="1" y="120"/>
                                  </a:lnTo>
                                  <a:lnTo>
                                    <a:pt x="0" y="12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6" name="Group 264"/>
                        <wpg:cNvGrpSpPr>
                          <a:grpSpLocks/>
                        </wpg:cNvGrpSpPr>
                        <wpg:grpSpPr bwMode="auto">
                          <a:xfrm>
                            <a:off x="715" y="177"/>
                            <a:ext cx="2" cy="3"/>
                            <a:chOff x="715" y="177"/>
                            <a:chExt cx="2" cy="3"/>
                          </a:xfrm>
                        </wpg:grpSpPr>
                        <wps:wsp>
                          <wps:cNvPr id="5147" name="Freeform 265"/>
                          <wps:cNvSpPr>
                            <a:spLocks/>
                          </wps:cNvSpPr>
                          <wps:spPr bwMode="auto">
                            <a:xfrm>
                              <a:off x="715" y="177"/>
                              <a:ext cx="2" cy="3"/>
                            </a:xfrm>
                            <a:custGeom>
                              <a:avLst/>
                              <a:gdLst>
                                <a:gd name="T0" fmla="+- 0 715 715"/>
                                <a:gd name="T1" fmla="*/ T0 w 1"/>
                                <a:gd name="T2" fmla="+- 0 180 177"/>
                                <a:gd name="T3" fmla="*/ 180 h 3"/>
                                <a:gd name="T4" fmla="+- 0 716 715"/>
                                <a:gd name="T5" fmla="*/ T4 w 1"/>
                                <a:gd name="T6" fmla="+- 0 177 177"/>
                                <a:gd name="T7" fmla="*/ 177 h 3"/>
                                <a:gd name="T8" fmla="+- 0 716 715"/>
                                <a:gd name="T9" fmla="*/ T8 w 1"/>
                                <a:gd name="T10" fmla="+- 0 179 177"/>
                                <a:gd name="T11" fmla="*/ 179 h 3"/>
                                <a:gd name="T12" fmla="+- 0 715 715"/>
                                <a:gd name="T13" fmla="*/ T12 w 1"/>
                                <a:gd name="T14" fmla="+- 0 180 177"/>
                                <a:gd name="T15" fmla="*/ 180 h 3"/>
                              </a:gdLst>
                              <a:ahLst/>
                              <a:cxnLst>
                                <a:cxn ang="0">
                                  <a:pos x="T1" y="T3"/>
                                </a:cxn>
                                <a:cxn ang="0">
                                  <a:pos x="T5" y="T7"/>
                                </a:cxn>
                                <a:cxn ang="0">
                                  <a:pos x="T9" y="T11"/>
                                </a:cxn>
                                <a:cxn ang="0">
                                  <a:pos x="T13" y="T15"/>
                                </a:cxn>
                              </a:cxnLst>
                              <a:rect l="0" t="0" r="r" b="b"/>
                              <a:pathLst>
                                <a:path w="1" h="3">
                                  <a:moveTo>
                                    <a:pt x="0" y="3"/>
                                  </a:moveTo>
                                  <a:lnTo>
                                    <a:pt x="1" y="0"/>
                                  </a:lnTo>
                                  <a:lnTo>
                                    <a:pt x="1" y="2"/>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8" name="Group 266"/>
                        <wpg:cNvGrpSpPr>
                          <a:grpSpLocks/>
                        </wpg:cNvGrpSpPr>
                        <wpg:grpSpPr bwMode="auto">
                          <a:xfrm>
                            <a:off x="622" y="181"/>
                            <a:ext cx="2" cy="2"/>
                            <a:chOff x="622" y="181"/>
                            <a:chExt cx="2" cy="2"/>
                          </a:xfrm>
                        </wpg:grpSpPr>
                        <wps:wsp>
                          <wps:cNvPr id="5149" name="Freeform 267"/>
                          <wps:cNvSpPr>
                            <a:spLocks/>
                          </wps:cNvSpPr>
                          <wps:spPr bwMode="auto">
                            <a:xfrm>
                              <a:off x="622" y="181"/>
                              <a:ext cx="2" cy="2"/>
                            </a:xfrm>
                            <a:custGeom>
                              <a:avLst/>
                              <a:gdLst>
                                <a:gd name="T0" fmla="+- 0 623 622"/>
                                <a:gd name="T1" fmla="*/ T0 w 1"/>
                                <a:gd name="T2" fmla="+- 0 182 181"/>
                                <a:gd name="T3" fmla="*/ 182 h 1"/>
                                <a:gd name="T4" fmla="+- 0 622 622"/>
                                <a:gd name="T5" fmla="*/ T4 w 1"/>
                                <a:gd name="T6" fmla="+- 0 181 181"/>
                                <a:gd name="T7" fmla="*/ 181 h 1"/>
                                <a:gd name="T8" fmla="+- 0 623 622"/>
                                <a:gd name="T9" fmla="*/ T8 w 1"/>
                                <a:gd name="T10" fmla="+- 0 181 181"/>
                                <a:gd name="T11" fmla="*/ 181 h 1"/>
                                <a:gd name="T12" fmla="+- 0 623 622"/>
                                <a:gd name="T13" fmla="*/ T12 w 1"/>
                                <a:gd name="T14" fmla="+- 0 182 181"/>
                                <a:gd name="T15" fmla="*/ 182 h 1"/>
                              </a:gdLst>
                              <a:ahLst/>
                              <a:cxnLst>
                                <a:cxn ang="0">
                                  <a:pos x="T1" y="T3"/>
                                </a:cxn>
                                <a:cxn ang="0">
                                  <a:pos x="T5" y="T7"/>
                                </a:cxn>
                                <a:cxn ang="0">
                                  <a:pos x="T9" y="T11"/>
                                </a:cxn>
                                <a:cxn ang="0">
                                  <a:pos x="T13" y="T15"/>
                                </a:cxn>
                              </a:cxnLst>
                              <a:rect l="0" t="0" r="r" b="b"/>
                              <a:pathLst>
                                <a:path w="1" h="1">
                                  <a:moveTo>
                                    <a:pt x="1" y="1"/>
                                  </a:moveTo>
                                  <a:lnTo>
                                    <a:pt x="0" y="0"/>
                                  </a:lnTo>
                                  <a:lnTo>
                                    <a:pt x="1" y="0"/>
                                  </a:lnTo>
                                  <a:lnTo>
                                    <a:pt x="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0" name="Group 268"/>
                        <wpg:cNvGrpSpPr>
                          <a:grpSpLocks/>
                        </wpg:cNvGrpSpPr>
                        <wpg:grpSpPr bwMode="auto">
                          <a:xfrm>
                            <a:off x="1001" y="182"/>
                            <a:ext cx="2" cy="2"/>
                            <a:chOff x="1001" y="182"/>
                            <a:chExt cx="2" cy="2"/>
                          </a:xfrm>
                        </wpg:grpSpPr>
                        <wps:wsp>
                          <wps:cNvPr id="5151" name="Freeform 269"/>
                          <wps:cNvSpPr>
                            <a:spLocks/>
                          </wps:cNvSpPr>
                          <wps:spPr bwMode="auto">
                            <a:xfrm>
                              <a:off x="1001" y="182"/>
                              <a:ext cx="2" cy="2"/>
                            </a:xfrm>
                            <a:custGeom>
                              <a:avLst/>
                              <a:gdLst>
                                <a:gd name="T0" fmla="+- 0 1001 1001"/>
                                <a:gd name="T1" fmla="*/ T0 w 1"/>
                                <a:gd name="T2" fmla="+- 0 1002 1001"/>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2" name="Group 270"/>
                        <wpg:cNvGrpSpPr>
                          <a:grpSpLocks/>
                        </wpg:cNvGrpSpPr>
                        <wpg:grpSpPr bwMode="auto">
                          <a:xfrm>
                            <a:off x="1004" y="183"/>
                            <a:ext cx="2" cy="2"/>
                            <a:chOff x="1004" y="183"/>
                            <a:chExt cx="2" cy="2"/>
                          </a:xfrm>
                        </wpg:grpSpPr>
                        <wps:wsp>
                          <wps:cNvPr id="5153" name="Freeform 271"/>
                          <wps:cNvSpPr>
                            <a:spLocks/>
                          </wps:cNvSpPr>
                          <wps:spPr bwMode="auto">
                            <a:xfrm>
                              <a:off x="1004" y="183"/>
                              <a:ext cx="2" cy="2"/>
                            </a:xfrm>
                            <a:custGeom>
                              <a:avLst/>
                              <a:gdLst>
                                <a:gd name="T0" fmla="+- 0 1004 1004"/>
                                <a:gd name="T1" fmla="*/ T0 w 1"/>
                                <a:gd name="T2" fmla="+- 0 1005 1004"/>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4" name="Group 272"/>
                        <wpg:cNvGrpSpPr>
                          <a:grpSpLocks/>
                        </wpg:cNvGrpSpPr>
                        <wpg:grpSpPr bwMode="auto">
                          <a:xfrm>
                            <a:off x="777" y="185"/>
                            <a:ext cx="11" cy="5"/>
                            <a:chOff x="777" y="185"/>
                            <a:chExt cx="11" cy="5"/>
                          </a:xfrm>
                        </wpg:grpSpPr>
                        <wps:wsp>
                          <wps:cNvPr id="5155" name="Freeform 273"/>
                          <wps:cNvSpPr>
                            <a:spLocks/>
                          </wps:cNvSpPr>
                          <wps:spPr bwMode="auto">
                            <a:xfrm>
                              <a:off x="777" y="185"/>
                              <a:ext cx="11" cy="5"/>
                            </a:xfrm>
                            <a:custGeom>
                              <a:avLst/>
                              <a:gdLst>
                                <a:gd name="T0" fmla="+- 0 779 777"/>
                                <a:gd name="T1" fmla="*/ T0 w 11"/>
                                <a:gd name="T2" fmla="+- 0 190 185"/>
                                <a:gd name="T3" fmla="*/ 190 h 5"/>
                                <a:gd name="T4" fmla="+- 0 777 777"/>
                                <a:gd name="T5" fmla="*/ T4 w 11"/>
                                <a:gd name="T6" fmla="+- 0 190 185"/>
                                <a:gd name="T7" fmla="*/ 190 h 5"/>
                                <a:gd name="T8" fmla="+- 0 786 777"/>
                                <a:gd name="T9" fmla="*/ T8 w 11"/>
                                <a:gd name="T10" fmla="+- 0 185 185"/>
                                <a:gd name="T11" fmla="*/ 185 h 5"/>
                                <a:gd name="T12" fmla="+- 0 788 777"/>
                                <a:gd name="T13" fmla="*/ T12 w 11"/>
                                <a:gd name="T14" fmla="+- 0 185 185"/>
                                <a:gd name="T15" fmla="*/ 185 h 5"/>
                                <a:gd name="T16" fmla="+- 0 779 777"/>
                                <a:gd name="T17" fmla="*/ T16 w 11"/>
                                <a:gd name="T18" fmla="+- 0 190 185"/>
                                <a:gd name="T19" fmla="*/ 190 h 5"/>
                              </a:gdLst>
                              <a:ahLst/>
                              <a:cxnLst>
                                <a:cxn ang="0">
                                  <a:pos x="T1" y="T3"/>
                                </a:cxn>
                                <a:cxn ang="0">
                                  <a:pos x="T5" y="T7"/>
                                </a:cxn>
                                <a:cxn ang="0">
                                  <a:pos x="T9" y="T11"/>
                                </a:cxn>
                                <a:cxn ang="0">
                                  <a:pos x="T13" y="T15"/>
                                </a:cxn>
                                <a:cxn ang="0">
                                  <a:pos x="T17" y="T19"/>
                                </a:cxn>
                              </a:cxnLst>
                              <a:rect l="0" t="0" r="r" b="b"/>
                              <a:pathLst>
                                <a:path w="11" h="5">
                                  <a:moveTo>
                                    <a:pt x="2" y="5"/>
                                  </a:moveTo>
                                  <a:lnTo>
                                    <a:pt x="0" y="5"/>
                                  </a:lnTo>
                                  <a:lnTo>
                                    <a:pt x="9" y="0"/>
                                  </a:lnTo>
                                  <a:lnTo>
                                    <a:pt x="11" y="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6" name="Group 274"/>
                        <wpg:cNvGrpSpPr>
                          <a:grpSpLocks/>
                        </wpg:cNvGrpSpPr>
                        <wpg:grpSpPr bwMode="auto">
                          <a:xfrm>
                            <a:off x="1024" y="186"/>
                            <a:ext cx="6" cy="6"/>
                            <a:chOff x="1024" y="186"/>
                            <a:chExt cx="6" cy="6"/>
                          </a:xfrm>
                        </wpg:grpSpPr>
                        <wps:wsp>
                          <wps:cNvPr id="5157" name="Freeform 275"/>
                          <wps:cNvSpPr>
                            <a:spLocks/>
                          </wps:cNvSpPr>
                          <wps:spPr bwMode="auto">
                            <a:xfrm>
                              <a:off x="1024" y="186"/>
                              <a:ext cx="6" cy="6"/>
                            </a:xfrm>
                            <a:custGeom>
                              <a:avLst/>
                              <a:gdLst>
                                <a:gd name="T0" fmla="+- 0 1030 1024"/>
                                <a:gd name="T1" fmla="*/ T0 w 6"/>
                                <a:gd name="T2" fmla="+- 0 192 186"/>
                                <a:gd name="T3" fmla="*/ 192 h 6"/>
                                <a:gd name="T4" fmla="+- 0 1024 1024"/>
                                <a:gd name="T5" fmla="*/ T4 w 6"/>
                                <a:gd name="T6" fmla="+- 0 186 186"/>
                                <a:gd name="T7" fmla="*/ 186 h 6"/>
                                <a:gd name="T8" fmla="+- 0 1029 1024"/>
                                <a:gd name="T9" fmla="*/ T8 w 6"/>
                                <a:gd name="T10" fmla="+- 0 190 186"/>
                                <a:gd name="T11" fmla="*/ 190 h 6"/>
                                <a:gd name="T12" fmla="+- 0 1030 1024"/>
                                <a:gd name="T13" fmla="*/ T12 w 6"/>
                                <a:gd name="T14" fmla="+- 0 191 186"/>
                                <a:gd name="T15" fmla="*/ 191 h 6"/>
                                <a:gd name="T16" fmla="+- 0 1030 1024"/>
                                <a:gd name="T17" fmla="*/ T16 w 6"/>
                                <a:gd name="T18" fmla="+- 0 192 186"/>
                                <a:gd name="T19" fmla="*/ 192 h 6"/>
                              </a:gdLst>
                              <a:ahLst/>
                              <a:cxnLst>
                                <a:cxn ang="0">
                                  <a:pos x="T1" y="T3"/>
                                </a:cxn>
                                <a:cxn ang="0">
                                  <a:pos x="T5" y="T7"/>
                                </a:cxn>
                                <a:cxn ang="0">
                                  <a:pos x="T9" y="T11"/>
                                </a:cxn>
                                <a:cxn ang="0">
                                  <a:pos x="T13" y="T15"/>
                                </a:cxn>
                                <a:cxn ang="0">
                                  <a:pos x="T17" y="T19"/>
                                </a:cxn>
                              </a:cxnLst>
                              <a:rect l="0" t="0" r="r" b="b"/>
                              <a:pathLst>
                                <a:path w="6" h="6">
                                  <a:moveTo>
                                    <a:pt x="6" y="6"/>
                                  </a:moveTo>
                                  <a:lnTo>
                                    <a:pt x="0" y="0"/>
                                  </a:lnTo>
                                  <a:lnTo>
                                    <a:pt x="5" y="4"/>
                                  </a:lnTo>
                                  <a:lnTo>
                                    <a:pt x="6" y="5"/>
                                  </a:lnTo>
                                  <a:lnTo>
                                    <a:pt x="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8" name="Group 276"/>
                        <wpg:cNvGrpSpPr>
                          <a:grpSpLocks/>
                        </wpg:cNvGrpSpPr>
                        <wpg:grpSpPr bwMode="auto">
                          <a:xfrm>
                            <a:off x="883" y="188"/>
                            <a:ext cx="104" cy="19"/>
                            <a:chOff x="883" y="188"/>
                            <a:chExt cx="104" cy="19"/>
                          </a:xfrm>
                        </wpg:grpSpPr>
                        <wps:wsp>
                          <wps:cNvPr id="5159" name="Freeform 277"/>
                          <wps:cNvSpPr>
                            <a:spLocks/>
                          </wps:cNvSpPr>
                          <wps:spPr bwMode="auto">
                            <a:xfrm>
                              <a:off x="883" y="188"/>
                              <a:ext cx="104" cy="19"/>
                            </a:xfrm>
                            <a:custGeom>
                              <a:avLst/>
                              <a:gdLst>
                                <a:gd name="T0" fmla="+- 0 890 883"/>
                                <a:gd name="T1" fmla="*/ T0 w 104"/>
                                <a:gd name="T2" fmla="+- 0 202 188"/>
                                <a:gd name="T3" fmla="*/ 202 h 19"/>
                                <a:gd name="T4" fmla="+- 0 884 883"/>
                                <a:gd name="T5" fmla="*/ T4 w 104"/>
                                <a:gd name="T6" fmla="+- 0 201 188"/>
                                <a:gd name="T7" fmla="*/ 201 h 19"/>
                                <a:gd name="T8" fmla="+- 0 883 883"/>
                                <a:gd name="T9" fmla="*/ T8 w 104"/>
                                <a:gd name="T10" fmla="+- 0 200 188"/>
                                <a:gd name="T11" fmla="*/ 200 h 19"/>
                                <a:gd name="T12" fmla="+- 0 883 883"/>
                                <a:gd name="T13" fmla="*/ T12 w 104"/>
                                <a:gd name="T14" fmla="+- 0 198 188"/>
                                <a:gd name="T15" fmla="*/ 198 h 19"/>
                                <a:gd name="T16" fmla="+- 0 897 883"/>
                                <a:gd name="T17" fmla="*/ T16 w 104"/>
                                <a:gd name="T18" fmla="+- 0 191 188"/>
                                <a:gd name="T19" fmla="*/ 191 h 19"/>
                                <a:gd name="T20" fmla="+- 0 910 883"/>
                                <a:gd name="T21" fmla="*/ T20 w 104"/>
                                <a:gd name="T22" fmla="+- 0 188 188"/>
                                <a:gd name="T23" fmla="*/ 188 h 19"/>
                                <a:gd name="T24" fmla="+- 0 924 883"/>
                                <a:gd name="T25" fmla="*/ T24 w 104"/>
                                <a:gd name="T26" fmla="+- 0 189 188"/>
                                <a:gd name="T27" fmla="*/ 189 h 19"/>
                                <a:gd name="T28" fmla="+- 0 940 883"/>
                                <a:gd name="T29" fmla="*/ T28 w 104"/>
                                <a:gd name="T30" fmla="+- 0 190 188"/>
                                <a:gd name="T31" fmla="*/ 190 h 19"/>
                                <a:gd name="T32" fmla="+- 0 952 883"/>
                                <a:gd name="T33" fmla="*/ T32 w 104"/>
                                <a:gd name="T34" fmla="+- 0 193 188"/>
                                <a:gd name="T35" fmla="*/ 193 h 19"/>
                                <a:gd name="T36" fmla="+- 0 925 883"/>
                                <a:gd name="T37" fmla="*/ T36 w 104"/>
                                <a:gd name="T38" fmla="+- 0 193 188"/>
                                <a:gd name="T39" fmla="*/ 193 h 19"/>
                                <a:gd name="T40" fmla="+- 0 901 883"/>
                                <a:gd name="T41" fmla="*/ T40 w 104"/>
                                <a:gd name="T42" fmla="+- 0 197 188"/>
                                <a:gd name="T43" fmla="*/ 197 h 19"/>
                                <a:gd name="T44" fmla="+- 0 890 883"/>
                                <a:gd name="T45" fmla="*/ T44 w 104"/>
                                <a:gd name="T46" fmla="+- 0 202 188"/>
                                <a:gd name="T47" fmla="*/ 20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 h="19">
                                  <a:moveTo>
                                    <a:pt x="7" y="14"/>
                                  </a:moveTo>
                                  <a:lnTo>
                                    <a:pt x="1" y="13"/>
                                  </a:lnTo>
                                  <a:lnTo>
                                    <a:pt x="0" y="12"/>
                                  </a:lnTo>
                                  <a:lnTo>
                                    <a:pt x="0" y="10"/>
                                  </a:lnTo>
                                  <a:lnTo>
                                    <a:pt x="14" y="3"/>
                                  </a:lnTo>
                                  <a:lnTo>
                                    <a:pt x="27" y="0"/>
                                  </a:lnTo>
                                  <a:lnTo>
                                    <a:pt x="41" y="1"/>
                                  </a:lnTo>
                                  <a:lnTo>
                                    <a:pt x="57" y="2"/>
                                  </a:lnTo>
                                  <a:lnTo>
                                    <a:pt x="69" y="5"/>
                                  </a:lnTo>
                                  <a:lnTo>
                                    <a:pt x="42" y="5"/>
                                  </a:lnTo>
                                  <a:lnTo>
                                    <a:pt x="18" y="9"/>
                                  </a:lnTo>
                                  <a:lnTo>
                                    <a:pt x="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0" name="Freeform 278"/>
                          <wps:cNvSpPr>
                            <a:spLocks/>
                          </wps:cNvSpPr>
                          <wps:spPr bwMode="auto">
                            <a:xfrm>
                              <a:off x="883" y="188"/>
                              <a:ext cx="104" cy="19"/>
                            </a:xfrm>
                            <a:custGeom>
                              <a:avLst/>
                              <a:gdLst>
                                <a:gd name="T0" fmla="+- 0 987 883"/>
                                <a:gd name="T1" fmla="*/ T0 w 104"/>
                                <a:gd name="T2" fmla="+- 0 207 188"/>
                                <a:gd name="T3" fmla="*/ 207 h 19"/>
                                <a:gd name="T4" fmla="+- 0 957 883"/>
                                <a:gd name="T5" fmla="*/ T4 w 104"/>
                                <a:gd name="T6" fmla="+- 0 196 188"/>
                                <a:gd name="T7" fmla="*/ 196 h 19"/>
                                <a:gd name="T8" fmla="+- 0 925 883"/>
                                <a:gd name="T9" fmla="*/ T8 w 104"/>
                                <a:gd name="T10" fmla="+- 0 193 188"/>
                                <a:gd name="T11" fmla="*/ 193 h 19"/>
                                <a:gd name="T12" fmla="+- 0 952 883"/>
                                <a:gd name="T13" fmla="*/ T12 w 104"/>
                                <a:gd name="T14" fmla="+- 0 193 188"/>
                                <a:gd name="T15" fmla="*/ 193 h 19"/>
                                <a:gd name="T16" fmla="+- 0 963 883"/>
                                <a:gd name="T17" fmla="*/ T16 w 104"/>
                                <a:gd name="T18" fmla="+- 0 196 188"/>
                                <a:gd name="T19" fmla="*/ 196 h 19"/>
                                <a:gd name="T20" fmla="+- 0 986 883"/>
                                <a:gd name="T21" fmla="*/ T20 w 104"/>
                                <a:gd name="T22" fmla="+- 0 204 188"/>
                                <a:gd name="T23" fmla="*/ 204 h 19"/>
                                <a:gd name="T24" fmla="+- 0 987 883"/>
                                <a:gd name="T25" fmla="*/ T24 w 104"/>
                                <a:gd name="T26" fmla="+- 0 205 188"/>
                                <a:gd name="T27" fmla="*/ 205 h 19"/>
                                <a:gd name="T28" fmla="+- 0 987 883"/>
                                <a:gd name="T29" fmla="*/ T28 w 104"/>
                                <a:gd name="T30" fmla="+- 0 207 188"/>
                                <a:gd name="T31" fmla="*/ 207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19">
                                  <a:moveTo>
                                    <a:pt x="104" y="19"/>
                                  </a:moveTo>
                                  <a:lnTo>
                                    <a:pt x="74" y="8"/>
                                  </a:lnTo>
                                  <a:lnTo>
                                    <a:pt x="42" y="5"/>
                                  </a:lnTo>
                                  <a:lnTo>
                                    <a:pt x="69" y="5"/>
                                  </a:lnTo>
                                  <a:lnTo>
                                    <a:pt x="80" y="8"/>
                                  </a:lnTo>
                                  <a:lnTo>
                                    <a:pt x="103" y="16"/>
                                  </a:lnTo>
                                  <a:lnTo>
                                    <a:pt x="104" y="17"/>
                                  </a:lnTo>
                                  <a:lnTo>
                                    <a:pt x="10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1" name="Group 279"/>
                        <wpg:cNvGrpSpPr>
                          <a:grpSpLocks/>
                        </wpg:cNvGrpSpPr>
                        <wpg:grpSpPr bwMode="auto">
                          <a:xfrm>
                            <a:off x="594" y="188"/>
                            <a:ext cx="2" cy="2"/>
                            <a:chOff x="594" y="188"/>
                            <a:chExt cx="2" cy="2"/>
                          </a:xfrm>
                        </wpg:grpSpPr>
                        <wps:wsp>
                          <wps:cNvPr id="5162" name="Freeform 280"/>
                          <wps:cNvSpPr>
                            <a:spLocks/>
                          </wps:cNvSpPr>
                          <wps:spPr bwMode="auto">
                            <a:xfrm>
                              <a:off x="594" y="188"/>
                              <a:ext cx="2" cy="2"/>
                            </a:xfrm>
                            <a:custGeom>
                              <a:avLst/>
                              <a:gdLst>
                                <a:gd name="T0" fmla="+- 0 594 594"/>
                                <a:gd name="T1" fmla="*/ T0 w 1"/>
                                <a:gd name="T2" fmla="+- 0 595 594"/>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3" name="Group 281"/>
                        <wpg:cNvGrpSpPr>
                          <a:grpSpLocks/>
                        </wpg:cNvGrpSpPr>
                        <wpg:grpSpPr bwMode="auto">
                          <a:xfrm>
                            <a:off x="725" y="188"/>
                            <a:ext cx="2" cy="2"/>
                            <a:chOff x="725" y="188"/>
                            <a:chExt cx="2" cy="2"/>
                          </a:xfrm>
                        </wpg:grpSpPr>
                        <wps:wsp>
                          <wps:cNvPr id="5164" name="Freeform 282"/>
                          <wps:cNvSpPr>
                            <a:spLocks/>
                          </wps:cNvSpPr>
                          <wps:spPr bwMode="auto">
                            <a:xfrm>
                              <a:off x="725" y="188"/>
                              <a:ext cx="2" cy="2"/>
                            </a:xfrm>
                            <a:custGeom>
                              <a:avLst/>
                              <a:gdLst>
                                <a:gd name="T0" fmla="+- 0 725 725"/>
                                <a:gd name="T1" fmla="*/ T0 w 1"/>
                                <a:gd name="T2" fmla="+- 0 726 725"/>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5" name="Group 283"/>
                        <wpg:cNvGrpSpPr>
                          <a:grpSpLocks/>
                        </wpg:cNvGrpSpPr>
                        <wpg:grpSpPr bwMode="auto">
                          <a:xfrm>
                            <a:off x="776" y="189"/>
                            <a:ext cx="2" cy="2"/>
                            <a:chOff x="776" y="189"/>
                            <a:chExt cx="2" cy="2"/>
                          </a:xfrm>
                        </wpg:grpSpPr>
                        <wps:wsp>
                          <wps:cNvPr id="5166" name="Freeform 284"/>
                          <wps:cNvSpPr>
                            <a:spLocks/>
                          </wps:cNvSpPr>
                          <wps:spPr bwMode="auto">
                            <a:xfrm>
                              <a:off x="776" y="189"/>
                              <a:ext cx="2" cy="2"/>
                            </a:xfrm>
                            <a:custGeom>
                              <a:avLst/>
                              <a:gdLst>
                                <a:gd name="T0" fmla="+- 0 776 776"/>
                                <a:gd name="T1" fmla="*/ T0 w 1"/>
                                <a:gd name="T2" fmla="+- 0 777 77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7" name="Group 285"/>
                        <wpg:cNvGrpSpPr>
                          <a:grpSpLocks/>
                        </wpg:cNvGrpSpPr>
                        <wpg:grpSpPr bwMode="auto">
                          <a:xfrm>
                            <a:off x="722" y="193"/>
                            <a:ext cx="2" cy="2"/>
                            <a:chOff x="722" y="193"/>
                            <a:chExt cx="2" cy="2"/>
                          </a:xfrm>
                        </wpg:grpSpPr>
                        <wps:wsp>
                          <wps:cNvPr id="5168" name="Freeform 286"/>
                          <wps:cNvSpPr>
                            <a:spLocks/>
                          </wps:cNvSpPr>
                          <wps:spPr bwMode="auto">
                            <a:xfrm>
                              <a:off x="722" y="193"/>
                              <a:ext cx="2" cy="2"/>
                            </a:xfrm>
                            <a:custGeom>
                              <a:avLst/>
                              <a:gdLst>
                                <a:gd name="T0" fmla="+- 0 722 722"/>
                                <a:gd name="T1" fmla="*/ T0 w 1"/>
                                <a:gd name="T2" fmla="+- 0 723 722"/>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9" name="Group 287"/>
                        <wpg:cNvGrpSpPr>
                          <a:grpSpLocks/>
                        </wpg:cNvGrpSpPr>
                        <wpg:grpSpPr bwMode="auto">
                          <a:xfrm>
                            <a:off x="599" y="192"/>
                            <a:ext cx="2" cy="2"/>
                            <a:chOff x="599" y="192"/>
                            <a:chExt cx="2" cy="2"/>
                          </a:xfrm>
                        </wpg:grpSpPr>
                        <wps:wsp>
                          <wps:cNvPr id="5170" name="Freeform 288"/>
                          <wps:cNvSpPr>
                            <a:spLocks/>
                          </wps:cNvSpPr>
                          <wps:spPr bwMode="auto">
                            <a:xfrm>
                              <a:off x="599" y="192"/>
                              <a:ext cx="2" cy="2"/>
                            </a:xfrm>
                            <a:custGeom>
                              <a:avLst/>
                              <a:gdLst>
                                <a:gd name="T0" fmla="+- 0 599 599"/>
                                <a:gd name="T1" fmla="*/ T0 w 1"/>
                                <a:gd name="T2" fmla="+- 0 600 599"/>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1" name="Group 289"/>
                        <wpg:cNvGrpSpPr>
                          <a:grpSpLocks/>
                        </wpg:cNvGrpSpPr>
                        <wpg:grpSpPr bwMode="auto">
                          <a:xfrm>
                            <a:off x="786" y="193"/>
                            <a:ext cx="2" cy="2"/>
                            <a:chOff x="786" y="193"/>
                            <a:chExt cx="2" cy="2"/>
                          </a:xfrm>
                        </wpg:grpSpPr>
                        <wps:wsp>
                          <wps:cNvPr id="5172" name="Freeform 290"/>
                          <wps:cNvSpPr>
                            <a:spLocks/>
                          </wps:cNvSpPr>
                          <wps:spPr bwMode="auto">
                            <a:xfrm>
                              <a:off x="786" y="193"/>
                              <a:ext cx="2" cy="2"/>
                            </a:xfrm>
                            <a:custGeom>
                              <a:avLst/>
                              <a:gdLst>
                                <a:gd name="T0" fmla="+- 0 786 786"/>
                                <a:gd name="T1" fmla="*/ T0 w 1"/>
                                <a:gd name="T2" fmla="+- 0 787 78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 name="Group 291"/>
                        <wpg:cNvGrpSpPr>
                          <a:grpSpLocks/>
                        </wpg:cNvGrpSpPr>
                        <wpg:grpSpPr bwMode="auto">
                          <a:xfrm>
                            <a:off x="718" y="195"/>
                            <a:ext cx="3" cy="7"/>
                            <a:chOff x="718" y="195"/>
                            <a:chExt cx="3" cy="7"/>
                          </a:xfrm>
                        </wpg:grpSpPr>
                        <wps:wsp>
                          <wps:cNvPr id="5174" name="Freeform 292"/>
                          <wps:cNvSpPr>
                            <a:spLocks/>
                          </wps:cNvSpPr>
                          <wps:spPr bwMode="auto">
                            <a:xfrm>
                              <a:off x="718" y="195"/>
                              <a:ext cx="3" cy="7"/>
                            </a:xfrm>
                            <a:custGeom>
                              <a:avLst/>
                              <a:gdLst>
                                <a:gd name="T0" fmla="+- 0 718 718"/>
                                <a:gd name="T1" fmla="*/ T0 w 3"/>
                                <a:gd name="T2" fmla="+- 0 201 195"/>
                                <a:gd name="T3" fmla="*/ 201 h 7"/>
                                <a:gd name="T4" fmla="+- 0 718 718"/>
                                <a:gd name="T5" fmla="*/ T4 w 3"/>
                                <a:gd name="T6" fmla="+- 0 198 195"/>
                                <a:gd name="T7" fmla="*/ 198 h 7"/>
                                <a:gd name="T8" fmla="+- 0 720 718"/>
                                <a:gd name="T9" fmla="*/ T8 w 3"/>
                                <a:gd name="T10" fmla="+- 0 196 195"/>
                                <a:gd name="T11" fmla="*/ 196 h 7"/>
                                <a:gd name="T12" fmla="+- 0 720 718"/>
                                <a:gd name="T13" fmla="*/ T12 w 3"/>
                                <a:gd name="T14" fmla="+- 0 195 195"/>
                                <a:gd name="T15" fmla="*/ 195 h 7"/>
                                <a:gd name="T16" fmla="+- 0 721 718"/>
                                <a:gd name="T17" fmla="*/ T16 w 3"/>
                                <a:gd name="T18" fmla="+- 0 195 195"/>
                                <a:gd name="T19" fmla="*/ 195 h 7"/>
                                <a:gd name="T20" fmla="+- 0 721 718"/>
                                <a:gd name="T21" fmla="*/ T20 w 3"/>
                                <a:gd name="T22" fmla="+- 0 198 195"/>
                                <a:gd name="T23" fmla="*/ 198 h 7"/>
                                <a:gd name="T24" fmla="+- 0 718 718"/>
                                <a:gd name="T25" fmla="*/ T24 w 3"/>
                                <a:gd name="T26" fmla="+- 0 201 195"/>
                                <a:gd name="T27" fmla="*/ 201 h 7"/>
                              </a:gdLst>
                              <a:ahLst/>
                              <a:cxnLst>
                                <a:cxn ang="0">
                                  <a:pos x="T1" y="T3"/>
                                </a:cxn>
                                <a:cxn ang="0">
                                  <a:pos x="T5" y="T7"/>
                                </a:cxn>
                                <a:cxn ang="0">
                                  <a:pos x="T9" y="T11"/>
                                </a:cxn>
                                <a:cxn ang="0">
                                  <a:pos x="T13" y="T15"/>
                                </a:cxn>
                                <a:cxn ang="0">
                                  <a:pos x="T17" y="T19"/>
                                </a:cxn>
                                <a:cxn ang="0">
                                  <a:pos x="T21" y="T23"/>
                                </a:cxn>
                                <a:cxn ang="0">
                                  <a:pos x="T25" y="T27"/>
                                </a:cxn>
                              </a:cxnLst>
                              <a:rect l="0" t="0" r="r" b="b"/>
                              <a:pathLst>
                                <a:path w="3" h="7">
                                  <a:moveTo>
                                    <a:pt x="0" y="6"/>
                                  </a:moveTo>
                                  <a:lnTo>
                                    <a:pt x="0" y="3"/>
                                  </a:lnTo>
                                  <a:lnTo>
                                    <a:pt x="2" y="1"/>
                                  </a:lnTo>
                                  <a:lnTo>
                                    <a:pt x="2" y="0"/>
                                  </a:lnTo>
                                  <a:lnTo>
                                    <a:pt x="3" y="0"/>
                                  </a:lnTo>
                                  <a:lnTo>
                                    <a:pt x="3" y="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5" name="Group 293"/>
                        <wpg:cNvGrpSpPr>
                          <a:grpSpLocks/>
                        </wpg:cNvGrpSpPr>
                        <wpg:grpSpPr bwMode="auto">
                          <a:xfrm>
                            <a:off x="727" y="197"/>
                            <a:ext cx="2" cy="2"/>
                            <a:chOff x="727" y="197"/>
                            <a:chExt cx="2" cy="2"/>
                          </a:xfrm>
                        </wpg:grpSpPr>
                        <wps:wsp>
                          <wps:cNvPr id="5176" name="Freeform 294"/>
                          <wps:cNvSpPr>
                            <a:spLocks/>
                          </wps:cNvSpPr>
                          <wps:spPr bwMode="auto">
                            <a:xfrm>
                              <a:off x="727" y="197"/>
                              <a:ext cx="2" cy="2"/>
                            </a:xfrm>
                            <a:custGeom>
                              <a:avLst/>
                              <a:gdLst>
                                <a:gd name="T0" fmla="+- 0 727 727"/>
                                <a:gd name="T1" fmla="*/ T0 w 1"/>
                                <a:gd name="T2" fmla="+- 0 728 727"/>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7" name="Group 295"/>
                        <wpg:cNvGrpSpPr>
                          <a:grpSpLocks/>
                        </wpg:cNvGrpSpPr>
                        <wpg:grpSpPr bwMode="auto">
                          <a:xfrm>
                            <a:off x="1074" y="198"/>
                            <a:ext cx="99" cy="93"/>
                            <a:chOff x="1074" y="198"/>
                            <a:chExt cx="99" cy="93"/>
                          </a:xfrm>
                        </wpg:grpSpPr>
                        <wps:wsp>
                          <wps:cNvPr id="5178" name="Freeform 296"/>
                          <wps:cNvSpPr>
                            <a:spLocks/>
                          </wps:cNvSpPr>
                          <wps:spPr bwMode="auto">
                            <a:xfrm>
                              <a:off x="1074" y="198"/>
                              <a:ext cx="99" cy="93"/>
                            </a:xfrm>
                            <a:custGeom>
                              <a:avLst/>
                              <a:gdLst>
                                <a:gd name="T0" fmla="+- 0 1172 1074"/>
                                <a:gd name="T1" fmla="*/ T0 w 99"/>
                                <a:gd name="T2" fmla="+- 0 291 198"/>
                                <a:gd name="T3" fmla="*/ 291 h 93"/>
                                <a:gd name="T4" fmla="+- 0 1126 1074"/>
                                <a:gd name="T5" fmla="*/ T4 w 99"/>
                                <a:gd name="T6" fmla="+- 0 257 198"/>
                                <a:gd name="T7" fmla="*/ 257 h 93"/>
                                <a:gd name="T8" fmla="+- 0 1088 1074"/>
                                <a:gd name="T9" fmla="*/ T8 w 99"/>
                                <a:gd name="T10" fmla="+- 0 222 198"/>
                                <a:gd name="T11" fmla="*/ 222 h 93"/>
                                <a:gd name="T12" fmla="+- 0 1077 1074"/>
                                <a:gd name="T13" fmla="*/ T12 w 99"/>
                                <a:gd name="T14" fmla="+- 0 205 198"/>
                                <a:gd name="T15" fmla="*/ 205 h 93"/>
                                <a:gd name="T16" fmla="+- 0 1074 1074"/>
                                <a:gd name="T17" fmla="*/ T16 w 99"/>
                                <a:gd name="T18" fmla="+- 0 198 198"/>
                                <a:gd name="T19" fmla="*/ 198 h 93"/>
                                <a:gd name="T20" fmla="+- 0 1078 1074"/>
                                <a:gd name="T21" fmla="*/ T20 w 99"/>
                                <a:gd name="T22" fmla="+- 0 201 198"/>
                                <a:gd name="T23" fmla="*/ 201 h 93"/>
                                <a:gd name="T24" fmla="+- 0 1097 1074"/>
                                <a:gd name="T25" fmla="*/ T24 w 99"/>
                                <a:gd name="T26" fmla="+- 0 226 198"/>
                                <a:gd name="T27" fmla="*/ 226 h 93"/>
                                <a:gd name="T28" fmla="+- 0 1155 1074"/>
                                <a:gd name="T29" fmla="*/ T28 w 99"/>
                                <a:gd name="T30" fmla="+- 0 276 198"/>
                                <a:gd name="T31" fmla="*/ 276 h 93"/>
                                <a:gd name="T32" fmla="+- 0 1172 1074"/>
                                <a:gd name="T33" fmla="*/ T32 w 99"/>
                                <a:gd name="T34" fmla="+- 0 289 198"/>
                                <a:gd name="T35" fmla="*/ 289 h 93"/>
                                <a:gd name="T36" fmla="+- 0 1172 1074"/>
                                <a:gd name="T37" fmla="*/ T36 w 99"/>
                                <a:gd name="T38" fmla="+- 0 291 198"/>
                                <a:gd name="T39" fmla="*/ 29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93">
                                  <a:moveTo>
                                    <a:pt x="98" y="93"/>
                                  </a:moveTo>
                                  <a:lnTo>
                                    <a:pt x="52" y="59"/>
                                  </a:lnTo>
                                  <a:lnTo>
                                    <a:pt x="14" y="24"/>
                                  </a:lnTo>
                                  <a:lnTo>
                                    <a:pt x="3" y="7"/>
                                  </a:lnTo>
                                  <a:lnTo>
                                    <a:pt x="0" y="0"/>
                                  </a:lnTo>
                                  <a:lnTo>
                                    <a:pt x="4" y="3"/>
                                  </a:lnTo>
                                  <a:lnTo>
                                    <a:pt x="23" y="28"/>
                                  </a:lnTo>
                                  <a:lnTo>
                                    <a:pt x="81" y="78"/>
                                  </a:lnTo>
                                  <a:lnTo>
                                    <a:pt x="98" y="91"/>
                                  </a:lnTo>
                                  <a:lnTo>
                                    <a:pt x="9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9" name="Group 297"/>
                        <wpg:cNvGrpSpPr>
                          <a:grpSpLocks/>
                        </wpg:cNvGrpSpPr>
                        <wpg:grpSpPr bwMode="auto">
                          <a:xfrm>
                            <a:off x="725" y="201"/>
                            <a:ext cx="2" cy="2"/>
                            <a:chOff x="725" y="201"/>
                            <a:chExt cx="2" cy="2"/>
                          </a:xfrm>
                        </wpg:grpSpPr>
                        <wps:wsp>
                          <wps:cNvPr id="5180" name="Freeform 298"/>
                          <wps:cNvSpPr>
                            <a:spLocks/>
                          </wps:cNvSpPr>
                          <wps:spPr bwMode="auto">
                            <a:xfrm>
                              <a:off x="725" y="201"/>
                              <a:ext cx="2" cy="2"/>
                            </a:xfrm>
                            <a:custGeom>
                              <a:avLst/>
                              <a:gdLst>
                                <a:gd name="T0" fmla="+- 0 725 725"/>
                                <a:gd name="T1" fmla="*/ T0 w 1"/>
                                <a:gd name="T2" fmla="+- 0 726 72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1" name="Group 299"/>
                        <wpg:cNvGrpSpPr>
                          <a:grpSpLocks/>
                        </wpg:cNvGrpSpPr>
                        <wpg:grpSpPr bwMode="auto">
                          <a:xfrm>
                            <a:off x="681" y="202"/>
                            <a:ext cx="2" cy="2"/>
                            <a:chOff x="681" y="202"/>
                            <a:chExt cx="2" cy="2"/>
                          </a:xfrm>
                        </wpg:grpSpPr>
                        <wps:wsp>
                          <wps:cNvPr id="5182" name="Freeform 300"/>
                          <wps:cNvSpPr>
                            <a:spLocks/>
                          </wps:cNvSpPr>
                          <wps:spPr bwMode="auto">
                            <a:xfrm>
                              <a:off x="681" y="202"/>
                              <a:ext cx="2" cy="2"/>
                            </a:xfrm>
                            <a:custGeom>
                              <a:avLst/>
                              <a:gdLst>
                                <a:gd name="T0" fmla="+- 0 681 681"/>
                                <a:gd name="T1" fmla="*/ T0 w 1"/>
                                <a:gd name="T2" fmla="+- 0 682 681"/>
                                <a:gd name="T3" fmla="*/ T2 w 1"/>
                              </a:gdLst>
                              <a:ahLst/>
                              <a:cxnLst>
                                <a:cxn ang="0">
                                  <a:pos x="T1" y="0"/>
                                </a:cxn>
                                <a:cxn ang="0">
                                  <a:pos x="T3" y="0"/>
                                </a:cxn>
                              </a:cxnLst>
                              <a:rect l="0" t="0" r="r" b="b"/>
                              <a:pathLst>
                                <a:path w="1">
                                  <a:moveTo>
                                    <a:pt x="0" y="0"/>
                                  </a:moveTo>
                                  <a:lnTo>
                                    <a:pt x="1" y="0"/>
                                  </a:lnTo>
                                </a:path>
                              </a:pathLst>
                            </a:custGeom>
                            <a:noFill/>
                            <a:ln w="12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3" name="Group 301"/>
                        <wpg:cNvGrpSpPr>
                          <a:grpSpLocks/>
                        </wpg:cNvGrpSpPr>
                        <wpg:grpSpPr bwMode="auto">
                          <a:xfrm>
                            <a:off x="755" y="202"/>
                            <a:ext cx="2" cy="2"/>
                            <a:chOff x="755" y="202"/>
                            <a:chExt cx="2" cy="2"/>
                          </a:xfrm>
                        </wpg:grpSpPr>
                        <wps:wsp>
                          <wps:cNvPr id="49152" name="Freeform 302"/>
                          <wps:cNvSpPr>
                            <a:spLocks/>
                          </wps:cNvSpPr>
                          <wps:spPr bwMode="auto">
                            <a:xfrm>
                              <a:off x="755" y="202"/>
                              <a:ext cx="2" cy="2"/>
                            </a:xfrm>
                            <a:custGeom>
                              <a:avLst/>
                              <a:gdLst>
                                <a:gd name="T0" fmla="+- 0 755 755"/>
                                <a:gd name="T1" fmla="*/ T0 w 1"/>
                                <a:gd name="T2" fmla="+- 0 756 75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53" name="Group 303"/>
                        <wpg:cNvGrpSpPr>
                          <a:grpSpLocks/>
                        </wpg:cNvGrpSpPr>
                        <wpg:grpSpPr bwMode="auto">
                          <a:xfrm>
                            <a:off x="881" y="202"/>
                            <a:ext cx="131" cy="31"/>
                            <a:chOff x="881" y="202"/>
                            <a:chExt cx="131" cy="31"/>
                          </a:xfrm>
                        </wpg:grpSpPr>
                        <wps:wsp>
                          <wps:cNvPr id="49155" name="Freeform 304"/>
                          <wps:cNvSpPr>
                            <a:spLocks/>
                          </wps:cNvSpPr>
                          <wps:spPr bwMode="auto">
                            <a:xfrm>
                              <a:off x="881" y="202"/>
                              <a:ext cx="131" cy="31"/>
                            </a:xfrm>
                            <a:custGeom>
                              <a:avLst/>
                              <a:gdLst>
                                <a:gd name="T0" fmla="+- 0 884 881"/>
                                <a:gd name="T1" fmla="*/ T0 w 131"/>
                                <a:gd name="T2" fmla="+- 0 221 202"/>
                                <a:gd name="T3" fmla="*/ 221 h 31"/>
                                <a:gd name="T4" fmla="+- 0 881 881"/>
                                <a:gd name="T5" fmla="*/ T4 w 131"/>
                                <a:gd name="T6" fmla="+- 0 219 202"/>
                                <a:gd name="T7" fmla="*/ 219 h 31"/>
                                <a:gd name="T8" fmla="+- 0 882 881"/>
                                <a:gd name="T9" fmla="*/ T8 w 131"/>
                                <a:gd name="T10" fmla="+- 0 214 202"/>
                                <a:gd name="T11" fmla="*/ 214 h 31"/>
                                <a:gd name="T12" fmla="+- 0 890 881"/>
                                <a:gd name="T13" fmla="*/ T12 w 131"/>
                                <a:gd name="T14" fmla="+- 0 208 202"/>
                                <a:gd name="T15" fmla="*/ 208 h 31"/>
                                <a:gd name="T16" fmla="+- 0 916 881"/>
                                <a:gd name="T17" fmla="*/ T16 w 131"/>
                                <a:gd name="T18" fmla="+- 0 202 202"/>
                                <a:gd name="T19" fmla="*/ 202 h 31"/>
                                <a:gd name="T20" fmla="+- 0 920 881"/>
                                <a:gd name="T21" fmla="*/ T20 w 131"/>
                                <a:gd name="T22" fmla="+- 0 202 202"/>
                                <a:gd name="T23" fmla="*/ 202 h 31"/>
                                <a:gd name="T24" fmla="+- 0 951 881"/>
                                <a:gd name="T25" fmla="*/ T24 w 131"/>
                                <a:gd name="T26" fmla="+- 0 204 202"/>
                                <a:gd name="T27" fmla="*/ 204 h 31"/>
                                <a:gd name="T28" fmla="+- 0 964 881"/>
                                <a:gd name="T29" fmla="*/ T28 w 131"/>
                                <a:gd name="T30" fmla="+- 0 208 202"/>
                                <a:gd name="T31" fmla="*/ 208 h 31"/>
                                <a:gd name="T32" fmla="+- 0 949 881"/>
                                <a:gd name="T33" fmla="*/ T32 w 131"/>
                                <a:gd name="T34" fmla="+- 0 208 202"/>
                                <a:gd name="T35" fmla="*/ 208 h 31"/>
                                <a:gd name="T36" fmla="+- 0 916 881"/>
                                <a:gd name="T37" fmla="*/ T36 w 131"/>
                                <a:gd name="T38" fmla="+- 0 208 202"/>
                                <a:gd name="T39" fmla="*/ 208 h 31"/>
                                <a:gd name="T40" fmla="+- 0 884 881"/>
                                <a:gd name="T41" fmla="*/ T40 w 131"/>
                                <a:gd name="T42" fmla="+- 0 221 202"/>
                                <a:gd name="T43" fmla="*/ 22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31">
                                  <a:moveTo>
                                    <a:pt x="3" y="19"/>
                                  </a:moveTo>
                                  <a:lnTo>
                                    <a:pt x="0" y="17"/>
                                  </a:lnTo>
                                  <a:lnTo>
                                    <a:pt x="1" y="12"/>
                                  </a:lnTo>
                                  <a:lnTo>
                                    <a:pt x="9" y="6"/>
                                  </a:lnTo>
                                  <a:lnTo>
                                    <a:pt x="35" y="0"/>
                                  </a:lnTo>
                                  <a:lnTo>
                                    <a:pt x="39" y="0"/>
                                  </a:lnTo>
                                  <a:lnTo>
                                    <a:pt x="70" y="2"/>
                                  </a:lnTo>
                                  <a:lnTo>
                                    <a:pt x="83" y="6"/>
                                  </a:lnTo>
                                  <a:lnTo>
                                    <a:pt x="68" y="6"/>
                                  </a:lnTo>
                                  <a:lnTo>
                                    <a:pt x="35" y="6"/>
                                  </a:lnTo>
                                  <a:lnTo>
                                    <a:pt x="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56" name="Freeform 305"/>
                          <wps:cNvSpPr>
                            <a:spLocks/>
                          </wps:cNvSpPr>
                          <wps:spPr bwMode="auto">
                            <a:xfrm>
                              <a:off x="881" y="202"/>
                              <a:ext cx="131" cy="31"/>
                            </a:xfrm>
                            <a:custGeom>
                              <a:avLst/>
                              <a:gdLst>
                                <a:gd name="T0" fmla="+- 0 1012 881"/>
                                <a:gd name="T1" fmla="*/ T0 w 131"/>
                                <a:gd name="T2" fmla="+- 0 233 202"/>
                                <a:gd name="T3" fmla="*/ 233 h 31"/>
                                <a:gd name="T4" fmla="+- 0 981 881"/>
                                <a:gd name="T5" fmla="*/ T4 w 131"/>
                                <a:gd name="T6" fmla="+- 0 217 202"/>
                                <a:gd name="T7" fmla="*/ 217 h 31"/>
                                <a:gd name="T8" fmla="+- 0 949 881"/>
                                <a:gd name="T9" fmla="*/ T8 w 131"/>
                                <a:gd name="T10" fmla="+- 0 208 202"/>
                                <a:gd name="T11" fmla="*/ 208 h 31"/>
                                <a:gd name="T12" fmla="+- 0 964 881"/>
                                <a:gd name="T13" fmla="*/ T12 w 131"/>
                                <a:gd name="T14" fmla="+- 0 208 202"/>
                                <a:gd name="T15" fmla="*/ 208 h 31"/>
                                <a:gd name="T16" fmla="+- 0 980 881"/>
                                <a:gd name="T17" fmla="*/ T16 w 131"/>
                                <a:gd name="T18" fmla="+- 0 212 202"/>
                                <a:gd name="T19" fmla="*/ 212 h 31"/>
                                <a:gd name="T20" fmla="+- 0 1004 881"/>
                                <a:gd name="T21" fmla="*/ T20 w 131"/>
                                <a:gd name="T22" fmla="+- 0 227 202"/>
                                <a:gd name="T23" fmla="*/ 227 h 31"/>
                                <a:gd name="T24" fmla="+- 0 1012 881"/>
                                <a:gd name="T25" fmla="*/ T24 w 131"/>
                                <a:gd name="T26" fmla="+- 0 232 202"/>
                                <a:gd name="T27" fmla="*/ 232 h 31"/>
                                <a:gd name="T28" fmla="+- 0 1012 881"/>
                                <a:gd name="T29" fmla="*/ T28 w 131"/>
                                <a:gd name="T30" fmla="+- 0 233 202"/>
                                <a:gd name="T31" fmla="*/ 233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 h="31">
                                  <a:moveTo>
                                    <a:pt x="131" y="31"/>
                                  </a:moveTo>
                                  <a:lnTo>
                                    <a:pt x="100" y="15"/>
                                  </a:lnTo>
                                  <a:lnTo>
                                    <a:pt x="68" y="6"/>
                                  </a:lnTo>
                                  <a:lnTo>
                                    <a:pt x="83" y="6"/>
                                  </a:lnTo>
                                  <a:lnTo>
                                    <a:pt x="99" y="10"/>
                                  </a:lnTo>
                                  <a:lnTo>
                                    <a:pt x="123" y="25"/>
                                  </a:lnTo>
                                  <a:lnTo>
                                    <a:pt x="131" y="30"/>
                                  </a:lnTo>
                                  <a:lnTo>
                                    <a:pt x="13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57" name="Group 306"/>
                        <wpg:cNvGrpSpPr>
                          <a:grpSpLocks/>
                        </wpg:cNvGrpSpPr>
                        <wpg:grpSpPr bwMode="auto">
                          <a:xfrm>
                            <a:off x="723" y="204"/>
                            <a:ext cx="2" cy="2"/>
                            <a:chOff x="723" y="204"/>
                            <a:chExt cx="2" cy="2"/>
                          </a:xfrm>
                        </wpg:grpSpPr>
                        <wps:wsp>
                          <wps:cNvPr id="49158" name="Freeform 307"/>
                          <wps:cNvSpPr>
                            <a:spLocks/>
                          </wps:cNvSpPr>
                          <wps:spPr bwMode="auto">
                            <a:xfrm>
                              <a:off x="723" y="204"/>
                              <a:ext cx="2" cy="2"/>
                            </a:xfrm>
                            <a:custGeom>
                              <a:avLst/>
                              <a:gdLst>
                                <a:gd name="T0" fmla="+- 0 723 723"/>
                                <a:gd name="T1" fmla="*/ T0 w 1"/>
                                <a:gd name="T2" fmla="+- 0 724 723"/>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59" name="Group 308"/>
                        <wpg:cNvGrpSpPr>
                          <a:grpSpLocks/>
                        </wpg:cNvGrpSpPr>
                        <wpg:grpSpPr bwMode="auto">
                          <a:xfrm>
                            <a:off x="751" y="204"/>
                            <a:ext cx="2" cy="2"/>
                            <a:chOff x="751" y="204"/>
                            <a:chExt cx="2" cy="2"/>
                          </a:xfrm>
                        </wpg:grpSpPr>
                        <wps:wsp>
                          <wps:cNvPr id="49160" name="Freeform 309"/>
                          <wps:cNvSpPr>
                            <a:spLocks/>
                          </wps:cNvSpPr>
                          <wps:spPr bwMode="auto">
                            <a:xfrm>
                              <a:off x="751" y="204"/>
                              <a:ext cx="2" cy="2"/>
                            </a:xfrm>
                            <a:custGeom>
                              <a:avLst/>
                              <a:gdLst>
                                <a:gd name="T0" fmla="+- 0 751 751"/>
                                <a:gd name="T1" fmla="*/ T0 w 1"/>
                                <a:gd name="T2" fmla="+- 0 752 751"/>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1" name="Group 310"/>
                        <wpg:cNvGrpSpPr>
                          <a:grpSpLocks/>
                        </wpg:cNvGrpSpPr>
                        <wpg:grpSpPr bwMode="auto">
                          <a:xfrm>
                            <a:off x="1067" y="217"/>
                            <a:ext cx="108" cy="99"/>
                            <a:chOff x="1067" y="217"/>
                            <a:chExt cx="108" cy="99"/>
                          </a:xfrm>
                        </wpg:grpSpPr>
                        <wps:wsp>
                          <wps:cNvPr id="49162" name="Freeform 311"/>
                          <wps:cNvSpPr>
                            <a:spLocks/>
                          </wps:cNvSpPr>
                          <wps:spPr bwMode="auto">
                            <a:xfrm>
                              <a:off x="1067" y="217"/>
                              <a:ext cx="108" cy="99"/>
                            </a:xfrm>
                            <a:custGeom>
                              <a:avLst/>
                              <a:gdLst>
                                <a:gd name="T0" fmla="+- 0 1174 1067"/>
                                <a:gd name="T1" fmla="*/ T0 w 108"/>
                                <a:gd name="T2" fmla="+- 0 316 217"/>
                                <a:gd name="T3" fmla="*/ 316 h 99"/>
                                <a:gd name="T4" fmla="+- 0 1106 1067"/>
                                <a:gd name="T5" fmla="*/ T4 w 108"/>
                                <a:gd name="T6" fmla="+- 0 257 217"/>
                                <a:gd name="T7" fmla="*/ 257 h 99"/>
                                <a:gd name="T8" fmla="+- 0 1071 1067"/>
                                <a:gd name="T9" fmla="*/ T8 w 108"/>
                                <a:gd name="T10" fmla="+- 0 223 217"/>
                                <a:gd name="T11" fmla="*/ 223 h 99"/>
                                <a:gd name="T12" fmla="+- 0 1067 1067"/>
                                <a:gd name="T13" fmla="*/ T12 w 108"/>
                                <a:gd name="T14" fmla="+- 0 218 217"/>
                                <a:gd name="T15" fmla="*/ 218 h 99"/>
                                <a:gd name="T16" fmla="+- 0 1067 1067"/>
                                <a:gd name="T17" fmla="*/ T16 w 108"/>
                                <a:gd name="T18" fmla="+- 0 217 217"/>
                                <a:gd name="T19" fmla="*/ 217 h 99"/>
                                <a:gd name="T20" fmla="+- 0 1069 1067"/>
                                <a:gd name="T21" fmla="*/ T20 w 108"/>
                                <a:gd name="T22" fmla="+- 0 217 217"/>
                                <a:gd name="T23" fmla="*/ 217 h 99"/>
                                <a:gd name="T24" fmla="+- 0 1093 1067"/>
                                <a:gd name="T25" fmla="*/ T24 w 108"/>
                                <a:gd name="T26" fmla="+- 0 240 217"/>
                                <a:gd name="T27" fmla="*/ 240 h 99"/>
                                <a:gd name="T28" fmla="+- 0 1170 1067"/>
                                <a:gd name="T29" fmla="*/ T28 w 108"/>
                                <a:gd name="T30" fmla="+- 0 310 217"/>
                                <a:gd name="T31" fmla="*/ 310 h 99"/>
                                <a:gd name="T32" fmla="+- 0 1174 1067"/>
                                <a:gd name="T33" fmla="*/ T32 w 108"/>
                                <a:gd name="T34" fmla="+- 0 316 217"/>
                                <a:gd name="T35" fmla="*/ 31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99">
                                  <a:moveTo>
                                    <a:pt x="107" y="99"/>
                                  </a:moveTo>
                                  <a:lnTo>
                                    <a:pt x="39" y="40"/>
                                  </a:lnTo>
                                  <a:lnTo>
                                    <a:pt x="4" y="6"/>
                                  </a:lnTo>
                                  <a:lnTo>
                                    <a:pt x="0" y="1"/>
                                  </a:lnTo>
                                  <a:lnTo>
                                    <a:pt x="0" y="0"/>
                                  </a:lnTo>
                                  <a:lnTo>
                                    <a:pt x="2" y="0"/>
                                  </a:lnTo>
                                  <a:lnTo>
                                    <a:pt x="26" y="23"/>
                                  </a:lnTo>
                                  <a:lnTo>
                                    <a:pt x="103" y="93"/>
                                  </a:lnTo>
                                  <a:lnTo>
                                    <a:pt x="107"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63" name="Group 312"/>
                        <wpg:cNvGrpSpPr>
                          <a:grpSpLocks/>
                        </wpg:cNvGrpSpPr>
                        <wpg:grpSpPr bwMode="auto">
                          <a:xfrm>
                            <a:off x="712" y="220"/>
                            <a:ext cx="2" cy="2"/>
                            <a:chOff x="712" y="220"/>
                            <a:chExt cx="2" cy="2"/>
                          </a:xfrm>
                        </wpg:grpSpPr>
                        <wps:wsp>
                          <wps:cNvPr id="49164" name="Freeform 313"/>
                          <wps:cNvSpPr>
                            <a:spLocks/>
                          </wps:cNvSpPr>
                          <wps:spPr bwMode="auto">
                            <a:xfrm>
                              <a:off x="712" y="220"/>
                              <a:ext cx="2" cy="2"/>
                            </a:xfrm>
                            <a:custGeom>
                              <a:avLst/>
                              <a:gdLst>
                                <a:gd name="T0" fmla="+- 0 712 712"/>
                                <a:gd name="T1" fmla="*/ T0 w 1"/>
                                <a:gd name="T2" fmla="+- 0 713 712"/>
                                <a:gd name="T3" fmla="*/ T2 w 1"/>
                              </a:gdLst>
                              <a:ahLst/>
                              <a:cxnLst>
                                <a:cxn ang="0">
                                  <a:pos x="T1" y="0"/>
                                </a:cxn>
                                <a:cxn ang="0">
                                  <a:pos x="T3" y="0"/>
                                </a:cxn>
                              </a:cxnLst>
                              <a:rect l="0" t="0" r="r" b="b"/>
                              <a:pathLst>
                                <a:path w="1">
                                  <a:moveTo>
                                    <a:pt x="0" y="0"/>
                                  </a:moveTo>
                                  <a:lnTo>
                                    <a:pt x="1" y="0"/>
                                  </a:lnTo>
                                </a:path>
                              </a:pathLst>
                            </a:custGeom>
                            <a:noFill/>
                            <a:ln w="18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5" name="Group 314"/>
                        <wpg:cNvGrpSpPr>
                          <a:grpSpLocks/>
                        </wpg:cNvGrpSpPr>
                        <wpg:grpSpPr bwMode="auto">
                          <a:xfrm>
                            <a:off x="755" y="224"/>
                            <a:ext cx="2" cy="2"/>
                            <a:chOff x="755" y="224"/>
                            <a:chExt cx="2" cy="2"/>
                          </a:xfrm>
                        </wpg:grpSpPr>
                        <wps:wsp>
                          <wps:cNvPr id="49166" name="Freeform 315"/>
                          <wps:cNvSpPr>
                            <a:spLocks/>
                          </wps:cNvSpPr>
                          <wps:spPr bwMode="auto">
                            <a:xfrm>
                              <a:off x="755" y="224"/>
                              <a:ext cx="2" cy="2"/>
                            </a:xfrm>
                            <a:custGeom>
                              <a:avLst/>
                              <a:gdLst>
                                <a:gd name="T0" fmla="+- 0 755 755"/>
                                <a:gd name="T1" fmla="*/ T0 w 1"/>
                                <a:gd name="T2" fmla="+- 0 756 75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7" name="Group 316"/>
                        <wpg:cNvGrpSpPr>
                          <a:grpSpLocks/>
                        </wpg:cNvGrpSpPr>
                        <wpg:grpSpPr bwMode="auto">
                          <a:xfrm>
                            <a:off x="728" y="227"/>
                            <a:ext cx="2" cy="2"/>
                            <a:chOff x="728" y="227"/>
                            <a:chExt cx="2" cy="2"/>
                          </a:xfrm>
                        </wpg:grpSpPr>
                        <wps:wsp>
                          <wps:cNvPr id="49168" name="Freeform 317"/>
                          <wps:cNvSpPr>
                            <a:spLocks/>
                          </wps:cNvSpPr>
                          <wps:spPr bwMode="auto">
                            <a:xfrm>
                              <a:off x="728" y="227"/>
                              <a:ext cx="2" cy="2"/>
                            </a:xfrm>
                            <a:custGeom>
                              <a:avLst/>
                              <a:gdLst>
                                <a:gd name="T0" fmla="+- 0 728 728"/>
                                <a:gd name="T1" fmla="*/ T0 w 1"/>
                                <a:gd name="T2" fmla="+- 0 729 728"/>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9" name="Group 318"/>
                        <wpg:cNvGrpSpPr>
                          <a:grpSpLocks/>
                        </wpg:cNvGrpSpPr>
                        <wpg:grpSpPr bwMode="auto">
                          <a:xfrm>
                            <a:off x="750" y="229"/>
                            <a:ext cx="2" cy="2"/>
                            <a:chOff x="750" y="229"/>
                            <a:chExt cx="2" cy="2"/>
                          </a:xfrm>
                        </wpg:grpSpPr>
                        <wps:wsp>
                          <wps:cNvPr id="49170" name="Freeform 319"/>
                          <wps:cNvSpPr>
                            <a:spLocks/>
                          </wps:cNvSpPr>
                          <wps:spPr bwMode="auto">
                            <a:xfrm>
                              <a:off x="750" y="229"/>
                              <a:ext cx="2" cy="2"/>
                            </a:xfrm>
                            <a:custGeom>
                              <a:avLst/>
                              <a:gdLst>
                                <a:gd name="T0" fmla="+- 0 750 750"/>
                                <a:gd name="T1" fmla="*/ T0 w 1"/>
                                <a:gd name="T2" fmla="+- 0 751 750"/>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71" name="Group 320"/>
                        <wpg:cNvGrpSpPr>
                          <a:grpSpLocks/>
                        </wpg:cNvGrpSpPr>
                        <wpg:grpSpPr bwMode="auto">
                          <a:xfrm>
                            <a:off x="725" y="230"/>
                            <a:ext cx="2" cy="2"/>
                            <a:chOff x="725" y="230"/>
                            <a:chExt cx="2" cy="2"/>
                          </a:xfrm>
                        </wpg:grpSpPr>
                        <wps:wsp>
                          <wps:cNvPr id="49172" name="Freeform 321"/>
                          <wps:cNvSpPr>
                            <a:spLocks/>
                          </wps:cNvSpPr>
                          <wps:spPr bwMode="auto">
                            <a:xfrm>
                              <a:off x="725" y="230"/>
                              <a:ext cx="2" cy="2"/>
                            </a:xfrm>
                            <a:custGeom>
                              <a:avLst/>
                              <a:gdLst>
                                <a:gd name="T0" fmla="+- 0 725 725"/>
                                <a:gd name="T1" fmla="*/ T0 w 1"/>
                                <a:gd name="T2" fmla="+- 0 726 72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73" name="Group 322"/>
                        <wpg:cNvGrpSpPr>
                          <a:grpSpLocks/>
                        </wpg:cNvGrpSpPr>
                        <wpg:grpSpPr bwMode="auto">
                          <a:xfrm>
                            <a:off x="722" y="233"/>
                            <a:ext cx="2" cy="2"/>
                            <a:chOff x="722" y="233"/>
                            <a:chExt cx="2" cy="2"/>
                          </a:xfrm>
                        </wpg:grpSpPr>
                        <wps:wsp>
                          <wps:cNvPr id="49174" name="Freeform 323"/>
                          <wps:cNvSpPr>
                            <a:spLocks/>
                          </wps:cNvSpPr>
                          <wps:spPr bwMode="auto">
                            <a:xfrm>
                              <a:off x="722" y="233"/>
                              <a:ext cx="2" cy="2"/>
                            </a:xfrm>
                            <a:custGeom>
                              <a:avLst/>
                              <a:gdLst>
                                <a:gd name="T0" fmla="+- 0 722 722"/>
                                <a:gd name="T1" fmla="*/ T0 w 1"/>
                                <a:gd name="T2" fmla="+- 0 723 722"/>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75" name="Group 324"/>
                        <wpg:cNvGrpSpPr>
                          <a:grpSpLocks/>
                        </wpg:cNvGrpSpPr>
                        <wpg:grpSpPr bwMode="auto">
                          <a:xfrm>
                            <a:off x="745" y="233"/>
                            <a:ext cx="2" cy="2"/>
                            <a:chOff x="745" y="233"/>
                            <a:chExt cx="2" cy="2"/>
                          </a:xfrm>
                        </wpg:grpSpPr>
                        <wps:wsp>
                          <wps:cNvPr id="49176" name="Freeform 325"/>
                          <wps:cNvSpPr>
                            <a:spLocks/>
                          </wps:cNvSpPr>
                          <wps:spPr bwMode="auto">
                            <a:xfrm>
                              <a:off x="745" y="233"/>
                              <a:ext cx="2" cy="2"/>
                            </a:xfrm>
                            <a:custGeom>
                              <a:avLst/>
                              <a:gdLst>
                                <a:gd name="T0" fmla="+- 0 746 745"/>
                                <a:gd name="T1" fmla="*/ T0 w 1"/>
                                <a:gd name="T2" fmla="+- 0 235 233"/>
                                <a:gd name="T3" fmla="*/ 235 h 2"/>
                                <a:gd name="T4" fmla="+- 0 745 745"/>
                                <a:gd name="T5" fmla="*/ T4 w 1"/>
                                <a:gd name="T6" fmla="+- 0 235 233"/>
                                <a:gd name="T7" fmla="*/ 235 h 2"/>
                                <a:gd name="T8" fmla="+- 0 746 745"/>
                                <a:gd name="T9" fmla="*/ T8 w 1"/>
                                <a:gd name="T10" fmla="+- 0 233 233"/>
                                <a:gd name="T11" fmla="*/ 233 h 2"/>
                                <a:gd name="T12" fmla="+- 0 746 745"/>
                                <a:gd name="T13" fmla="*/ T12 w 1"/>
                                <a:gd name="T14" fmla="+- 0 235 233"/>
                                <a:gd name="T15" fmla="*/ 235 h 2"/>
                              </a:gdLst>
                              <a:ahLst/>
                              <a:cxnLst>
                                <a:cxn ang="0">
                                  <a:pos x="T1" y="T3"/>
                                </a:cxn>
                                <a:cxn ang="0">
                                  <a:pos x="T5" y="T7"/>
                                </a:cxn>
                                <a:cxn ang="0">
                                  <a:pos x="T9" y="T11"/>
                                </a:cxn>
                                <a:cxn ang="0">
                                  <a:pos x="T13" y="T15"/>
                                </a:cxn>
                              </a:cxnLst>
                              <a:rect l="0" t="0" r="r" b="b"/>
                              <a:pathLst>
                                <a:path w="1" h="2">
                                  <a:moveTo>
                                    <a:pt x="1" y="2"/>
                                  </a:moveTo>
                                  <a:lnTo>
                                    <a:pt x="0" y="2"/>
                                  </a:lnTo>
                                  <a:lnTo>
                                    <a:pt x="1" y="0"/>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77" name="Group 326"/>
                        <wpg:cNvGrpSpPr>
                          <a:grpSpLocks/>
                        </wpg:cNvGrpSpPr>
                        <wpg:grpSpPr bwMode="auto">
                          <a:xfrm>
                            <a:off x="743" y="236"/>
                            <a:ext cx="2" cy="2"/>
                            <a:chOff x="743" y="236"/>
                            <a:chExt cx="2" cy="2"/>
                          </a:xfrm>
                        </wpg:grpSpPr>
                        <wps:wsp>
                          <wps:cNvPr id="49178" name="Freeform 327"/>
                          <wps:cNvSpPr>
                            <a:spLocks/>
                          </wps:cNvSpPr>
                          <wps:spPr bwMode="auto">
                            <a:xfrm>
                              <a:off x="743" y="236"/>
                              <a:ext cx="2" cy="2"/>
                            </a:xfrm>
                            <a:custGeom>
                              <a:avLst/>
                              <a:gdLst>
                                <a:gd name="T0" fmla="+- 0 744 743"/>
                                <a:gd name="T1" fmla="*/ T0 w 1"/>
                                <a:gd name="T2" fmla="+- 0 237 236"/>
                                <a:gd name="T3" fmla="*/ 237 h 1"/>
                                <a:gd name="T4" fmla="+- 0 743 743"/>
                                <a:gd name="T5" fmla="*/ T4 w 1"/>
                                <a:gd name="T6" fmla="+- 0 236 236"/>
                                <a:gd name="T7" fmla="*/ 236 h 1"/>
                                <a:gd name="T8" fmla="+- 0 744 743"/>
                                <a:gd name="T9" fmla="*/ T8 w 1"/>
                                <a:gd name="T10" fmla="+- 0 236 236"/>
                                <a:gd name="T11" fmla="*/ 236 h 1"/>
                                <a:gd name="T12" fmla="+- 0 744 743"/>
                                <a:gd name="T13" fmla="*/ T12 w 1"/>
                                <a:gd name="T14" fmla="+- 0 237 236"/>
                                <a:gd name="T15" fmla="*/ 237 h 1"/>
                              </a:gdLst>
                              <a:ahLst/>
                              <a:cxnLst>
                                <a:cxn ang="0">
                                  <a:pos x="T1" y="T3"/>
                                </a:cxn>
                                <a:cxn ang="0">
                                  <a:pos x="T5" y="T7"/>
                                </a:cxn>
                                <a:cxn ang="0">
                                  <a:pos x="T9" y="T11"/>
                                </a:cxn>
                                <a:cxn ang="0">
                                  <a:pos x="T13" y="T15"/>
                                </a:cxn>
                              </a:cxnLst>
                              <a:rect l="0" t="0" r="r" b="b"/>
                              <a:pathLst>
                                <a:path w="1" h="1">
                                  <a:moveTo>
                                    <a:pt x="1" y="1"/>
                                  </a:moveTo>
                                  <a:lnTo>
                                    <a:pt x="0" y="0"/>
                                  </a:lnTo>
                                  <a:lnTo>
                                    <a:pt x="1" y="0"/>
                                  </a:lnTo>
                                  <a:lnTo>
                                    <a:pt x="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79" name="Group 328"/>
                        <wpg:cNvGrpSpPr>
                          <a:grpSpLocks/>
                        </wpg:cNvGrpSpPr>
                        <wpg:grpSpPr bwMode="auto">
                          <a:xfrm>
                            <a:off x="1017" y="237"/>
                            <a:ext cx="13" cy="9"/>
                            <a:chOff x="1017" y="237"/>
                            <a:chExt cx="13" cy="9"/>
                          </a:xfrm>
                        </wpg:grpSpPr>
                        <wps:wsp>
                          <wps:cNvPr id="49180" name="Freeform 329"/>
                          <wps:cNvSpPr>
                            <a:spLocks/>
                          </wps:cNvSpPr>
                          <wps:spPr bwMode="auto">
                            <a:xfrm>
                              <a:off x="1017" y="237"/>
                              <a:ext cx="13" cy="9"/>
                            </a:xfrm>
                            <a:custGeom>
                              <a:avLst/>
                              <a:gdLst>
                                <a:gd name="T0" fmla="+- 0 1030 1017"/>
                                <a:gd name="T1" fmla="*/ T0 w 13"/>
                                <a:gd name="T2" fmla="+- 0 246 237"/>
                                <a:gd name="T3" fmla="*/ 246 h 9"/>
                                <a:gd name="T4" fmla="+- 0 1017 1017"/>
                                <a:gd name="T5" fmla="*/ T4 w 13"/>
                                <a:gd name="T6" fmla="+- 0 237 237"/>
                                <a:gd name="T7" fmla="*/ 237 h 9"/>
                                <a:gd name="T8" fmla="+- 0 1027 1017"/>
                                <a:gd name="T9" fmla="*/ T8 w 13"/>
                                <a:gd name="T10" fmla="+- 0 243 237"/>
                                <a:gd name="T11" fmla="*/ 243 h 9"/>
                                <a:gd name="T12" fmla="+- 0 1030 1017"/>
                                <a:gd name="T13" fmla="*/ T12 w 13"/>
                                <a:gd name="T14" fmla="+- 0 246 237"/>
                                <a:gd name="T15" fmla="*/ 246 h 9"/>
                              </a:gdLst>
                              <a:ahLst/>
                              <a:cxnLst>
                                <a:cxn ang="0">
                                  <a:pos x="T1" y="T3"/>
                                </a:cxn>
                                <a:cxn ang="0">
                                  <a:pos x="T5" y="T7"/>
                                </a:cxn>
                                <a:cxn ang="0">
                                  <a:pos x="T9" y="T11"/>
                                </a:cxn>
                                <a:cxn ang="0">
                                  <a:pos x="T13" y="T15"/>
                                </a:cxn>
                              </a:cxnLst>
                              <a:rect l="0" t="0" r="r" b="b"/>
                              <a:pathLst>
                                <a:path w="13" h="9">
                                  <a:moveTo>
                                    <a:pt x="13" y="9"/>
                                  </a:moveTo>
                                  <a:lnTo>
                                    <a:pt x="0" y="0"/>
                                  </a:lnTo>
                                  <a:lnTo>
                                    <a:pt x="10" y="6"/>
                                  </a:lnTo>
                                  <a:lnTo>
                                    <a:pt x="1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81" name="Group 330"/>
                        <wpg:cNvGrpSpPr>
                          <a:grpSpLocks/>
                        </wpg:cNvGrpSpPr>
                        <wpg:grpSpPr bwMode="auto">
                          <a:xfrm>
                            <a:off x="740" y="241"/>
                            <a:ext cx="2" cy="2"/>
                            <a:chOff x="740" y="241"/>
                            <a:chExt cx="2" cy="2"/>
                          </a:xfrm>
                        </wpg:grpSpPr>
                        <wps:wsp>
                          <wps:cNvPr id="49182" name="Freeform 331"/>
                          <wps:cNvSpPr>
                            <a:spLocks/>
                          </wps:cNvSpPr>
                          <wps:spPr bwMode="auto">
                            <a:xfrm>
                              <a:off x="740" y="241"/>
                              <a:ext cx="2" cy="2"/>
                            </a:xfrm>
                            <a:custGeom>
                              <a:avLst/>
                              <a:gdLst>
                                <a:gd name="T0" fmla="+- 0 740 740"/>
                                <a:gd name="T1" fmla="*/ T0 w 1"/>
                                <a:gd name="T2" fmla="+- 0 741 740"/>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83" name="Group 332"/>
                        <wpg:cNvGrpSpPr>
                          <a:grpSpLocks/>
                        </wpg:cNvGrpSpPr>
                        <wpg:grpSpPr bwMode="auto">
                          <a:xfrm>
                            <a:off x="772" y="242"/>
                            <a:ext cx="2" cy="2"/>
                            <a:chOff x="772" y="242"/>
                            <a:chExt cx="2" cy="2"/>
                          </a:xfrm>
                        </wpg:grpSpPr>
                        <wps:wsp>
                          <wps:cNvPr id="49184" name="Freeform 333"/>
                          <wps:cNvSpPr>
                            <a:spLocks/>
                          </wps:cNvSpPr>
                          <wps:spPr bwMode="auto">
                            <a:xfrm>
                              <a:off x="772" y="242"/>
                              <a:ext cx="2" cy="2"/>
                            </a:xfrm>
                            <a:custGeom>
                              <a:avLst/>
                              <a:gdLst>
                                <a:gd name="T0" fmla="+- 0 772 772"/>
                                <a:gd name="T1" fmla="*/ T0 w 1"/>
                                <a:gd name="T2" fmla="+- 0 773 77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85" name="Group 334"/>
                        <wpg:cNvGrpSpPr>
                          <a:grpSpLocks/>
                        </wpg:cNvGrpSpPr>
                        <wpg:grpSpPr bwMode="auto">
                          <a:xfrm>
                            <a:off x="769" y="245"/>
                            <a:ext cx="2" cy="2"/>
                            <a:chOff x="769" y="245"/>
                            <a:chExt cx="2" cy="2"/>
                          </a:xfrm>
                        </wpg:grpSpPr>
                        <wps:wsp>
                          <wps:cNvPr id="49186" name="Freeform 335"/>
                          <wps:cNvSpPr>
                            <a:spLocks/>
                          </wps:cNvSpPr>
                          <wps:spPr bwMode="auto">
                            <a:xfrm>
                              <a:off x="769" y="245"/>
                              <a:ext cx="2" cy="2"/>
                            </a:xfrm>
                            <a:custGeom>
                              <a:avLst/>
                              <a:gdLst>
                                <a:gd name="T0" fmla="+- 0 769 769"/>
                                <a:gd name="T1" fmla="*/ T0 w 1"/>
                                <a:gd name="T2" fmla="+- 0 770 769"/>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87" name="Group 336"/>
                        <wpg:cNvGrpSpPr>
                          <a:grpSpLocks/>
                        </wpg:cNvGrpSpPr>
                        <wpg:grpSpPr bwMode="auto">
                          <a:xfrm>
                            <a:off x="894" y="250"/>
                            <a:ext cx="133" cy="28"/>
                            <a:chOff x="894" y="250"/>
                            <a:chExt cx="133" cy="28"/>
                          </a:xfrm>
                        </wpg:grpSpPr>
                        <wps:wsp>
                          <wps:cNvPr id="49188" name="Freeform 337"/>
                          <wps:cNvSpPr>
                            <a:spLocks/>
                          </wps:cNvSpPr>
                          <wps:spPr bwMode="auto">
                            <a:xfrm>
                              <a:off x="894" y="250"/>
                              <a:ext cx="133" cy="28"/>
                            </a:xfrm>
                            <a:custGeom>
                              <a:avLst/>
                              <a:gdLst>
                                <a:gd name="T0" fmla="+- 0 896 894"/>
                                <a:gd name="T1" fmla="*/ T0 w 133"/>
                                <a:gd name="T2" fmla="+- 0 263 250"/>
                                <a:gd name="T3" fmla="*/ 263 h 28"/>
                                <a:gd name="T4" fmla="+- 0 894 894"/>
                                <a:gd name="T5" fmla="*/ T4 w 133"/>
                                <a:gd name="T6" fmla="+- 0 261 250"/>
                                <a:gd name="T7" fmla="*/ 261 h 28"/>
                                <a:gd name="T8" fmla="+- 0 894 894"/>
                                <a:gd name="T9" fmla="*/ T8 w 133"/>
                                <a:gd name="T10" fmla="+- 0 258 250"/>
                                <a:gd name="T11" fmla="*/ 258 h 28"/>
                                <a:gd name="T12" fmla="+- 0 913 894"/>
                                <a:gd name="T13" fmla="*/ T12 w 133"/>
                                <a:gd name="T14" fmla="+- 0 252 250"/>
                                <a:gd name="T15" fmla="*/ 252 h 28"/>
                                <a:gd name="T16" fmla="+- 0 933 894"/>
                                <a:gd name="T17" fmla="*/ T16 w 133"/>
                                <a:gd name="T18" fmla="+- 0 250 250"/>
                                <a:gd name="T19" fmla="*/ 250 h 28"/>
                                <a:gd name="T20" fmla="+- 0 960 894"/>
                                <a:gd name="T21" fmla="*/ T20 w 133"/>
                                <a:gd name="T22" fmla="+- 0 251 250"/>
                                <a:gd name="T23" fmla="*/ 251 h 28"/>
                                <a:gd name="T24" fmla="+- 0 975 894"/>
                                <a:gd name="T25" fmla="*/ T24 w 133"/>
                                <a:gd name="T26" fmla="+- 0 254 250"/>
                                <a:gd name="T27" fmla="*/ 254 h 28"/>
                                <a:gd name="T28" fmla="+- 0 963 894"/>
                                <a:gd name="T29" fmla="*/ T28 w 133"/>
                                <a:gd name="T30" fmla="+- 0 254 250"/>
                                <a:gd name="T31" fmla="*/ 254 h 28"/>
                                <a:gd name="T32" fmla="+- 0 927 894"/>
                                <a:gd name="T33" fmla="*/ T32 w 133"/>
                                <a:gd name="T34" fmla="+- 0 254 250"/>
                                <a:gd name="T35" fmla="*/ 254 h 28"/>
                                <a:gd name="T36" fmla="+- 0 896 894"/>
                                <a:gd name="T37" fmla="*/ T36 w 133"/>
                                <a:gd name="T38" fmla="+- 0 263 250"/>
                                <a:gd name="T39" fmla="*/ 2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 h="28">
                                  <a:moveTo>
                                    <a:pt x="2" y="13"/>
                                  </a:moveTo>
                                  <a:lnTo>
                                    <a:pt x="0" y="11"/>
                                  </a:lnTo>
                                  <a:lnTo>
                                    <a:pt x="0" y="8"/>
                                  </a:lnTo>
                                  <a:lnTo>
                                    <a:pt x="19" y="2"/>
                                  </a:lnTo>
                                  <a:lnTo>
                                    <a:pt x="39" y="0"/>
                                  </a:lnTo>
                                  <a:lnTo>
                                    <a:pt x="66" y="1"/>
                                  </a:lnTo>
                                  <a:lnTo>
                                    <a:pt x="81" y="4"/>
                                  </a:lnTo>
                                  <a:lnTo>
                                    <a:pt x="69" y="4"/>
                                  </a:lnTo>
                                  <a:lnTo>
                                    <a:pt x="33" y="4"/>
                                  </a:lnTo>
                                  <a:lnTo>
                                    <a:pt x="2"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89" name="Freeform 338"/>
                          <wps:cNvSpPr>
                            <a:spLocks/>
                          </wps:cNvSpPr>
                          <wps:spPr bwMode="auto">
                            <a:xfrm>
                              <a:off x="894" y="250"/>
                              <a:ext cx="133" cy="28"/>
                            </a:xfrm>
                            <a:custGeom>
                              <a:avLst/>
                              <a:gdLst>
                                <a:gd name="T0" fmla="+- 0 1026 894"/>
                                <a:gd name="T1" fmla="*/ T0 w 133"/>
                                <a:gd name="T2" fmla="+- 0 277 250"/>
                                <a:gd name="T3" fmla="*/ 277 h 28"/>
                                <a:gd name="T4" fmla="+- 0 998 894"/>
                                <a:gd name="T5" fmla="*/ T4 w 133"/>
                                <a:gd name="T6" fmla="+- 0 261 250"/>
                                <a:gd name="T7" fmla="*/ 261 h 28"/>
                                <a:gd name="T8" fmla="+- 0 963 894"/>
                                <a:gd name="T9" fmla="*/ T8 w 133"/>
                                <a:gd name="T10" fmla="+- 0 254 250"/>
                                <a:gd name="T11" fmla="*/ 254 h 28"/>
                                <a:gd name="T12" fmla="+- 0 975 894"/>
                                <a:gd name="T13" fmla="*/ T12 w 133"/>
                                <a:gd name="T14" fmla="+- 0 254 250"/>
                                <a:gd name="T15" fmla="*/ 254 h 28"/>
                                <a:gd name="T16" fmla="+- 0 985 894"/>
                                <a:gd name="T17" fmla="*/ T16 w 133"/>
                                <a:gd name="T18" fmla="+- 0 256 250"/>
                                <a:gd name="T19" fmla="*/ 256 h 28"/>
                                <a:gd name="T20" fmla="+- 0 1012 894"/>
                                <a:gd name="T21" fmla="*/ T20 w 133"/>
                                <a:gd name="T22" fmla="+- 0 265 250"/>
                                <a:gd name="T23" fmla="*/ 265 h 28"/>
                                <a:gd name="T24" fmla="+- 0 1026 894"/>
                                <a:gd name="T25" fmla="*/ T24 w 133"/>
                                <a:gd name="T26" fmla="+- 0 275 250"/>
                                <a:gd name="T27" fmla="*/ 275 h 28"/>
                                <a:gd name="T28" fmla="+- 0 1026 894"/>
                                <a:gd name="T29" fmla="*/ T28 w 133"/>
                                <a:gd name="T30" fmla="+- 0 277 250"/>
                                <a:gd name="T31" fmla="*/ 277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 h="28">
                                  <a:moveTo>
                                    <a:pt x="132" y="27"/>
                                  </a:moveTo>
                                  <a:lnTo>
                                    <a:pt x="104" y="11"/>
                                  </a:lnTo>
                                  <a:lnTo>
                                    <a:pt x="69" y="4"/>
                                  </a:lnTo>
                                  <a:lnTo>
                                    <a:pt x="81" y="4"/>
                                  </a:lnTo>
                                  <a:lnTo>
                                    <a:pt x="91" y="6"/>
                                  </a:lnTo>
                                  <a:lnTo>
                                    <a:pt x="118" y="15"/>
                                  </a:lnTo>
                                  <a:lnTo>
                                    <a:pt x="132" y="25"/>
                                  </a:lnTo>
                                  <a:lnTo>
                                    <a:pt x="13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90" name="Group 339"/>
                        <wpg:cNvGrpSpPr>
                          <a:grpSpLocks/>
                        </wpg:cNvGrpSpPr>
                        <wpg:grpSpPr bwMode="auto">
                          <a:xfrm>
                            <a:off x="762" y="253"/>
                            <a:ext cx="2" cy="2"/>
                            <a:chOff x="762" y="253"/>
                            <a:chExt cx="2" cy="2"/>
                          </a:xfrm>
                        </wpg:grpSpPr>
                        <wps:wsp>
                          <wps:cNvPr id="49191" name="Freeform 340"/>
                          <wps:cNvSpPr>
                            <a:spLocks/>
                          </wps:cNvSpPr>
                          <wps:spPr bwMode="auto">
                            <a:xfrm>
                              <a:off x="762" y="253"/>
                              <a:ext cx="2" cy="2"/>
                            </a:xfrm>
                            <a:custGeom>
                              <a:avLst/>
                              <a:gdLst>
                                <a:gd name="T0" fmla="+- 0 762 762"/>
                                <a:gd name="T1" fmla="*/ T0 w 1"/>
                                <a:gd name="T2" fmla="+- 0 763 76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92" name="Group 341"/>
                        <wpg:cNvGrpSpPr>
                          <a:grpSpLocks/>
                        </wpg:cNvGrpSpPr>
                        <wpg:grpSpPr bwMode="auto">
                          <a:xfrm>
                            <a:off x="760" y="255"/>
                            <a:ext cx="2" cy="2"/>
                            <a:chOff x="760" y="255"/>
                            <a:chExt cx="2" cy="2"/>
                          </a:xfrm>
                        </wpg:grpSpPr>
                        <wps:wsp>
                          <wps:cNvPr id="49193" name="Freeform 342"/>
                          <wps:cNvSpPr>
                            <a:spLocks/>
                          </wps:cNvSpPr>
                          <wps:spPr bwMode="auto">
                            <a:xfrm>
                              <a:off x="760" y="255"/>
                              <a:ext cx="2" cy="2"/>
                            </a:xfrm>
                            <a:custGeom>
                              <a:avLst/>
                              <a:gdLst>
                                <a:gd name="T0" fmla="+- 0 760 760"/>
                                <a:gd name="T1" fmla="*/ T0 w 1"/>
                                <a:gd name="T2" fmla="+- 0 761 760"/>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94" name="Group 343"/>
                        <wpg:cNvGrpSpPr>
                          <a:grpSpLocks/>
                        </wpg:cNvGrpSpPr>
                        <wpg:grpSpPr bwMode="auto">
                          <a:xfrm>
                            <a:off x="1097" y="256"/>
                            <a:ext cx="2" cy="2"/>
                            <a:chOff x="1097" y="256"/>
                            <a:chExt cx="2" cy="2"/>
                          </a:xfrm>
                        </wpg:grpSpPr>
                        <wps:wsp>
                          <wps:cNvPr id="49195" name="Freeform 344"/>
                          <wps:cNvSpPr>
                            <a:spLocks/>
                          </wps:cNvSpPr>
                          <wps:spPr bwMode="auto">
                            <a:xfrm>
                              <a:off x="1097" y="256"/>
                              <a:ext cx="2" cy="2"/>
                            </a:xfrm>
                            <a:custGeom>
                              <a:avLst/>
                              <a:gdLst>
                                <a:gd name="T0" fmla="+- 0 1097 1097"/>
                                <a:gd name="T1" fmla="*/ T0 w 1"/>
                                <a:gd name="T2" fmla="+- 0 1098 1097"/>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96" name="Group 345"/>
                        <wpg:cNvGrpSpPr>
                          <a:grpSpLocks/>
                        </wpg:cNvGrpSpPr>
                        <wpg:grpSpPr bwMode="auto">
                          <a:xfrm>
                            <a:off x="1104" y="262"/>
                            <a:ext cx="2" cy="2"/>
                            <a:chOff x="1104" y="262"/>
                            <a:chExt cx="2" cy="2"/>
                          </a:xfrm>
                        </wpg:grpSpPr>
                        <wps:wsp>
                          <wps:cNvPr id="49197" name="Freeform 346"/>
                          <wps:cNvSpPr>
                            <a:spLocks/>
                          </wps:cNvSpPr>
                          <wps:spPr bwMode="auto">
                            <a:xfrm>
                              <a:off x="1104" y="262"/>
                              <a:ext cx="2" cy="2"/>
                            </a:xfrm>
                            <a:custGeom>
                              <a:avLst/>
                              <a:gdLst>
                                <a:gd name="T0" fmla="+- 0 1104 1104"/>
                                <a:gd name="T1" fmla="*/ T0 w 1"/>
                                <a:gd name="T2" fmla="+- 0 1105 1104"/>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98" name="Group 347"/>
                        <wpg:cNvGrpSpPr>
                          <a:grpSpLocks/>
                        </wpg:cNvGrpSpPr>
                        <wpg:grpSpPr bwMode="auto">
                          <a:xfrm>
                            <a:off x="1106" y="264"/>
                            <a:ext cx="2" cy="2"/>
                            <a:chOff x="1106" y="264"/>
                            <a:chExt cx="2" cy="2"/>
                          </a:xfrm>
                        </wpg:grpSpPr>
                        <wps:wsp>
                          <wps:cNvPr id="49199" name="Freeform 348"/>
                          <wps:cNvSpPr>
                            <a:spLocks/>
                          </wps:cNvSpPr>
                          <wps:spPr bwMode="auto">
                            <a:xfrm>
                              <a:off x="1106" y="264"/>
                              <a:ext cx="2" cy="2"/>
                            </a:xfrm>
                            <a:custGeom>
                              <a:avLst/>
                              <a:gdLst>
                                <a:gd name="T0" fmla="+- 0 1106 1106"/>
                                <a:gd name="T1" fmla="*/ T0 w 1"/>
                                <a:gd name="T2" fmla="+- 0 1107 110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0" name="Group 349"/>
                        <wpg:cNvGrpSpPr>
                          <a:grpSpLocks/>
                        </wpg:cNvGrpSpPr>
                        <wpg:grpSpPr bwMode="auto">
                          <a:xfrm>
                            <a:off x="1110" y="268"/>
                            <a:ext cx="88" cy="115"/>
                            <a:chOff x="1110" y="268"/>
                            <a:chExt cx="88" cy="115"/>
                          </a:xfrm>
                        </wpg:grpSpPr>
                        <wps:wsp>
                          <wps:cNvPr id="49201" name="Freeform 350"/>
                          <wps:cNvSpPr>
                            <a:spLocks/>
                          </wps:cNvSpPr>
                          <wps:spPr bwMode="auto">
                            <a:xfrm>
                              <a:off x="1110" y="268"/>
                              <a:ext cx="88" cy="115"/>
                            </a:xfrm>
                            <a:custGeom>
                              <a:avLst/>
                              <a:gdLst>
                                <a:gd name="T0" fmla="+- 0 1198 1110"/>
                                <a:gd name="T1" fmla="*/ T0 w 88"/>
                                <a:gd name="T2" fmla="+- 0 382 268"/>
                                <a:gd name="T3" fmla="*/ 382 h 115"/>
                                <a:gd name="T4" fmla="+- 0 1181 1110"/>
                                <a:gd name="T5" fmla="*/ T4 w 88"/>
                                <a:gd name="T6" fmla="+- 0 353 268"/>
                                <a:gd name="T7" fmla="*/ 353 h 115"/>
                                <a:gd name="T8" fmla="+- 0 1156 1110"/>
                                <a:gd name="T9" fmla="*/ T8 w 88"/>
                                <a:gd name="T10" fmla="+- 0 319 268"/>
                                <a:gd name="T11" fmla="*/ 319 h 115"/>
                                <a:gd name="T12" fmla="+- 0 1121 1110"/>
                                <a:gd name="T13" fmla="*/ T12 w 88"/>
                                <a:gd name="T14" fmla="+- 0 280 268"/>
                                <a:gd name="T15" fmla="*/ 280 h 115"/>
                                <a:gd name="T16" fmla="+- 0 1110 1110"/>
                                <a:gd name="T17" fmla="*/ T16 w 88"/>
                                <a:gd name="T18" fmla="+- 0 268 268"/>
                                <a:gd name="T19" fmla="*/ 268 h 115"/>
                                <a:gd name="T20" fmla="+- 0 1115 1110"/>
                                <a:gd name="T21" fmla="*/ T20 w 88"/>
                                <a:gd name="T22" fmla="+- 0 272 268"/>
                                <a:gd name="T23" fmla="*/ 272 h 115"/>
                                <a:gd name="T24" fmla="+- 0 1151 1110"/>
                                <a:gd name="T25" fmla="*/ T24 w 88"/>
                                <a:gd name="T26" fmla="+- 0 309 268"/>
                                <a:gd name="T27" fmla="*/ 309 h 115"/>
                                <a:gd name="T28" fmla="+- 0 1177 1110"/>
                                <a:gd name="T29" fmla="*/ T28 w 88"/>
                                <a:gd name="T30" fmla="+- 0 343 268"/>
                                <a:gd name="T31" fmla="*/ 343 h 115"/>
                                <a:gd name="T32" fmla="+- 0 1196 1110"/>
                                <a:gd name="T33" fmla="*/ T32 w 88"/>
                                <a:gd name="T34" fmla="+- 0 374 268"/>
                                <a:gd name="T35" fmla="*/ 374 h 115"/>
                                <a:gd name="T36" fmla="+- 0 1198 1110"/>
                                <a:gd name="T37" fmla="*/ T36 w 88"/>
                                <a:gd name="T38" fmla="+- 0 381 268"/>
                                <a:gd name="T39" fmla="*/ 381 h 115"/>
                                <a:gd name="T40" fmla="+- 0 1198 1110"/>
                                <a:gd name="T41" fmla="*/ T40 w 88"/>
                                <a:gd name="T42" fmla="+- 0 382 268"/>
                                <a:gd name="T43" fmla="*/ 38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115">
                                  <a:moveTo>
                                    <a:pt x="88" y="114"/>
                                  </a:moveTo>
                                  <a:lnTo>
                                    <a:pt x="71" y="85"/>
                                  </a:lnTo>
                                  <a:lnTo>
                                    <a:pt x="46" y="51"/>
                                  </a:lnTo>
                                  <a:lnTo>
                                    <a:pt x="11" y="12"/>
                                  </a:lnTo>
                                  <a:lnTo>
                                    <a:pt x="0" y="0"/>
                                  </a:lnTo>
                                  <a:lnTo>
                                    <a:pt x="5" y="4"/>
                                  </a:lnTo>
                                  <a:lnTo>
                                    <a:pt x="41" y="41"/>
                                  </a:lnTo>
                                  <a:lnTo>
                                    <a:pt x="67" y="75"/>
                                  </a:lnTo>
                                  <a:lnTo>
                                    <a:pt x="86" y="106"/>
                                  </a:lnTo>
                                  <a:lnTo>
                                    <a:pt x="88" y="113"/>
                                  </a:lnTo>
                                  <a:lnTo>
                                    <a:pt x="88"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02" name="Group 351"/>
                        <wpg:cNvGrpSpPr>
                          <a:grpSpLocks/>
                        </wpg:cNvGrpSpPr>
                        <wpg:grpSpPr bwMode="auto">
                          <a:xfrm>
                            <a:off x="748" y="270"/>
                            <a:ext cx="2" cy="2"/>
                            <a:chOff x="748" y="270"/>
                            <a:chExt cx="2" cy="2"/>
                          </a:xfrm>
                        </wpg:grpSpPr>
                        <wps:wsp>
                          <wps:cNvPr id="49203" name="Freeform 352"/>
                          <wps:cNvSpPr>
                            <a:spLocks/>
                          </wps:cNvSpPr>
                          <wps:spPr bwMode="auto">
                            <a:xfrm>
                              <a:off x="748" y="270"/>
                              <a:ext cx="2" cy="2"/>
                            </a:xfrm>
                            <a:custGeom>
                              <a:avLst/>
                              <a:gdLst>
                                <a:gd name="T0" fmla="+- 0 748 748"/>
                                <a:gd name="T1" fmla="*/ T0 w 1"/>
                                <a:gd name="T2" fmla="+- 0 749 748"/>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4" name="Group 353"/>
                        <wpg:cNvGrpSpPr>
                          <a:grpSpLocks/>
                        </wpg:cNvGrpSpPr>
                        <wpg:grpSpPr bwMode="auto">
                          <a:xfrm>
                            <a:off x="902" y="270"/>
                            <a:ext cx="145" cy="43"/>
                            <a:chOff x="902" y="270"/>
                            <a:chExt cx="145" cy="43"/>
                          </a:xfrm>
                        </wpg:grpSpPr>
                        <wps:wsp>
                          <wps:cNvPr id="49205" name="Freeform 354"/>
                          <wps:cNvSpPr>
                            <a:spLocks/>
                          </wps:cNvSpPr>
                          <wps:spPr bwMode="auto">
                            <a:xfrm>
                              <a:off x="902" y="270"/>
                              <a:ext cx="145" cy="43"/>
                            </a:xfrm>
                            <a:custGeom>
                              <a:avLst/>
                              <a:gdLst>
                                <a:gd name="T0" fmla="+- 0 906 902"/>
                                <a:gd name="T1" fmla="*/ T0 w 145"/>
                                <a:gd name="T2" fmla="+- 0 279 270"/>
                                <a:gd name="T3" fmla="*/ 279 h 43"/>
                                <a:gd name="T4" fmla="+- 0 904 902"/>
                                <a:gd name="T5" fmla="*/ T4 w 145"/>
                                <a:gd name="T6" fmla="+- 0 278 270"/>
                                <a:gd name="T7" fmla="*/ 278 h 43"/>
                                <a:gd name="T8" fmla="+- 0 902 902"/>
                                <a:gd name="T9" fmla="*/ T8 w 145"/>
                                <a:gd name="T10" fmla="+- 0 278 270"/>
                                <a:gd name="T11" fmla="*/ 278 h 43"/>
                                <a:gd name="T12" fmla="+- 0 905 902"/>
                                <a:gd name="T13" fmla="*/ T12 w 145"/>
                                <a:gd name="T14" fmla="+- 0 275 270"/>
                                <a:gd name="T15" fmla="*/ 275 h 43"/>
                                <a:gd name="T16" fmla="+- 0 927 902"/>
                                <a:gd name="T17" fmla="*/ T16 w 145"/>
                                <a:gd name="T18" fmla="+- 0 270 270"/>
                                <a:gd name="T19" fmla="*/ 270 h 43"/>
                                <a:gd name="T20" fmla="+- 0 955 902"/>
                                <a:gd name="T21" fmla="*/ T20 w 145"/>
                                <a:gd name="T22" fmla="+- 0 271 270"/>
                                <a:gd name="T23" fmla="*/ 271 h 43"/>
                                <a:gd name="T24" fmla="+- 0 969 902"/>
                                <a:gd name="T25" fmla="*/ T24 w 145"/>
                                <a:gd name="T26" fmla="+- 0 274 270"/>
                                <a:gd name="T27" fmla="*/ 274 h 43"/>
                                <a:gd name="T28" fmla="+- 0 946 902"/>
                                <a:gd name="T29" fmla="*/ T28 w 145"/>
                                <a:gd name="T30" fmla="+- 0 274 270"/>
                                <a:gd name="T31" fmla="*/ 274 h 43"/>
                                <a:gd name="T32" fmla="+- 0 925 902"/>
                                <a:gd name="T33" fmla="*/ T32 w 145"/>
                                <a:gd name="T34" fmla="+- 0 275 270"/>
                                <a:gd name="T35" fmla="*/ 275 h 43"/>
                                <a:gd name="T36" fmla="+- 0 906 902"/>
                                <a:gd name="T37" fmla="*/ T36 w 145"/>
                                <a:gd name="T38" fmla="+- 0 279 270"/>
                                <a:gd name="T39" fmla="*/ 27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43">
                                  <a:moveTo>
                                    <a:pt x="4" y="9"/>
                                  </a:moveTo>
                                  <a:lnTo>
                                    <a:pt x="2" y="8"/>
                                  </a:lnTo>
                                  <a:lnTo>
                                    <a:pt x="0" y="8"/>
                                  </a:lnTo>
                                  <a:lnTo>
                                    <a:pt x="3" y="5"/>
                                  </a:lnTo>
                                  <a:lnTo>
                                    <a:pt x="25" y="0"/>
                                  </a:lnTo>
                                  <a:lnTo>
                                    <a:pt x="53" y="1"/>
                                  </a:lnTo>
                                  <a:lnTo>
                                    <a:pt x="67" y="4"/>
                                  </a:lnTo>
                                  <a:lnTo>
                                    <a:pt x="44" y="4"/>
                                  </a:lnTo>
                                  <a:lnTo>
                                    <a:pt x="23" y="5"/>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06" name="Freeform 355"/>
                          <wps:cNvSpPr>
                            <a:spLocks/>
                          </wps:cNvSpPr>
                          <wps:spPr bwMode="auto">
                            <a:xfrm>
                              <a:off x="902" y="270"/>
                              <a:ext cx="145" cy="43"/>
                            </a:xfrm>
                            <a:custGeom>
                              <a:avLst/>
                              <a:gdLst>
                                <a:gd name="T0" fmla="+- 0 1047 902"/>
                                <a:gd name="T1" fmla="*/ T0 w 145"/>
                                <a:gd name="T2" fmla="+- 0 313 270"/>
                                <a:gd name="T3" fmla="*/ 313 h 43"/>
                                <a:gd name="T4" fmla="+- 0 997 902"/>
                                <a:gd name="T5" fmla="*/ T4 w 145"/>
                                <a:gd name="T6" fmla="+- 0 285 270"/>
                                <a:gd name="T7" fmla="*/ 285 h 43"/>
                                <a:gd name="T8" fmla="+- 0 977 902"/>
                                <a:gd name="T9" fmla="*/ T8 w 145"/>
                                <a:gd name="T10" fmla="+- 0 278 270"/>
                                <a:gd name="T11" fmla="*/ 278 h 43"/>
                                <a:gd name="T12" fmla="+- 0 946 902"/>
                                <a:gd name="T13" fmla="*/ T12 w 145"/>
                                <a:gd name="T14" fmla="+- 0 274 270"/>
                                <a:gd name="T15" fmla="*/ 274 h 43"/>
                                <a:gd name="T16" fmla="+- 0 969 902"/>
                                <a:gd name="T17" fmla="*/ T16 w 145"/>
                                <a:gd name="T18" fmla="+- 0 274 270"/>
                                <a:gd name="T19" fmla="*/ 274 h 43"/>
                                <a:gd name="T20" fmla="+- 0 984 902"/>
                                <a:gd name="T21" fmla="*/ T20 w 145"/>
                                <a:gd name="T22" fmla="+- 0 277 270"/>
                                <a:gd name="T23" fmla="*/ 277 h 43"/>
                                <a:gd name="T24" fmla="+- 0 1007 902"/>
                                <a:gd name="T25" fmla="*/ T24 w 145"/>
                                <a:gd name="T26" fmla="+- 0 287 270"/>
                                <a:gd name="T27" fmla="*/ 287 h 43"/>
                                <a:gd name="T28" fmla="+- 0 1047 902"/>
                                <a:gd name="T29" fmla="*/ T28 w 145"/>
                                <a:gd name="T30" fmla="+- 0 312 270"/>
                                <a:gd name="T31" fmla="*/ 312 h 43"/>
                                <a:gd name="T32" fmla="+- 0 1047 902"/>
                                <a:gd name="T33" fmla="*/ T32 w 145"/>
                                <a:gd name="T34" fmla="+- 0 313 270"/>
                                <a:gd name="T35" fmla="*/ 31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 h="43">
                                  <a:moveTo>
                                    <a:pt x="145" y="43"/>
                                  </a:moveTo>
                                  <a:lnTo>
                                    <a:pt x="95" y="15"/>
                                  </a:lnTo>
                                  <a:lnTo>
                                    <a:pt x="75" y="8"/>
                                  </a:lnTo>
                                  <a:lnTo>
                                    <a:pt x="44" y="4"/>
                                  </a:lnTo>
                                  <a:lnTo>
                                    <a:pt x="67" y="4"/>
                                  </a:lnTo>
                                  <a:lnTo>
                                    <a:pt x="82" y="7"/>
                                  </a:lnTo>
                                  <a:lnTo>
                                    <a:pt x="105" y="17"/>
                                  </a:lnTo>
                                  <a:lnTo>
                                    <a:pt x="145" y="42"/>
                                  </a:lnTo>
                                  <a:lnTo>
                                    <a:pt x="14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07" name="Group 356"/>
                        <wpg:cNvGrpSpPr>
                          <a:grpSpLocks/>
                        </wpg:cNvGrpSpPr>
                        <wpg:grpSpPr bwMode="auto">
                          <a:xfrm>
                            <a:off x="746" y="272"/>
                            <a:ext cx="2" cy="2"/>
                            <a:chOff x="746" y="272"/>
                            <a:chExt cx="2" cy="2"/>
                          </a:xfrm>
                        </wpg:grpSpPr>
                        <wps:wsp>
                          <wps:cNvPr id="49208" name="Freeform 357"/>
                          <wps:cNvSpPr>
                            <a:spLocks/>
                          </wps:cNvSpPr>
                          <wps:spPr bwMode="auto">
                            <a:xfrm>
                              <a:off x="746" y="272"/>
                              <a:ext cx="2" cy="2"/>
                            </a:xfrm>
                            <a:custGeom>
                              <a:avLst/>
                              <a:gdLst>
                                <a:gd name="T0" fmla="+- 0 746 746"/>
                                <a:gd name="T1" fmla="*/ T0 w 1"/>
                                <a:gd name="T2" fmla="+- 0 747 746"/>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9" name="Group 358"/>
                        <wpg:cNvGrpSpPr>
                          <a:grpSpLocks/>
                        </wpg:cNvGrpSpPr>
                        <wpg:grpSpPr bwMode="auto">
                          <a:xfrm>
                            <a:off x="743" y="275"/>
                            <a:ext cx="2" cy="2"/>
                            <a:chOff x="743" y="275"/>
                            <a:chExt cx="2" cy="2"/>
                          </a:xfrm>
                        </wpg:grpSpPr>
                        <wps:wsp>
                          <wps:cNvPr id="49210" name="Freeform 359"/>
                          <wps:cNvSpPr>
                            <a:spLocks/>
                          </wps:cNvSpPr>
                          <wps:spPr bwMode="auto">
                            <a:xfrm>
                              <a:off x="743" y="275"/>
                              <a:ext cx="2" cy="2"/>
                            </a:xfrm>
                            <a:custGeom>
                              <a:avLst/>
                              <a:gdLst>
                                <a:gd name="T0" fmla="+- 0 743 743"/>
                                <a:gd name="T1" fmla="*/ T0 w 1"/>
                                <a:gd name="T2" fmla="+- 0 744 743"/>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11" name="Group 360"/>
                        <wpg:cNvGrpSpPr>
                          <a:grpSpLocks/>
                        </wpg:cNvGrpSpPr>
                        <wpg:grpSpPr bwMode="auto">
                          <a:xfrm>
                            <a:off x="757" y="275"/>
                            <a:ext cx="13" cy="13"/>
                            <a:chOff x="757" y="275"/>
                            <a:chExt cx="13" cy="13"/>
                          </a:xfrm>
                        </wpg:grpSpPr>
                        <wps:wsp>
                          <wps:cNvPr id="49212" name="Freeform 361"/>
                          <wps:cNvSpPr>
                            <a:spLocks/>
                          </wps:cNvSpPr>
                          <wps:spPr bwMode="auto">
                            <a:xfrm>
                              <a:off x="757" y="275"/>
                              <a:ext cx="13" cy="13"/>
                            </a:xfrm>
                            <a:custGeom>
                              <a:avLst/>
                              <a:gdLst>
                                <a:gd name="T0" fmla="+- 0 757 757"/>
                                <a:gd name="T1" fmla="*/ T0 w 13"/>
                                <a:gd name="T2" fmla="+- 0 288 275"/>
                                <a:gd name="T3" fmla="*/ 288 h 13"/>
                                <a:gd name="T4" fmla="+- 0 757 757"/>
                                <a:gd name="T5" fmla="*/ T4 w 13"/>
                                <a:gd name="T6" fmla="+- 0 286 275"/>
                                <a:gd name="T7" fmla="*/ 286 h 13"/>
                                <a:gd name="T8" fmla="+- 0 769 757"/>
                                <a:gd name="T9" fmla="*/ T8 w 13"/>
                                <a:gd name="T10" fmla="+- 0 275 275"/>
                                <a:gd name="T11" fmla="*/ 275 h 13"/>
                                <a:gd name="T12" fmla="+- 0 770 757"/>
                                <a:gd name="T13" fmla="*/ T12 w 13"/>
                                <a:gd name="T14" fmla="+- 0 275 275"/>
                                <a:gd name="T15" fmla="*/ 275 h 13"/>
                                <a:gd name="T16" fmla="+- 0 757 757"/>
                                <a:gd name="T17" fmla="*/ T16 w 13"/>
                                <a:gd name="T18" fmla="+- 0 288 275"/>
                                <a:gd name="T19" fmla="*/ 288 h 13"/>
                              </a:gdLst>
                              <a:ahLst/>
                              <a:cxnLst>
                                <a:cxn ang="0">
                                  <a:pos x="T1" y="T3"/>
                                </a:cxn>
                                <a:cxn ang="0">
                                  <a:pos x="T5" y="T7"/>
                                </a:cxn>
                                <a:cxn ang="0">
                                  <a:pos x="T9" y="T11"/>
                                </a:cxn>
                                <a:cxn ang="0">
                                  <a:pos x="T13" y="T15"/>
                                </a:cxn>
                                <a:cxn ang="0">
                                  <a:pos x="T17" y="T19"/>
                                </a:cxn>
                              </a:cxnLst>
                              <a:rect l="0" t="0" r="r" b="b"/>
                              <a:pathLst>
                                <a:path w="13" h="13">
                                  <a:moveTo>
                                    <a:pt x="0" y="13"/>
                                  </a:moveTo>
                                  <a:lnTo>
                                    <a:pt x="0" y="11"/>
                                  </a:lnTo>
                                  <a:lnTo>
                                    <a:pt x="12" y="0"/>
                                  </a:lnTo>
                                  <a:lnTo>
                                    <a:pt x="13"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13" name="Group 362"/>
                        <wpg:cNvGrpSpPr>
                          <a:grpSpLocks/>
                        </wpg:cNvGrpSpPr>
                        <wpg:grpSpPr bwMode="auto">
                          <a:xfrm>
                            <a:off x="1027" y="276"/>
                            <a:ext cx="2" cy="2"/>
                            <a:chOff x="1027" y="276"/>
                            <a:chExt cx="2" cy="2"/>
                          </a:xfrm>
                        </wpg:grpSpPr>
                        <wps:wsp>
                          <wps:cNvPr id="49214" name="Freeform 363"/>
                          <wps:cNvSpPr>
                            <a:spLocks/>
                          </wps:cNvSpPr>
                          <wps:spPr bwMode="auto">
                            <a:xfrm>
                              <a:off x="1027" y="276"/>
                              <a:ext cx="2" cy="2"/>
                            </a:xfrm>
                            <a:custGeom>
                              <a:avLst/>
                              <a:gdLst>
                                <a:gd name="T0" fmla="+- 0 1027 1027"/>
                                <a:gd name="T1" fmla="*/ T0 w 1"/>
                                <a:gd name="T2" fmla="+- 0 1028 1027"/>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15" name="Group 364"/>
                        <wpg:cNvGrpSpPr>
                          <a:grpSpLocks/>
                        </wpg:cNvGrpSpPr>
                        <wpg:grpSpPr bwMode="auto">
                          <a:xfrm>
                            <a:off x="1029" y="279"/>
                            <a:ext cx="2" cy="2"/>
                            <a:chOff x="1029" y="279"/>
                            <a:chExt cx="2" cy="2"/>
                          </a:xfrm>
                        </wpg:grpSpPr>
                        <wps:wsp>
                          <wps:cNvPr id="53248" name="Freeform 365"/>
                          <wps:cNvSpPr>
                            <a:spLocks/>
                          </wps:cNvSpPr>
                          <wps:spPr bwMode="auto">
                            <a:xfrm>
                              <a:off x="1029" y="279"/>
                              <a:ext cx="2" cy="2"/>
                            </a:xfrm>
                            <a:custGeom>
                              <a:avLst/>
                              <a:gdLst>
                                <a:gd name="T0" fmla="+- 0 1029 1029"/>
                                <a:gd name="T1" fmla="*/ T0 w 1"/>
                                <a:gd name="T2" fmla="+- 0 1030 1029"/>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49" name="Group 366"/>
                        <wpg:cNvGrpSpPr>
                          <a:grpSpLocks/>
                        </wpg:cNvGrpSpPr>
                        <wpg:grpSpPr bwMode="auto">
                          <a:xfrm>
                            <a:off x="739" y="282"/>
                            <a:ext cx="2" cy="2"/>
                            <a:chOff x="739" y="282"/>
                            <a:chExt cx="2" cy="2"/>
                          </a:xfrm>
                        </wpg:grpSpPr>
                        <wps:wsp>
                          <wps:cNvPr id="53251" name="Freeform 367"/>
                          <wps:cNvSpPr>
                            <a:spLocks/>
                          </wps:cNvSpPr>
                          <wps:spPr bwMode="auto">
                            <a:xfrm>
                              <a:off x="739" y="282"/>
                              <a:ext cx="2" cy="2"/>
                            </a:xfrm>
                            <a:custGeom>
                              <a:avLst/>
                              <a:gdLst>
                                <a:gd name="T0" fmla="+- 0 739 739"/>
                                <a:gd name="T1" fmla="*/ T0 w 1"/>
                                <a:gd name="T2" fmla="+- 0 740 739"/>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52" name="Group 368"/>
                        <wpg:cNvGrpSpPr>
                          <a:grpSpLocks/>
                        </wpg:cNvGrpSpPr>
                        <wpg:grpSpPr bwMode="auto">
                          <a:xfrm>
                            <a:off x="1034" y="282"/>
                            <a:ext cx="2" cy="2"/>
                            <a:chOff x="1034" y="282"/>
                            <a:chExt cx="2" cy="2"/>
                          </a:xfrm>
                        </wpg:grpSpPr>
                        <wps:wsp>
                          <wps:cNvPr id="53253" name="Freeform 369"/>
                          <wps:cNvSpPr>
                            <a:spLocks/>
                          </wps:cNvSpPr>
                          <wps:spPr bwMode="auto">
                            <a:xfrm>
                              <a:off x="1034" y="282"/>
                              <a:ext cx="2" cy="2"/>
                            </a:xfrm>
                            <a:custGeom>
                              <a:avLst/>
                              <a:gdLst>
                                <a:gd name="T0" fmla="+- 0 1034 1034"/>
                                <a:gd name="T1" fmla="*/ T0 w 1"/>
                                <a:gd name="T2" fmla="+- 0 1035 1034"/>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54" name="Group 370"/>
                        <wpg:cNvGrpSpPr>
                          <a:grpSpLocks/>
                        </wpg:cNvGrpSpPr>
                        <wpg:grpSpPr bwMode="auto">
                          <a:xfrm>
                            <a:off x="693" y="284"/>
                            <a:ext cx="2" cy="8"/>
                            <a:chOff x="693" y="284"/>
                            <a:chExt cx="2" cy="8"/>
                          </a:xfrm>
                        </wpg:grpSpPr>
                        <wps:wsp>
                          <wps:cNvPr id="53255" name="Freeform 371"/>
                          <wps:cNvSpPr>
                            <a:spLocks/>
                          </wps:cNvSpPr>
                          <wps:spPr bwMode="auto">
                            <a:xfrm>
                              <a:off x="693" y="284"/>
                              <a:ext cx="2" cy="8"/>
                            </a:xfrm>
                            <a:custGeom>
                              <a:avLst/>
                              <a:gdLst>
                                <a:gd name="T0" fmla="+- 0 695 693"/>
                                <a:gd name="T1" fmla="*/ T0 w 2"/>
                                <a:gd name="T2" fmla="+- 0 291 284"/>
                                <a:gd name="T3" fmla="*/ 291 h 8"/>
                                <a:gd name="T4" fmla="+- 0 693 693"/>
                                <a:gd name="T5" fmla="*/ T4 w 2"/>
                                <a:gd name="T6" fmla="+- 0 284 284"/>
                                <a:gd name="T7" fmla="*/ 284 h 8"/>
                                <a:gd name="T8" fmla="+- 0 695 693"/>
                                <a:gd name="T9" fmla="*/ T8 w 2"/>
                                <a:gd name="T10" fmla="+- 0 284 284"/>
                                <a:gd name="T11" fmla="*/ 284 h 8"/>
                                <a:gd name="T12" fmla="+- 0 695 693"/>
                                <a:gd name="T13" fmla="*/ T12 w 2"/>
                                <a:gd name="T14" fmla="+- 0 291 284"/>
                                <a:gd name="T15" fmla="*/ 291 h 8"/>
                              </a:gdLst>
                              <a:ahLst/>
                              <a:cxnLst>
                                <a:cxn ang="0">
                                  <a:pos x="T1" y="T3"/>
                                </a:cxn>
                                <a:cxn ang="0">
                                  <a:pos x="T5" y="T7"/>
                                </a:cxn>
                                <a:cxn ang="0">
                                  <a:pos x="T9" y="T11"/>
                                </a:cxn>
                                <a:cxn ang="0">
                                  <a:pos x="T13" y="T15"/>
                                </a:cxn>
                              </a:cxnLst>
                              <a:rect l="0" t="0" r="r" b="b"/>
                              <a:pathLst>
                                <a:path w="2" h="8">
                                  <a:moveTo>
                                    <a:pt x="2" y="7"/>
                                  </a:moveTo>
                                  <a:lnTo>
                                    <a:pt x="0" y="0"/>
                                  </a:lnTo>
                                  <a:lnTo>
                                    <a:pt x="2" y="0"/>
                                  </a:lnTo>
                                  <a:lnTo>
                                    <a:pt x="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56" name="Group 372"/>
                        <wpg:cNvGrpSpPr>
                          <a:grpSpLocks/>
                        </wpg:cNvGrpSpPr>
                        <wpg:grpSpPr bwMode="auto">
                          <a:xfrm>
                            <a:off x="737" y="285"/>
                            <a:ext cx="2" cy="2"/>
                            <a:chOff x="737" y="285"/>
                            <a:chExt cx="2" cy="2"/>
                          </a:xfrm>
                        </wpg:grpSpPr>
                        <wps:wsp>
                          <wps:cNvPr id="53257" name="Freeform 373"/>
                          <wps:cNvSpPr>
                            <a:spLocks/>
                          </wps:cNvSpPr>
                          <wps:spPr bwMode="auto">
                            <a:xfrm>
                              <a:off x="737" y="285"/>
                              <a:ext cx="2" cy="2"/>
                            </a:xfrm>
                            <a:custGeom>
                              <a:avLst/>
                              <a:gdLst>
                                <a:gd name="T0" fmla="+- 0 737 737"/>
                                <a:gd name="T1" fmla="*/ T0 w 1"/>
                                <a:gd name="T2" fmla="+- 0 738 737"/>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58" name="Group 374"/>
                        <wpg:cNvGrpSpPr>
                          <a:grpSpLocks/>
                        </wpg:cNvGrpSpPr>
                        <wpg:grpSpPr bwMode="auto">
                          <a:xfrm>
                            <a:off x="1036" y="285"/>
                            <a:ext cx="17" cy="15"/>
                            <a:chOff x="1036" y="285"/>
                            <a:chExt cx="17" cy="15"/>
                          </a:xfrm>
                        </wpg:grpSpPr>
                        <wps:wsp>
                          <wps:cNvPr id="53259" name="Freeform 375"/>
                          <wps:cNvSpPr>
                            <a:spLocks/>
                          </wps:cNvSpPr>
                          <wps:spPr bwMode="auto">
                            <a:xfrm>
                              <a:off x="1036" y="285"/>
                              <a:ext cx="17" cy="15"/>
                            </a:xfrm>
                            <a:custGeom>
                              <a:avLst/>
                              <a:gdLst>
                                <a:gd name="T0" fmla="+- 0 1052 1036"/>
                                <a:gd name="T1" fmla="*/ T0 w 17"/>
                                <a:gd name="T2" fmla="+- 0 299 285"/>
                                <a:gd name="T3" fmla="*/ 299 h 15"/>
                                <a:gd name="T4" fmla="+- 0 1051 1036"/>
                                <a:gd name="T5" fmla="*/ T4 w 17"/>
                                <a:gd name="T6" fmla="+- 0 299 285"/>
                                <a:gd name="T7" fmla="*/ 299 h 15"/>
                                <a:gd name="T8" fmla="+- 0 1036 1036"/>
                                <a:gd name="T9" fmla="*/ T8 w 17"/>
                                <a:gd name="T10" fmla="+- 0 285 285"/>
                                <a:gd name="T11" fmla="*/ 285 h 15"/>
                                <a:gd name="T12" fmla="+- 0 1046 1036"/>
                                <a:gd name="T13" fmla="*/ T12 w 17"/>
                                <a:gd name="T14" fmla="+- 0 291 285"/>
                                <a:gd name="T15" fmla="*/ 291 h 15"/>
                                <a:gd name="T16" fmla="+- 0 1052 1036"/>
                                <a:gd name="T17" fmla="*/ T16 w 17"/>
                                <a:gd name="T18" fmla="+- 0 298 285"/>
                                <a:gd name="T19" fmla="*/ 298 h 15"/>
                                <a:gd name="T20" fmla="+- 0 1052 1036"/>
                                <a:gd name="T21" fmla="*/ T20 w 17"/>
                                <a:gd name="T22" fmla="+- 0 299 285"/>
                                <a:gd name="T23" fmla="*/ 299 h 15"/>
                              </a:gdLst>
                              <a:ahLst/>
                              <a:cxnLst>
                                <a:cxn ang="0">
                                  <a:pos x="T1" y="T3"/>
                                </a:cxn>
                                <a:cxn ang="0">
                                  <a:pos x="T5" y="T7"/>
                                </a:cxn>
                                <a:cxn ang="0">
                                  <a:pos x="T9" y="T11"/>
                                </a:cxn>
                                <a:cxn ang="0">
                                  <a:pos x="T13" y="T15"/>
                                </a:cxn>
                                <a:cxn ang="0">
                                  <a:pos x="T17" y="T19"/>
                                </a:cxn>
                                <a:cxn ang="0">
                                  <a:pos x="T21" y="T23"/>
                                </a:cxn>
                              </a:cxnLst>
                              <a:rect l="0" t="0" r="r" b="b"/>
                              <a:pathLst>
                                <a:path w="17" h="15">
                                  <a:moveTo>
                                    <a:pt x="16" y="14"/>
                                  </a:moveTo>
                                  <a:lnTo>
                                    <a:pt x="15" y="14"/>
                                  </a:lnTo>
                                  <a:lnTo>
                                    <a:pt x="0" y="0"/>
                                  </a:lnTo>
                                  <a:lnTo>
                                    <a:pt x="10" y="6"/>
                                  </a:lnTo>
                                  <a:lnTo>
                                    <a:pt x="16" y="13"/>
                                  </a:lnTo>
                                  <a:lnTo>
                                    <a:pt x="1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60" name="Group 376"/>
                        <wpg:cNvGrpSpPr>
                          <a:grpSpLocks/>
                        </wpg:cNvGrpSpPr>
                        <wpg:grpSpPr bwMode="auto">
                          <a:xfrm>
                            <a:off x="1076" y="286"/>
                            <a:ext cx="2" cy="2"/>
                            <a:chOff x="1076" y="286"/>
                            <a:chExt cx="2" cy="2"/>
                          </a:xfrm>
                        </wpg:grpSpPr>
                        <wps:wsp>
                          <wps:cNvPr id="53261" name="Freeform 377"/>
                          <wps:cNvSpPr>
                            <a:spLocks/>
                          </wps:cNvSpPr>
                          <wps:spPr bwMode="auto">
                            <a:xfrm>
                              <a:off x="1076" y="286"/>
                              <a:ext cx="2" cy="2"/>
                            </a:xfrm>
                            <a:custGeom>
                              <a:avLst/>
                              <a:gdLst>
                                <a:gd name="T0" fmla="+- 0 1076 1076"/>
                                <a:gd name="T1" fmla="*/ T0 w 1"/>
                                <a:gd name="T2" fmla="+- 0 1077 107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62" name="Group 378"/>
                        <wpg:cNvGrpSpPr>
                          <a:grpSpLocks/>
                        </wpg:cNvGrpSpPr>
                        <wpg:grpSpPr bwMode="auto">
                          <a:xfrm>
                            <a:off x="735" y="288"/>
                            <a:ext cx="2" cy="2"/>
                            <a:chOff x="735" y="288"/>
                            <a:chExt cx="2" cy="2"/>
                          </a:xfrm>
                        </wpg:grpSpPr>
                        <wps:wsp>
                          <wps:cNvPr id="53263" name="Freeform 379"/>
                          <wps:cNvSpPr>
                            <a:spLocks/>
                          </wps:cNvSpPr>
                          <wps:spPr bwMode="auto">
                            <a:xfrm>
                              <a:off x="735" y="288"/>
                              <a:ext cx="2" cy="2"/>
                            </a:xfrm>
                            <a:custGeom>
                              <a:avLst/>
                              <a:gdLst>
                                <a:gd name="T0" fmla="+- 0 735 735"/>
                                <a:gd name="T1" fmla="*/ T0 w 1"/>
                                <a:gd name="T2" fmla="+- 0 736 735"/>
                                <a:gd name="T3" fmla="*/ T2 w 1"/>
                              </a:gdLst>
                              <a:ahLst/>
                              <a:cxnLst>
                                <a:cxn ang="0">
                                  <a:pos x="T1" y="0"/>
                                </a:cxn>
                                <a:cxn ang="0">
                                  <a:pos x="T3" y="0"/>
                                </a:cxn>
                              </a:cxnLst>
                              <a:rect l="0" t="0" r="r" b="b"/>
                              <a:pathLst>
                                <a:path w="1">
                                  <a:moveTo>
                                    <a:pt x="0" y="0"/>
                                  </a:moveTo>
                                  <a:lnTo>
                                    <a:pt x="1" y="0"/>
                                  </a:lnTo>
                                </a:path>
                              </a:pathLst>
                            </a:custGeom>
                            <a:noFill/>
                            <a:ln w="18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64" name="Group 380"/>
                        <wpg:cNvGrpSpPr>
                          <a:grpSpLocks/>
                        </wpg:cNvGrpSpPr>
                        <wpg:grpSpPr bwMode="auto">
                          <a:xfrm>
                            <a:off x="314" y="291"/>
                            <a:ext cx="191" cy="136"/>
                            <a:chOff x="314" y="291"/>
                            <a:chExt cx="191" cy="136"/>
                          </a:xfrm>
                        </wpg:grpSpPr>
                        <wps:wsp>
                          <wps:cNvPr id="53265" name="Freeform 381"/>
                          <wps:cNvSpPr>
                            <a:spLocks/>
                          </wps:cNvSpPr>
                          <wps:spPr bwMode="auto">
                            <a:xfrm>
                              <a:off x="314" y="291"/>
                              <a:ext cx="191" cy="136"/>
                            </a:xfrm>
                            <a:custGeom>
                              <a:avLst/>
                              <a:gdLst>
                                <a:gd name="T0" fmla="+- 0 314 314"/>
                                <a:gd name="T1" fmla="*/ T0 w 191"/>
                                <a:gd name="T2" fmla="+- 0 427 291"/>
                                <a:gd name="T3" fmla="*/ 427 h 136"/>
                                <a:gd name="T4" fmla="+- 0 348 314"/>
                                <a:gd name="T5" fmla="*/ T4 w 191"/>
                                <a:gd name="T6" fmla="+- 0 361 291"/>
                                <a:gd name="T7" fmla="*/ 361 h 136"/>
                                <a:gd name="T8" fmla="+- 0 417 314"/>
                                <a:gd name="T9" fmla="*/ T8 w 191"/>
                                <a:gd name="T10" fmla="+- 0 310 291"/>
                                <a:gd name="T11" fmla="*/ 310 h 136"/>
                                <a:gd name="T12" fmla="+- 0 485 314"/>
                                <a:gd name="T13" fmla="*/ T12 w 191"/>
                                <a:gd name="T14" fmla="+- 0 291 291"/>
                                <a:gd name="T15" fmla="*/ 291 h 136"/>
                                <a:gd name="T16" fmla="+- 0 502 314"/>
                                <a:gd name="T17" fmla="*/ T16 w 191"/>
                                <a:gd name="T18" fmla="+- 0 291 291"/>
                                <a:gd name="T19" fmla="*/ 291 h 136"/>
                                <a:gd name="T20" fmla="+- 0 504 314"/>
                                <a:gd name="T21" fmla="*/ T20 w 191"/>
                                <a:gd name="T22" fmla="+- 0 292 291"/>
                                <a:gd name="T23" fmla="*/ 292 h 136"/>
                                <a:gd name="T24" fmla="+- 0 504 314"/>
                                <a:gd name="T25" fmla="*/ T24 w 191"/>
                                <a:gd name="T26" fmla="+- 0 295 291"/>
                                <a:gd name="T27" fmla="*/ 295 h 136"/>
                                <a:gd name="T28" fmla="+- 0 451 314"/>
                                <a:gd name="T29" fmla="*/ T28 w 191"/>
                                <a:gd name="T30" fmla="+- 0 303 291"/>
                                <a:gd name="T31" fmla="*/ 303 h 136"/>
                                <a:gd name="T32" fmla="+- 0 399 314"/>
                                <a:gd name="T33" fmla="*/ T32 w 191"/>
                                <a:gd name="T34" fmla="+- 0 326 291"/>
                                <a:gd name="T35" fmla="*/ 326 h 136"/>
                                <a:gd name="T36" fmla="+- 0 354 314"/>
                                <a:gd name="T37" fmla="*/ T36 w 191"/>
                                <a:gd name="T38" fmla="+- 0 361 291"/>
                                <a:gd name="T39" fmla="*/ 361 h 136"/>
                                <a:gd name="T40" fmla="+- 0 321 314"/>
                                <a:gd name="T41" fmla="*/ T40 w 191"/>
                                <a:gd name="T42" fmla="+- 0 405 291"/>
                                <a:gd name="T43" fmla="*/ 405 h 136"/>
                                <a:gd name="T44" fmla="+- 0 321 314"/>
                                <a:gd name="T45" fmla="*/ T44 w 191"/>
                                <a:gd name="T46" fmla="+- 0 409 291"/>
                                <a:gd name="T47" fmla="*/ 409 h 136"/>
                                <a:gd name="T48" fmla="+- 0 319 314"/>
                                <a:gd name="T49" fmla="*/ T48 w 191"/>
                                <a:gd name="T50" fmla="+- 0 411 291"/>
                                <a:gd name="T51" fmla="*/ 411 h 136"/>
                                <a:gd name="T52" fmla="+- 0 318 314"/>
                                <a:gd name="T53" fmla="*/ T52 w 191"/>
                                <a:gd name="T54" fmla="+- 0 414 291"/>
                                <a:gd name="T55" fmla="*/ 414 h 136"/>
                                <a:gd name="T56" fmla="+- 0 318 314"/>
                                <a:gd name="T57" fmla="*/ T56 w 191"/>
                                <a:gd name="T58" fmla="+- 0 415 291"/>
                                <a:gd name="T59" fmla="*/ 415 h 136"/>
                                <a:gd name="T60" fmla="+- 0 316 314"/>
                                <a:gd name="T61" fmla="*/ T60 w 191"/>
                                <a:gd name="T62" fmla="+- 0 421 291"/>
                                <a:gd name="T63" fmla="*/ 421 h 136"/>
                                <a:gd name="T64" fmla="+- 0 315 314"/>
                                <a:gd name="T65" fmla="*/ T64 w 191"/>
                                <a:gd name="T66" fmla="+- 0 425 291"/>
                                <a:gd name="T67" fmla="*/ 425 h 136"/>
                                <a:gd name="T68" fmla="+- 0 315 314"/>
                                <a:gd name="T69" fmla="*/ T68 w 191"/>
                                <a:gd name="T70" fmla="+- 0 426 291"/>
                                <a:gd name="T71" fmla="*/ 426 h 136"/>
                                <a:gd name="T72" fmla="+- 0 314 314"/>
                                <a:gd name="T73" fmla="*/ T72 w 191"/>
                                <a:gd name="T74" fmla="+- 0 427 291"/>
                                <a:gd name="T75" fmla="*/ 42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1" h="136">
                                  <a:moveTo>
                                    <a:pt x="0" y="136"/>
                                  </a:moveTo>
                                  <a:lnTo>
                                    <a:pt x="34" y="70"/>
                                  </a:lnTo>
                                  <a:lnTo>
                                    <a:pt x="103" y="19"/>
                                  </a:lnTo>
                                  <a:lnTo>
                                    <a:pt x="171" y="0"/>
                                  </a:lnTo>
                                  <a:lnTo>
                                    <a:pt x="188" y="0"/>
                                  </a:lnTo>
                                  <a:lnTo>
                                    <a:pt x="190" y="1"/>
                                  </a:lnTo>
                                  <a:lnTo>
                                    <a:pt x="190" y="4"/>
                                  </a:lnTo>
                                  <a:lnTo>
                                    <a:pt x="137" y="12"/>
                                  </a:lnTo>
                                  <a:lnTo>
                                    <a:pt x="85" y="35"/>
                                  </a:lnTo>
                                  <a:lnTo>
                                    <a:pt x="40" y="70"/>
                                  </a:lnTo>
                                  <a:lnTo>
                                    <a:pt x="7" y="114"/>
                                  </a:lnTo>
                                  <a:lnTo>
                                    <a:pt x="7" y="118"/>
                                  </a:lnTo>
                                  <a:lnTo>
                                    <a:pt x="5" y="120"/>
                                  </a:lnTo>
                                  <a:lnTo>
                                    <a:pt x="4" y="123"/>
                                  </a:lnTo>
                                  <a:lnTo>
                                    <a:pt x="4" y="124"/>
                                  </a:lnTo>
                                  <a:lnTo>
                                    <a:pt x="2" y="130"/>
                                  </a:lnTo>
                                  <a:lnTo>
                                    <a:pt x="1" y="134"/>
                                  </a:lnTo>
                                  <a:lnTo>
                                    <a:pt x="1" y="135"/>
                                  </a:lnTo>
                                  <a:lnTo>
                                    <a:pt x="0"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66" name="Group 382"/>
                        <wpg:cNvGrpSpPr>
                          <a:grpSpLocks/>
                        </wpg:cNvGrpSpPr>
                        <wpg:grpSpPr bwMode="auto">
                          <a:xfrm>
                            <a:off x="731" y="292"/>
                            <a:ext cx="2" cy="2"/>
                            <a:chOff x="731" y="292"/>
                            <a:chExt cx="2" cy="2"/>
                          </a:xfrm>
                        </wpg:grpSpPr>
                        <wps:wsp>
                          <wps:cNvPr id="53267" name="Freeform 383"/>
                          <wps:cNvSpPr>
                            <a:spLocks/>
                          </wps:cNvSpPr>
                          <wps:spPr bwMode="auto">
                            <a:xfrm>
                              <a:off x="731" y="292"/>
                              <a:ext cx="2" cy="2"/>
                            </a:xfrm>
                            <a:custGeom>
                              <a:avLst/>
                              <a:gdLst>
                                <a:gd name="T0" fmla="+- 0 731 731"/>
                                <a:gd name="T1" fmla="*/ T0 w 2"/>
                                <a:gd name="T2" fmla="+- 0 733 731"/>
                                <a:gd name="T3" fmla="*/ T2 w 2"/>
                              </a:gdLst>
                              <a:ahLst/>
                              <a:cxnLst>
                                <a:cxn ang="0">
                                  <a:pos x="T1" y="0"/>
                                </a:cxn>
                                <a:cxn ang="0">
                                  <a:pos x="T3" y="0"/>
                                </a:cxn>
                              </a:cxnLst>
                              <a:rect l="0" t="0" r="r" b="b"/>
                              <a:pathLst>
                                <a:path w="2">
                                  <a:moveTo>
                                    <a:pt x="0" y="0"/>
                                  </a:moveTo>
                                  <a:lnTo>
                                    <a:pt x="2"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68" name="Group 384"/>
                        <wpg:cNvGrpSpPr>
                          <a:grpSpLocks/>
                        </wpg:cNvGrpSpPr>
                        <wpg:grpSpPr bwMode="auto">
                          <a:xfrm>
                            <a:off x="753" y="291"/>
                            <a:ext cx="2" cy="2"/>
                            <a:chOff x="753" y="291"/>
                            <a:chExt cx="2" cy="2"/>
                          </a:xfrm>
                        </wpg:grpSpPr>
                        <wps:wsp>
                          <wps:cNvPr id="53269" name="Freeform 385"/>
                          <wps:cNvSpPr>
                            <a:spLocks/>
                          </wps:cNvSpPr>
                          <wps:spPr bwMode="auto">
                            <a:xfrm>
                              <a:off x="753" y="291"/>
                              <a:ext cx="2" cy="2"/>
                            </a:xfrm>
                            <a:custGeom>
                              <a:avLst/>
                              <a:gdLst>
                                <a:gd name="T0" fmla="+- 0 753 753"/>
                                <a:gd name="T1" fmla="*/ T0 w 1"/>
                                <a:gd name="T2" fmla="+- 0 754 753"/>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70" name="Group 386"/>
                        <wpg:cNvGrpSpPr>
                          <a:grpSpLocks/>
                        </wpg:cNvGrpSpPr>
                        <wpg:grpSpPr bwMode="auto">
                          <a:xfrm>
                            <a:off x="1085" y="293"/>
                            <a:ext cx="2" cy="2"/>
                            <a:chOff x="1085" y="293"/>
                            <a:chExt cx="2" cy="2"/>
                          </a:xfrm>
                        </wpg:grpSpPr>
                        <wps:wsp>
                          <wps:cNvPr id="53271" name="Freeform 387"/>
                          <wps:cNvSpPr>
                            <a:spLocks/>
                          </wps:cNvSpPr>
                          <wps:spPr bwMode="auto">
                            <a:xfrm>
                              <a:off x="1085" y="293"/>
                              <a:ext cx="2" cy="2"/>
                            </a:xfrm>
                            <a:custGeom>
                              <a:avLst/>
                              <a:gdLst>
                                <a:gd name="T0" fmla="+- 0 1085 1085"/>
                                <a:gd name="T1" fmla="*/ T0 w 1"/>
                                <a:gd name="T2" fmla="+- 0 1086 108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72" name="Group 388"/>
                        <wpg:cNvGrpSpPr>
                          <a:grpSpLocks/>
                        </wpg:cNvGrpSpPr>
                        <wpg:grpSpPr bwMode="auto">
                          <a:xfrm>
                            <a:off x="1115" y="293"/>
                            <a:ext cx="2" cy="2"/>
                            <a:chOff x="1115" y="293"/>
                            <a:chExt cx="2" cy="2"/>
                          </a:xfrm>
                        </wpg:grpSpPr>
                        <wps:wsp>
                          <wps:cNvPr id="53273" name="Freeform 389"/>
                          <wps:cNvSpPr>
                            <a:spLocks/>
                          </wps:cNvSpPr>
                          <wps:spPr bwMode="auto">
                            <a:xfrm>
                              <a:off x="1115" y="293"/>
                              <a:ext cx="2" cy="2"/>
                            </a:xfrm>
                            <a:custGeom>
                              <a:avLst/>
                              <a:gdLst>
                                <a:gd name="T0" fmla="+- 0 1115 1115"/>
                                <a:gd name="T1" fmla="*/ T0 w 1"/>
                                <a:gd name="T2" fmla="+- 0 1116 111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74" name="Group 390"/>
                        <wpg:cNvGrpSpPr>
                          <a:grpSpLocks/>
                        </wpg:cNvGrpSpPr>
                        <wpg:grpSpPr bwMode="auto">
                          <a:xfrm>
                            <a:off x="727" y="295"/>
                            <a:ext cx="3" cy="6"/>
                            <a:chOff x="727" y="295"/>
                            <a:chExt cx="3" cy="6"/>
                          </a:xfrm>
                        </wpg:grpSpPr>
                        <wps:wsp>
                          <wps:cNvPr id="53275" name="Freeform 391"/>
                          <wps:cNvSpPr>
                            <a:spLocks/>
                          </wps:cNvSpPr>
                          <wps:spPr bwMode="auto">
                            <a:xfrm>
                              <a:off x="727" y="295"/>
                              <a:ext cx="3" cy="6"/>
                            </a:xfrm>
                            <a:custGeom>
                              <a:avLst/>
                              <a:gdLst>
                                <a:gd name="T0" fmla="+- 0 728 727"/>
                                <a:gd name="T1" fmla="*/ T0 w 3"/>
                                <a:gd name="T2" fmla="+- 0 301 295"/>
                                <a:gd name="T3" fmla="*/ 301 h 6"/>
                                <a:gd name="T4" fmla="+- 0 727 727"/>
                                <a:gd name="T5" fmla="*/ T4 w 3"/>
                                <a:gd name="T6" fmla="+- 0 301 295"/>
                                <a:gd name="T7" fmla="*/ 301 h 6"/>
                                <a:gd name="T8" fmla="+- 0 727 727"/>
                                <a:gd name="T9" fmla="*/ T8 w 3"/>
                                <a:gd name="T10" fmla="+- 0 298 295"/>
                                <a:gd name="T11" fmla="*/ 298 h 6"/>
                                <a:gd name="T12" fmla="+- 0 730 727"/>
                                <a:gd name="T13" fmla="*/ T12 w 3"/>
                                <a:gd name="T14" fmla="+- 0 295 295"/>
                                <a:gd name="T15" fmla="*/ 295 h 6"/>
                                <a:gd name="T16" fmla="+- 0 730 727"/>
                                <a:gd name="T17" fmla="*/ T16 w 3"/>
                                <a:gd name="T18" fmla="+- 0 297 295"/>
                                <a:gd name="T19" fmla="*/ 297 h 6"/>
                                <a:gd name="T20" fmla="+- 0 728 727"/>
                                <a:gd name="T21" fmla="*/ T20 w 3"/>
                                <a:gd name="T22" fmla="+- 0 300 295"/>
                                <a:gd name="T23" fmla="*/ 300 h 6"/>
                                <a:gd name="T24" fmla="+- 0 728 727"/>
                                <a:gd name="T25" fmla="*/ T24 w 3"/>
                                <a:gd name="T26" fmla="+- 0 301 295"/>
                                <a:gd name="T27" fmla="*/ 301 h 6"/>
                              </a:gdLst>
                              <a:ahLst/>
                              <a:cxnLst>
                                <a:cxn ang="0">
                                  <a:pos x="T1" y="T3"/>
                                </a:cxn>
                                <a:cxn ang="0">
                                  <a:pos x="T5" y="T7"/>
                                </a:cxn>
                                <a:cxn ang="0">
                                  <a:pos x="T9" y="T11"/>
                                </a:cxn>
                                <a:cxn ang="0">
                                  <a:pos x="T13" y="T15"/>
                                </a:cxn>
                                <a:cxn ang="0">
                                  <a:pos x="T17" y="T19"/>
                                </a:cxn>
                                <a:cxn ang="0">
                                  <a:pos x="T21" y="T23"/>
                                </a:cxn>
                                <a:cxn ang="0">
                                  <a:pos x="T25" y="T27"/>
                                </a:cxn>
                              </a:cxnLst>
                              <a:rect l="0" t="0" r="r" b="b"/>
                              <a:pathLst>
                                <a:path w="3" h="6">
                                  <a:moveTo>
                                    <a:pt x="1" y="6"/>
                                  </a:moveTo>
                                  <a:lnTo>
                                    <a:pt x="0" y="6"/>
                                  </a:lnTo>
                                  <a:lnTo>
                                    <a:pt x="0" y="3"/>
                                  </a:lnTo>
                                  <a:lnTo>
                                    <a:pt x="3" y="0"/>
                                  </a:lnTo>
                                  <a:lnTo>
                                    <a:pt x="3" y="2"/>
                                  </a:lnTo>
                                  <a:lnTo>
                                    <a:pt x="1" y="5"/>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76" name="Group 392"/>
                        <wpg:cNvGrpSpPr>
                          <a:grpSpLocks/>
                        </wpg:cNvGrpSpPr>
                        <wpg:grpSpPr bwMode="auto">
                          <a:xfrm>
                            <a:off x="1087" y="294"/>
                            <a:ext cx="141" cy="225"/>
                            <a:chOff x="1087" y="294"/>
                            <a:chExt cx="141" cy="225"/>
                          </a:xfrm>
                        </wpg:grpSpPr>
                        <wps:wsp>
                          <wps:cNvPr id="53277" name="Freeform 393"/>
                          <wps:cNvSpPr>
                            <a:spLocks/>
                          </wps:cNvSpPr>
                          <wps:spPr bwMode="auto">
                            <a:xfrm>
                              <a:off x="1087" y="294"/>
                              <a:ext cx="141" cy="225"/>
                            </a:xfrm>
                            <a:custGeom>
                              <a:avLst/>
                              <a:gdLst>
                                <a:gd name="T0" fmla="+- 0 1228 1087"/>
                                <a:gd name="T1" fmla="*/ T0 w 141"/>
                                <a:gd name="T2" fmla="+- 0 519 294"/>
                                <a:gd name="T3" fmla="*/ 519 h 225"/>
                                <a:gd name="T4" fmla="+- 0 1224 1087"/>
                                <a:gd name="T5" fmla="*/ T4 w 141"/>
                                <a:gd name="T6" fmla="+- 0 516 294"/>
                                <a:gd name="T7" fmla="*/ 516 h 225"/>
                                <a:gd name="T8" fmla="+- 0 1220 1087"/>
                                <a:gd name="T9" fmla="*/ T8 w 141"/>
                                <a:gd name="T10" fmla="+- 0 510 294"/>
                                <a:gd name="T11" fmla="*/ 510 h 225"/>
                                <a:gd name="T12" fmla="+- 0 1209 1087"/>
                                <a:gd name="T13" fmla="*/ T12 w 141"/>
                                <a:gd name="T14" fmla="+- 0 481 294"/>
                                <a:gd name="T15" fmla="*/ 481 h 225"/>
                                <a:gd name="T16" fmla="+- 0 1200 1087"/>
                                <a:gd name="T17" fmla="*/ T16 w 141"/>
                                <a:gd name="T18" fmla="+- 0 451 294"/>
                                <a:gd name="T19" fmla="*/ 451 h 225"/>
                                <a:gd name="T20" fmla="+- 0 1167 1087"/>
                                <a:gd name="T21" fmla="*/ T20 w 141"/>
                                <a:gd name="T22" fmla="+- 0 390 294"/>
                                <a:gd name="T23" fmla="*/ 390 h 225"/>
                                <a:gd name="T24" fmla="+- 0 1129 1087"/>
                                <a:gd name="T25" fmla="*/ T24 w 141"/>
                                <a:gd name="T26" fmla="+- 0 339 294"/>
                                <a:gd name="T27" fmla="*/ 339 h 225"/>
                                <a:gd name="T28" fmla="+- 0 1100 1087"/>
                                <a:gd name="T29" fmla="*/ T28 w 141"/>
                                <a:gd name="T30" fmla="+- 0 307 294"/>
                                <a:gd name="T31" fmla="*/ 307 h 225"/>
                                <a:gd name="T32" fmla="+- 0 1087 1087"/>
                                <a:gd name="T33" fmla="*/ T32 w 141"/>
                                <a:gd name="T34" fmla="+- 0 294 294"/>
                                <a:gd name="T35" fmla="*/ 294 h 225"/>
                                <a:gd name="T36" fmla="+- 0 1107 1087"/>
                                <a:gd name="T37" fmla="*/ T36 w 141"/>
                                <a:gd name="T38" fmla="+- 0 310 294"/>
                                <a:gd name="T39" fmla="*/ 310 h 225"/>
                                <a:gd name="T40" fmla="+- 0 1116 1087"/>
                                <a:gd name="T41" fmla="*/ T40 w 141"/>
                                <a:gd name="T42" fmla="+- 0 320 294"/>
                                <a:gd name="T43" fmla="*/ 320 h 225"/>
                                <a:gd name="T44" fmla="+- 0 1119 1087"/>
                                <a:gd name="T45" fmla="*/ T44 w 141"/>
                                <a:gd name="T46" fmla="+- 0 321 294"/>
                                <a:gd name="T47" fmla="*/ 321 h 225"/>
                                <a:gd name="T48" fmla="+- 0 1124 1087"/>
                                <a:gd name="T49" fmla="*/ T48 w 141"/>
                                <a:gd name="T50" fmla="+- 0 321 294"/>
                                <a:gd name="T51" fmla="*/ 321 h 225"/>
                                <a:gd name="T52" fmla="+- 0 1135 1087"/>
                                <a:gd name="T53" fmla="*/ T52 w 141"/>
                                <a:gd name="T54" fmla="+- 0 333 294"/>
                                <a:gd name="T55" fmla="*/ 333 h 225"/>
                                <a:gd name="T56" fmla="+- 0 1131 1087"/>
                                <a:gd name="T57" fmla="*/ T56 w 141"/>
                                <a:gd name="T58" fmla="+- 0 333 294"/>
                                <a:gd name="T59" fmla="*/ 333 h 225"/>
                                <a:gd name="T60" fmla="+- 0 1131 1087"/>
                                <a:gd name="T61" fmla="*/ T60 w 141"/>
                                <a:gd name="T62" fmla="+- 0 335 294"/>
                                <a:gd name="T63" fmla="*/ 335 h 225"/>
                                <a:gd name="T64" fmla="+- 0 1161 1087"/>
                                <a:gd name="T65" fmla="*/ T64 w 141"/>
                                <a:gd name="T66" fmla="+- 0 373 294"/>
                                <a:gd name="T67" fmla="*/ 373 h 225"/>
                                <a:gd name="T68" fmla="+- 0 1170 1087"/>
                                <a:gd name="T69" fmla="*/ T68 w 141"/>
                                <a:gd name="T70" fmla="+- 0 384 294"/>
                                <a:gd name="T71" fmla="*/ 384 h 225"/>
                                <a:gd name="T72" fmla="+- 0 1175 1087"/>
                                <a:gd name="T73" fmla="*/ T72 w 141"/>
                                <a:gd name="T74" fmla="+- 0 391 294"/>
                                <a:gd name="T75" fmla="*/ 391 h 225"/>
                                <a:gd name="T76" fmla="+- 0 1202 1087"/>
                                <a:gd name="T77" fmla="*/ T76 w 141"/>
                                <a:gd name="T78" fmla="+- 0 445 294"/>
                                <a:gd name="T79" fmla="*/ 445 h 225"/>
                                <a:gd name="T80" fmla="+- 0 1213 1087"/>
                                <a:gd name="T81" fmla="*/ T80 w 141"/>
                                <a:gd name="T82" fmla="+- 0 481 294"/>
                                <a:gd name="T83" fmla="*/ 481 h 225"/>
                                <a:gd name="T84" fmla="+- 0 1224 1087"/>
                                <a:gd name="T85" fmla="*/ T84 w 141"/>
                                <a:gd name="T86" fmla="+- 0 510 294"/>
                                <a:gd name="T87" fmla="*/ 510 h 225"/>
                                <a:gd name="T88" fmla="+- 0 1228 1087"/>
                                <a:gd name="T89" fmla="*/ T88 w 141"/>
                                <a:gd name="T90" fmla="+- 0 516 294"/>
                                <a:gd name="T91" fmla="*/ 516 h 225"/>
                                <a:gd name="T92" fmla="+- 0 1228 1087"/>
                                <a:gd name="T93" fmla="*/ T92 w 141"/>
                                <a:gd name="T94" fmla="+- 0 519 294"/>
                                <a:gd name="T95" fmla="*/ 51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 h="225">
                                  <a:moveTo>
                                    <a:pt x="141" y="225"/>
                                  </a:moveTo>
                                  <a:lnTo>
                                    <a:pt x="137" y="222"/>
                                  </a:lnTo>
                                  <a:lnTo>
                                    <a:pt x="133" y="216"/>
                                  </a:lnTo>
                                  <a:lnTo>
                                    <a:pt x="122" y="187"/>
                                  </a:lnTo>
                                  <a:lnTo>
                                    <a:pt x="113" y="157"/>
                                  </a:lnTo>
                                  <a:lnTo>
                                    <a:pt x="80" y="96"/>
                                  </a:lnTo>
                                  <a:lnTo>
                                    <a:pt x="42" y="45"/>
                                  </a:lnTo>
                                  <a:lnTo>
                                    <a:pt x="13" y="13"/>
                                  </a:lnTo>
                                  <a:lnTo>
                                    <a:pt x="0" y="0"/>
                                  </a:lnTo>
                                  <a:lnTo>
                                    <a:pt x="20" y="16"/>
                                  </a:lnTo>
                                  <a:lnTo>
                                    <a:pt x="29" y="26"/>
                                  </a:lnTo>
                                  <a:lnTo>
                                    <a:pt x="32" y="27"/>
                                  </a:lnTo>
                                  <a:lnTo>
                                    <a:pt x="37" y="27"/>
                                  </a:lnTo>
                                  <a:lnTo>
                                    <a:pt x="48" y="39"/>
                                  </a:lnTo>
                                  <a:lnTo>
                                    <a:pt x="44" y="39"/>
                                  </a:lnTo>
                                  <a:lnTo>
                                    <a:pt x="44" y="41"/>
                                  </a:lnTo>
                                  <a:lnTo>
                                    <a:pt x="74" y="79"/>
                                  </a:lnTo>
                                  <a:lnTo>
                                    <a:pt x="83" y="90"/>
                                  </a:lnTo>
                                  <a:lnTo>
                                    <a:pt x="88" y="97"/>
                                  </a:lnTo>
                                  <a:lnTo>
                                    <a:pt x="115" y="151"/>
                                  </a:lnTo>
                                  <a:lnTo>
                                    <a:pt x="126" y="187"/>
                                  </a:lnTo>
                                  <a:lnTo>
                                    <a:pt x="137" y="216"/>
                                  </a:lnTo>
                                  <a:lnTo>
                                    <a:pt x="141" y="222"/>
                                  </a:lnTo>
                                  <a:lnTo>
                                    <a:pt x="141"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78" name="Freeform 394"/>
                          <wps:cNvSpPr>
                            <a:spLocks/>
                          </wps:cNvSpPr>
                          <wps:spPr bwMode="auto">
                            <a:xfrm>
                              <a:off x="1087" y="294"/>
                              <a:ext cx="141" cy="225"/>
                            </a:xfrm>
                            <a:custGeom>
                              <a:avLst/>
                              <a:gdLst>
                                <a:gd name="T0" fmla="+- 0 1124 1087"/>
                                <a:gd name="T1" fmla="*/ T0 w 141"/>
                                <a:gd name="T2" fmla="+- 0 321 294"/>
                                <a:gd name="T3" fmla="*/ 321 h 225"/>
                                <a:gd name="T4" fmla="+- 0 1119 1087"/>
                                <a:gd name="T5" fmla="*/ T4 w 141"/>
                                <a:gd name="T6" fmla="+- 0 321 294"/>
                                <a:gd name="T7" fmla="*/ 321 h 225"/>
                                <a:gd name="T8" fmla="+- 0 1119 1087"/>
                                <a:gd name="T9" fmla="*/ T8 w 141"/>
                                <a:gd name="T10" fmla="+- 0 319 294"/>
                                <a:gd name="T11" fmla="*/ 319 h 225"/>
                                <a:gd name="T12" fmla="+- 0 1099 1087"/>
                                <a:gd name="T13" fmla="*/ T12 w 141"/>
                                <a:gd name="T14" fmla="+- 0 298 294"/>
                                <a:gd name="T15" fmla="*/ 298 h 225"/>
                                <a:gd name="T16" fmla="+- 0 1122 1087"/>
                                <a:gd name="T17" fmla="*/ T16 w 141"/>
                                <a:gd name="T18" fmla="+- 0 320 294"/>
                                <a:gd name="T19" fmla="*/ 320 h 225"/>
                                <a:gd name="T20" fmla="+- 0 1124 1087"/>
                                <a:gd name="T21" fmla="*/ T20 w 141"/>
                                <a:gd name="T22" fmla="+- 0 321 294"/>
                                <a:gd name="T23" fmla="*/ 321 h 225"/>
                              </a:gdLst>
                              <a:ahLst/>
                              <a:cxnLst>
                                <a:cxn ang="0">
                                  <a:pos x="T1" y="T3"/>
                                </a:cxn>
                                <a:cxn ang="0">
                                  <a:pos x="T5" y="T7"/>
                                </a:cxn>
                                <a:cxn ang="0">
                                  <a:pos x="T9" y="T11"/>
                                </a:cxn>
                                <a:cxn ang="0">
                                  <a:pos x="T13" y="T15"/>
                                </a:cxn>
                                <a:cxn ang="0">
                                  <a:pos x="T17" y="T19"/>
                                </a:cxn>
                                <a:cxn ang="0">
                                  <a:pos x="T21" y="T23"/>
                                </a:cxn>
                              </a:cxnLst>
                              <a:rect l="0" t="0" r="r" b="b"/>
                              <a:pathLst>
                                <a:path w="141" h="225">
                                  <a:moveTo>
                                    <a:pt x="37" y="27"/>
                                  </a:moveTo>
                                  <a:lnTo>
                                    <a:pt x="32" y="27"/>
                                  </a:lnTo>
                                  <a:lnTo>
                                    <a:pt x="32" y="25"/>
                                  </a:lnTo>
                                  <a:lnTo>
                                    <a:pt x="12" y="4"/>
                                  </a:lnTo>
                                  <a:lnTo>
                                    <a:pt x="35" y="26"/>
                                  </a:lnTo>
                                  <a:lnTo>
                                    <a:pt x="3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79" name="Freeform 395"/>
                          <wps:cNvSpPr>
                            <a:spLocks/>
                          </wps:cNvSpPr>
                          <wps:spPr bwMode="auto">
                            <a:xfrm>
                              <a:off x="1087" y="294"/>
                              <a:ext cx="141" cy="225"/>
                            </a:xfrm>
                            <a:custGeom>
                              <a:avLst/>
                              <a:gdLst>
                                <a:gd name="T0" fmla="+- 0 1198 1087"/>
                                <a:gd name="T1" fmla="*/ T0 w 141"/>
                                <a:gd name="T2" fmla="+- 0 409 294"/>
                                <a:gd name="T3" fmla="*/ 409 h 225"/>
                                <a:gd name="T4" fmla="+- 0 1196 1087"/>
                                <a:gd name="T5" fmla="*/ T4 w 141"/>
                                <a:gd name="T6" fmla="+- 0 409 294"/>
                                <a:gd name="T7" fmla="*/ 409 h 225"/>
                                <a:gd name="T8" fmla="+- 0 1196 1087"/>
                                <a:gd name="T9" fmla="*/ T8 w 141"/>
                                <a:gd name="T10" fmla="+- 0 405 294"/>
                                <a:gd name="T11" fmla="*/ 405 h 225"/>
                                <a:gd name="T12" fmla="+- 0 1179 1087"/>
                                <a:gd name="T13" fmla="*/ T12 w 141"/>
                                <a:gd name="T14" fmla="+- 0 376 294"/>
                                <a:gd name="T15" fmla="*/ 376 h 225"/>
                                <a:gd name="T16" fmla="+- 0 1151 1087"/>
                                <a:gd name="T17" fmla="*/ T16 w 141"/>
                                <a:gd name="T18" fmla="+- 0 336 294"/>
                                <a:gd name="T19" fmla="*/ 336 h 225"/>
                                <a:gd name="T20" fmla="+- 0 1126 1087"/>
                                <a:gd name="T21" fmla="*/ T20 w 141"/>
                                <a:gd name="T22" fmla="+- 0 305 294"/>
                                <a:gd name="T23" fmla="*/ 305 h 225"/>
                                <a:gd name="T24" fmla="+- 0 1122 1087"/>
                                <a:gd name="T25" fmla="*/ T24 w 141"/>
                                <a:gd name="T26" fmla="+- 0 301 294"/>
                                <a:gd name="T27" fmla="*/ 301 h 225"/>
                                <a:gd name="T28" fmla="+- 0 1122 1087"/>
                                <a:gd name="T29" fmla="*/ T28 w 141"/>
                                <a:gd name="T30" fmla="+- 0 300 294"/>
                                <a:gd name="T31" fmla="*/ 300 h 225"/>
                                <a:gd name="T32" fmla="+- 0 1148 1087"/>
                                <a:gd name="T33" fmla="*/ T32 w 141"/>
                                <a:gd name="T34" fmla="+- 0 328 294"/>
                                <a:gd name="T35" fmla="*/ 328 h 225"/>
                                <a:gd name="T36" fmla="+- 0 1175 1087"/>
                                <a:gd name="T37" fmla="*/ T36 w 141"/>
                                <a:gd name="T38" fmla="+- 0 362 294"/>
                                <a:gd name="T39" fmla="*/ 362 h 225"/>
                                <a:gd name="T40" fmla="+- 0 1196 1087"/>
                                <a:gd name="T41" fmla="*/ T40 w 141"/>
                                <a:gd name="T42" fmla="+- 0 398 294"/>
                                <a:gd name="T43" fmla="*/ 398 h 225"/>
                                <a:gd name="T44" fmla="+- 0 1198 1087"/>
                                <a:gd name="T45" fmla="*/ T44 w 141"/>
                                <a:gd name="T46" fmla="+- 0 409 294"/>
                                <a:gd name="T47" fmla="*/ 40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 h="225">
                                  <a:moveTo>
                                    <a:pt x="111" y="115"/>
                                  </a:moveTo>
                                  <a:lnTo>
                                    <a:pt x="109" y="115"/>
                                  </a:lnTo>
                                  <a:lnTo>
                                    <a:pt x="109" y="111"/>
                                  </a:lnTo>
                                  <a:lnTo>
                                    <a:pt x="92" y="82"/>
                                  </a:lnTo>
                                  <a:lnTo>
                                    <a:pt x="64" y="42"/>
                                  </a:lnTo>
                                  <a:lnTo>
                                    <a:pt x="39" y="11"/>
                                  </a:lnTo>
                                  <a:lnTo>
                                    <a:pt x="35" y="7"/>
                                  </a:lnTo>
                                  <a:lnTo>
                                    <a:pt x="35" y="6"/>
                                  </a:lnTo>
                                  <a:lnTo>
                                    <a:pt x="61" y="34"/>
                                  </a:lnTo>
                                  <a:lnTo>
                                    <a:pt x="88" y="68"/>
                                  </a:lnTo>
                                  <a:lnTo>
                                    <a:pt x="109" y="104"/>
                                  </a:lnTo>
                                  <a:lnTo>
                                    <a:pt x="11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80" name="Freeform 396"/>
                          <wps:cNvSpPr>
                            <a:spLocks/>
                          </wps:cNvSpPr>
                          <wps:spPr bwMode="auto">
                            <a:xfrm>
                              <a:off x="1087" y="294"/>
                              <a:ext cx="141" cy="225"/>
                            </a:xfrm>
                            <a:custGeom>
                              <a:avLst/>
                              <a:gdLst>
                                <a:gd name="T0" fmla="+- 0 1204 1087"/>
                                <a:gd name="T1" fmla="*/ T0 w 141"/>
                                <a:gd name="T2" fmla="+- 0 435 294"/>
                                <a:gd name="T3" fmla="*/ 435 h 225"/>
                                <a:gd name="T4" fmla="+- 0 1181 1087"/>
                                <a:gd name="T5" fmla="*/ T4 w 141"/>
                                <a:gd name="T6" fmla="+- 0 394 294"/>
                                <a:gd name="T7" fmla="*/ 394 h 225"/>
                                <a:gd name="T8" fmla="+- 0 1146 1087"/>
                                <a:gd name="T9" fmla="*/ T8 w 141"/>
                                <a:gd name="T10" fmla="+- 0 348 294"/>
                                <a:gd name="T11" fmla="*/ 348 h 225"/>
                                <a:gd name="T12" fmla="+- 0 1132 1087"/>
                                <a:gd name="T13" fmla="*/ T12 w 141"/>
                                <a:gd name="T14" fmla="+- 0 333 294"/>
                                <a:gd name="T15" fmla="*/ 333 h 225"/>
                                <a:gd name="T16" fmla="+- 0 1135 1087"/>
                                <a:gd name="T17" fmla="*/ T16 w 141"/>
                                <a:gd name="T18" fmla="+- 0 333 294"/>
                                <a:gd name="T19" fmla="*/ 333 h 225"/>
                                <a:gd name="T20" fmla="+- 0 1150 1087"/>
                                <a:gd name="T21" fmla="*/ T20 w 141"/>
                                <a:gd name="T22" fmla="+- 0 349 294"/>
                                <a:gd name="T23" fmla="*/ 349 h 225"/>
                                <a:gd name="T24" fmla="+- 0 1177 1087"/>
                                <a:gd name="T25" fmla="*/ T24 w 141"/>
                                <a:gd name="T26" fmla="+- 0 381 294"/>
                                <a:gd name="T27" fmla="*/ 381 h 225"/>
                                <a:gd name="T28" fmla="+- 0 1194 1087"/>
                                <a:gd name="T29" fmla="*/ T28 w 141"/>
                                <a:gd name="T30" fmla="+- 0 409 294"/>
                                <a:gd name="T31" fmla="*/ 409 h 225"/>
                                <a:gd name="T32" fmla="+- 0 1198 1087"/>
                                <a:gd name="T33" fmla="*/ T32 w 141"/>
                                <a:gd name="T34" fmla="+- 0 409 294"/>
                                <a:gd name="T35" fmla="*/ 409 h 225"/>
                                <a:gd name="T36" fmla="+- 0 1204 1087"/>
                                <a:gd name="T37" fmla="*/ T36 w 141"/>
                                <a:gd name="T38" fmla="+- 0 435 294"/>
                                <a:gd name="T39" fmla="*/ 43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25">
                                  <a:moveTo>
                                    <a:pt x="117" y="141"/>
                                  </a:moveTo>
                                  <a:lnTo>
                                    <a:pt x="94" y="100"/>
                                  </a:lnTo>
                                  <a:lnTo>
                                    <a:pt x="59" y="54"/>
                                  </a:lnTo>
                                  <a:lnTo>
                                    <a:pt x="45" y="39"/>
                                  </a:lnTo>
                                  <a:lnTo>
                                    <a:pt x="48" y="39"/>
                                  </a:lnTo>
                                  <a:lnTo>
                                    <a:pt x="63" y="55"/>
                                  </a:lnTo>
                                  <a:lnTo>
                                    <a:pt x="90" y="87"/>
                                  </a:lnTo>
                                  <a:lnTo>
                                    <a:pt x="107" y="115"/>
                                  </a:lnTo>
                                  <a:lnTo>
                                    <a:pt x="111" y="115"/>
                                  </a:lnTo>
                                  <a:lnTo>
                                    <a:pt x="117"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81" name="Group 397"/>
                        <wpg:cNvGrpSpPr>
                          <a:grpSpLocks/>
                        </wpg:cNvGrpSpPr>
                        <wpg:grpSpPr bwMode="auto">
                          <a:xfrm>
                            <a:off x="622" y="300"/>
                            <a:ext cx="2" cy="2"/>
                            <a:chOff x="622" y="300"/>
                            <a:chExt cx="2" cy="2"/>
                          </a:xfrm>
                        </wpg:grpSpPr>
                        <wps:wsp>
                          <wps:cNvPr id="53282" name="Freeform 398"/>
                          <wps:cNvSpPr>
                            <a:spLocks/>
                          </wps:cNvSpPr>
                          <wps:spPr bwMode="auto">
                            <a:xfrm>
                              <a:off x="622" y="300"/>
                              <a:ext cx="2" cy="2"/>
                            </a:xfrm>
                            <a:custGeom>
                              <a:avLst/>
                              <a:gdLst>
                                <a:gd name="T0" fmla="+- 0 622 622"/>
                                <a:gd name="T1" fmla="*/ T0 w 1"/>
                                <a:gd name="T2" fmla="+- 0 623 622"/>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83" name="Group 399"/>
                        <wpg:cNvGrpSpPr>
                          <a:grpSpLocks/>
                        </wpg:cNvGrpSpPr>
                        <wpg:grpSpPr bwMode="auto">
                          <a:xfrm>
                            <a:off x="725" y="303"/>
                            <a:ext cx="2" cy="4"/>
                            <a:chOff x="725" y="303"/>
                            <a:chExt cx="2" cy="4"/>
                          </a:xfrm>
                        </wpg:grpSpPr>
                        <wps:wsp>
                          <wps:cNvPr id="53284" name="Freeform 400"/>
                          <wps:cNvSpPr>
                            <a:spLocks/>
                          </wps:cNvSpPr>
                          <wps:spPr bwMode="auto">
                            <a:xfrm>
                              <a:off x="725" y="303"/>
                              <a:ext cx="2" cy="4"/>
                            </a:xfrm>
                            <a:custGeom>
                              <a:avLst/>
                              <a:gdLst>
                                <a:gd name="T0" fmla="+- 0 725 725"/>
                                <a:gd name="T1" fmla="*/ T0 w 1"/>
                                <a:gd name="T2" fmla="+- 0 307 303"/>
                                <a:gd name="T3" fmla="*/ 307 h 4"/>
                                <a:gd name="T4" fmla="+- 0 725 725"/>
                                <a:gd name="T5" fmla="*/ T4 w 1"/>
                                <a:gd name="T6" fmla="+- 0 303 303"/>
                                <a:gd name="T7" fmla="*/ 303 h 4"/>
                                <a:gd name="T8" fmla="+- 0 726 725"/>
                                <a:gd name="T9" fmla="*/ T8 w 1"/>
                                <a:gd name="T10" fmla="+- 0 304 303"/>
                                <a:gd name="T11" fmla="*/ 304 h 4"/>
                                <a:gd name="T12" fmla="+- 0 725 725"/>
                                <a:gd name="T13" fmla="*/ T12 w 1"/>
                                <a:gd name="T14" fmla="+- 0 307 303"/>
                                <a:gd name="T15" fmla="*/ 307 h 4"/>
                              </a:gdLst>
                              <a:ahLst/>
                              <a:cxnLst>
                                <a:cxn ang="0">
                                  <a:pos x="T1" y="T3"/>
                                </a:cxn>
                                <a:cxn ang="0">
                                  <a:pos x="T5" y="T7"/>
                                </a:cxn>
                                <a:cxn ang="0">
                                  <a:pos x="T9" y="T11"/>
                                </a:cxn>
                                <a:cxn ang="0">
                                  <a:pos x="T13" y="T15"/>
                                </a:cxn>
                              </a:cxnLst>
                              <a:rect l="0" t="0" r="r" b="b"/>
                              <a:pathLst>
                                <a:path w="1" h="4">
                                  <a:moveTo>
                                    <a:pt x="0" y="4"/>
                                  </a:moveTo>
                                  <a:lnTo>
                                    <a:pt x="0" y="0"/>
                                  </a:lnTo>
                                  <a:lnTo>
                                    <a:pt x="1" y="1"/>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85" name="Group 401"/>
                        <wpg:cNvGrpSpPr>
                          <a:grpSpLocks/>
                        </wpg:cNvGrpSpPr>
                        <wpg:grpSpPr bwMode="auto">
                          <a:xfrm>
                            <a:off x="742" y="305"/>
                            <a:ext cx="2" cy="2"/>
                            <a:chOff x="742" y="305"/>
                            <a:chExt cx="2" cy="2"/>
                          </a:xfrm>
                        </wpg:grpSpPr>
                        <wps:wsp>
                          <wps:cNvPr id="53286" name="Freeform 402"/>
                          <wps:cNvSpPr>
                            <a:spLocks/>
                          </wps:cNvSpPr>
                          <wps:spPr bwMode="auto">
                            <a:xfrm>
                              <a:off x="742" y="305"/>
                              <a:ext cx="2" cy="2"/>
                            </a:xfrm>
                            <a:custGeom>
                              <a:avLst/>
                              <a:gdLst>
                                <a:gd name="T0" fmla="+- 0 742 742"/>
                                <a:gd name="T1" fmla="*/ T0 w 1"/>
                                <a:gd name="T2" fmla="+- 0 743 742"/>
                                <a:gd name="T3" fmla="*/ T2 w 1"/>
                              </a:gdLst>
                              <a:ahLst/>
                              <a:cxnLst>
                                <a:cxn ang="0">
                                  <a:pos x="T1" y="0"/>
                                </a:cxn>
                                <a:cxn ang="0">
                                  <a:pos x="T3" y="0"/>
                                </a:cxn>
                              </a:cxnLst>
                              <a:rect l="0" t="0" r="r" b="b"/>
                              <a:pathLst>
                                <a:path w="1">
                                  <a:moveTo>
                                    <a:pt x="0" y="0"/>
                                  </a:moveTo>
                                  <a:lnTo>
                                    <a:pt x="1" y="0"/>
                                  </a:lnTo>
                                </a:path>
                              </a:pathLst>
                            </a:custGeom>
                            <a:noFill/>
                            <a:ln w="1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87" name="Group 403"/>
                        <wpg:cNvGrpSpPr>
                          <a:grpSpLocks/>
                        </wpg:cNvGrpSpPr>
                        <wpg:grpSpPr bwMode="auto">
                          <a:xfrm>
                            <a:off x="444" y="304"/>
                            <a:ext cx="203" cy="46"/>
                            <a:chOff x="444" y="304"/>
                            <a:chExt cx="203" cy="46"/>
                          </a:xfrm>
                        </wpg:grpSpPr>
                        <wps:wsp>
                          <wps:cNvPr id="53288" name="Freeform 404"/>
                          <wps:cNvSpPr>
                            <a:spLocks/>
                          </wps:cNvSpPr>
                          <wps:spPr bwMode="auto">
                            <a:xfrm>
                              <a:off x="444" y="304"/>
                              <a:ext cx="203" cy="46"/>
                            </a:xfrm>
                            <a:custGeom>
                              <a:avLst/>
                              <a:gdLst>
                                <a:gd name="T0" fmla="+- 0 444 444"/>
                                <a:gd name="T1" fmla="*/ T0 w 203"/>
                                <a:gd name="T2" fmla="+- 0 334 304"/>
                                <a:gd name="T3" fmla="*/ 334 h 46"/>
                                <a:gd name="T4" fmla="+- 0 470 444"/>
                                <a:gd name="T5" fmla="*/ T4 w 203"/>
                                <a:gd name="T6" fmla="+- 0 318 304"/>
                                <a:gd name="T7" fmla="*/ 318 h 46"/>
                                <a:gd name="T8" fmla="+- 0 507 444"/>
                                <a:gd name="T9" fmla="*/ T8 w 203"/>
                                <a:gd name="T10" fmla="+- 0 308 304"/>
                                <a:gd name="T11" fmla="*/ 308 h 46"/>
                                <a:gd name="T12" fmla="+- 0 547 444"/>
                                <a:gd name="T13" fmla="*/ T12 w 203"/>
                                <a:gd name="T14" fmla="+- 0 304 304"/>
                                <a:gd name="T15" fmla="*/ 304 h 46"/>
                                <a:gd name="T16" fmla="+- 0 578 444"/>
                                <a:gd name="T17" fmla="*/ T16 w 203"/>
                                <a:gd name="T18" fmla="+- 0 307 304"/>
                                <a:gd name="T19" fmla="*/ 307 h 46"/>
                                <a:gd name="T20" fmla="+- 0 587 444"/>
                                <a:gd name="T21" fmla="*/ T20 w 203"/>
                                <a:gd name="T22" fmla="+- 0 310 304"/>
                                <a:gd name="T23" fmla="*/ 310 h 46"/>
                                <a:gd name="T24" fmla="+- 0 538 444"/>
                                <a:gd name="T25" fmla="*/ T24 w 203"/>
                                <a:gd name="T26" fmla="+- 0 310 304"/>
                                <a:gd name="T27" fmla="*/ 310 h 46"/>
                                <a:gd name="T28" fmla="+- 0 495 444"/>
                                <a:gd name="T29" fmla="*/ T28 w 203"/>
                                <a:gd name="T30" fmla="+- 0 316 304"/>
                                <a:gd name="T31" fmla="*/ 316 h 46"/>
                                <a:gd name="T32" fmla="+- 0 462 444"/>
                                <a:gd name="T33" fmla="*/ T32 w 203"/>
                                <a:gd name="T34" fmla="+- 0 325 304"/>
                                <a:gd name="T35" fmla="*/ 325 h 46"/>
                                <a:gd name="T36" fmla="+- 0 444 444"/>
                                <a:gd name="T37" fmla="*/ T36 w 203"/>
                                <a:gd name="T38" fmla="+- 0 334 304"/>
                                <a:gd name="T39" fmla="*/ 3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3" h="46">
                                  <a:moveTo>
                                    <a:pt x="0" y="30"/>
                                  </a:moveTo>
                                  <a:lnTo>
                                    <a:pt x="26" y="14"/>
                                  </a:lnTo>
                                  <a:lnTo>
                                    <a:pt x="63" y="4"/>
                                  </a:lnTo>
                                  <a:lnTo>
                                    <a:pt x="103" y="0"/>
                                  </a:lnTo>
                                  <a:lnTo>
                                    <a:pt x="134" y="3"/>
                                  </a:lnTo>
                                  <a:lnTo>
                                    <a:pt x="143" y="6"/>
                                  </a:lnTo>
                                  <a:lnTo>
                                    <a:pt x="94" y="6"/>
                                  </a:lnTo>
                                  <a:lnTo>
                                    <a:pt x="51" y="12"/>
                                  </a:lnTo>
                                  <a:lnTo>
                                    <a:pt x="18" y="21"/>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89" name="Freeform 405"/>
                          <wps:cNvSpPr>
                            <a:spLocks/>
                          </wps:cNvSpPr>
                          <wps:spPr bwMode="auto">
                            <a:xfrm>
                              <a:off x="444" y="304"/>
                              <a:ext cx="203" cy="46"/>
                            </a:xfrm>
                            <a:custGeom>
                              <a:avLst/>
                              <a:gdLst>
                                <a:gd name="T0" fmla="+- 0 647 444"/>
                                <a:gd name="T1" fmla="*/ T0 w 203"/>
                                <a:gd name="T2" fmla="+- 0 350 304"/>
                                <a:gd name="T3" fmla="*/ 350 h 46"/>
                                <a:gd name="T4" fmla="+- 0 611 444"/>
                                <a:gd name="T5" fmla="*/ T4 w 203"/>
                                <a:gd name="T6" fmla="+- 0 323 304"/>
                                <a:gd name="T7" fmla="*/ 323 h 46"/>
                                <a:gd name="T8" fmla="+- 0 602 444"/>
                                <a:gd name="T9" fmla="*/ T8 w 203"/>
                                <a:gd name="T10" fmla="+- 0 319 304"/>
                                <a:gd name="T11" fmla="*/ 319 h 46"/>
                                <a:gd name="T12" fmla="+- 0 591 444"/>
                                <a:gd name="T13" fmla="*/ T12 w 203"/>
                                <a:gd name="T14" fmla="+- 0 316 304"/>
                                <a:gd name="T15" fmla="*/ 316 h 46"/>
                                <a:gd name="T16" fmla="+- 0 563 444"/>
                                <a:gd name="T17" fmla="*/ T16 w 203"/>
                                <a:gd name="T18" fmla="+- 0 310 304"/>
                                <a:gd name="T19" fmla="*/ 310 h 46"/>
                                <a:gd name="T20" fmla="+- 0 587 444"/>
                                <a:gd name="T21" fmla="*/ T20 w 203"/>
                                <a:gd name="T22" fmla="+- 0 310 304"/>
                                <a:gd name="T23" fmla="*/ 310 h 46"/>
                                <a:gd name="T24" fmla="+- 0 591 444"/>
                                <a:gd name="T25" fmla="*/ T24 w 203"/>
                                <a:gd name="T26" fmla="+- 0 311 304"/>
                                <a:gd name="T27" fmla="*/ 311 h 46"/>
                                <a:gd name="T28" fmla="+- 0 615 444"/>
                                <a:gd name="T29" fmla="*/ T28 w 203"/>
                                <a:gd name="T30" fmla="+- 0 320 304"/>
                                <a:gd name="T31" fmla="*/ 320 h 46"/>
                                <a:gd name="T32" fmla="+- 0 623 444"/>
                                <a:gd name="T33" fmla="*/ T32 w 203"/>
                                <a:gd name="T34" fmla="+- 0 323 304"/>
                                <a:gd name="T35" fmla="*/ 323 h 46"/>
                                <a:gd name="T36" fmla="+- 0 647 444"/>
                                <a:gd name="T37" fmla="*/ T36 w 203"/>
                                <a:gd name="T38" fmla="+- 0 347 304"/>
                                <a:gd name="T39" fmla="*/ 347 h 46"/>
                                <a:gd name="T40" fmla="+- 0 647 444"/>
                                <a:gd name="T41" fmla="*/ T40 w 203"/>
                                <a:gd name="T42" fmla="+- 0 350 304"/>
                                <a:gd name="T43" fmla="*/ 35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3" h="46">
                                  <a:moveTo>
                                    <a:pt x="203" y="46"/>
                                  </a:moveTo>
                                  <a:lnTo>
                                    <a:pt x="167" y="19"/>
                                  </a:lnTo>
                                  <a:lnTo>
                                    <a:pt x="158" y="15"/>
                                  </a:lnTo>
                                  <a:lnTo>
                                    <a:pt x="147" y="12"/>
                                  </a:lnTo>
                                  <a:lnTo>
                                    <a:pt x="119" y="6"/>
                                  </a:lnTo>
                                  <a:lnTo>
                                    <a:pt x="143" y="6"/>
                                  </a:lnTo>
                                  <a:lnTo>
                                    <a:pt x="147" y="7"/>
                                  </a:lnTo>
                                  <a:lnTo>
                                    <a:pt x="171" y="16"/>
                                  </a:lnTo>
                                  <a:lnTo>
                                    <a:pt x="179" y="19"/>
                                  </a:lnTo>
                                  <a:lnTo>
                                    <a:pt x="203" y="43"/>
                                  </a:lnTo>
                                  <a:lnTo>
                                    <a:pt x="20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90" name="Group 406"/>
                        <wpg:cNvGrpSpPr>
                          <a:grpSpLocks/>
                        </wpg:cNvGrpSpPr>
                        <wpg:grpSpPr bwMode="auto">
                          <a:xfrm>
                            <a:off x="739" y="307"/>
                            <a:ext cx="2" cy="2"/>
                            <a:chOff x="739" y="307"/>
                            <a:chExt cx="2" cy="2"/>
                          </a:xfrm>
                        </wpg:grpSpPr>
                        <wps:wsp>
                          <wps:cNvPr id="53291" name="Freeform 407"/>
                          <wps:cNvSpPr>
                            <a:spLocks/>
                          </wps:cNvSpPr>
                          <wps:spPr bwMode="auto">
                            <a:xfrm>
                              <a:off x="739" y="307"/>
                              <a:ext cx="2" cy="2"/>
                            </a:xfrm>
                            <a:custGeom>
                              <a:avLst/>
                              <a:gdLst>
                                <a:gd name="T0" fmla="+- 0 739 739"/>
                                <a:gd name="T1" fmla="*/ T0 w 1"/>
                                <a:gd name="T2" fmla="+- 0 740 739"/>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92" name="Group 408"/>
                        <wpg:cNvGrpSpPr>
                          <a:grpSpLocks/>
                        </wpg:cNvGrpSpPr>
                        <wpg:grpSpPr bwMode="auto">
                          <a:xfrm>
                            <a:off x="737" y="312"/>
                            <a:ext cx="2" cy="2"/>
                            <a:chOff x="737" y="312"/>
                            <a:chExt cx="2" cy="2"/>
                          </a:xfrm>
                        </wpg:grpSpPr>
                        <wps:wsp>
                          <wps:cNvPr id="53293" name="Freeform 409"/>
                          <wps:cNvSpPr>
                            <a:spLocks/>
                          </wps:cNvSpPr>
                          <wps:spPr bwMode="auto">
                            <a:xfrm>
                              <a:off x="737" y="312"/>
                              <a:ext cx="2" cy="2"/>
                            </a:xfrm>
                            <a:custGeom>
                              <a:avLst/>
                              <a:gdLst>
                                <a:gd name="T0" fmla="+- 0 737 737"/>
                                <a:gd name="T1" fmla="*/ T0 w 1"/>
                                <a:gd name="T2" fmla="+- 0 738 737"/>
                                <a:gd name="T3" fmla="*/ T2 w 1"/>
                              </a:gdLst>
                              <a:ahLst/>
                              <a:cxnLst>
                                <a:cxn ang="0">
                                  <a:pos x="T1" y="0"/>
                                </a:cxn>
                                <a:cxn ang="0">
                                  <a:pos x="T3" y="0"/>
                                </a:cxn>
                              </a:cxnLst>
                              <a:rect l="0" t="0" r="r" b="b"/>
                              <a:pathLst>
                                <a:path w="1">
                                  <a:moveTo>
                                    <a:pt x="0" y="0"/>
                                  </a:moveTo>
                                  <a:lnTo>
                                    <a:pt x="1" y="0"/>
                                  </a:lnTo>
                                </a:path>
                              </a:pathLst>
                            </a:custGeom>
                            <a:noFill/>
                            <a:ln w="1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94" name="Group 410"/>
                        <wpg:cNvGrpSpPr>
                          <a:grpSpLocks/>
                        </wpg:cNvGrpSpPr>
                        <wpg:grpSpPr bwMode="auto">
                          <a:xfrm>
                            <a:off x="735" y="316"/>
                            <a:ext cx="2" cy="2"/>
                            <a:chOff x="735" y="316"/>
                            <a:chExt cx="2" cy="2"/>
                          </a:xfrm>
                        </wpg:grpSpPr>
                        <wps:wsp>
                          <wps:cNvPr id="53295" name="Freeform 411"/>
                          <wps:cNvSpPr>
                            <a:spLocks/>
                          </wps:cNvSpPr>
                          <wps:spPr bwMode="auto">
                            <a:xfrm>
                              <a:off x="735" y="316"/>
                              <a:ext cx="2" cy="2"/>
                            </a:xfrm>
                            <a:custGeom>
                              <a:avLst/>
                              <a:gdLst>
                                <a:gd name="T0" fmla="+- 0 735 735"/>
                                <a:gd name="T1" fmla="*/ T0 w 1"/>
                                <a:gd name="T2" fmla="+- 0 736 735"/>
                                <a:gd name="T3" fmla="*/ T2 w 1"/>
                              </a:gdLst>
                              <a:ahLst/>
                              <a:cxnLst>
                                <a:cxn ang="0">
                                  <a:pos x="T1" y="0"/>
                                </a:cxn>
                                <a:cxn ang="0">
                                  <a:pos x="T3" y="0"/>
                                </a:cxn>
                              </a:cxnLst>
                              <a:rect l="0" t="0" r="r" b="b"/>
                              <a:pathLst>
                                <a:path w="1">
                                  <a:moveTo>
                                    <a:pt x="0" y="0"/>
                                  </a:moveTo>
                                  <a:lnTo>
                                    <a:pt x="1" y="0"/>
                                  </a:lnTo>
                                </a:path>
                              </a:pathLst>
                            </a:custGeom>
                            <a:noFill/>
                            <a:ln w="1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96" name="Group 412"/>
                        <wpg:cNvGrpSpPr>
                          <a:grpSpLocks/>
                        </wpg:cNvGrpSpPr>
                        <wpg:grpSpPr bwMode="auto">
                          <a:xfrm>
                            <a:off x="732" y="320"/>
                            <a:ext cx="2" cy="2"/>
                            <a:chOff x="732" y="320"/>
                            <a:chExt cx="2" cy="2"/>
                          </a:xfrm>
                        </wpg:grpSpPr>
                        <wps:wsp>
                          <wps:cNvPr id="53297" name="Freeform 413"/>
                          <wps:cNvSpPr>
                            <a:spLocks/>
                          </wps:cNvSpPr>
                          <wps:spPr bwMode="auto">
                            <a:xfrm>
                              <a:off x="732" y="320"/>
                              <a:ext cx="2" cy="2"/>
                            </a:xfrm>
                            <a:custGeom>
                              <a:avLst/>
                              <a:gdLst>
                                <a:gd name="T0" fmla="+- 0 733 732"/>
                                <a:gd name="T1" fmla="*/ T0 w 1"/>
                                <a:gd name="T2" fmla="+- 0 321 320"/>
                                <a:gd name="T3" fmla="*/ 321 h 2"/>
                                <a:gd name="T4" fmla="+- 0 732 732"/>
                                <a:gd name="T5" fmla="*/ T4 w 1"/>
                                <a:gd name="T6" fmla="+- 0 320 320"/>
                                <a:gd name="T7" fmla="*/ 320 h 2"/>
                                <a:gd name="T8" fmla="+- 0 733 732"/>
                                <a:gd name="T9" fmla="*/ T8 w 1"/>
                                <a:gd name="T10" fmla="+- 0 320 320"/>
                                <a:gd name="T11" fmla="*/ 320 h 2"/>
                                <a:gd name="T12" fmla="+- 0 733 732"/>
                                <a:gd name="T13" fmla="*/ T12 w 1"/>
                                <a:gd name="T14" fmla="+- 0 321 320"/>
                                <a:gd name="T15" fmla="*/ 321 h 2"/>
                              </a:gdLst>
                              <a:ahLst/>
                              <a:cxnLst>
                                <a:cxn ang="0">
                                  <a:pos x="T1" y="T3"/>
                                </a:cxn>
                                <a:cxn ang="0">
                                  <a:pos x="T5" y="T7"/>
                                </a:cxn>
                                <a:cxn ang="0">
                                  <a:pos x="T9" y="T11"/>
                                </a:cxn>
                                <a:cxn ang="0">
                                  <a:pos x="T13" y="T15"/>
                                </a:cxn>
                              </a:cxnLst>
                              <a:rect l="0" t="0" r="r" b="b"/>
                              <a:pathLst>
                                <a:path w="1" h="2">
                                  <a:moveTo>
                                    <a:pt x="1" y="1"/>
                                  </a:moveTo>
                                  <a:lnTo>
                                    <a:pt x="0" y="0"/>
                                  </a:lnTo>
                                  <a:lnTo>
                                    <a:pt x="1" y="0"/>
                                  </a:lnTo>
                                  <a:lnTo>
                                    <a:pt x="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98" name="Group 414"/>
                        <wpg:cNvGrpSpPr>
                          <a:grpSpLocks/>
                        </wpg:cNvGrpSpPr>
                        <wpg:grpSpPr bwMode="auto">
                          <a:xfrm>
                            <a:off x="695" y="324"/>
                            <a:ext cx="2" cy="2"/>
                            <a:chOff x="695" y="324"/>
                            <a:chExt cx="2" cy="2"/>
                          </a:xfrm>
                        </wpg:grpSpPr>
                        <wps:wsp>
                          <wps:cNvPr id="53299" name="Freeform 415"/>
                          <wps:cNvSpPr>
                            <a:spLocks/>
                          </wps:cNvSpPr>
                          <wps:spPr bwMode="auto">
                            <a:xfrm>
                              <a:off x="695" y="324"/>
                              <a:ext cx="2" cy="2"/>
                            </a:xfrm>
                            <a:custGeom>
                              <a:avLst/>
                              <a:gdLst>
                                <a:gd name="T0" fmla="+- 0 695 695"/>
                                <a:gd name="T1" fmla="*/ T0 w 1"/>
                                <a:gd name="T2" fmla="+- 0 696 695"/>
                                <a:gd name="T3" fmla="*/ T2 w 1"/>
                              </a:gdLst>
                              <a:ahLst/>
                              <a:cxnLst>
                                <a:cxn ang="0">
                                  <a:pos x="T1" y="0"/>
                                </a:cxn>
                                <a:cxn ang="0">
                                  <a:pos x="T3" y="0"/>
                                </a:cxn>
                              </a:cxnLst>
                              <a:rect l="0" t="0" r="r" b="b"/>
                              <a:pathLst>
                                <a:path w="1">
                                  <a:moveTo>
                                    <a:pt x="0" y="0"/>
                                  </a:moveTo>
                                  <a:lnTo>
                                    <a:pt x="1" y="0"/>
                                  </a:lnTo>
                                </a:path>
                              </a:pathLst>
                            </a:custGeom>
                            <a:noFill/>
                            <a:ln w="30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0" name="Group 416"/>
                        <wpg:cNvGrpSpPr>
                          <a:grpSpLocks/>
                        </wpg:cNvGrpSpPr>
                        <wpg:grpSpPr bwMode="auto">
                          <a:xfrm>
                            <a:off x="1122" y="323"/>
                            <a:ext cx="2" cy="2"/>
                            <a:chOff x="1122" y="323"/>
                            <a:chExt cx="2" cy="2"/>
                          </a:xfrm>
                        </wpg:grpSpPr>
                        <wps:wsp>
                          <wps:cNvPr id="53301" name="Freeform 417"/>
                          <wps:cNvSpPr>
                            <a:spLocks/>
                          </wps:cNvSpPr>
                          <wps:spPr bwMode="auto">
                            <a:xfrm>
                              <a:off x="1122" y="323"/>
                              <a:ext cx="2" cy="2"/>
                            </a:xfrm>
                            <a:custGeom>
                              <a:avLst/>
                              <a:gdLst>
                                <a:gd name="T0" fmla="+- 0 1122 1122"/>
                                <a:gd name="T1" fmla="*/ T0 w 1"/>
                                <a:gd name="T2" fmla="+- 0 1123 1122"/>
                                <a:gd name="T3" fmla="*/ T2 w 1"/>
                              </a:gdLst>
                              <a:ahLst/>
                              <a:cxnLst>
                                <a:cxn ang="0">
                                  <a:pos x="T1" y="0"/>
                                </a:cxn>
                                <a:cxn ang="0">
                                  <a:pos x="T3" y="0"/>
                                </a:cxn>
                              </a:cxnLst>
                              <a:rect l="0" t="0" r="r" b="b"/>
                              <a:pathLst>
                                <a:path w="1">
                                  <a:moveTo>
                                    <a:pt x="0" y="0"/>
                                  </a:moveTo>
                                  <a:lnTo>
                                    <a:pt x="1"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2" name="Group 418"/>
                        <wpg:cNvGrpSpPr>
                          <a:grpSpLocks/>
                        </wpg:cNvGrpSpPr>
                        <wpg:grpSpPr bwMode="auto">
                          <a:xfrm>
                            <a:off x="1127" y="329"/>
                            <a:ext cx="2" cy="2"/>
                            <a:chOff x="1127" y="329"/>
                            <a:chExt cx="2" cy="2"/>
                          </a:xfrm>
                        </wpg:grpSpPr>
                        <wps:wsp>
                          <wps:cNvPr id="53303" name="Freeform 419"/>
                          <wps:cNvSpPr>
                            <a:spLocks/>
                          </wps:cNvSpPr>
                          <wps:spPr bwMode="auto">
                            <a:xfrm>
                              <a:off x="1127" y="329"/>
                              <a:ext cx="2" cy="2"/>
                            </a:xfrm>
                            <a:custGeom>
                              <a:avLst/>
                              <a:gdLst>
                                <a:gd name="T0" fmla="+- 0 1127 1127"/>
                                <a:gd name="T1" fmla="*/ T0 w 1"/>
                                <a:gd name="T2" fmla="+- 0 1128 1127"/>
                                <a:gd name="T3" fmla="*/ T2 w 1"/>
                              </a:gdLst>
                              <a:ahLst/>
                              <a:cxnLst>
                                <a:cxn ang="0">
                                  <a:pos x="T1" y="0"/>
                                </a:cxn>
                                <a:cxn ang="0">
                                  <a:pos x="T3" y="0"/>
                                </a:cxn>
                              </a:cxnLst>
                              <a:rect l="0" t="0" r="r" b="b"/>
                              <a:pathLst>
                                <a:path w="1">
                                  <a:moveTo>
                                    <a:pt x="0" y="0"/>
                                  </a:moveTo>
                                  <a:lnTo>
                                    <a:pt x="1" y="0"/>
                                  </a:lnTo>
                                </a:path>
                              </a:pathLst>
                            </a:custGeom>
                            <a:noFill/>
                            <a:ln w="6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4" name="Group 420"/>
                        <wpg:cNvGrpSpPr>
                          <a:grpSpLocks/>
                        </wpg:cNvGrpSpPr>
                        <wpg:grpSpPr bwMode="auto">
                          <a:xfrm>
                            <a:off x="1129" y="330"/>
                            <a:ext cx="2" cy="3"/>
                            <a:chOff x="1129" y="330"/>
                            <a:chExt cx="2" cy="3"/>
                          </a:xfrm>
                        </wpg:grpSpPr>
                        <wps:wsp>
                          <wps:cNvPr id="53305" name="Freeform 421"/>
                          <wps:cNvSpPr>
                            <a:spLocks/>
                          </wps:cNvSpPr>
                          <wps:spPr bwMode="auto">
                            <a:xfrm>
                              <a:off x="1129" y="330"/>
                              <a:ext cx="2" cy="3"/>
                            </a:xfrm>
                            <a:custGeom>
                              <a:avLst/>
                              <a:gdLst>
                                <a:gd name="T0" fmla="+- 0 1130 1129"/>
                                <a:gd name="T1" fmla="*/ T0 w 2"/>
                                <a:gd name="T2" fmla="+- 0 333 330"/>
                                <a:gd name="T3" fmla="*/ 333 h 3"/>
                                <a:gd name="T4" fmla="+- 0 1129 1129"/>
                                <a:gd name="T5" fmla="*/ T4 w 2"/>
                                <a:gd name="T6" fmla="+- 0 330 330"/>
                                <a:gd name="T7" fmla="*/ 330 h 3"/>
                                <a:gd name="T8" fmla="+- 0 1131 1129"/>
                                <a:gd name="T9" fmla="*/ T8 w 2"/>
                                <a:gd name="T10" fmla="+- 0 332 330"/>
                                <a:gd name="T11" fmla="*/ 332 h 3"/>
                                <a:gd name="T12" fmla="+- 0 1130 1129"/>
                                <a:gd name="T13" fmla="*/ T12 w 2"/>
                                <a:gd name="T14" fmla="+- 0 333 330"/>
                                <a:gd name="T15" fmla="*/ 333 h 3"/>
                              </a:gdLst>
                              <a:ahLst/>
                              <a:cxnLst>
                                <a:cxn ang="0">
                                  <a:pos x="T1" y="T3"/>
                                </a:cxn>
                                <a:cxn ang="0">
                                  <a:pos x="T5" y="T7"/>
                                </a:cxn>
                                <a:cxn ang="0">
                                  <a:pos x="T9" y="T11"/>
                                </a:cxn>
                                <a:cxn ang="0">
                                  <a:pos x="T13" y="T15"/>
                                </a:cxn>
                              </a:cxnLst>
                              <a:rect l="0" t="0" r="r" b="b"/>
                              <a:pathLst>
                                <a:path w="2" h="3">
                                  <a:moveTo>
                                    <a:pt x="1" y="3"/>
                                  </a:moveTo>
                                  <a:lnTo>
                                    <a:pt x="0" y="0"/>
                                  </a:lnTo>
                                  <a:lnTo>
                                    <a:pt x="2" y="2"/>
                                  </a:lnTo>
                                  <a:lnTo>
                                    <a:pt x="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06" name="Group 422"/>
                        <wpg:cNvGrpSpPr>
                          <a:grpSpLocks/>
                        </wpg:cNvGrpSpPr>
                        <wpg:grpSpPr bwMode="auto">
                          <a:xfrm>
                            <a:off x="1034" y="334"/>
                            <a:ext cx="2" cy="2"/>
                            <a:chOff x="1034" y="334"/>
                            <a:chExt cx="2" cy="2"/>
                          </a:xfrm>
                        </wpg:grpSpPr>
                        <wps:wsp>
                          <wps:cNvPr id="53307" name="Freeform 423"/>
                          <wps:cNvSpPr>
                            <a:spLocks/>
                          </wps:cNvSpPr>
                          <wps:spPr bwMode="auto">
                            <a:xfrm>
                              <a:off x="1034" y="334"/>
                              <a:ext cx="2" cy="2"/>
                            </a:xfrm>
                            <a:custGeom>
                              <a:avLst/>
                              <a:gdLst>
                                <a:gd name="T0" fmla="+- 0 1034 1034"/>
                                <a:gd name="T1" fmla="*/ T0 w 1"/>
                                <a:gd name="T2" fmla="+- 0 1035 1034"/>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8" name="Group 424"/>
                        <wpg:cNvGrpSpPr>
                          <a:grpSpLocks/>
                        </wpg:cNvGrpSpPr>
                        <wpg:grpSpPr bwMode="auto">
                          <a:xfrm>
                            <a:off x="1036" y="335"/>
                            <a:ext cx="2" cy="2"/>
                            <a:chOff x="1036" y="335"/>
                            <a:chExt cx="2" cy="2"/>
                          </a:xfrm>
                        </wpg:grpSpPr>
                        <wps:wsp>
                          <wps:cNvPr id="53309" name="Freeform 425"/>
                          <wps:cNvSpPr>
                            <a:spLocks/>
                          </wps:cNvSpPr>
                          <wps:spPr bwMode="auto">
                            <a:xfrm>
                              <a:off x="1036" y="335"/>
                              <a:ext cx="2" cy="2"/>
                            </a:xfrm>
                            <a:custGeom>
                              <a:avLst/>
                              <a:gdLst>
                                <a:gd name="T0" fmla="+- 0 1036 1036"/>
                                <a:gd name="T1" fmla="*/ T0 w 1"/>
                                <a:gd name="T2" fmla="+- 0 1037 103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10" name="Group 426"/>
                        <wpg:cNvGrpSpPr>
                          <a:grpSpLocks/>
                        </wpg:cNvGrpSpPr>
                        <wpg:grpSpPr bwMode="auto">
                          <a:xfrm>
                            <a:off x="1039" y="337"/>
                            <a:ext cx="178" cy="217"/>
                            <a:chOff x="1039" y="337"/>
                            <a:chExt cx="178" cy="217"/>
                          </a:xfrm>
                        </wpg:grpSpPr>
                        <wps:wsp>
                          <wps:cNvPr id="53311" name="Freeform 427"/>
                          <wps:cNvSpPr>
                            <a:spLocks/>
                          </wps:cNvSpPr>
                          <wps:spPr bwMode="auto">
                            <a:xfrm>
                              <a:off x="1039" y="337"/>
                              <a:ext cx="178" cy="217"/>
                            </a:xfrm>
                            <a:custGeom>
                              <a:avLst/>
                              <a:gdLst>
                                <a:gd name="T0" fmla="+- 0 1197 1039"/>
                                <a:gd name="T1" fmla="*/ T0 w 178"/>
                                <a:gd name="T2" fmla="+- 0 515 337"/>
                                <a:gd name="T3" fmla="*/ 515 h 217"/>
                                <a:gd name="T4" fmla="+- 0 1169 1039"/>
                                <a:gd name="T5" fmla="*/ T4 w 178"/>
                                <a:gd name="T6" fmla="+- 0 459 337"/>
                                <a:gd name="T7" fmla="*/ 459 h 217"/>
                                <a:gd name="T8" fmla="+- 0 1130 1039"/>
                                <a:gd name="T9" fmla="*/ T8 w 178"/>
                                <a:gd name="T10" fmla="+- 0 414 337"/>
                                <a:gd name="T11" fmla="*/ 414 h 217"/>
                                <a:gd name="T12" fmla="+- 0 1086 1039"/>
                                <a:gd name="T13" fmla="*/ T12 w 178"/>
                                <a:gd name="T14" fmla="+- 0 375 337"/>
                                <a:gd name="T15" fmla="*/ 375 h 217"/>
                                <a:gd name="T16" fmla="+- 0 1039 1039"/>
                                <a:gd name="T17" fmla="*/ T16 w 178"/>
                                <a:gd name="T18" fmla="+- 0 337 337"/>
                                <a:gd name="T19" fmla="*/ 337 h 217"/>
                                <a:gd name="T20" fmla="+- 0 1116 1039"/>
                                <a:gd name="T21" fmla="*/ T20 w 178"/>
                                <a:gd name="T22" fmla="+- 0 390 337"/>
                                <a:gd name="T23" fmla="*/ 390 h 217"/>
                                <a:gd name="T24" fmla="+- 0 1169 1039"/>
                                <a:gd name="T25" fmla="*/ T24 w 178"/>
                                <a:gd name="T26" fmla="+- 0 449 337"/>
                                <a:gd name="T27" fmla="*/ 449 h 217"/>
                                <a:gd name="T28" fmla="+- 0 1198 1039"/>
                                <a:gd name="T29" fmla="*/ T28 w 178"/>
                                <a:gd name="T30" fmla="+- 0 496 337"/>
                                <a:gd name="T31" fmla="*/ 496 h 217"/>
                                <a:gd name="T32" fmla="+- 0 1202 1039"/>
                                <a:gd name="T33" fmla="*/ T32 w 178"/>
                                <a:gd name="T34" fmla="+- 0 504 337"/>
                                <a:gd name="T35" fmla="*/ 504 h 217"/>
                                <a:gd name="T36" fmla="+- 0 1205 1039"/>
                                <a:gd name="T37" fmla="*/ T36 w 178"/>
                                <a:gd name="T38" fmla="+- 0 513 337"/>
                                <a:gd name="T39" fmla="*/ 513 h 217"/>
                                <a:gd name="T40" fmla="+- 0 1200 1039"/>
                                <a:gd name="T41" fmla="*/ T40 w 178"/>
                                <a:gd name="T42" fmla="+- 0 513 337"/>
                                <a:gd name="T43" fmla="*/ 513 h 217"/>
                                <a:gd name="T44" fmla="+- 0 1197 1039"/>
                                <a:gd name="T45" fmla="*/ T44 w 178"/>
                                <a:gd name="T46" fmla="+- 0 515 337"/>
                                <a:gd name="T47" fmla="*/ 515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 h="217">
                                  <a:moveTo>
                                    <a:pt x="158" y="178"/>
                                  </a:moveTo>
                                  <a:lnTo>
                                    <a:pt x="130" y="122"/>
                                  </a:lnTo>
                                  <a:lnTo>
                                    <a:pt x="91" y="77"/>
                                  </a:lnTo>
                                  <a:lnTo>
                                    <a:pt x="47" y="38"/>
                                  </a:lnTo>
                                  <a:lnTo>
                                    <a:pt x="0" y="0"/>
                                  </a:lnTo>
                                  <a:lnTo>
                                    <a:pt x="77" y="53"/>
                                  </a:lnTo>
                                  <a:lnTo>
                                    <a:pt x="130" y="112"/>
                                  </a:lnTo>
                                  <a:lnTo>
                                    <a:pt x="159" y="159"/>
                                  </a:lnTo>
                                  <a:lnTo>
                                    <a:pt x="163" y="167"/>
                                  </a:lnTo>
                                  <a:lnTo>
                                    <a:pt x="166" y="176"/>
                                  </a:lnTo>
                                  <a:lnTo>
                                    <a:pt x="161" y="176"/>
                                  </a:lnTo>
                                  <a:lnTo>
                                    <a:pt x="158"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12" name="Freeform 428"/>
                          <wps:cNvSpPr>
                            <a:spLocks/>
                          </wps:cNvSpPr>
                          <wps:spPr bwMode="auto">
                            <a:xfrm>
                              <a:off x="1039" y="337"/>
                              <a:ext cx="178" cy="217"/>
                            </a:xfrm>
                            <a:custGeom>
                              <a:avLst/>
                              <a:gdLst>
                                <a:gd name="T0" fmla="+- 0 1212 1039"/>
                                <a:gd name="T1" fmla="*/ T0 w 178"/>
                                <a:gd name="T2" fmla="+- 0 554 337"/>
                                <a:gd name="T3" fmla="*/ 554 h 217"/>
                                <a:gd name="T4" fmla="+- 0 1208 1039"/>
                                <a:gd name="T5" fmla="*/ T4 w 178"/>
                                <a:gd name="T6" fmla="+- 0 550 337"/>
                                <a:gd name="T7" fmla="*/ 550 h 217"/>
                                <a:gd name="T8" fmla="+- 0 1203 1039"/>
                                <a:gd name="T9" fmla="*/ T8 w 178"/>
                                <a:gd name="T10" fmla="+- 0 529 337"/>
                                <a:gd name="T11" fmla="*/ 529 h 217"/>
                                <a:gd name="T12" fmla="+- 0 1200 1039"/>
                                <a:gd name="T13" fmla="*/ T12 w 178"/>
                                <a:gd name="T14" fmla="+- 0 513 337"/>
                                <a:gd name="T15" fmla="*/ 513 h 217"/>
                                <a:gd name="T16" fmla="+- 0 1205 1039"/>
                                <a:gd name="T17" fmla="*/ T16 w 178"/>
                                <a:gd name="T18" fmla="+- 0 513 337"/>
                                <a:gd name="T19" fmla="*/ 513 h 217"/>
                                <a:gd name="T20" fmla="+- 0 1210 1039"/>
                                <a:gd name="T21" fmla="*/ T20 w 178"/>
                                <a:gd name="T22" fmla="+- 0 532 337"/>
                                <a:gd name="T23" fmla="*/ 532 h 217"/>
                                <a:gd name="T24" fmla="+- 0 1216 1039"/>
                                <a:gd name="T25" fmla="*/ T24 w 178"/>
                                <a:gd name="T26" fmla="+- 0 548 337"/>
                                <a:gd name="T27" fmla="*/ 548 h 217"/>
                                <a:gd name="T28" fmla="+- 0 1215 1039"/>
                                <a:gd name="T29" fmla="*/ T28 w 178"/>
                                <a:gd name="T30" fmla="+- 0 551 337"/>
                                <a:gd name="T31" fmla="*/ 551 h 217"/>
                                <a:gd name="T32" fmla="+- 0 1212 1039"/>
                                <a:gd name="T33" fmla="*/ T32 w 178"/>
                                <a:gd name="T34" fmla="+- 0 554 337"/>
                                <a:gd name="T35" fmla="*/ 55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 h="217">
                                  <a:moveTo>
                                    <a:pt x="173" y="217"/>
                                  </a:moveTo>
                                  <a:lnTo>
                                    <a:pt x="169" y="213"/>
                                  </a:lnTo>
                                  <a:lnTo>
                                    <a:pt x="164" y="192"/>
                                  </a:lnTo>
                                  <a:lnTo>
                                    <a:pt x="161" y="176"/>
                                  </a:lnTo>
                                  <a:lnTo>
                                    <a:pt x="166" y="176"/>
                                  </a:lnTo>
                                  <a:lnTo>
                                    <a:pt x="171" y="195"/>
                                  </a:lnTo>
                                  <a:lnTo>
                                    <a:pt x="177" y="211"/>
                                  </a:lnTo>
                                  <a:lnTo>
                                    <a:pt x="176" y="214"/>
                                  </a:lnTo>
                                  <a:lnTo>
                                    <a:pt x="173"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13" name="Group 429"/>
                        <wpg:cNvGrpSpPr>
                          <a:grpSpLocks/>
                        </wpg:cNvGrpSpPr>
                        <wpg:grpSpPr bwMode="auto">
                          <a:xfrm>
                            <a:off x="790" y="339"/>
                            <a:ext cx="2" cy="2"/>
                            <a:chOff x="790" y="339"/>
                            <a:chExt cx="2" cy="2"/>
                          </a:xfrm>
                        </wpg:grpSpPr>
                        <wps:wsp>
                          <wps:cNvPr id="53314" name="Freeform 430"/>
                          <wps:cNvSpPr>
                            <a:spLocks/>
                          </wps:cNvSpPr>
                          <wps:spPr bwMode="auto">
                            <a:xfrm>
                              <a:off x="790" y="339"/>
                              <a:ext cx="2" cy="2"/>
                            </a:xfrm>
                            <a:custGeom>
                              <a:avLst/>
                              <a:gdLst>
                                <a:gd name="T0" fmla="+- 0 790 790"/>
                                <a:gd name="T1" fmla="*/ T0 w 1"/>
                                <a:gd name="T2" fmla="+- 0 791 790"/>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15" name="Group 431"/>
                        <wpg:cNvGrpSpPr>
                          <a:grpSpLocks/>
                        </wpg:cNvGrpSpPr>
                        <wpg:grpSpPr bwMode="auto">
                          <a:xfrm>
                            <a:off x="788" y="340"/>
                            <a:ext cx="2" cy="2"/>
                            <a:chOff x="788" y="340"/>
                            <a:chExt cx="2" cy="2"/>
                          </a:xfrm>
                        </wpg:grpSpPr>
                        <wps:wsp>
                          <wps:cNvPr id="53316" name="Freeform 432"/>
                          <wps:cNvSpPr>
                            <a:spLocks/>
                          </wps:cNvSpPr>
                          <wps:spPr bwMode="auto">
                            <a:xfrm>
                              <a:off x="788" y="340"/>
                              <a:ext cx="2" cy="2"/>
                            </a:xfrm>
                            <a:custGeom>
                              <a:avLst/>
                              <a:gdLst>
                                <a:gd name="T0" fmla="+- 0 788 788"/>
                                <a:gd name="T1" fmla="*/ T0 w 1"/>
                                <a:gd name="T2" fmla="+- 0 789 788"/>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17" name="Group 433"/>
                        <wpg:cNvGrpSpPr>
                          <a:grpSpLocks/>
                        </wpg:cNvGrpSpPr>
                        <wpg:grpSpPr bwMode="auto">
                          <a:xfrm>
                            <a:off x="1082" y="341"/>
                            <a:ext cx="2" cy="2"/>
                            <a:chOff x="1082" y="341"/>
                            <a:chExt cx="2" cy="2"/>
                          </a:xfrm>
                        </wpg:grpSpPr>
                        <wps:wsp>
                          <wps:cNvPr id="53318" name="Freeform 434"/>
                          <wps:cNvSpPr>
                            <a:spLocks/>
                          </wps:cNvSpPr>
                          <wps:spPr bwMode="auto">
                            <a:xfrm>
                              <a:off x="1082" y="341"/>
                              <a:ext cx="2" cy="2"/>
                            </a:xfrm>
                            <a:custGeom>
                              <a:avLst/>
                              <a:gdLst>
                                <a:gd name="T0" fmla="+- 0 1082 1082"/>
                                <a:gd name="T1" fmla="*/ T0 w 1"/>
                                <a:gd name="T2" fmla="+- 0 1083 108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19" name="Group 435"/>
                        <wpg:cNvGrpSpPr>
                          <a:grpSpLocks/>
                        </wpg:cNvGrpSpPr>
                        <wpg:grpSpPr bwMode="auto">
                          <a:xfrm>
                            <a:off x="786" y="342"/>
                            <a:ext cx="2" cy="2"/>
                            <a:chOff x="786" y="342"/>
                            <a:chExt cx="2" cy="2"/>
                          </a:xfrm>
                        </wpg:grpSpPr>
                        <wps:wsp>
                          <wps:cNvPr id="53320" name="Freeform 436"/>
                          <wps:cNvSpPr>
                            <a:spLocks/>
                          </wps:cNvSpPr>
                          <wps:spPr bwMode="auto">
                            <a:xfrm>
                              <a:off x="786" y="342"/>
                              <a:ext cx="2" cy="2"/>
                            </a:xfrm>
                            <a:custGeom>
                              <a:avLst/>
                              <a:gdLst>
                                <a:gd name="T0" fmla="+- 0 786 786"/>
                                <a:gd name="T1" fmla="*/ T0 w 1"/>
                                <a:gd name="T2" fmla="+- 0 787 78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21" name="Group 437"/>
                        <wpg:cNvGrpSpPr>
                          <a:grpSpLocks/>
                        </wpg:cNvGrpSpPr>
                        <wpg:grpSpPr bwMode="auto">
                          <a:xfrm>
                            <a:off x="1085" y="344"/>
                            <a:ext cx="78" cy="90"/>
                            <a:chOff x="1085" y="344"/>
                            <a:chExt cx="78" cy="90"/>
                          </a:xfrm>
                        </wpg:grpSpPr>
                        <wps:wsp>
                          <wps:cNvPr id="53322" name="Freeform 438"/>
                          <wps:cNvSpPr>
                            <a:spLocks/>
                          </wps:cNvSpPr>
                          <wps:spPr bwMode="auto">
                            <a:xfrm>
                              <a:off x="1085" y="344"/>
                              <a:ext cx="78" cy="90"/>
                            </a:xfrm>
                            <a:custGeom>
                              <a:avLst/>
                              <a:gdLst>
                                <a:gd name="T0" fmla="+- 0 1163 1085"/>
                                <a:gd name="T1" fmla="*/ T0 w 78"/>
                                <a:gd name="T2" fmla="+- 0 433 344"/>
                                <a:gd name="T3" fmla="*/ 433 h 90"/>
                                <a:gd name="T4" fmla="+- 0 1156 1085"/>
                                <a:gd name="T5" fmla="*/ T4 w 78"/>
                                <a:gd name="T6" fmla="+- 0 425 344"/>
                                <a:gd name="T7" fmla="*/ 425 h 90"/>
                                <a:gd name="T8" fmla="+- 0 1131 1085"/>
                                <a:gd name="T9" fmla="*/ T8 w 78"/>
                                <a:gd name="T10" fmla="+- 0 393 344"/>
                                <a:gd name="T11" fmla="*/ 393 h 90"/>
                                <a:gd name="T12" fmla="+- 0 1085 1085"/>
                                <a:gd name="T13" fmla="*/ T12 w 78"/>
                                <a:gd name="T14" fmla="+- 0 344 344"/>
                                <a:gd name="T15" fmla="*/ 344 h 90"/>
                                <a:gd name="T16" fmla="+- 0 1134 1085"/>
                                <a:gd name="T17" fmla="*/ T16 w 78"/>
                                <a:gd name="T18" fmla="+- 0 390 344"/>
                                <a:gd name="T19" fmla="*/ 390 h 90"/>
                                <a:gd name="T20" fmla="+- 0 1151 1085"/>
                                <a:gd name="T21" fmla="*/ T20 w 78"/>
                                <a:gd name="T22" fmla="+- 0 409 344"/>
                                <a:gd name="T23" fmla="*/ 409 h 90"/>
                                <a:gd name="T24" fmla="+- 0 1161 1085"/>
                                <a:gd name="T25" fmla="*/ T24 w 78"/>
                                <a:gd name="T26" fmla="+- 0 425 344"/>
                                <a:gd name="T27" fmla="*/ 425 h 90"/>
                                <a:gd name="T28" fmla="+- 0 1163 1085"/>
                                <a:gd name="T29" fmla="*/ T28 w 78"/>
                                <a:gd name="T30" fmla="+- 0 432 344"/>
                                <a:gd name="T31" fmla="*/ 432 h 90"/>
                                <a:gd name="T32" fmla="+- 0 1163 1085"/>
                                <a:gd name="T33" fmla="*/ T32 w 78"/>
                                <a:gd name="T34" fmla="+- 0 433 344"/>
                                <a:gd name="T35" fmla="*/ 43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90">
                                  <a:moveTo>
                                    <a:pt x="78" y="89"/>
                                  </a:moveTo>
                                  <a:lnTo>
                                    <a:pt x="71" y="81"/>
                                  </a:lnTo>
                                  <a:lnTo>
                                    <a:pt x="46" y="49"/>
                                  </a:lnTo>
                                  <a:lnTo>
                                    <a:pt x="0" y="0"/>
                                  </a:lnTo>
                                  <a:lnTo>
                                    <a:pt x="49" y="46"/>
                                  </a:lnTo>
                                  <a:lnTo>
                                    <a:pt x="66" y="65"/>
                                  </a:lnTo>
                                  <a:lnTo>
                                    <a:pt x="76" y="81"/>
                                  </a:lnTo>
                                  <a:lnTo>
                                    <a:pt x="78" y="88"/>
                                  </a:lnTo>
                                  <a:lnTo>
                                    <a:pt x="7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23" name="Group 439"/>
                        <wpg:cNvGrpSpPr>
                          <a:grpSpLocks/>
                        </wpg:cNvGrpSpPr>
                        <wpg:grpSpPr bwMode="auto">
                          <a:xfrm>
                            <a:off x="781" y="346"/>
                            <a:ext cx="2" cy="2"/>
                            <a:chOff x="781" y="346"/>
                            <a:chExt cx="2" cy="2"/>
                          </a:xfrm>
                        </wpg:grpSpPr>
                        <wps:wsp>
                          <wps:cNvPr id="53324" name="Freeform 440"/>
                          <wps:cNvSpPr>
                            <a:spLocks/>
                          </wps:cNvSpPr>
                          <wps:spPr bwMode="auto">
                            <a:xfrm>
                              <a:off x="781" y="346"/>
                              <a:ext cx="2" cy="2"/>
                            </a:xfrm>
                            <a:custGeom>
                              <a:avLst/>
                              <a:gdLst>
                                <a:gd name="T0" fmla="+- 0 781 781"/>
                                <a:gd name="T1" fmla="*/ T0 w 1"/>
                                <a:gd name="T2" fmla="+- 0 782 781"/>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25" name="Group 441"/>
                        <wpg:cNvGrpSpPr>
                          <a:grpSpLocks/>
                        </wpg:cNvGrpSpPr>
                        <wpg:grpSpPr bwMode="auto">
                          <a:xfrm>
                            <a:off x="774" y="353"/>
                            <a:ext cx="2" cy="2"/>
                            <a:chOff x="774" y="353"/>
                            <a:chExt cx="2" cy="2"/>
                          </a:xfrm>
                        </wpg:grpSpPr>
                        <wps:wsp>
                          <wps:cNvPr id="53326" name="Freeform 442"/>
                          <wps:cNvSpPr>
                            <a:spLocks/>
                          </wps:cNvSpPr>
                          <wps:spPr bwMode="auto">
                            <a:xfrm>
                              <a:off x="774" y="353"/>
                              <a:ext cx="2" cy="2"/>
                            </a:xfrm>
                            <a:custGeom>
                              <a:avLst/>
                              <a:gdLst>
                                <a:gd name="T0" fmla="+- 0 774 774"/>
                                <a:gd name="T1" fmla="*/ T0 w 1"/>
                                <a:gd name="T2" fmla="+- 0 774 774"/>
                                <a:gd name="T3" fmla="*/ T2 w 1"/>
                              </a:gdLst>
                              <a:ahLst/>
                              <a:cxnLst>
                                <a:cxn ang="0">
                                  <a:pos x="T1" y="0"/>
                                </a:cxn>
                                <a:cxn ang="0">
                                  <a:pos x="T3" y="0"/>
                                </a:cxn>
                              </a:cxnLst>
                              <a:rect l="0" t="0" r="r" b="b"/>
                              <a:pathLst>
                                <a:path w="1">
                                  <a:moveTo>
                                    <a:pt x="0" y="0"/>
                                  </a:moveTo>
                                  <a:lnTo>
                                    <a:pt x="0"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27" name="Group 443"/>
                        <wpg:cNvGrpSpPr>
                          <a:grpSpLocks/>
                        </wpg:cNvGrpSpPr>
                        <wpg:grpSpPr bwMode="auto">
                          <a:xfrm>
                            <a:off x="772" y="354"/>
                            <a:ext cx="2" cy="2"/>
                            <a:chOff x="772" y="354"/>
                            <a:chExt cx="2" cy="2"/>
                          </a:xfrm>
                        </wpg:grpSpPr>
                        <wps:wsp>
                          <wps:cNvPr id="53328" name="Freeform 444"/>
                          <wps:cNvSpPr>
                            <a:spLocks/>
                          </wps:cNvSpPr>
                          <wps:spPr bwMode="auto">
                            <a:xfrm>
                              <a:off x="772" y="354"/>
                              <a:ext cx="2" cy="2"/>
                            </a:xfrm>
                            <a:custGeom>
                              <a:avLst/>
                              <a:gdLst>
                                <a:gd name="T0" fmla="+- 0 772 772"/>
                                <a:gd name="T1" fmla="*/ T0 w 1"/>
                                <a:gd name="T2" fmla="+- 0 773 772"/>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29" name="Group 445"/>
                        <wpg:cNvGrpSpPr>
                          <a:grpSpLocks/>
                        </wpg:cNvGrpSpPr>
                        <wpg:grpSpPr bwMode="auto">
                          <a:xfrm>
                            <a:off x="500" y="355"/>
                            <a:ext cx="198" cy="91"/>
                            <a:chOff x="500" y="355"/>
                            <a:chExt cx="198" cy="91"/>
                          </a:xfrm>
                        </wpg:grpSpPr>
                        <wps:wsp>
                          <wps:cNvPr id="53330" name="Freeform 446"/>
                          <wps:cNvSpPr>
                            <a:spLocks/>
                          </wps:cNvSpPr>
                          <wps:spPr bwMode="auto">
                            <a:xfrm>
                              <a:off x="500" y="355"/>
                              <a:ext cx="198" cy="91"/>
                            </a:xfrm>
                            <a:custGeom>
                              <a:avLst/>
                              <a:gdLst>
                                <a:gd name="T0" fmla="+- 0 500 500"/>
                                <a:gd name="T1" fmla="*/ T0 w 198"/>
                                <a:gd name="T2" fmla="+- 0 368 355"/>
                                <a:gd name="T3" fmla="*/ 368 h 91"/>
                                <a:gd name="T4" fmla="+- 0 545 500"/>
                                <a:gd name="T5" fmla="*/ T4 w 198"/>
                                <a:gd name="T6" fmla="+- 0 357 355"/>
                                <a:gd name="T7" fmla="*/ 357 h 91"/>
                                <a:gd name="T8" fmla="+- 0 558 500"/>
                                <a:gd name="T9" fmla="*/ T8 w 198"/>
                                <a:gd name="T10" fmla="+- 0 355 355"/>
                                <a:gd name="T11" fmla="*/ 355 h 91"/>
                                <a:gd name="T12" fmla="+- 0 577 500"/>
                                <a:gd name="T13" fmla="*/ T12 w 198"/>
                                <a:gd name="T14" fmla="+- 0 356 355"/>
                                <a:gd name="T15" fmla="*/ 356 h 91"/>
                                <a:gd name="T16" fmla="+- 0 600 500"/>
                                <a:gd name="T17" fmla="*/ T16 w 198"/>
                                <a:gd name="T18" fmla="+- 0 361 355"/>
                                <a:gd name="T19" fmla="*/ 361 h 91"/>
                                <a:gd name="T20" fmla="+- 0 560 500"/>
                                <a:gd name="T21" fmla="*/ T20 w 198"/>
                                <a:gd name="T22" fmla="+- 0 361 355"/>
                                <a:gd name="T23" fmla="*/ 361 h 91"/>
                                <a:gd name="T24" fmla="+- 0 530 500"/>
                                <a:gd name="T25" fmla="*/ T24 w 198"/>
                                <a:gd name="T26" fmla="+- 0 364 355"/>
                                <a:gd name="T27" fmla="*/ 364 h 91"/>
                                <a:gd name="T28" fmla="+- 0 500 500"/>
                                <a:gd name="T29" fmla="*/ T28 w 198"/>
                                <a:gd name="T30" fmla="+- 0 368 355"/>
                                <a:gd name="T31" fmla="*/ 368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91">
                                  <a:moveTo>
                                    <a:pt x="0" y="13"/>
                                  </a:moveTo>
                                  <a:lnTo>
                                    <a:pt x="45" y="2"/>
                                  </a:lnTo>
                                  <a:lnTo>
                                    <a:pt x="58" y="0"/>
                                  </a:lnTo>
                                  <a:lnTo>
                                    <a:pt x="77" y="1"/>
                                  </a:lnTo>
                                  <a:lnTo>
                                    <a:pt x="100" y="6"/>
                                  </a:lnTo>
                                  <a:lnTo>
                                    <a:pt x="60" y="6"/>
                                  </a:lnTo>
                                  <a:lnTo>
                                    <a:pt x="30" y="9"/>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31" name="Freeform 447"/>
                          <wps:cNvSpPr>
                            <a:spLocks/>
                          </wps:cNvSpPr>
                          <wps:spPr bwMode="auto">
                            <a:xfrm>
                              <a:off x="500" y="355"/>
                              <a:ext cx="198" cy="91"/>
                            </a:xfrm>
                            <a:custGeom>
                              <a:avLst/>
                              <a:gdLst>
                                <a:gd name="T0" fmla="+- 0 697 500"/>
                                <a:gd name="T1" fmla="*/ T0 w 198"/>
                                <a:gd name="T2" fmla="+- 0 445 355"/>
                                <a:gd name="T3" fmla="*/ 445 h 91"/>
                                <a:gd name="T4" fmla="+- 0 695 500"/>
                                <a:gd name="T5" fmla="*/ T4 w 198"/>
                                <a:gd name="T6" fmla="+- 0 445 355"/>
                                <a:gd name="T7" fmla="*/ 445 h 91"/>
                                <a:gd name="T8" fmla="+- 0 694 500"/>
                                <a:gd name="T9" fmla="*/ T8 w 198"/>
                                <a:gd name="T10" fmla="+- 0 441 355"/>
                                <a:gd name="T11" fmla="*/ 441 h 91"/>
                                <a:gd name="T12" fmla="+- 0 677 500"/>
                                <a:gd name="T13" fmla="*/ T12 w 198"/>
                                <a:gd name="T14" fmla="+- 0 414 355"/>
                                <a:gd name="T15" fmla="*/ 414 h 91"/>
                                <a:gd name="T16" fmla="+- 0 658 500"/>
                                <a:gd name="T17" fmla="*/ T16 w 198"/>
                                <a:gd name="T18" fmla="+- 0 395 355"/>
                                <a:gd name="T19" fmla="*/ 395 h 91"/>
                                <a:gd name="T20" fmla="+- 0 634 500"/>
                                <a:gd name="T21" fmla="*/ T20 w 198"/>
                                <a:gd name="T22" fmla="+- 0 380 355"/>
                                <a:gd name="T23" fmla="*/ 380 h 91"/>
                                <a:gd name="T24" fmla="+- 0 627 500"/>
                                <a:gd name="T25" fmla="*/ T24 w 198"/>
                                <a:gd name="T26" fmla="+- 0 376 355"/>
                                <a:gd name="T27" fmla="*/ 376 h 91"/>
                                <a:gd name="T28" fmla="+- 0 618 500"/>
                                <a:gd name="T29" fmla="*/ T28 w 198"/>
                                <a:gd name="T30" fmla="+- 0 373 355"/>
                                <a:gd name="T31" fmla="*/ 373 h 91"/>
                                <a:gd name="T32" fmla="+- 0 589 500"/>
                                <a:gd name="T33" fmla="*/ T32 w 198"/>
                                <a:gd name="T34" fmla="+- 0 363 355"/>
                                <a:gd name="T35" fmla="*/ 363 h 91"/>
                                <a:gd name="T36" fmla="+- 0 560 500"/>
                                <a:gd name="T37" fmla="*/ T36 w 198"/>
                                <a:gd name="T38" fmla="+- 0 361 355"/>
                                <a:gd name="T39" fmla="*/ 361 h 91"/>
                                <a:gd name="T40" fmla="+- 0 600 500"/>
                                <a:gd name="T41" fmla="*/ T40 w 198"/>
                                <a:gd name="T42" fmla="+- 0 361 355"/>
                                <a:gd name="T43" fmla="*/ 361 h 91"/>
                                <a:gd name="T44" fmla="+- 0 617 500"/>
                                <a:gd name="T45" fmla="*/ T44 w 198"/>
                                <a:gd name="T46" fmla="+- 0 365 355"/>
                                <a:gd name="T47" fmla="*/ 365 h 91"/>
                                <a:gd name="T48" fmla="+- 0 645 500"/>
                                <a:gd name="T49" fmla="*/ T48 w 198"/>
                                <a:gd name="T50" fmla="+- 0 377 355"/>
                                <a:gd name="T51" fmla="*/ 377 h 91"/>
                                <a:gd name="T52" fmla="+- 0 652 500"/>
                                <a:gd name="T53" fmla="*/ T52 w 198"/>
                                <a:gd name="T54" fmla="+- 0 380 355"/>
                                <a:gd name="T55" fmla="*/ 380 h 91"/>
                                <a:gd name="T56" fmla="+- 0 661 500"/>
                                <a:gd name="T57" fmla="*/ T56 w 198"/>
                                <a:gd name="T58" fmla="+- 0 388 355"/>
                                <a:gd name="T59" fmla="*/ 388 h 91"/>
                                <a:gd name="T60" fmla="+- 0 664 500"/>
                                <a:gd name="T61" fmla="*/ T60 w 198"/>
                                <a:gd name="T62" fmla="+- 0 388 355"/>
                                <a:gd name="T63" fmla="*/ 388 h 91"/>
                                <a:gd name="T64" fmla="+- 0 684 500"/>
                                <a:gd name="T65" fmla="*/ T64 w 198"/>
                                <a:gd name="T66" fmla="+- 0 413 355"/>
                                <a:gd name="T67" fmla="*/ 413 h 91"/>
                                <a:gd name="T68" fmla="+- 0 698 500"/>
                                <a:gd name="T69" fmla="*/ T68 w 198"/>
                                <a:gd name="T70" fmla="+- 0 438 355"/>
                                <a:gd name="T71" fmla="*/ 438 h 91"/>
                                <a:gd name="T72" fmla="+- 0 698 500"/>
                                <a:gd name="T73" fmla="*/ T72 w 198"/>
                                <a:gd name="T74" fmla="+- 0 444 355"/>
                                <a:gd name="T75" fmla="*/ 444 h 91"/>
                                <a:gd name="T76" fmla="+- 0 697 500"/>
                                <a:gd name="T77" fmla="*/ T76 w 198"/>
                                <a:gd name="T78" fmla="+- 0 445 355"/>
                                <a:gd name="T79" fmla="*/ 44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 h="91">
                                  <a:moveTo>
                                    <a:pt x="197" y="90"/>
                                  </a:moveTo>
                                  <a:lnTo>
                                    <a:pt x="195" y="90"/>
                                  </a:lnTo>
                                  <a:lnTo>
                                    <a:pt x="194" y="86"/>
                                  </a:lnTo>
                                  <a:lnTo>
                                    <a:pt x="177" y="59"/>
                                  </a:lnTo>
                                  <a:lnTo>
                                    <a:pt x="158" y="40"/>
                                  </a:lnTo>
                                  <a:lnTo>
                                    <a:pt x="134" y="25"/>
                                  </a:lnTo>
                                  <a:lnTo>
                                    <a:pt x="127" y="21"/>
                                  </a:lnTo>
                                  <a:lnTo>
                                    <a:pt x="118" y="18"/>
                                  </a:lnTo>
                                  <a:lnTo>
                                    <a:pt x="89" y="8"/>
                                  </a:lnTo>
                                  <a:lnTo>
                                    <a:pt x="60" y="6"/>
                                  </a:lnTo>
                                  <a:lnTo>
                                    <a:pt x="100" y="6"/>
                                  </a:lnTo>
                                  <a:lnTo>
                                    <a:pt x="117" y="10"/>
                                  </a:lnTo>
                                  <a:lnTo>
                                    <a:pt x="145" y="22"/>
                                  </a:lnTo>
                                  <a:lnTo>
                                    <a:pt x="152" y="25"/>
                                  </a:lnTo>
                                  <a:lnTo>
                                    <a:pt x="161" y="33"/>
                                  </a:lnTo>
                                  <a:lnTo>
                                    <a:pt x="164" y="33"/>
                                  </a:lnTo>
                                  <a:lnTo>
                                    <a:pt x="184" y="58"/>
                                  </a:lnTo>
                                  <a:lnTo>
                                    <a:pt x="198" y="83"/>
                                  </a:lnTo>
                                  <a:lnTo>
                                    <a:pt x="198" y="89"/>
                                  </a:lnTo>
                                  <a:lnTo>
                                    <a:pt x="19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32" name="Group 448"/>
                        <wpg:cNvGrpSpPr>
                          <a:grpSpLocks/>
                        </wpg:cNvGrpSpPr>
                        <wpg:grpSpPr bwMode="auto">
                          <a:xfrm>
                            <a:off x="774" y="370"/>
                            <a:ext cx="2" cy="2"/>
                            <a:chOff x="774" y="370"/>
                            <a:chExt cx="2" cy="2"/>
                          </a:xfrm>
                        </wpg:grpSpPr>
                        <wps:wsp>
                          <wps:cNvPr id="53333" name="Freeform 449"/>
                          <wps:cNvSpPr>
                            <a:spLocks/>
                          </wps:cNvSpPr>
                          <wps:spPr bwMode="auto">
                            <a:xfrm>
                              <a:off x="774" y="370"/>
                              <a:ext cx="2" cy="2"/>
                            </a:xfrm>
                            <a:custGeom>
                              <a:avLst/>
                              <a:gdLst>
                                <a:gd name="T0" fmla="+- 0 774 774"/>
                                <a:gd name="T1" fmla="*/ T0 w 1"/>
                                <a:gd name="T2" fmla="+- 0 774 774"/>
                                <a:gd name="T3" fmla="*/ T2 w 1"/>
                              </a:gdLst>
                              <a:ahLst/>
                              <a:cxnLst>
                                <a:cxn ang="0">
                                  <a:pos x="T1" y="0"/>
                                </a:cxn>
                                <a:cxn ang="0">
                                  <a:pos x="T3" y="0"/>
                                </a:cxn>
                              </a:cxnLst>
                              <a:rect l="0" t="0" r="r" b="b"/>
                              <a:pathLst>
                                <a:path w="1">
                                  <a:moveTo>
                                    <a:pt x="0" y="0"/>
                                  </a:moveTo>
                                  <a:lnTo>
                                    <a:pt x="0"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34" name="Group 450"/>
                        <wpg:cNvGrpSpPr>
                          <a:grpSpLocks/>
                        </wpg:cNvGrpSpPr>
                        <wpg:grpSpPr bwMode="auto">
                          <a:xfrm>
                            <a:off x="698" y="373"/>
                            <a:ext cx="3" cy="11"/>
                            <a:chOff x="698" y="373"/>
                            <a:chExt cx="3" cy="11"/>
                          </a:xfrm>
                        </wpg:grpSpPr>
                        <wps:wsp>
                          <wps:cNvPr id="53335" name="Freeform 451"/>
                          <wps:cNvSpPr>
                            <a:spLocks/>
                          </wps:cNvSpPr>
                          <wps:spPr bwMode="auto">
                            <a:xfrm>
                              <a:off x="698" y="373"/>
                              <a:ext cx="3" cy="11"/>
                            </a:xfrm>
                            <a:custGeom>
                              <a:avLst/>
                              <a:gdLst>
                                <a:gd name="T0" fmla="+- 0 700 698"/>
                                <a:gd name="T1" fmla="*/ T0 w 3"/>
                                <a:gd name="T2" fmla="+- 0 383 373"/>
                                <a:gd name="T3" fmla="*/ 383 h 11"/>
                                <a:gd name="T4" fmla="+- 0 698 698"/>
                                <a:gd name="T5" fmla="*/ T4 w 3"/>
                                <a:gd name="T6" fmla="+- 0 380 373"/>
                                <a:gd name="T7" fmla="*/ 380 h 11"/>
                                <a:gd name="T8" fmla="+- 0 698 698"/>
                                <a:gd name="T9" fmla="*/ T8 w 3"/>
                                <a:gd name="T10" fmla="+- 0 375 373"/>
                                <a:gd name="T11" fmla="*/ 375 h 11"/>
                                <a:gd name="T12" fmla="+- 0 700 698"/>
                                <a:gd name="T13" fmla="*/ T12 w 3"/>
                                <a:gd name="T14" fmla="+- 0 373 373"/>
                                <a:gd name="T15" fmla="*/ 373 h 11"/>
                                <a:gd name="T16" fmla="+- 0 701 698"/>
                                <a:gd name="T17" fmla="*/ T16 w 3"/>
                                <a:gd name="T18" fmla="+- 0 379 373"/>
                                <a:gd name="T19" fmla="*/ 379 h 11"/>
                                <a:gd name="T20" fmla="+- 0 700 698"/>
                                <a:gd name="T21" fmla="*/ T20 w 3"/>
                                <a:gd name="T22" fmla="+- 0 383 373"/>
                                <a:gd name="T23" fmla="*/ 383 h 11"/>
                              </a:gdLst>
                              <a:ahLst/>
                              <a:cxnLst>
                                <a:cxn ang="0">
                                  <a:pos x="T1" y="T3"/>
                                </a:cxn>
                                <a:cxn ang="0">
                                  <a:pos x="T5" y="T7"/>
                                </a:cxn>
                                <a:cxn ang="0">
                                  <a:pos x="T9" y="T11"/>
                                </a:cxn>
                                <a:cxn ang="0">
                                  <a:pos x="T13" y="T15"/>
                                </a:cxn>
                                <a:cxn ang="0">
                                  <a:pos x="T17" y="T19"/>
                                </a:cxn>
                                <a:cxn ang="0">
                                  <a:pos x="T21" y="T23"/>
                                </a:cxn>
                              </a:cxnLst>
                              <a:rect l="0" t="0" r="r" b="b"/>
                              <a:pathLst>
                                <a:path w="3" h="11">
                                  <a:moveTo>
                                    <a:pt x="2" y="10"/>
                                  </a:moveTo>
                                  <a:lnTo>
                                    <a:pt x="0" y="7"/>
                                  </a:lnTo>
                                  <a:lnTo>
                                    <a:pt x="0" y="2"/>
                                  </a:lnTo>
                                  <a:lnTo>
                                    <a:pt x="2" y="0"/>
                                  </a:lnTo>
                                  <a:lnTo>
                                    <a:pt x="3" y="6"/>
                                  </a:lnTo>
                                  <a:lnTo>
                                    <a:pt x="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36" name="Group 452"/>
                        <wpg:cNvGrpSpPr>
                          <a:grpSpLocks/>
                        </wpg:cNvGrpSpPr>
                        <wpg:grpSpPr bwMode="auto">
                          <a:xfrm>
                            <a:off x="772" y="372"/>
                            <a:ext cx="2" cy="2"/>
                            <a:chOff x="772" y="372"/>
                            <a:chExt cx="2" cy="2"/>
                          </a:xfrm>
                        </wpg:grpSpPr>
                        <wps:wsp>
                          <wps:cNvPr id="53337" name="Freeform 453"/>
                          <wps:cNvSpPr>
                            <a:spLocks/>
                          </wps:cNvSpPr>
                          <wps:spPr bwMode="auto">
                            <a:xfrm>
                              <a:off x="772" y="372"/>
                              <a:ext cx="2" cy="2"/>
                            </a:xfrm>
                            <a:custGeom>
                              <a:avLst/>
                              <a:gdLst>
                                <a:gd name="T0" fmla="+- 0 772 772"/>
                                <a:gd name="T1" fmla="*/ T0 w 1"/>
                                <a:gd name="T2" fmla="+- 0 773 77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38" name="Group 454"/>
                        <wpg:cNvGrpSpPr>
                          <a:grpSpLocks/>
                        </wpg:cNvGrpSpPr>
                        <wpg:grpSpPr bwMode="auto">
                          <a:xfrm>
                            <a:off x="769" y="375"/>
                            <a:ext cx="2" cy="2"/>
                            <a:chOff x="769" y="375"/>
                            <a:chExt cx="2" cy="2"/>
                          </a:xfrm>
                        </wpg:grpSpPr>
                        <wps:wsp>
                          <wps:cNvPr id="53339" name="Freeform 455"/>
                          <wps:cNvSpPr>
                            <a:spLocks/>
                          </wps:cNvSpPr>
                          <wps:spPr bwMode="auto">
                            <a:xfrm>
                              <a:off x="769" y="375"/>
                              <a:ext cx="2" cy="2"/>
                            </a:xfrm>
                            <a:custGeom>
                              <a:avLst/>
                              <a:gdLst>
                                <a:gd name="T0" fmla="+- 0 769 769"/>
                                <a:gd name="T1" fmla="*/ T0 w 1"/>
                                <a:gd name="T2" fmla="+- 0 770 769"/>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40" name="Group 456"/>
                        <wpg:cNvGrpSpPr>
                          <a:grpSpLocks/>
                        </wpg:cNvGrpSpPr>
                        <wpg:grpSpPr bwMode="auto">
                          <a:xfrm>
                            <a:off x="730" y="378"/>
                            <a:ext cx="38" cy="52"/>
                            <a:chOff x="730" y="378"/>
                            <a:chExt cx="38" cy="52"/>
                          </a:xfrm>
                        </wpg:grpSpPr>
                        <wps:wsp>
                          <wps:cNvPr id="53341" name="Freeform 457"/>
                          <wps:cNvSpPr>
                            <a:spLocks/>
                          </wps:cNvSpPr>
                          <wps:spPr bwMode="auto">
                            <a:xfrm>
                              <a:off x="730" y="378"/>
                              <a:ext cx="38" cy="52"/>
                            </a:xfrm>
                            <a:custGeom>
                              <a:avLst/>
                              <a:gdLst>
                                <a:gd name="T0" fmla="+- 0 732 730"/>
                                <a:gd name="T1" fmla="*/ T0 w 38"/>
                                <a:gd name="T2" fmla="+- 0 429 378"/>
                                <a:gd name="T3" fmla="*/ 429 h 52"/>
                                <a:gd name="T4" fmla="+- 0 730 730"/>
                                <a:gd name="T5" fmla="*/ T4 w 38"/>
                                <a:gd name="T6" fmla="+- 0 428 378"/>
                                <a:gd name="T7" fmla="*/ 428 h 52"/>
                                <a:gd name="T8" fmla="+- 0 731 730"/>
                                <a:gd name="T9" fmla="*/ T8 w 38"/>
                                <a:gd name="T10" fmla="+- 0 422 378"/>
                                <a:gd name="T11" fmla="*/ 422 h 52"/>
                                <a:gd name="T12" fmla="+- 0 741 730"/>
                                <a:gd name="T13" fmla="*/ T12 w 38"/>
                                <a:gd name="T14" fmla="+- 0 406 378"/>
                                <a:gd name="T15" fmla="*/ 406 h 52"/>
                                <a:gd name="T16" fmla="+- 0 762 730"/>
                                <a:gd name="T17" fmla="*/ T16 w 38"/>
                                <a:gd name="T18" fmla="+- 0 382 378"/>
                                <a:gd name="T19" fmla="*/ 382 h 52"/>
                                <a:gd name="T20" fmla="+- 0 767 730"/>
                                <a:gd name="T21" fmla="*/ T20 w 38"/>
                                <a:gd name="T22" fmla="+- 0 378 378"/>
                                <a:gd name="T23" fmla="*/ 378 h 52"/>
                                <a:gd name="T24" fmla="+- 0 768 730"/>
                                <a:gd name="T25" fmla="*/ T24 w 38"/>
                                <a:gd name="T26" fmla="+- 0 378 378"/>
                                <a:gd name="T27" fmla="*/ 378 h 52"/>
                                <a:gd name="T28" fmla="+- 0 763 730"/>
                                <a:gd name="T29" fmla="*/ T28 w 38"/>
                                <a:gd name="T30" fmla="+- 0 383 378"/>
                                <a:gd name="T31" fmla="*/ 383 h 52"/>
                                <a:gd name="T32" fmla="+- 0 743 730"/>
                                <a:gd name="T33" fmla="*/ T32 w 38"/>
                                <a:gd name="T34" fmla="+- 0 412 378"/>
                                <a:gd name="T35" fmla="*/ 412 h 52"/>
                                <a:gd name="T36" fmla="+- 0 735 730"/>
                                <a:gd name="T37" fmla="*/ T36 w 38"/>
                                <a:gd name="T38" fmla="+- 0 428 378"/>
                                <a:gd name="T39" fmla="*/ 428 h 52"/>
                                <a:gd name="T40" fmla="+- 0 732 730"/>
                                <a:gd name="T41" fmla="*/ T40 w 38"/>
                                <a:gd name="T42" fmla="+- 0 429 378"/>
                                <a:gd name="T43" fmla="*/ 42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52">
                                  <a:moveTo>
                                    <a:pt x="2" y="51"/>
                                  </a:moveTo>
                                  <a:lnTo>
                                    <a:pt x="0" y="50"/>
                                  </a:lnTo>
                                  <a:lnTo>
                                    <a:pt x="1" y="44"/>
                                  </a:lnTo>
                                  <a:lnTo>
                                    <a:pt x="11" y="28"/>
                                  </a:lnTo>
                                  <a:lnTo>
                                    <a:pt x="32" y="4"/>
                                  </a:lnTo>
                                  <a:lnTo>
                                    <a:pt x="37" y="0"/>
                                  </a:lnTo>
                                  <a:lnTo>
                                    <a:pt x="38" y="0"/>
                                  </a:lnTo>
                                  <a:lnTo>
                                    <a:pt x="33" y="5"/>
                                  </a:lnTo>
                                  <a:lnTo>
                                    <a:pt x="13" y="34"/>
                                  </a:lnTo>
                                  <a:lnTo>
                                    <a:pt x="5" y="50"/>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42" name="Group 458"/>
                        <wpg:cNvGrpSpPr>
                          <a:grpSpLocks/>
                        </wpg:cNvGrpSpPr>
                        <wpg:grpSpPr bwMode="auto">
                          <a:xfrm>
                            <a:off x="776" y="382"/>
                            <a:ext cx="2" cy="2"/>
                            <a:chOff x="776" y="382"/>
                            <a:chExt cx="2" cy="2"/>
                          </a:xfrm>
                        </wpg:grpSpPr>
                        <wps:wsp>
                          <wps:cNvPr id="53343" name="Freeform 459"/>
                          <wps:cNvSpPr>
                            <a:spLocks/>
                          </wps:cNvSpPr>
                          <wps:spPr bwMode="auto">
                            <a:xfrm>
                              <a:off x="776" y="382"/>
                              <a:ext cx="2" cy="2"/>
                            </a:xfrm>
                            <a:custGeom>
                              <a:avLst/>
                              <a:gdLst>
                                <a:gd name="T0" fmla="+- 0 776 776"/>
                                <a:gd name="T1" fmla="*/ T0 w 1"/>
                                <a:gd name="T2" fmla="+- 0 777 776"/>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44" name="Group 460"/>
                        <wpg:cNvGrpSpPr>
                          <a:grpSpLocks/>
                        </wpg:cNvGrpSpPr>
                        <wpg:grpSpPr bwMode="auto">
                          <a:xfrm>
                            <a:off x="1199" y="385"/>
                            <a:ext cx="2" cy="3"/>
                            <a:chOff x="1199" y="385"/>
                            <a:chExt cx="2" cy="3"/>
                          </a:xfrm>
                        </wpg:grpSpPr>
                        <wps:wsp>
                          <wps:cNvPr id="53345" name="Freeform 461"/>
                          <wps:cNvSpPr>
                            <a:spLocks/>
                          </wps:cNvSpPr>
                          <wps:spPr bwMode="auto">
                            <a:xfrm>
                              <a:off x="1199" y="385"/>
                              <a:ext cx="2" cy="3"/>
                            </a:xfrm>
                            <a:custGeom>
                              <a:avLst/>
                              <a:gdLst>
                                <a:gd name="T0" fmla="+- 0 1200 1199"/>
                                <a:gd name="T1" fmla="*/ T0 w 1"/>
                                <a:gd name="T2" fmla="+- 0 388 385"/>
                                <a:gd name="T3" fmla="*/ 388 h 3"/>
                                <a:gd name="T4" fmla="+- 0 1199 1199"/>
                                <a:gd name="T5" fmla="*/ T4 w 1"/>
                                <a:gd name="T6" fmla="+- 0 385 385"/>
                                <a:gd name="T7" fmla="*/ 385 h 3"/>
                                <a:gd name="T8" fmla="+- 0 1200 1199"/>
                                <a:gd name="T9" fmla="*/ T8 w 1"/>
                                <a:gd name="T10" fmla="+- 0 387 385"/>
                                <a:gd name="T11" fmla="*/ 387 h 3"/>
                                <a:gd name="T12" fmla="+- 0 1200 1199"/>
                                <a:gd name="T13" fmla="*/ T12 w 1"/>
                                <a:gd name="T14" fmla="+- 0 388 385"/>
                                <a:gd name="T15" fmla="*/ 388 h 3"/>
                              </a:gdLst>
                              <a:ahLst/>
                              <a:cxnLst>
                                <a:cxn ang="0">
                                  <a:pos x="T1" y="T3"/>
                                </a:cxn>
                                <a:cxn ang="0">
                                  <a:pos x="T5" y="T7"/>
                                </a:cxn>
                                <a:cxn ang="0">
                                  <a:pos x="T9" y="T11"/>
                                </a:cxn>
                                <a:cxn ang="0">
                                  <a:pos x="T13" y="T15"/>
                                </a:cxn>
                              </a:cxnLst>
                              <a:rect l="0" t="0" r="r" b="b"/>
                              <a:pathLst>
                                <a:path w="1" h="3">
                                  <a:moveTo>
                                    <a:pt x="1" y="3"/>
                                  </a:moveTo>
                                  <a:lnTo>
                                    <a:pt x="0" y="0"/>
                                  </a:lnTo>
                                  <a:lnTo>
                                    <a:pt x="1" y="2"/>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46" name="Group 462"/>
                        <wpg:cNvGrpSpPr>
                          <a:grpSpLocks/>
                        </wpg:cNvGrpSpPr>
                        <wpg:grpSpPr bwMode="auto">
                          <a:xfrm>
                            <a:off x="772" y="385"/>
                            <a:ext cx="2" cy="2"/>
                            <a:chOff x="772" y="385"/>
                            <a:chExt cx="2" cy="2"/>
                          </a:xfrm>
                        </wpg:grpSpPr>
                        <wps:wsp>
                          <wps:cNvPr id="53347" name="Freeform 463"/>
                          <wps:cNvSpPr>
                            <a:spLocks/>
                          </wps:cNvSpPr>
                          <wps:spPr bwMode="auto">
                            <a:xfrm>
                              <a:off x="772" y="385"/>
                              <a:ext cx="2" cy="2"/>
                            </a:xfrm>
                            <a:custGeom>
                              <a:avLst/>
                              <a:gdLst>
                                <a:gd name="T0" fmla="+- 0 772 772"/>
                                <a:gd name="T1" fmla="*/ T0 w 1"/>
                                <a:gd name="T2" fmla="+- 0 387 385"/>
                                <a:gd name="T3" fmla="*/ 387 h 2"/>
                                <a:gd name="T4" fmla="+- 0 772 772"/>
                                <a:gd name="T5" fmla="*/ T4 w 1"/>
                                <a:gd name="T6" fmla="+- 0 385 385"/>
                                <a:gd name="T7" fmla="*/ 385 h 2"/>
                                <a:gd name="T8" fmla="+- 0 773 772"/>
                                <a:gd name="T9" fmla="*/ T8 w 1"/>
                                <a:gd name="T10" fmla="+- 0 386 385"/>
                                <a:gd name="T11" fmla="*/ 386 h 2"/>
                                <a:gd name="T12" fmla="+- 0 772 772"/>
                                <a:gd name="T13" fmla="*/ T12 w 1"/>
                                <a:gd name="T14" fmla="+- 0 387 385"/>
                                <a:gd name="T15" fmla="*/ 387 h 2"/>
                              </a:gdLst>
                              <a:ahLst/>
                              <a:cxnLst>
                                <a:cxn ang="0">
                                  <a:pos x="T1" y="T3"/>
                                </a:cxn>
                                <a:cxn ang="0">
                                  <a:pos x="T5" y="T7"/>
                                </a:cxn>
                                <a:cxn ang="0">
                                  <a:pos x="T9" y="T11"/>
                                </a:cxn>
                                <a:cxn ang="0">
                                  <a:pos x="T13" y="T15"/>
                                </a:cxn>
                              </a:cxnLst>
                              <a:rect l="0" t="0" r="r" b="b"/>
                              <a:pathLst>
                                <a:path w="1" h="2">
                                  <a:moveTo>
                                    <a:pt x="0" y="2"/>
                                  </a:moveTo>
                                  <a:lnTo>
                                    <a:pt x="0" y="0"/>
                                  </a:lnTo>
                                  <a:lnTo>
                                    <a:pt x="1" y="1"/>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48" name="Group 464"/>
                        <wpg:cNvGrpSpPr>
                          <a:grpSpLocks/>
                        </wpg:cNvGrpSpPr>
                        <wpg:grpSpPr bwMode="auto">
                          <a:xfrm>
                            <a:off x="736" y="388"/>
                            <a:ext cx="34" cy="53"/>
                            <a:chOff x="736" y="388"/>
                            <a:chExt cx="34" cy="53"/>
                          </a:xfrm>
                        </wpg:grpSpPr>
                        <wps:wsp>
                          <wps:cNvPr id="53349" name="Freeform 465"/>
                          <wps:cNvSpPr>
                            <a:spLocks/>
                          </wps:cNvSpPr>
                          <wps:spPr bwMode="auto">
                            <a:xfrm>
                              <a:off x="736" y="388"/>
                              <a:ext cx="34" cy="53"/>
                            </a:xfrm>
                            <a:custGeom>
                              <a:avLst/>
                              <a:gdLst>
                                <a:gd name="T0" fmla="+- 0 737 736"/>
                                <a:gd name="T1" fmla="*/ T0 w 34"/>
                                <a:gd name="T2" fmla="+- 0 441 388"/>
                                <a:gd name="T3" fmla="*/ 441 h 53"/>
                                <a:gd name="T4" fmla="+- 0 736 736"/>
                                <a:gd name="T5" fmla="*/ T4 w 34"/>
                                <a:gd name="T6" fmla="+- 0 437 388"/>
                                <a:gd name="T7" fmla="*/ 437 h 53"/>
                                <a:gd name="T8" fmla="+- 0 737 736"/>
                                <a:gd name="T9" fmla="*/ T8 w 34"/>
                                <a:gd name="T10" fmla="+- 0 429 388"/>
                                <a:gd name="T11" fmla="*/ 429 h 53"/>
                                <a:gd name="T12" fmla="+- 0 743 736"/>
                                <a:gd name="T13" fmla="*/ T12 w 34"/>
                                <a:gd name="T14" fmla="+- 0 419 388"/>
                                <a:gd name="T15" fmla="*/ 419 h 53"/>
                                <a:gd name="T16" fmla="+- 0 770 736"/>
                                <a:gd name="T17" fmla="*/ T16 w 34"/>
                                <a:gd name="T18" fmla="+- 0 388 388"/>
                                <a:gd name="T19" fmla="*/ 388 h 53"/>
                                <a:gd name="T20" fmla="+- 0 768 736"/>
                                <a:gd name="T21" fmla="*/ T20 w 34"/>
                                <a:gd name="T22" fmla="+- 0 393 388"/>
                                <a:gd name="T23" fmla="*/ 393 h 53"/>
                                <a:gd name="T24" fmla="+- 0 747 736"/>
                                <a:gd name="T25" fmla="*/ T24 w 34"/>
                                <a:gd name="T26" fmla="+- 0 421 388"/>
                                <a:gd name="T27" fmla="*/ 421 h 53"/>
                                <a:gd name="T28" fmla="+- 0 743 736"/>
                                <a:gd name="T29" fmla="*/ T28 w 34"/>
                                <a:gd name="T30" fmla="+- 0 432 388"/>
                                <a:gd name="T31" fmla="*/ 432 h 53"/>
                                <a:gd name="T32" fmla="+- 0 740 736"/>
                                <a:gd name="T33" fmla="*/ T32 w 34"/>
                                <a:gd name="T34" fmla="+- 0 440 388"/>
                                <a:gd name="T35" fmla="*/ 440 h 53"/>
                                <a:gd name="T36" fmla="+- 0 737 736"/>
                                <a:gd name="T37" fmla="*/ T36 w 34"/>
                                <a:gd name="T38" fmla="+- 0 441 388"/>
                                <a:gd name="T39" fmla="*/ 44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53">
                                  <a:moveTo>
                                    <a:pt x="1" y="53"/>
                                  </a:moveTo>
                                  <a:lnTo>
                                    <a:pt x="0" y="49"/>
                                  </a:lnTo>
                                  <a:lnTo>
                                    <a:pt x="1" y="41"/>
                                  </a:lnTo>
                                  <a:lnTo>
                                    <a:pt x="7" y="31"/>
                                  </a:lnTo>
                                  <a:lnTo>
                                    <a:pt x="34" y="0"/>
                                  </a:lnTo>
                                  <a:lnTo>
                                    <a:pt x="32" y="5"/>
                                  </a:lnTo>
                                  <a:lnTo>
                                    <a:pt x="11" y="33"/>
                                  </a:lnTo>
                                  <a:lnTo>
                                    <a:pt x="7" y="44"/>
                                  </a:lnTo>
                                  <a:lnTo>
                                    <a:pt x="4" y="52"/>
                                  </a:lnTo>
                                  <a:lnTo>
                                    <a:pt x="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50" name="Group 466"/>
                        <wpg:cNvGrpSpPr>
                          <a:grpSpLocks/>
                        </wpg:cNvGrpSpPr>
                        <wpg:grpSpPr bwMode="auto">
                          <a:xfrm>
                            <a:off x="390" y="394"/>
                            <a:ext cx="292" cy="185"/>
                            <a:chOff x="390" y="394"/>
                            <a:chExt cx="292" cy="185"/>
                          </a:xfrm>
                        </wpg:grpSpPr>
                        <wps:wsp>
                          <wps:cNvPr id="53351" name="Freeform 467"/>
                          <wps:cNvSpPr>
                            <a:spLocks/>
                          </wps:cNvSpPr>
                          <wps:spPr bwMode="auto">
                            <a:xfrm>
                              <a:off x="390" y="394"/>
                              <a:ext cx="292" cy="185"/>
                            </a:xfrm>
                            <a:custGeom>
                              <a:avLst/>
                              <a:gdLst>
                                <a:gd name="T0" fmla="+- 0 390 390"/>
                                <a:gd name="T1" fmla="*/ T0 w 292"/>
                                <a:gd name="T2" fmla="+- 0 579 394"/>
                                <a:gd name="T3" fmla="*/ 579 h 185"/>
                                <a:gd name="T4" fmla="+- 0 408 390"/>
                                <a:gd name="T5" fmla="*/ T4 w 292"/>
                                <a:gd name="T6" fmla="+- 0 516 394"/>
                                <a:gd name="T7" fmla="*/ 516 h 185"/>
                                <a:gd name="T8" fmla="+- 0 451 390"/>
                                <a:gd name="T9" fmla="*/ T8 w 292"/>
                                <a:gd name="T10" fmla="+- 0 459 394"/>
                                <a:gd name="T11" fmla="*/ 459 h 185"/>
                                <a:gd name="T12" fmla="+- 0 511 390"/>
                                <a:gd name="T13" fmla="*/ T12 w 292"/>
                                <a:gd name="T14" fmla="+- 0 416 394"/>
                                <a:gd name="T15" fmla="*/ 416 h 185"/>
                                <a:gd name="T16" fmla="+- 0 578 390"/>
                                <a:gd name="T17" fmla="*/ T16 w 292"/>
                                <a:gd name="T18" fmla="+- 0 394 394"/>
                                <a:gd name="T19" fmla="*/ 394 h 185"/>
                                <a:gd name="T20" fmla="+- 0 621 390"/>
                                <a:gd name="T21" fmla="*/ T20 w 292"/>
                                <a:gd name="T22" fmla="+- 0 400 394"/>
                                <a:gd name="T23" fmla="*/ 400 h 185"/>
                                <a:gd name="T24" fmla="+- 0 614 390"/>
                                <a:gd name="T25" fmla="*/ T24 w 292"/>
                                <a:gd name="T26" fmla="+- 0 400 394"/>
                                <a:gd name="T27" fmla="*/ 400 h 185"/>
                                <a:gd name="T28" fmla="+- 0 571 390"/>
                                <a:gd name="T29" fmla="*/ T28 w 292"/>
                                <a:gd name="T30" fmla="+- 0 402 394"/>
                                <a:gd name="T31" fmla="*/ 402 h 185"/>
                                <a:gd name="T32" fmla="+- 0 473 390"/>
                                <a:gd name="T33" fmla="*/ T32 w 292"/>
                                <a:gd name="T34" fmla="+- 0 448 394"/>
                                <a:gd name="T35" fmla="*/ 448 h 185"/>
                                <a:gd name="T36" fmla="+- 0 406 390"/>
                                <a:gd name="T37" fmla="*/ T36 w 292"/>
                                <a:gd name="T38" fmla="+- 0 529 394"/>
                                <a:gd name="T39" fmla="*/ 529 h 185"/>
                                <a:gd name="T40" fmla="+- 0 390 390"/>
                                <a:gd name="T41" fmla="*/ T40 w 292"/>
                                <a:gd name="T42" fmla="+- 0 579 394"/>
                                <a:gd name="T43" fmla="*/ 5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2" h="185">
                                  <a:moveTo>
                                    <a:pt x="0" y="185"/>
                                  </a:moveTo>
                                  <a:lnTo>
                                    <a:pt x="18" y="122"/>
                                  </a:lnTo>
                                  <a:lnTo>
                                    <a:pt x="61" y="65"/>
                                  </a:lnTo>
                                  <a:lnTo>
                                    <a:pt x="121" y="22"/>
                                  </a:lnTo>
                                  <a:lnTo>
                                    <a:pt x="188" y="0"/>
                                  </a:lnTo>
                                  <a:lnTo>
                                    <a:pt x="231" y="6"/>
                                  </a:lnTo>
                                  <a:lnTo>
                                    <a:pt x="224" y="6"/>
                                  </a:lnTo>
                                  <a:lnTo>
                                    <a:pt x="181" y="8"/>
                                  </a:lnTo>
                                  <a:lnTo>
                                    <a:pt x="83" y="54"/>
                                  </a:lnTo>
                                  <a:lnTo>
                                    <a:pt x="16" y="135"/>
                                  </a:lnTo>
                                  <a:lnTo>
                                    <a:pt x="0"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52" name="Freeform 468"/>
                          <wps:cNvSpPr>
                            <a:spLocks/>
                          </wps:cNvSpPr>
                          <wps:spPr bwMode="auto">
                            <a:xfrm>
                              <a:off x="390" y="394"/>
                              <a:ext cx="292" cy="185"/>
                            </a:xfrm>
                            <a:custGeom>
                              <a:avLst/>
                              <a:gdLst>
                                <a:gd name="T0" fmla="+- 0 682 390"/>
                                <a:gd name="T1" fmla="*/ T0 w 292"/>
                                <a:gd name="T2" fmla="+- 0 446 394"/>
                                <a:gd name="T3" fmla="*/ 446 h 185"/>
                                <a:gd name="T4" fmla="+- 0 677 390"/>
                                <a:gd name="T5" fmla="*/ T4 w 292"/>
                                <a:gd name="T6" fmla="+- 0 445 394"/>
                                <a:gd name="T7" fmla="*/ 445 h 185"/>
                                <a:gd name="T8" fmla="+- 0 655 390"/>
                                <a:gd name="T9" fmla="*/ T8 w 292"/>
                                <a:gd name="T10" fmla="+- 0 419 394"/>
                                <a:gd name="T11" fmla="*/ 419 h 185"/>
                                <a:gd name="T12" fmla="+- 0 635 390"/>
                                <a:gd name="T13" fmla="*/ T12 w 292"/>
                                <a:gd name="T14" fmla="+- 0 406 394"/>
                                <a:gd name="T15" fmla="*/ 406 h 185"/>
                                <a:gd name="T16" fmla="+- 0 614 390"/>
                                <a:gd name="T17" fmla="*/ T16 w 292"/>
                                <a:gd name="T18" fmla="+- 0 400 394"/>
                                <a:gd name="T19" fmla="*/ 400 h 185"/>
                                <a:gd name="T20" fmla="+- 0 621 390"/>
                                <a:gd name="T21" fmla="*/ T20 w 292"/>
                                <a:gd name="T22" fmla="+- 0 400 394"/>
                                <a:gd name="T23" fmla="*/ 400 h 185"/>
                                <a:gd name="T24" fmla="+- 0 643 390"/>
                                <a:gd name="T25" fmla="*/ T24 w 292"/>
                                <a:gd name="T26" fmla="+- 0 403 394"/>
                                <a:gd name="T27" fmla="*/ 403 h 185"/>
                                <a:gd name="T28" fmla="+- 0 664 390"/>
                                <a:gd name="T29" fmla="*/ T28 w 292"/>
                                <a:gd name="T30" fmla="+- 0 418 394"/>
                                <a:gd name="T31" fmla="*/ 418 h 185"/>
                                <a:gd name="T32" fmla="+- 0 682 390"/>
                                <a:gd name="T33" fmla="*/ T32 w 292"/>
                                <a:gd name="T34" fmla="+- 0 442 394"/>
                                <a:gd name="T35" fmla="*/ 442 h 185"/>
                                <a:gd name="T36" fmla="+- 0 682 390"/>
                                <a:gd name="T37" fmla="*/ T36 w 292"/>
                                <a:gd name="T38" fmla="+- 0 446 394"/>
                                <a:gd name="T39" fmla="*/ 44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2" h="185">
                                  <a:moveTo>
                                    <a:pt x="292" y="52"/>
                                  </a:moveTo>
                                  <a:lnTo>
                                    <a:pt x="287" y="51"/>
                                  </a:lnTo>
                                  <a:lnTo>
                                    <a:pt x="265" y="25"/>
                                  </a:lnTo>
                                  <a:lnTo>
                                    <a:pt x="245" y="12"/>
                                  </a:lnTo>
                                  <a:lnTo>
                                    <a:pt x="224" y="6"/>
                                  </a:lnTo>
                                  <a:lnTo>
                                    <a:pt x="231" y="6"/>
                                  </a:lnTo>
                                  <a:lnTo>
                                    <a:pt x="253" y="9"/>
                                  </a:lnTo>
                                  <a:lnTo>
                                    <a:pt x="274" y="24"/>
                                  </a:lnTo>
                                  <a:lnTo>
                                    <a:pt x="292" y="48"/>
                                  </a:lnTo>
                                  <a:lnTo>
                                    <a:pt x="29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53" name="Group 469"/>
                        <wpg:cNvGrpSpPr>
                          <a:grpSpLocks/>
                        </wpg:cNvGrpSpPr>
                        <wpg:grpSpPr bwMode="auto">
                          <a:xfrm>
                            <a:off x="434" y="411"/>
                            <a:ext cx="233" cy="114"/>
                            <a:chOff x="434" y="411"/>
                            <a:chExt cx="233" cy="114"/>
                          </a:xfrm>
                        </wpg:grpSpPr>
                        <wps:wsp>
                          <wps:cNvPr id="53354" name="Freeform 470"/>
                          <wps:cNvSpPr>
                            <a:spLocks/>
                          </wps:cNvSpPr>
                          <wps:spPr bwMode="auto">
                            <a:xfrm>
                              <a:off x="434" y="411"/>
                              <a:ext cx="233" cy="114"/>
                            </a:xfrm>
                            <a:custGeom>
                              <a:avLst/>
                              <a:gdLst>
                                <a:gd name="T0" fmla="+- 0 435 434"/>
                                <a:gd name="T1" fmla="*/ T0 w 233"/>
                                <a:gd name="T2" fmla="+- 0 525 411"/>
                                <a:gd name="T3" fmla="*/ 525 h 114"/>
                                <a:gd name="T4" fmla="+- 0 434 434"/>
                                <a:gd name="T5" fmla="*/ T4 w 233"/>
                                <a:gd name="T6" fmla="+- 0 525 411"/>
                                <a:gd name="T7" fmla="*/ 525 h 114"/>
                                <a:gd name="T8" fmla="+- 0 434 434"/>
                                <a:gd name="T9" fmla="*/ T8 w 233"/>
                                <a:gd name="T10" fmla="+- 0 522 411"/>
                                <a:gd name="T11" fmla="*/ 522 h 114"/>
                                <a:gd name="T12" fmla="+- 0 440 434"/>
                                <a:gd name="T13" fmla="*/ T12 w 233"/>
                                <a:gd name="T14" fmla="+- 0 506 411"/>
                                <a:gd name="T15" fmla="*/ 506 h 114"/>
                                <a:gd name="T16" fmla="+- 0 461 434"/>
                                <a:gd name="T17" fmla="*/ T16 w 233"/>
                                <a:gd name="T18" fmla="+- 0 479 411"/>
                                <a:gd name="T19" fmla="*/ 479 h 114"/>
                                <a:gd name="T20" fmla="+- 0 462 434"/>
                                <a:gd name="T21" fmla="*/ T20 w 233"/>
                                <a:gd name="T22" fmla="+- 0 475 411"/>
                                <a:gd name="T23" fmla="*/ 475 h 114"/>
                                <a:gd name="T24" fmla="+- 0 477 434"/>
                                <a:gd name="T25" fmla="*/ T24 w 233"/>
                                <a:gd name="T26" fmla="+- 0 461 411"/>
                                <a:gd name="T27" fmla="*/ 461 h 114"/>
                                <a:gd name="T28" fmla="+- 0 483 434"/>
                                <a:gd name="T29" fmla="*/ T28 w 233"/>
                                <a:gd name="T30" fmla="+- 0 455 411"/>
                                <a:gd name="T31" fmla="*/ 455 h 114"/>
                                <a:gd name="T32" fmla="+- 0 519 434"/>
                                <a:gd name="T33" fmla="*/ T32 w 233"/>
                                <a:gd name="T34" fmla="+- 0 433 411"/>
                                <a:gd name="T35" fmla="*/ 433 h 114"/>
                                <a:gd name="T36" fmla="+- 0 551 434"/>
                                <a:gd name="T37" fmla="*/ T36 w 233"/>
                                <a:gd name="T38" fmla="+- 0 420 411"/>
                                <a:gd name="T39" fmla="*/ 420 h 114"/>
                                <a:gd name="T40" fmla="+- 0 586 434"/>
                                <a:gd name="T41" fmla="*/ T40 w 233"/>
                                <a:gd name="T42" fmla="+- 0 414 411"/>
                                <a:gd name="T43" fmla="*/ 414 h 114"/>
                                <a:gd name="T44" fmla="+- 0 594 434"/>
                                <a:gd name="T45" fmla="*/ T44 w 233"/>
                                <a:gd name="T46" fmla="+- 0 411 411"/>
                                <a:gd name="T47" fmla="*/ 411 h 114"/>
                                <a:gd name="T48" fmla="+- 0 599 434"/>
                                <a:gd name="T49" fmla="*/ T48 w 233"/>
                                <a:gd name="T50" fmla="+- 0 411 411"/>
                                <a:gd name="T51" fmla="*/ 411 h 114"/>
                                <a:gd name="T52" fmla="+- 0 622 434"/>
                                <a:gd name="T53" fmla="*/ T52 w 233"/>
                                <a:gd name="T54" fmla="+- 0 414 411"/>
                                <a:gd name="T55" fmla="*/ 414 h 114"/>
                                <a:gd name="T56" fmla="+- 0 652 434"/>
                                <a:gd name="T57" fmla="*/ T56 w 233"/>
                                <a:gd name="T58" fmla="+- 0 429 411"/>
                                <a:gd name="T59" fmla="*/ 429 h 114"/>
                                <a:gd name="T60" fmla="+- 0 656 434"/>
                                <a:gd name="T61" fmla="*/ T60 w 233"/>
                                <a:gd name="T62" fmla="+- 0 434 411"/>
                                <a:gd name="T63" fmla="*/ 434 h 114"/>
                                <a:gd name="T64" fmla="+- 0 596 434"/>
                                <a:gd name="T65" fmla="*/ T64 w 233"/>
                                <a:gd name="T66" fmla="+- 0 434 411"/>
                                <a:gd name="T67" fmla="*/ 434 h 114"/>
                                <a:gd name="T68" fmla="+- 0 568 434"/>
                                <a:gd name="T69" fmla="*/ T68 w 233"/>
                                <a:gd name="T70" fmla="+- 0 435 411"/>
                                <a:gd name="T71" fmla="*/ 435 h 114"/>
                                <a:gd name="T72" fmla="+- 0 496 434"/>
                                <a:gd name="T73" fmla="*/ T72 w 233"/>
                                <a:gd name="T74" fmla="+- 0 462 411"/>
                                <a:gd name="T75" fmla="*/ 462 h 114"/>
                                <a:gd name="T76" fmla="+- 0 449 434"/>
                                <a:gd name="T77" fmla="*/ T76 w 233"/>
                                <a:gd name="T78" fmla="+- 0 503 411"/>
                                <a:gd name="T79" fmla="*/ 503 h 114"/>
                                <a:gd name="T80" fmla="+- 0 438 434"/>
                                <a:gd name="T81" fmla="*/ T80 w 233"/>
                                <a:gd name="T82" fmla="+- 0 522 411"/>
                                <a:gd name="T83" fmla="*/ 522 h 114"/>
                                <a:gd name="T84" fmla="+- 0 435 434"/>
                                <a:gd name="T85" fmla="*/ T84 w 233"/>
                                <a:gd name="T86" fmla="+- 0 525 411"/>
                                <a:gd name="T87" fmla="*/ 52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3" h="114">
                                  <a:moveTo>
                                    <a:pt x="1" y="114"/>
                                  </a:moveTo>
                                  <a:lnTo>
                                    <a:pt x="0" y="114"/>
                                  </a:lnTo>
                                  <a:lnTo>
                                    <a:pt x="0" y="111"/>
                                  </a:lnTo>
                                  <a:lnTo>
                                    <a:pt x="6" y="95"/>
                                  </a:lnTo>
                                  <a:lnTo>
                                    <a:pt x="27" y="68"/>
                                  </a:lnTo>
                                  <a:lnTo>
                                    <a:pt x="28" y="64"/>
                                  </a:lnTo>
                                  <a:lnTo>
                                    <a:pt x="43" y="50"/>
                                  </a:lnTo>
                                  <a:lnTo>
                                    <a:pt x="49" y="44"/>
                                  </a:lnTo>
                                  <a:lnTo>
                                    <a:pt x="85" y="22"/>
                                  </a:lnTo>
                                  <a:lnTo>
                                    <a:pt x="117" y="9"/>
                                  </a:lnTo>
                                  <a:lnTo>
                                    <a:pt x="152" y="3"/>
                                  </a:lnTo>
                                  <a:lnTo>
                                    <a:pt x="160" y="0"/>
                                  </a:lnTo>
                                  <a:lnTo>
                                    <a:pt x="165" y="0"/>
                                  </a:lnTo>
                                  <a:lnTo>
                                    <a:pt x="188" y="3"/>
                                  </a:lnTo>
                                  <a:lnTo>
                                    <a:pt x="218" y="18"/>
                                  </a:lnTo>
                                  <a:lnTo>
                                    <a:pt x="222" y="23"/>
                                  </a:lnTo>
                                  <a:lnTo>
                                    <a:pt x="162" y="23"/>
                                  </a:lnTo>
                                  <a:lnTo>
                                    <a:pt x="134" y="24"/>
                                  </a:lnTo>
                                  <a:lnTo>
                                    <a:pt x="62" y="51"/>
                                  </a:lnTo>
                                  <a:lnTo>
                                    <a:pt x="15" y="92"/>
                                  </a:lnTo>
                                  <a:lnTo>
                                    <a:pt x="4" y="111"/>
                                  </a:lnTo>
                                  <a:lnTo>
                                    <a:pt x="1"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55" name="Freeform 471"/>
                          <wps:cNvSpPr>
                            <a:spLocks/>
                          </wps:cNvSpPr>
                          <wps:spPr bwMode="auto">
                            <a:xfrm>
                              <a:off x="434" y="411"/>
                              <a:ext cx="233" cy="114"/>
                            </a:xfrm>
                            <a:custGeom>
                              <a:avLst/>
                              <a:gdLst>
                                <a:gd name="T0" fmla="+- 0 663 434"/>
                                <a:gd name="T1" fmla="*/ T0 w 233"/>
                                <a:gd name="T2" fmla="+- 0 459 411"/>
                                <a:gd name="T3" fmla="*/ 459 h 114"/>
                                <a:gd name="T4" fmla="+- 0 658 434"/>
                                <a:gd name="T5" fmla="*/ T4 w 233"/>
                                <a:gd name="T6" fmla="+- 0 457 411"/>
                                <a:gd name="T7" fmla="*/ 457 h 114"/>
                                <a:gd name="T8" fmla="+- 0 652 434"/>
                                <a:gd name="T9" fmla="*/ T8 w 233"/>
                                <a:gd name="T10" fmla="+- 0 449 411"/>
                                <a:gd name="T11" fmla="*/ 449 h 114"/>
                                <a:gd name="T12" fmla="+- 0 640 434"/>
                                <a:gd name="T13" fmla="*/ T12 w 233"/>
                                <a:gd name="T14" fmla="+- 0 442 411"/>
                                <a:gd name="T15" fmla="*/ 442 h 114"/>
                                <a:gd name="T16" fmla="+- 0 618 434"/>
                                <a:gd name="T17" fmla="*/ T16 w 233"/>
                                <a:gd name="T18" fmla="+- 0 436 411"/>
                                <a:gd name="T19" fmla="*/ 436 h 114"/>
                                <a:gd name="T20" fmla="+- 0 596 434"/>
                                <a:gd name="T21" fmla="*/ T20 w 233"/>
                                <a:gd name="T22" fmla="+- 0 434 411"/>
                                <a:gd name="T23" fmla="*/ 434 h 114"/>
                                <a:gd name="T24" fmla="+- 0 656 434"/>
                                <a:gd name="T25" fmla="*/ T24 w 233"/>
                                <a:gd name="T26" fmla="+- 0 434 411"/>
                                <a:gd name="T27" fmla="*/ 434 h 114"/>
                                <a:gd name="T28" fmla="+- 0 661 434"/>
                                <a:gd name="T29" fmla="*/ T28 w 233"/>
                                <a:gd name="T30" fmla="+- 0 440 411"/>
                                <a:gd name="T31" fmla="*/ 440 h 114"/>
                                <a:gd name="T32" fmla="+- 0 666 434"/>
                                <a:gd name="T33" fmla="*/ T32 w 233"/>
                                <a:gd name="T34" fmla="+- 0 449 411"/>
                                <a:gd name="T35" fmla="*/ 449 h 114"/>
                                <a:gd name="T36" fmla="+- 0 666 434"/>
                                <a:gd name="T37" fmla="*/ T36 w 233"/>
                                <a:gd name="T38" fmla="+- 0 455 411"/>
                                <a:gd name="T39" fmla="*/ 455 h 114"/>
                                <a:gd name="T40" fmla="+- 0 663 434"/>
                                <a:gd name="T41" fmla="*/ T40 w 233"/>
                                <a:gd name="T42" fmla="+- 0 459 411"/>
                                <a:gd name="T43" fmla="*/ 45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3" h="114">
                                  <a:moveTo>
                                    <a:pt x="229" y="48"/>
                                  </a:moveTo>
                                  <a:lnTo>
                                    <a:pt x="224" y="46"/>
                                  </a:lnTo>
                                  <a:lnTo>
                                    <a:pt x="218" y="38"/>
                                  </a:lnTo>
                                  <a:lnTo>
                                    <a:pt x="206" y="31"/>
                                  </a:lnTo>
                                  <a:lnTo>
                                    <a:pt x="184" y="25"/>
                                  </a:lnTo>
                                  <a:lnTo>
                                    <a:pt x="162" y="23"/>
                                  </a:lnTo>
                                  <a:lnTo>
                                    <a:pt x="222" y="23"/>
                                  </a:lnTo>
                                  <a:lnTo>
                                    <a:pt x="227" y="29"/>
                                  </a:lnTo>
                                  <a:lnTo>
                                    <a:pt x="232" y="38"/>
                                  </a:lnTo>
                                  <a:lnTo>
                                    <a:pt x="232" y="44"/>
                                  </a:lnTo>
                                  <a:lnTo>
                                    <a:pt x="22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56" name="Group 472"/>
                        <wpg:cNvGrpSpPr>
                          <a:grpSpLocks/>
                        </wpg:cNvGrpSpPr>
                        <wpg:grpSpPr bwMode="auto">
                          <a:xfrm>
                            <a:off x="952" y="412"/>
                            <a:ext cx="2" cy="2"/>
                            <a:chOff x="952" y="412"/>
                            <a:chExt cx="2" cy="2"/>
                          </a:xfrm>
                        </wpg:grpSpPr>
                        <wps:wsp>
                          <wps:cNvPr id="53357" name="Freeform 473"/>
                          <wps:cNvSpPr>
                            <a:spLocks/>
                          </wps:cNvSpPr>
                          <wps:spPr bwMode="auto">
                            <a:xfrm>
                              <a:off x="952" y="412"/>
                              <a:ext cx="2" cy="2"/>
                            </a:xfrm>
                            <a:custGeom>
                              <a:avLst/>
                              <a:gdLst>
                                <a:gd name="T0" fmla="+- 0 952 952"/>
                                <a:gd name="T1" fmla="*/ T0 w 1"/>
                                <a:gd name="T2" fmla="+- 0 953 952"/>
                                <a:gd name="T3" fmla="*/ T2 w 1"/>
                              </a:gdLst>
                              <a:ahLst/>
                              <a:cxnLst>
                                <a:cxn ang="0">
                                  <a:pos x="T1" y="0"/>
                                </a:cxn>
                                <a:cxn ang="0">
                                  <a:pos x="T3" y="0"/>
                                </a:cxn>
                              </a:cxnLst>
                              <a:rect l="0" t="0" r="r" b="b"/>
                              <a:pathLst>
                                <a:path w="1">
                                  <a:moveTo>
                                    <a:pt x="0" y="0"/>
                                  </a:moveTo>
                                  <a:lnTo>
                                    <a:pt x="1"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58" name="Group 474"/>
                        <wpg:cNvGrpSpPr>
                          <a:grpSpLocks/>
                        </wpg:cNvGrpSpPr>
                        <wpg:grpSpPr bwMode="auto">
                          <a:xfrm>
                            <a:off x="864" y="413"/>
                            <a:ext cx="89" cy="32"/>
                            <a:chOff x="864" y="413"/>
                            <a:chExt cx="89" cy="32"/>
                          </a:xfrm>
                        </wpg:grpSpPr>
                        <wps:wsp>
                          <wps:cNvPr id="53359" name="Freeform 475"/>
                          <wps:cNvSpPr>
                            <a:spLocks/>
                          </wps:cNvSpPr>
                          <wps:spPr bwMode="auto">
                            <a:xfrm>
                              <a:off x="864" y="413"/>
                              <a:ext cx="89" cy="32"/>
                            </a:xfrm>
                            <a:custGeom>
                              <a:avLst/>
                              <a:gdLst>
                                <a:gd name="T0" fmla="+- 0 864 864"/>
                                <a:gd name="T1" fmla="*/ T0 w 89"/>
                                <a:gd name="T2" fmla="+- 0 445 413"/>
                                <a:gd name="T3" fmla="*/ 445 h 32"/>
                                <a:gd name="T4" fmla="+- 0 887 864"/>
                                <a:gd name="T5" fmla="*/ T4 w 89"/>
                                <a:gd name="T6" fmla="+- 0 433 413"/>
                                <a:gd name="T7" fmla="*/ 433 h 32"/>
                                <a:gd name="T8" fmla="+- 0 906 864"/>
                                <a:gd name="T9" fmla="*/ T8 w 89"/>
                                <a:gd name="T10" fmla="+- 0 423 413"/>
                                <a:gd name="T11" fmla="*/ 423 h 32"/>
                                <a:gd name="T12" fmla="+- 0 926 864"/>
                                <a:gd name="T13" fmla="*/ T12 w 89"/>
                                <a:gd name="T14" fmla="+- 0 417 413"/>
                                <a:gd name="T15" fmla="*/ 417 h 32"/>
                                <a:gd name="T16" fmla="+- 0 952 864"/>
                                <a:gd name="T17" fmla="*/ T16 w 89"/>
                                <a:gd name="T18" fmla="+- 0 413 413"/>
                                <a:gd name="T19" fmla="*/ 413 h 32"/>
                                <a:gd name="T20" fmla="+- 0 911 864"/>
                                <a:gd name="T21" fmla="*/ T20 w 89"/>
                                <a:gd name="T22" fmla="+- 0 426 413"/>
                                <a:gd name="T23" fmla="*/ 426 h 32"/>
                                <a:gd name="T24" fmla="+- 0 896 864"/>
                                <a:gd name="T25" fmla="*/ T24 w 89"/>
                                <a:gd name="T26" fmla="+- 0 434 413"/>
                                <a:gd name="T27" fmla="*/ 434 h 32"/>
                                <a:gd name="T28" fmla="+- 0 867 864"/>
                                <a:gd name="T29" fmla="*/ T28 w 89"/>
                                <a:gd name="T30" fmla="+- 0 443 413"/>
                                <a:gd name="T31" fmla="*/ 443 h 32"/>
                                <a:gd name="T32" fmla="+- 0 864 864"/>
                                <a:gd name="T33" fmla="*/ T32 w 89"/>
                                <a:gd name="T34" fmla="+- 0 445 413"/>
                                <a:gd name="T35" fmla="*/ 44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32">
                                  <a:moveTo>
                                    <a:pt x="0" y="32"/>
                                  </a:moveTo>
                                  <a:lnTo>
                                    <a:pt x="23" y="20"/>
                                  </a:lnTo>
                                  <a:lnTo>
                                    <a:pt x="42" y="10"/>
                                  </a:lnTo>
                                  <a:lnTo>
                                    <a:pt x="62" y="4"/>
                                  </a:lnTo>
                                  <a:lnTo>
                                    <a:pt x="88" y="0"/>
                                  </a:lnTo>
                                  <a:lnTo>
                                    <a:pt x="47" y="13"/>
                                  </a:lnTo>
                                  <a:lnTo>
                                    <a:pt x="32" y="21"/>
                                  </a:lnTo>
                                  <a:lnTo>
                                    <a:pt x="3" y="30"/>
                                  </a:lnTo>
                                  <a:lnTo>
                                    <a:pt x="0" y="32"/>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0" name="Group 476"/>
                        <wpg:cNvGrpSpPr>
                          <a:grpSpLocks/>
                        </wpg:cNvGrpSpPr>
                        <wpg:grpSpPr bwMode="auto">
                          <a:xfrm>
                            <a:off x="371" y="413"/>
                            <a:ext cx="91" cy="109"/>
                            <a:chOff x="371" y="413"/>
                            <a:chExt cx="91" cy="109"/>
                          </a:xfrm>
                        </wpg:grpSpPr>
                        <wps:wsp>
                          <wps:cNvPr id="53361" name="Freeform 477"/>
                          <wps:cNvSpPr>
                            <a:spLocks/>
                          </wps:cNvSpPr>
                          <wps:spPr bwMode="auto">
                            <a:xfrm>
                              <a:off x="371" y="413"/>
                              <a:ext cx="91" cy="109"/>
                            </a:xfrm>
                            <a:custGeom>
                              <a:avLst/>
                              <a:gdLst>
                                <a:gd name="T0" fmla="+- 0 371 371"/>
                                <a:gd name="T1" fmla="*/ T0 w 91"/>
                                <a:gd name="T2" fmla="+- 0 522 413"/>
                                <a:gd name="T3" fmla="*/ 522 h 109"/>
                                <a:gd name="T4" fmla="+- 0 404 371"/>
                                <a:gd name="T5" fmla="*/ T4 w 91"/>
                                <a:gd name="T6" fmla="+- 0 451 413"/>
                                <a:gd name="T7" fmla="*/ 451 h 109"/>
                                <a:gd name="T8" fmla="+- 0 457 371"/>
                                <a:gd name="T9" fmla="*/ T8 w 91"/>
                                <a:gd name="T10" fmla="+- 0 413 413"/>
                                <a:gd name="T11" fmla="*/ 413 h 109"/>
                                <a:gd name="T12" fmla="+- 0 461 371"/>
                                <a:gd name="T13" fmla="*/ T12 w 91"/>
                                <a:gd name="T14" fmla="+- 0 413 413"/>
                                <a:gd name="T15" fmla="*/ 413 h 109"/>
                                <a:gd name="T16" fmla="+- 0 462 371"/>
                                <a:gd name="T17" fmla="*/ T16 w 91"/>
                                <a:gd name="T18" fmla="+- 0 414 413"/>
                                <a:gd name="T19" fmla="*/ 414 h 109"/>
                                <a:gd name="T20" fmla="+- 0 462 371"/>
                                <a:gd name="T21" fmla="*/ T20 w 91"/>
                                <a:gd name="T22" fmla="+- 0 416 413"/>
                                <a:gd name="T23" fmla="*/ 416 h 109"/>
                                <a:gd name="T24" fmla="+- 0 438 371"/>
                                <a:gd name="T25" fmla="*/ T24 w 91"/>
                                <a:gd name="T26" fmla="+- 0 429 413"/>
                                <a:gd name="T27" fmla="*/ 429 h 109"/>
                                <a:gd name="T28" fmla="+- 0 422 371"/>
                                <a:gd name="T29" fmla="*/ T28 w 91"/>
                                <a:gd name="T30" fmla="+- 0 442 413"/>
                                <a:gd name="T31" fmla="*/ 442 h 109"/>
                                <a:gd name="T32" fmla="+- 0 399 371"/>
                                <a:gd name="T33" fmla="*/ T32 w 91"/>
                                <a:gd name="T34" fmla="+- 0 470 413"/>
                                <a:gd name="T35" fmla="*/ 470 h 109"/>
                                <a:gd name="T36" fmla="+- 0 384 371"/>
                                <a:gd name="T37" fmla="*/ T36 w 91"/>
                                <a:gd name="T38" fmla="+- 0 493 413"/>
                                <a:gd name="T39" fmla="*/ 493 h 109"/>
                                <a:gd name="T40" fmla="+- 0 373 371"/>
                                <a:gd name="T41" fmla="*/ T40 w 91"/>
                                <a:gd name="T42" fmla="+- 0 518 413"/>
                                <a:gd name="T43" fmla="*/ 518 h 109"/>
                                <a:gd name="T44" fmla="+- 0 373 371"/>
                                <a:gd name="T45" fmla="*/ T44 w 91"/>
                                <a:gd name="T46" fmla="+- 0 521 413"/>
                                <a:gd name="T47" fmla="*/ 521 h 109"/>
                                <a:gd name="T48" fmla="+- 0 371 371"/>
                                <a:gd name="T49" fmla="*/ T48 w 91"/>
                                <a:gd name="T50" fmla="+- 0 522 413"/>
                                <a:gd name="T51" fmla="*/ 52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09">
                                  <a:moveTo>
                                    <a:pt x="0" y="109"/>
                                  </a:moveTo>
                                  <a:lnTo>
                                    <a:pt x="33" y="38"/>
                                  </a:lnTo>
                                  <a:lnTo>
                                    <a:pt x="86" y="0"/>
                                  </a:lnTo>
                                  <a:lnTo>
                                    <a:pt x="90" y="0"/>
                                  </a:lnTo>
                                  <a:lnTo>
                                    <a:pt x="91" y="1"/>
                                  </a:lnTo>
                                  <a:lnTo>
                                    <a:pt x="91" y="3"/>
                                  </a:lnTo>
                                  <a:lnTo>
                                    <a:pt x="67" y="16"/>
                                  </a:lnTo>
                                  <a:lnTo>
                                    <a:pt x="51" y="29"/>
                                  </a:lnTo>
                                  <a:lnTo>
                                    <a:pt x="28" y="57"/>
                                  </a:lnTo>
                                  <a:lnTo>
                                    <a:pt x="13" y="80"/>
                                  </a:lnTo>
                                  <a:lnTo>
                                    <a:pt x="2" y="105"/>
                                  </a:lnTo>
                                  <a:lnTo>
                                    <a:pt x="2" y="108"/>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2" name="Group 478"/>
                        <wpg:cNvGrpSpPr>
                          <a:grpSpLocks/>
                        </wpg:cNvGrpSpPr>
                        <wpg:grpSpPr bwMode="auto">
                          <a:xfrm>
                            <a:off x="1200" y="416"/>
                            <a:ext cx="2" cy="2"/>
                            <a:chOff x="1200" y="416"/>
                            <a:chExt cx="2" cy="2"/>
                          </a:xfrm>
                        </wpg:grpSpPr>
                        <wps:wsp>
                          <wps:cNvPr id="53363" name="Freeform 479"/>
                          <wps:cNvSpPr>
                            <a:spLocks/>
                          </wps:cNvSpPr>
                          <wps:spPr bwMode="auto">
                            <a:xfrm>
                              <a:off x="1200" y="416"/>
                              <a:ext cx="2" cy="2"/>
                            </a:xfrm>
                            <a:custGeom>
                              <a:avLst/>
                              <a:gdLst>
                                <a:gd name="T0" fmla="+- 0 1200 1200"/>
                                <a:gd name="T1" fmla="*/ T0 w 1"/>
                                <a:gd name="T2" fmla="+- 0 1200 1200"/>
                                <a:gd name="T3" fmla="*/ T2 w 1"/>
                              </a:gdLst>
                              <a:ahLst/>
                              <a:cxnLst>
                                <a:cxn ang="0">
                                  <a:pos x="T1" y="0"/>
                                </a:cxn>
                                <a:cxn ang="0">
                                  <a:pos x="T3" y="0"/>
                                </a:cxn>
                              </a:cxnLst>
                              <a:rect l="0" t="0" r="r" b="b"/>
                              <a:pathLst>
                                <a:path w="1">
                                  <a:moveTo>
                                    <a:pt x="0" y="0"/>
                                  </a:moveTo>
                                  <a:lnTo>
                                    <a:pt x="0"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64" name="Group 480"/>
                        <wpg:cNvGrpSpPr>
                          <a:grpSpLocks/>
                        </wpg:cNvGrpSpPr>
                        <wpg:grpSpPr bwMode="auto">
                          <a:xfrm>
                            <a:off x="370" y="423"/>
                            <a:ext cx="50" cy="79"/>
                            <a:chOff x="370" y="423"/>
                            <a:chExt cx="50" cy="79"/>
                          </a:xfrm>
                        </wpg:grpSpPr>
                        <wps:wsp>
                          <wps:cNvPr id="53365" name="Freeform 481"/>
                          <wps:cNvSpPr>
                            <a:spLocks/>
                          </wps:cNvSpPr>
                          <wps:spPr bwMode="auto">
                            <a:xfrm>
                              <a:off x="370" y="423"/>
                              <a:ext cx="50" cy="79"/>
                            </a:xfrm>
                            <a:custGeom>
                              <a:avLst/>
                              <a:gdLst>
                                <a:gd name="T0" fmla="+- 0 370 370"/>
                                <a:gd name="T1" fmla="*/ T0 w 50"/>
                                <a:gd name="T2" fmla="+- 0 502 423"/>
                                <a:gd name="T3" fmla="*/ 502 h 79"/>
                                <a:gd name="T4" fmla="+- 0 370 370"/>
                                <a:gd name="T5" fmla="*/ T4 w 50"/>
                                <a:gd name="T6" fmla="+- 0 498 423"/>
                                <a:gd name="T7" fmla="*/ 498 h 79"/>
                                <a:gd name="T8" fmla="+- 0 387 370"/>
                                <a:gd name="T9" fmla="*/ T8 w 50"/>
                                <a:gd name="T10" fmla="+- 0 458 423"/>
                                <a:gd name="T11" fmla="*/ 458 h 79"/>
                                <a:gd name="T12" fmla="+- 0 406 370"/>
                                <a:gd name="T13" fmla="*/ T12 w 50"/>
                                <a:gd name="T14" fmla="+- 0 431 423"/>
                                <a:gd name="T15" fmla="*/ 431 h 79"/>
                                <a:gd name="T16" fmla="+- 0 415 370"/>
                                <a:gd name="T17" fmla="*/ T16 w 50"/>
                                <a:gd name="T18" fmla="+- 0 423 423"/>
                                <a:gd name="T19" fmla="*/ 423 h 79"/>
                                <a:gd name="T20" fmla="+- 0 419 370"/>
                                <a:gd name="T21" fmla="*/ T20 w 50"/>
                                <a:gd name="T22" fmla="+- 0 423 423"/>
                                <a:gd name="T23" fmla="*/ 423 h 79"/>
                                <a:gd name="T24" fmla="+- 0 419 370"/>
                                <a:gd name="T25" fmla="*/ T24 w 50"/>
                                <a:gd name="T26" fmla="+- 0 426 423"/>
                                <a:gd name="T27" fmla="*/ 426 h 79"/>
                                <a:gd name="T28" fmla="+- 0 404 370"/>
                                <a:gd name="T29" fmla="*/ T28 w 50"/>
                                <a:gd name="T30" fmla="+- 0 442 423"/>
                                <a:gd name="T31" fmla="*/ 442 h 79"/>
                                <a:gd name="T32" fmla="+- 0 384 370"/>
                                <a:gd name="T33" fmla="*/ T32 w 50"/>
                                <a:gd name="T34" fmla="+- 0 472 423"/>
                                <a:gd name="T35" fmla="*/ 472 h 79"/>
                                <a:gd name="T36" fmla="+- 0 373 370"/>
                                <a:gd name="T37" fmla="*/ T36 w 50"/>
                                <a:gd name="T38" fmla="+- 0 495 423"/>
                                <a:gd name="T39" fmla="*/ 495 h 79"/>
                                <a:gd name="T40" fmla="+- 0 370 370"/>
                                <a:gd name="T41" fmla="*/ T40 w 50"/>
                                <a:gd name="T42" fmla="+- 0 502 423"/>
                                <a:gd name="T43" fmla="*/ 50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 h="79">
                                  <a:moveTo>
                                    <a:pt x="0" y="79"/>
                                  </a:moveTo>
                                  <a:lnTo>
                                    <a:pt x="0" y="75"/>
                                  </a:lnTo>
                                  <a:lnTo>
                                    <a:pt x="17" y="35"/>
                                  </a:lnTo>
                                  <a:lnTo>
                                    <a:pt x="36" y="8"/>
                                  </a:lnTo>
                                  <a:lnTo>
                                    <a:pt x="45" y="0"/>
                                  </a:lnTo>
                                  <a:lnTo>
                                    <a:pt x="49" y="0"/>
                                  </a:lnTo>
                                  <a:lnTo>
                                    <a:pt x="49" y="3"/>
                                  </a:lnTo>
                                  <a:lnTo>
                                    <a:pt x="34" y="19"/>
                                  </a:lnTo>
                                  <a:lnTo>
                                    <a:pt x="14" y="49"/>
                                  </a:lnTo>
                                  <a:lnTo>
                                    <a:pt x="3" y="72"/>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6" name="Group 482"/>
                        <wpg:cNvGrpSpPr>
                          <a:grpSpLocks/>
                        </wpg:cNvGrpSpPr>
                        <wpg:grpSpPr bwMode="auto">
                          <a:xfrm>
                            <a:off x="1166" y="429"/>
                            <a:ext cx="28" cy="51"/>
                            <a:chOff x="1166" y="429"/>
                            <a:chExt cx="28" cy="51"/>
                          </a:xfrm>
                        </wpg:grpSpPr>
                        <wps:wsp>
                          <wps:cNvPr id="53367" name="Freeform 483"/>
                          <wps:cNvSpPr>
                            <a:spLocks/>
                          </wps:cNvSpPr>
                          <wps:spPr bwMode="auto">
                            <a:xfrm>
                              <a:off x="1166" y="429"/>
                              <a:ext cx="28" cy="51"/>
                            </a:xfrm>
                            <a:custGeom>
                              <a:avLst/>
                              <a:gdLst>
                                <a:gd name="T0" fmla="+- 0 1193 1166"/>
                                <a:gd name="T1" fmla="*/ T0 w 28"/>
                                <a:gd name="T2" fmla="+- 0 479 429"/>
                                <a:gd name="T3" fmla="*/ 479 h 51"/>
                                <a:gd name="T4" fmla="+- 0 1170 1166"/>
                                <a:gd name="T5" fmla="*/ T4 w 28"/>
                                <a:gd name="T6" fmla="+- 0 441 429"/>
                                <a:gd name="T7" fmla="*/ 441 h 51"/>
                                <a:gd name="T8" fmla="+- 0 1166 1166"/>
                                <a:gd name="T9" fmla="*/ T8 w 28"/>
                                <a:gd name="T10" fmla="+- 0 432 429"/>
                                <a:gd name="T11" fmla="*/ 432 h 51"/>
                                <a:gd name="T12" fmla="+- 0 1167 1166"/>
                                <a:gd name="T13" fmla="*/ T12 w 28"/>
                                <a:gd name="T14" fmla="+- 0 429 429"/>
                                <a:gd name="T15" fmla="*/ 429 h 51"/>
                                <a:gd name="T16" fmla="+- 0 1183 1166"/>
                                <a:gd name="T17" fmla="*/ T16 w 28"/>
                                <a:gd name="T18" fmla="+- 0 454 429"/>
                                <a:gd name="T19" fmla="*/ 454 h 51"/>
                                <a:gd name="T20" fmla="+- 0 1193 1166"/>
                                <a:gd name="T21" fmla="*/ T20 w 28"/>
                                <a:gd name="T22" fmla="+- 0 478 429"/>
                                <a:gd name="T23" fmla="*/ 478 h 51"/>
                                <a:gd name="T24" fmla="+- 0 1193 1166"/>
                                <a:gd name="T25" fmla="*/ T24 w 28"/>
                                <a:gd name="T26" fmla="+- 0 479 429"/>
                                <a:gd name="T27" fmla="*/ 479 h 51"/>
                              </a:gdLst>
                              <a:ahLst/>
                              <a:cxnLst>
                                <a:cxn ang="0">
                                  <a:pos x="T1" y="T3"/>
                                </a:cxn>
                                <a:cxn ang="0">
                                  <a:pos x="T5" y="T7"/>
                                </a:cxn>
                                <a:cxn ang="0">
                                  <a:pos x="T9" y="T11"/>
                                </a:cxn>
                                <a:cxn ang="0">
                                  <a:pos x="T13" y="T15"/>
                                </a:cxn>
                                <a:cxn ang="0">
                                  <a:pos x="T17" y="T19"/>
                                </a:cxn>
                                <a:cxn ang="0">
                                  <a:pos x="T21" y="T23"/>
                                </a:cxn>
                                <a:cxn ang="0">
                                  <a:pos x="T25" y="T27"/>
                                </a:cxn>
                              </a:cxnLst>
                              <a:rect l="0" t="0" r="r" b="b"/>
                              <a:pathLst>
                                <a:path w="28" h="51">
                                  <a:moveTo>
                                    <a:pt x="27" y="50"/>
                                  </a:moveTo>
                                  <a:lnTo>
                                    <a:pt x="4" y="12"/>
                                  </a:lnTo>
                                  <a:lnTo>
                                    <a:pt x="0" y="3"/>
                                  </a:lnTo>
                                  <a:lnTo>
                                    <a:pt x="1" y="0"/>
                                  </a:lnTo>
                                  <a:lnTo>
                                    <a:pt x="17" y="25"/>
                                  </a:lnTo>
                                  <a:lnTo>
                                    <a:pt x="27" y="49"/>
                                  </a:lnTo>
                                  <a:lnTo>
                                    <a:pt x="2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8" name="Group 484"/>
                        <wpg:cNvGrpSpPr>
                          <a:grpSpLocks/>
                        </wpg:cNvGrpSpPr>
                        <wpg:grpSpPr bwMode="auto">
                          <a:xfrm>
                            <a:off x="353" y="429"/>
                            <a:ext cx="37" cy="59"/>
                            <a:chOff x="353" y="429"/>
                            <a:chExt cx="37" cy="59"/>
                          </a:xfrm>
                        </wpg:grpSpPr>
                        <wps:wsp>
                          <wps:cNvPr id="53369" name="Freeform 485"/>
                          <wps:cNvSpPr>
                            <a:spLocks/>
                          </wps:cNvSpPr>
                          <wps:spPr bwMode="auto">
                            <a:xfrm>
                              <a:off x="353" y="429"/>
                              <a:ext cx="37" cy="59"/>
                            </a:xfrm>
                            <a:custGeom>
                              <a:avLst/>
                              <a:gdLst>
                                <a:gd name="T0" fmla="+- 0 353 353"/>
                                <a:gd name="T1" fmla="*/ T0 w 37"/>
                                <a:gd name="T2" fmla="+- 0 487 429"/>
                                <a:gd name="T3" fmla="*/ 487 h 59"/>
                                <a:gd name="T4" fmla="+- 0 353 353"/>
                                <a:gd name="T5" fmla="*/ T4 w 37"/>
                                <a:gd name="T6" fmla="+- 0 483 429"/>
                                <a:gd name="T7" fmla="*/ 483 h 59"/>
                                <a:gd name="T8" fmla="+- 0 354 353"/>
                                <a:gd name="T9" fmla="*/ T8 w 37"/>
                                <a:gd name="T10" fmla="+- 0 483 429"/>
                                <a:gd name="T11" fmla="*/ 483 h 59"/>
                                <a:gd name="T12" fmla="+- 0 362 353"/>
                                <a:gd name="T13" fmla="*/ T12 w 37"/>
                                <a:gd name="T14" fmla="+- 0 466 429"/>
                                <a:gd name="T15" fmla="*/ 466 h 59"/>
                                <a:gd name="T16" fmla="+- 0 378 353"/>
                                <a:gd name="T17" fmla="*/ T16 w 37"/>
                                <a:gd name="T18" fmla="+- 0 439 429"/>
                                <a:gd name="T19" fmla="*/ 439 h 59"/>
                                <a:gd name="T20" fmla="+- 0 387 353"/>
                                <a:gd name="T21" fmla="*/ T20 w 37"/>
                                <a:gd name="T22" fmla="+- 0 429 429"/>
                                <a:gd name="T23" fmla="*/ 429 h 59"/>
                                <a:gd name="T24" fmla="+- 0 389 353"/>
                                <a:gd name="T25" fmla="*/ T24 w 37"/>
                                <a:gd name="T26" fmla="+- 0 429 429"/>
                                <a:gd name="T27" fmla="*/ 429 h 59"/>
                                <a:gd name="T28" fmla="+- 0 390 353"/>
                                <a:gd name="T29" fmla="*/ T28 w 37"/>
                                <a:gd name="T30" fmla="+- 0 431 429"/>
                                <a:gd name="T31" fmla="*/ 431 h 59"/>
                                <a:gd name="T32" fmla="+- 0 390 353"/>
                                <a:gd name="T33" fmla="*/ T32 w 37"/>
                                <a:gd name="T34" fmla="+- 0 432 429"/>
                                <a:gd name="T35" fmla="*/ 432 h 59"/>
                                <a:gd name="T36" fmla="+- 0 375 353"/>
                                <a:gd name="T37" fmla="*/ T36 w 37"/>
                                <a:gd name="T38" fmla="+- 0 451 429"/>
                                <a:gd name="T39" fmla="*/ 451 h 59"/>
                                <a:gd name="T40" fmla="+- 0 355 353"/>
                                <a:gd name="T41" fmla="*/ T40 w 37"/>
                                <a:gd name="T42" fmla="+- 0 483 429"/>
                                <a:gd name="T43" fmla="*/ 483 h 59"/>
                                <a:gd name="T44" fmla="+- 0 353 353"/>
                                <a:gd name="T45" fmla="*/ T44 w 37"/>
                                <a:gd name="T46" fmla="+- 0 487 429"/>
                                <a:gd name="T47" fmla="*/ 48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 h="59">
                                  <a:moveTo>
                                    <a:pt x="0" y="58"/>
                                  </a:moveTo>
                                  <a:lnTo>
                                    <a:pt x="0" y="54"/>
                                  </a:lnTo>
                                  <a:lnTo>
                                    <a:pt x="1" y="54"/>
                                  </a:lnTo>
                                  <a:lnTo>
                                    <a:pt x="9" y="37"/>
                                  </a:lnTo>
                                  <a:lnTo>
                                    <a:pt x="25" y="10"/>
                                  </a:lnTo>
                                  <a:lnTo>
                                    <a:pt x="34" y="0"/>
                                  </a:lnTo>
                                  <a:lnTo>
                                    <a:pt x="36" y="0"/>
                                  </a:lnTo>
                                  <a:lnTo>
                                    <a:pt x="37" y="2"/>
                                  </a:lnTo>
                                  <a:lnTo>
                                    <a:pt x="37" y="3"/>
                                  </a:lnTo>
                                  <a:lnTo>
                                    <a:pt x="22" y="22"/>
                                  </a:lnTo>
                                  <a:lnTo>
                                    <a:pt x="2" y="54"/>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70" name="Group 486"/>
                        <wpg:cNvGrpSpPr>
                          <a:grpSpLocks/>
                        </wpg:cNvGrpSpPr>
                        <wpg:grpSpPr bwMode="auto">
                          <a:xfrm>
                            <a:off x="1264" y="432"/>
                            <a:ext cx="2" cy="6"/>
                            <a:chOff x="1264" y="432"/>
                            <a:chExt cx="2" cy="6"/>
                          </a:xfrm>
                        </wpg:grpSpPr>
                        <wps:wsp>
                          <wps:cNvPr id="53371" name="Freeform 487"/>
                          <wps:cNvSpPr>
                            <a:spLocks/>
                          </wps:cNvSpPr>
                          <wps:spPr bwMode="auto">
                            <a:xfrm>
                              <a:off x="1264" y="432"/>
                              <a:ext cx="2" cy="6"/>
                            </a:xfrm>
                            <a:custGeom>
                              <a:avLst/>
                              <a:gdLst>
                                <a:gd name="T0" fmla="+- 0 1265 1264"/>
                                <a:gd name="T1" fmla="*/ T0 w 1"/>
                                <a:gd name="T2" fmla="+- 0 437 432"/>
                                <a:gd name="T3" fmla="*/ 437 h 6"/>
                                <a:gd name="T4" fmla="+- 0 1264 1264"/>
                                <a:gd name="T5" fmla="*/ T4 w 1"/>
                                <a:gd name="T6" fmla="+- 0 438 432"/>
                                <a:gd name="T7" fmla="*/ 438 h 6"/>
                                <a:gd name="T8" fmla="+- 0 1264 1264"/>
                                <a:gd name="T9" fmla="*/ T8 w 1"/>
                                <a:gd name="T10" fmla="+- 0 432 432"/>
                                <a:gd name="T11" fmla="*/ 432 h 6"/>
                                <a:gd name="T12" fmla="+- 0 1265 1264"/>
                                <a:gd name="T13" fmla="*/ T12 w 1"/>
                                <a:gd name="T14" fmla="+- 0 435 432"/>
                                <a:gd name="T15" fmla="*/ 435 h 6"/>
                                <a:gd name="T16" fmla="+- 0 1265 1264"/>
                                <a:gd name="T17" fmla="*/ T16 w 1"/>
                                <a:gd name="T18" fmla="+- 0 437 432"/>
                                <a:gd name="T19" fmla="*/ 437 h 6"/>
                              </a:gdLst>
                              <a:ahLst/>
                              <a:cxnLst>
                                <a:cxn ang="0">
                                  <a:pos x="T1" y="T3"/>
                                </a:cxn>
                                <a:cxn ang="0">
                                  <a:pos x="T5" y="T7"/>
                                </a:cxn>
                                <a:cxn ang="0">
                                  <a:pos x="T9" y="T11"/>
                                </a:cxn>
                                <a:cxn ang="0">
                                  <a:pos x="T13" y="T15"/>
                                </a:cxn>
                                <a:cxn ang="0">
                                  <a:pos x="T17" y="T19"/>
                                </a:cxn>
                              </a:cxnLst>
                              <a:rect l="0" t="0" r="r" b="b"/>
                              <a:pathLst>
                                <a:path w="1" h="6">
                                  <a:moveTo>
                                    <a:pt x="1" y="5"/>
                                  </a:moveTo>
                                  <a:lnTo>
                                    <a:pt x="0" y="6"/>
                                  </a:lnTo>
                                  <a:lnTo>
                                    <a:pt x="0" y="0"/>
                                  </a:lnTo>
                                  <a:lnTo>
                                    <a:pt x="1" y="3"/>
                                  </a:lnTo>
                                  <a:lnTo>
                                    <a:pt x="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72" name="Group 488"/>
                        <wpg:cNvGrpSpPr>
                          <a:grpSpLocks/>
                        </wpg:cNvGrpSpPr>
                        <wpg:grpSpPr bwMode="auto">
                          <a:xfrm>
                            <a:off x="1125" y="434"/>
                            <a:ext cx="61" cy="109"/>
                            <a:chOff x="1125" y="434"/>
                            <a:chExt cx="61" cy="109"/>
                          </a:xfrm>
                        </wpg:grpSpPr>
                        <wps:wsp>
                          <wps:cNvPr id="53373" name="Freeform 489"/>
                          <wps:cNvSpPr>
                            <a:spLocks/>
                          </wps:cNvSpPr>
                          <wps:spPr bwMode="auto">
                            <a:xfrm>
                              <a:off x="1125" y="434"/>
                              <a:ext cx="61" cy="109"/>
                            </a:xfrm>
                            <a:custGeom>
                              <a:avLst/>
                              <a:gdLst>
                                <a:gd name="T0" fmla="+- 0 1174 1125"/>
                                <a:gd name="T1" fmla="*/ T0 w 61"/>
                                <a:gd name="T2" fmla="+- 0 503 434"/>
                                <a:gd name="T3" fmla="*/ 503 h 109"/>
                                <a:gd name="T4" fmla="+- 0 1170 1125"/>
                                <a:gd name="T5" fmla="*/ T4 w 61"/>
                                <a:gd name="T6" fmla="+- 0 498 434"/>
                                <a:gd name="T7" fmla="*/ 498 h 109"/>
                                <a:gd name="T8" fmla="+- 0 1154 1125"/>
                                <a:gd name="T9" fmla="*/ T8 w 61"/>
                                <a:gd name="T10" fmla="+- 0 470 434"/>
                                <a:gd name="T11" fmla="*/ 470 h 109"/>
                                <a:gd name="T12" fmla="+- 0 1132 1125"/>
                                <a:gd name="T13" fmla="*/ T12 w 61"/>
                                <a:gd name="T14" fmla="+- 0 445 434"/>
                                <a:gd name="T15" fmla="*/ 445 h 109"/>
                                <a:gd name="T16" fmla="+- 0 1125 1125"/>
                                <a:gd name="T17" fmla="*/ T16 w 61"/>
                                <a:gd name="T18" fmla="+- 0 438 434"/>
                                <a:gd name="T19" fmla="*/ 438 h 109"/>
                                <a:gd name="T20" fmla="+- 0 1125 1125"/>
                                <a:gd name="T21" fmla="*/ T20 w 61"/>
                                <a:gd name="T22" fmla="+- 0 434 434"/>
                                <a:gd name="T23" fmla="*/ 434 h 109"/>
                                <a:gd name="T24" fmla="+- 0 1128 1125"/>
                                <a:gd name="T25" fmla="*/ T24 w 61"/>
                                <a:gd name="T26" fmla="+- 0 434 434"/>
                                <a:gd name="T27" fmla="*/ 434 h 109"/>
                                <a:gd name="T28" fmla="+- 0 1146 1125"/>
                                <a:gd name="T29" fmla="*/ T28 w 61"/>
                                <a:gd name="T30" fmla="+- 0 454 434"/>
                                <a:gd name="T31" fmla="*/ 454 h 109"/>
                                <a:gd name="T32" fmla="+- 0 1166 1125"/>
                                <a:gd name="T33" fmla="*/ T32 w 61"/>
                                <a:gd name="T34" fmla="+- 0 482 434"/>
                                <a:gd name="T35" fmla="*/ 482 h 109"/>
                                <a:gd name="T36" fmla="+- 0 1174 1125"/>
                                <a:gd name="T37" fmla="*/ T36 w 61"/>
                                <a:gd name="T38" fmla="+- 0 501 434"/>
                                <a:gd name="T39" fmla="*/ 501 h 109"/>
                                <a:gd name="T40" fmla="+- 0 1174 1125"/>
                                <a:gd name="T41" fmla="*/ T40 w 61"/>
                                <a:gd name="T42" fmla="+- 0 503 434"/>
                                <a:gd name="T43" fmla="*/ 50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109">
                                  <a:moveTo>
                                    <a:pt x="49" y="69"/>
                                  </a:moveTo>
                                  <a:lnTo>
                                    <a:pt x="45" y="64"/>
                                  </a:lnTo>
                                  <a:lnTo>
                                    <a:pt x="29" y="36"/>
                                  </a:lnTo>
                                  <a:lnTo>
                                    <a:pt x="7" y="11"/>
                                  </a:lnTo>
                                  <a:lnTo>
                                    <a:pt x="0" y="4"/>
                                  </a:lnTo>
                                  <a:lnTo>
                                    <a:pt x="0" y="0"/>
                                  </a:lnTo>
                                  <a:lnTo>
                                    <a:pt x="3" y="0"/>
                                  </a:lnTo>
                                  <a:lnTo>
                                    <a:pt x="21" y="20"/>
                                  </a:lnTo>
                                  <a:lnTo>
                                    <a:pt x="41" y="48"/>
                                  </a:lnTo>
                                  <a:lnTo>
                                    <a:pt x="49" y="67"/>
                                  </a:lnTo>
                                  <a:lnTo>
                                    <a:pt x="49"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74" name="Freeform 490"/>
                          <wps:cNvSpPr>
                            <a:spLocks/>
                          </wps:cNvSpPr>
                          <wps:spPr bwMode="auto">
                            <a:xfrm>
                              <a:off x="1125" y="434"/>
                              <a:ext cx="61" cy="109"/>
                            </a:xfrm>
                            <a:custGeom>
                              <a:avLst/>
                              <a:gdLst>
                                <a:gd name="T0" fmla="+- 0 1175 1125"/>
                                <a:gd name="T1" fmla="*/ T0 w 61"/>
                                <a:gd name="T2" fmla="+- 0 504 434"/>
                                <a:gd name="T3" fmla="*/ 504 h 109"/>
                                <a:gd name="T4" fmla="+- 0 1174 1125"/>
                                <a:gd name="T5" fmla="*/ T4 w 61"/>
                                <a:gd name="T6" fmla="+- 0 503 434"/>
                                <a:gd name="T7" fmla="*/ 503 h 109"/>
                                <a:gd name="T8" fmla="+- 0 1174 1125"/>
                                <a:gd name="T9" fmla="*/ T8 w 61"/>
                                <a:gd name="T10" fmla="+- 0 503 434"/>
                                <a:gd name="T11" fmla="*/ 503 h 109"/>
                                <a:gd name="T12" fmla="+- 0 1175 1125"/>
                                <a:gd name="T13" fmla="*/ T12 w 61"/>
                                <a:gd name="T14" fmla="+- 0 504 434"/>
                                <a:gd name="T15" fmla="*/ 504 h 109"/>
                              </a:gdLst>
                              <a:ahLst/>
                              <a:cxnLst>
                                <a:cxn ang="0">
                                  <a:pos x="T1" y="T3"/>
                                </a:cxn>
                                <a:cxn ang="0">
                                  <a:pos x="T5" y="T7"/>
                                </a:cxn>
                                <a:cxn ang="0">
                                  <a:pos x="T9" y="T11"/>
                                </a:cxn>
                                <a:cxn ang="0">
                                  <a:pos x="T13" y="T15"/>
                                </a:cxn>
                              </a:cxnLst>
                              <a:rect l="0" t="0" r="r" b="b"/>
                              <a:pathLst>
                                <a:path w="61" h="109">
                                  <a:moveTo>
                                    <a:pt x="50" y="70"/>
                                  </a:moveTo>
                                  <a:lnTo>
                                    <a:pt x="49" y="69"/>
                                  </a:lnTo>
                                  <a:lnTo>
                                    <a:pt x="5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75" name="Freeform 491"/>
                          <wps:cNvSpPr>
                            <a:spLocks/>
                          </wps:cNvSpPr>
                          <wps:spPr bwMode="auto">
                            <a:xfrm>
                              <a:off x="1125" y="434"/>
                              <a:ext cx="61" cy="109"/>
                            </a:xfrm>
                            <a:custGeom>
                              <a:avLst/>
                              <a:gdLst>
                                <a:gd name="T0" fmla="+- 0 1186 1125"/>
                                <a:gd name="T1" fmla="*/ T0 w 61"/>
                                <a:gd name="T2" fmla="+- 0 542 434"/>
                                <a:gd name="T3" fmla="*/ 542 h 109"/>
                                <a:gd name="T4" fmla="+- 0 1184 1125"/>
                                <a:gd name="T5" fmla="*/ T4 w 61"/>
                                <a:gd name="T6" fmla="+- 0 533 434"/>
                                <a:gd name="T7" fmla="*/ 533 h 109"/>
                                <a:gd name="T8" fmla="+- 0 1182 1125"/>
                                <a:gd name="T9" fmla="*/ T8 w 61"/>
                                <a:gd name="T10" fmla="+- 0 529 434"/>
                                <a:gd name="T11" fmla="*/ 529 h 109"/>
                                <a:gd name="T12" fmla="+- 0 1181 1125"/>
                                <a:gd name="T13" fmla="*/ T12 w 61"/>
                                <a:gd name="T14" fmla="+- 0 523 434"/>
                                <a:gd name="T15" fmla="*/ 523 h 109"/>
                                <a:gd name="T16" fmla="+- 0 1179 1125"/>
                                <a:gd name="T17" fmla="*/ T16 w 61"/>
                                <a:gd name="T18" fmla="+- 0 515 434"/>
                                <a:gd name="T19" fmla="*/ 515 h 109"/>
                                <a:gd name="T20" fmla="+- 0 1177 1125"/>
                                <a:gd name="T21" fmla="*/ T20 w 61"/>
                                <a:gd name="T22" fmla="+- 0 513 434"/>
                                <a:gd name="T23" fmla="*/ 513 h 109"/>
                                <a:gd name="T24" fmla="+- 0 1177 1125"/>
                                <a:gd name="T25" fmla="*/ T24 w 61"/>
                                <a:gd name="T26" fmla="+- 0 510 434"/>
                                <a:gd name="T27" fmla="*/ 510 h 109"/>
                                <a:gd name="T28" fmla="+- 0 1175 1125"/>
                                <a:gd name="T29" fmla="*/ T28 w 61"/>
                                <a:gd name="T30" fmla="+- 0 507 434"/>
                                <a:gd name="T31" fmla="*/ 507 h 109"/>
                                <a:gd name="T32" fmla="+- 0 1175 1125"/>
                                <a:gd name="T33" fmla="*/ T32 w 61"/>
                                <a:gd name="T34" fmla="+- 0 504 434"/>
                                <a:gd name="T35" fmla="*/ 504 h 109"/>
                                <a:gd name="T36" fmla="+- 0 1177 1125"/>
                                <a:gd name="T37" fmla="*/ T36 w 61"/>
                                <a:gd name="T38" fmla="+- 0 506 434"/>
                                <a:gd name="T39" fmla="*/ 506 h 109"/>
                                <a:gd name="T40" fmla="+- 0 1181 1125"/>
                                <a:gd name="T41" fmla="*/ T40 w 61"/>
                                <a:gd name="T42" fmla="+- 0 520 434"/>
                                <a:gd name="T43" fmla="*/ 520 h 109"/>
                                <a:gd name="T44" fmla="+- 0 1186 1125"/>
                                <a:gd name="T45" fmla="*/ T44 w 61"/>
                                <a:gd name="T46" fmla="+- 0 528 434"/>
                                <a:gd name="T47" fmla="*/ 528 h 109"/>
                                <a:gd name="T48" fmla="+- 0 1186 1125"/>
                                <a:gd name="T49" fmla="*/ T48 w 61"/>
                                <a:gd name="T50" fmla="+- 0 542 434"/>
                                <a:gd name="T51" fmla="*/ 54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109">
                                  <a:moveTo>
                                    <a:pt x="61" y="108"/>
                                  </a:moveTo>
                                  <a:lnTo>
                                    <a:pt x="59" y="99"/>
                                  </a:lnTo>
                                  <a:lnTo>
                                    <a:pt x="57" y="95"/>
                                  </a:lnTo>
                                  <a:lnTo>
                                    <a:pt x="56" y="89"/>
                                  </a:lnTo>
                                  <a:lnTo>
                                    <a:pt x="54" y="81"/>
                                  </a:lnTo>
                                  <a:lnTo>
                                    <a:pt x="52" y="79"/>
                                  </a:lnTo>
                                  <a:lnTo>
                                    <a:pt x="52" y="76"/>
                                  </a:lnTo>
                                  <a:lnTo>
                                    <a:pt x="50" y="73"/>
                                  </a:lnTo>
                                  <a:lnTo>
                                    <a:pt x="50" y="70"/>
                                  </a:lnTo>
                                  <a:lnTo>
                                    <a:pt x="52" y="72"/>
                                  </a:lnTo>
                                  <a:lnTo>
                                    <a:pt x="56" y="86"/>
                                  </a:lnTo>
                                  <a:lnTo>
                                    <a:pt x="61" y="94"/>
                                  </a:lnTo>
                                  <a:lnTo>
                                    <a:pt x="61"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76" name="Group 492"/>
                        <wpg:cNvGrpSpPr>
                          <a:grpSpLocks/>
                        </wpg:cNvGrpSpPr>
                        <wpg:grpSpPr bwMode="auto">
                          <a:xfrm>
                            <a:off x="1266" y="439"/>
                            <a:ext cx="2" cy="5"/>
                            <a:chOff x="1266" y="439"/>
                            <a:chExt cx="2" cy="5"/>
                          </a:xfrm>
                        </wpg:grpSpPr>
                        <wps:wsp>
                          <wps:cNvPr id="53377" name="Freeform 493"/>
                          <wps:cNvSpPr>
                            <a:spLocks/>
                          </wps:cNvSpPr>
                          <wps:spPr bwMode="auto">
                            <a:xfrm>
                              <a:off x="1266" y="439"/>
                              <a:ext cx="2" cy="5"/>
                            </a:xfrm>
                            <a:custGeom>
                              <a:avLst/>
                              <a:gdLst>
                                <a:gd name="T0" fmla="+- 0 1267 1266"/>
                                <a:gd name="T1" fmla="*/ T0 w 1"/>
                                <a:gd name="T2" fmla="+- 0 443 439"/>
                                <a:gd name="T3" fmla="*/ 443 h 5"/>
                                <a:gd name="T4" fmla="+- 0 1266 1266"/>
                                <a:gd name="T5" fmla="*/ T4 w 1"/>
                                <a:gd name="T6" fmla="+- 0 439 439"/>
                                <a:gd name="T7" fmla="*/ 439 h 5"/>
                                <a:gd name="T8" fmla="+- 0 1267 1266"/>
                                <a:gd name="T9" fmla="*/ T8 w 1"/>
                                <a:gd name="T10" fmla="+- 0 441 439"/>
                                <a:gd name="T11" fmla="*/ 441 h 5"/>
                                <a:gd name="T12" fmla="+- 0 1267 1266"/>
                                <a:gd name="T13" fmla="*/ T12 w 1"/>
                                <a:gd name="T14" fmla="+- 0 443 439"/>
                                <a:gd name="T15" fmla="*/ 443 h 5"/>
                              </a:gdLst>
                              <a:ahLst/>
                              <a:cxnLst>
                                <a:cxn ang="0">
                                  <a:pos x="T1" y="T3"/>
                                </a:cxn>
                                <a:cxn ang="0">
                                  <a:pos x="T5" y="T7"/>
                                </a:cxn>
                                <a:cxn ang="0">
                                  <a:pos x="T9" y="T11"/>
                                </a:cxn>
                                <a:cxn ang="0">
                                  <a:pos x="T13" y="T15"/>
                                </a:cxn>
                              </a:cxnLst>
                              <a:rect l="0" t="0" r="r" b="b"/>
                              <a:pathLst>
                                <a:path w="1" h="5">
                                  <a:moveTo>
                                    <a:pt x="1" y="4"/>
                                  </a:moveTo>
                                  <a:lnTo>
                                    <a:pt x="0" y="0"/>
                                  </a:lnTo>
                                  <a:lnTo>
                                    <a:pt x="1" y="2"/>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78" name="Group 494"/>
                        <wpg:cNvGrpSpPr>
                          <a:grpSpLocks/>
                        </wpg:cNvGrpSpPr>
                        <wpg:grpSpPr bwMode="auto">
                          <a:xfrm>
                            <a:off x="1113" y="447"/>
                            <a:ext cx="53" cy="80"/>
                            <a:chOff x="1113" y="447"/>
                            <a:chExt cx="53" cy="80"/>
                          </a:xfrm>
                        </wpg:grpSpPr>
                        <wps:wsp>
                          <wps:cNvPr id="53379" name="Freeform 495"/>
                          <wps:cNvSpPr>
                            <a:spLocks/>
                          </wps:cNvSpPr>
                          <wps:spPr bwMode="auto">
                            <a:xfrm>
                              <a:off x="1113" y="447"/>
                              <a:ext cx="53" cy="80"/>
                            </a:xfrm>
                            <a:custGeom>
                              <a:avLst/>
                              <a:gdLst>
                                <a:gd name="T0" fmla="+- 0 1163 1113"/>
                                <a:gd name="T1" fmla="*/ T0 w 53"/>
                                <a:gd name="T2" fmla="+- 0 520 447"/>
                                <a:gd name="T3" fmla="*/ 520 h 80"/>
                                <a:gd name="T4" fmla="+- 0 1149 1113"/>
                                <a:gd name="T5" fmla="*/ T4 w 53"/>
                                <a:gd name="T6" fmla="+- 0 496 447"/>
                                <a:gd name="T7" fmla="*/ 496 h 80"/>
                                <a:gd name="T8" fmla="+- 0 1128 1113"/>
                                <a:gd name="T9" fmla="*/ T8 w 53"/>
                                <a:gd name="T10" fmla="+- 0 467 447"/>
                                <a:gd name="T11" fmla="*/ 467 h 80"/>
                                <a:gd name="T12" fmla="+- 0 1113 1113"/>
                                <a:gd name="T13" fmla="*/ T12 w 53"/>
                                <a:gd name="T14" fmla="+- 0 451 447"/>
                                <a:gd name="T15" fmla="*/ 451 h 80"/>
                                <a:gd name="T16" fmla="+- 0 1114 1113"/>
                                <a:gd name="T17" fmla="*/ T16 w 53"/>
                                <a:gd name="T18" fmla="+- 0 447 447"/>
                                <a:gd name="T19" fmla="*/ 447 h 80"/>
                                <a:gd name="T20" fmla="+- 0 1159 1113"/>
                                <a:gd name="T21" fmla="*/ T20 w 53"/>
                                <a:gd name="T22" fmla="+- 0 509 447"/>
                                <a:gd name="T23" fmla="*/ 509 h 80"/>
                                <a:gd name="T24" fmla="+- 0 1163 1113"/>
                                <a:gd name="T25" fmla="*/ T24 w 53"/>
                                <a:gd name="T26" fmla="+- 0 518 447"/>
                                <a:gd name="T27" fmla="*/ 518 h 80"/>
                                <a:gd name="T28" fmla="+- 0 1163 1113"/>
                                <a:gd name="T29" fmla="*/ T28 w 53"/>
                                <a:gd name="T30" fmla="+- 0 520 447"/>
                                <a:gd name="T31" fmla="*/ 520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0">
                                  <a:moveTo>
                                    <a:pt x="50" y="73"/>
                                  </a:moveTo>
                                  <a:lnTo>
                                    <a:pt x="36" y="49"/>
                                  </a:lnTo>
                                  <a:lnTo>
                                    <a:pt x="15" y="20"/>
                                  </a:lnTo>
                                  <a:lnTo>
                                    <a:pt x="0" y="4"/>
                                  </a:lnTo>
                                  <a:lnTo>
                                    <a:pt x="1" y="0"/>
                                  </a:lnTo>
                                  <a:lnTo>
                                    <a:pt x="46" y="62"/>
                                  </a:lnTo>
                                  <a:lnTo>
                                    <a:pt x="50" y="71"/>
                                  </a:lnTo>
                                  <a:lnTo>
                                    <a:pt x="5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80" name="Freeform 496"/>
                          <wps:cNvSpPr>
                            <a:spLocks/>
                          </wps:cNvSpPr>
                          <wps:spPr bwMode="auto">
                            <a:xfrm>
                              <a:off x="1113" y="447"/>
                              <a:ext cx="53" cy="80"/>
                            </a:xfrm>
                            <a:custGeom>
                              <a:avLst/>
                              <a:gdLst>
                                <a:gd name="T0" fmla="+- 0 1164 1113"/>
                                <a:gd name="T1" fmla="*/ T0 w 53"/>
                                <a:gd name="T2" fmla="+- 0 522 447"/>
                                <a:gd name="T3" fmla="*/ 522 h 80"/>
                                <a:gd name="T4" fmla="+- 0 1163 1113"/>
                                <a:gd name="T5" fmla="*/ T4 w 53"/>
                                <a:gd name="T6" fmla="+- 0 521 447"/>
                                <a:gd name="T7" fmla="*/ 521 h 80"/>
                                <a:gd name="T8" fmla="+- 0 1163 1113"/>
                                <a:gd name="T9" fmla="*/ T8 w 53"/>
                                <a:gd name="T10" fmla="+- 0 520 447"/>
                                <a:gd name="T11" fmla="*/ 520 h 80"/>
                                <a:gd name="T12" fmla="+- 0 1164 1113"/>
                                <a:gd name="T13" fmla="*/ T12 w 53"/>
                                <a:gd name="T14" fmla="+- 0 522 447"/>
                                <a:gd name="T15" fmla="*/ 522 h 80"/>
                              </a:gdLst>
                              <a:ahLst/>
                              <a:cxnLst>
                                <a:cxn ang="0">
                                  <a:pos x="T1" y="T3"/>
                                </a:cxn>
                                <a:cxn ang="0">
                                  <a:pos x="T5" y="T7"/>
                                </a:cxn>
                                <a:cxn ang="0">
                                  <a:pos x="T9" y="T11"/>
                                </a:cxn>
                                <a:cxn ang="0">
                                  <a:pos x="T13" y="T15"/>
                                </a:cxn>
                              </a:cxnLst>
                              <a:rect l="0" t="0" r="r" b="b"/>
                              <a:pathLst>
                                <a:path w="53" h="80">
                                  <a:moveTo>
                                    <a:pt x="51" y="75"/>
                                  </a:moveTo>
                                  <a:lnTo>
                                    <a:pt x="50" y="74"/>
                                  </a:lnTo>
                                  <a:lnTo>
                                    <a:pt x="50" y="73"/>
                                  </a:lnTo>
                                  <a:lnTo>
                                    <a:pt x="5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81" name="Freeform 497"/>
                          <wps:cNvSpPr>
                            <a:spLocks/>
                          </wps:cNvSpPr>
                          <wps:spPr bwMode="auto">
                            <a:xfrm>
                              <a:off x="1113" y="447"/>
                              <a:ext cx="53" cy="80"/>
                            </a:xfrm>
                            <a:custGeom>
                              <a:avLst/>
                              <a:gdLst>
                                <a:gd name="T0" fmla="+- 0 1166 1113"/>
                                <a:gd name="T1" fmla="*/ T0 w 53"/>
                                <a:gd name="T2" fmla="+- 0 527 447"/>
                                <a:gd name="T3" fmla="*/ 527 h 80"/>
                                <a:gd name="T4" fmla="+- 0 1164 1113"/>
                                <a:gd name="T5" fmla="*/ T4 w 53"/>
                                <a:gd name="T6" fmla="+- 0 525 447"/>
                                <a:gd name="T7" fmla="*/ 525 h 80"/>
                                <a:gd name="T8" fmla="+- 0 1164 1113"/>
                                <a:gd name="T9" fmla="*/ T8 w 53"/>
                                <a:gd name="T10" fmla="+- 0 522 447"/>
                                <a:gd name="T11" fmla="*/ 522 h 80"/>
                                <a:gd name="T12" fmla="+- 0 1166 1113"/>
                                <a:gd name="T13" fmla="*/ T12 w 53"/>
                                <a:gd name="T14" fmla="+- 0 524 447"/>
                                <a:gd name="T15" fmla="*/ 524 h 80"/>
                                <a:gd name="T16" fmla="+- 0 1166 1113"/>
                                <a:gd name="T17" fmla="*/ T16 w 53"/>
                                <a:gd name="T18" fmla="+- 0 527 447"/>
                                <a:gd name="T19" fmla="*/ 527 h 80"/>
                              </a:gdLst>
                              <a:ahLst/>
                              <a:cxnLst>
                                <a:cxn ang="0">
                                  <a:pos x="T1" y="T3"/>
                                </a:cxn>
                                <a:cxn ang="0">
                                  <a:pos x="T5" y="T7"/>
                                </a:cxn>
                                <a:cxn ang="0">
                                  <a:pos x="T9" y="T11"/>
                                </a:cxn>
                                <a:cxn ang="0">
                                  <a:pos x="T13" y="T15"/>
                                </a:cxn>
                                <a:cxn ang="0">
                                  <a:pos x="T17" y="T19"/>
                                </a:cxn>
                              </a:cxnLst>
                              <a:rect l="0" t="0" r="r" b="b"/>
                              <a:pathLst>
                                <a:path w="53" h="80">
                                  <a:moveTo>
                                    <a:pt x="53" y="80"/>
                                  </a:moveTo>
                                  <a:lnTo>
                                    <a:pt x="51" y="78"/>
                                  </a:lnTo>
                                  <a:lnTo>
                                    <a:pt x="51" y="75"/>
                                  </a:lnTo>
                                  <a:lnTo>
                                    <a:pt x="53" y="77"/>
                                  </a:lnTo>
                                  <a:lnTo>
                                    <a:pt x="53"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82" name="Group 498"/>
                        <wpg:cNvGrpSpPr>
                          <a:grpSpLocks/>
                        </wpg:cNvGrpSpPr>
                        <wpg:grpSpPr bwMode="auto">
                          <a:xfrm>
                            <a:off x="1285" y="447"/>
                            <a:ext cx="2" cy="2"/>
                            <a:chOff x="1285" y="447"/>
                            <a:chExt cx="2" cy="2"/>
                          </a:xfrm>
                        </wpg:grpSpPr>
                        <wps:wsp>
                          <wps:cNvPr id="53383" name="Freeform 499"/>
                          <wps:cNvSpPr>
                            <a:spLocks/>
                          </wps:cNvSpPr>
                          <wps:spPr bwMode="auto">
                            <a:xfrm>
                              <a:off x="1285" y="447"/>
                              <a:ext cx="2" cy="2"/>
                            </a:xfrm>
                            <a:custGeom>
                              <a:avLst/>
                              <a:gdLst>
                                <a:gd name="T0" fmla="+- 0 1286 1285"/>
                                <a:gd name="T1" fmla="*/ T0 w 1"/>
                                <a:gd name="T2" fmla="+- 0 449 447"/>
                                <a:gd name="T3" fmla="*/ 449 h 2"/>
                                <a:gd name="T4" fmla="+- 0 1285 1285"/>
                                <a:gd name="T5" fmla="*/ T4 w 1"/>
                                <a:gd name="T6" fmla="+- 0 447 447"/>
                                <a:gd name="T7" fmla="*/ 447 h 2"/>
                                <a:gd name="T8" fmla="+- 0 1286 1285"/>
                                <a:gd name="T9" fmla="*/ T8 w 1"/>
                                <a:gd name="T10" fmla="+- 0 448 447"/>
                                <a:gd name="T11" fmla="*/ 448 h 2"/>
                                <a:gd name="T12" fmla="+- 0 1286 1285"/>
                                <a:gd name="T13" fmla="*/ T12 w 1"/>
                                <a:gd name="T14" fmla="+- 0 449 447"/>
                                <a:gd name="T15" fmla="*/ 449 h 2"/>
                              </a:gdLst>
                              <a:ahLst/>
                              <a:cxnLst>
                                <a:cxn ang="0">
                                  <a:pos x="T1" y="T3"/>
                                </a:cxn>
                                <a:cxn ang="0">
                                  <a:pos x="T5" y="T7"/>
                                </a:cxn>
                                <a:cxn ang="0">
                                  <a:pos x="T9" y="T11"/>
                                </a:cxn>
                                <a:cxn ang="0">
                                  <a:pos x="T13" y="T15"/>
                                </a:cxn>
                              </a:cxnLst>
                              <a:rect l="0" t="0" r="r" b="b"/>
                              <a:pathLst>
                                <a:path w="1" h="2">
                                  <a:moveTo>
                                    <a:pt x="1" y="2"/>
                                  </a:moveTo>
                                  <a:lnTo>
                                    <a:pt x="0" y="0"/>
                                  </a:lnTo>
                                  <a:lnTo>
                                    <a:pt x="1" y="1"/>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84" name="Group 500"/>
                        <wpg:cNvGrpSpPr>
                          <a:grpSpLocks/>
                        </wpg:cNvGrpSpPr>
                        <wpg:grpSpPr bwMode="auto">
                          <a:xfrm>
                            <a:off x="1288" y="454"/>
                            <a:ext cx="2" cy="2"/>
                            <a:chOff x="1288" y="454"/>
                            <a:chExt cx="2" cy="2"/>
                          </a:xfrm>
                        </wpg:grpSpPr>
                        <wps:wsp>
                          <wps:cNvPr id="53385" name="Freeform 501"/>
                          <wps:cNvSpPr>
                            <a:spLocks/>
                          </wps:cNvSpPr>
                          <wps:spPr bwMode="auto">
                            <a:xfrm>
                              <a:off x="1288" y="454"/>
                              <a:ext cx="2" cy="2"/>
                            </a:xfrm>
                            <a:custGeom>
                              <a:avLst/>
                              <a:gdLst>
                                <a:gd name="T0" fmla="+- 0 1288 1288"/>
                                <a:gd name="T1" fmla="*/ T0 w 1"/>
                                <a:gd name="T2" fmla="+- 0 1289 1288"/>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86" name="Group 502"/>
                        <wpg:cNvGrpSpPr>
                          <a:grpSpLocks/>
                        </wpg:cNvGrpSpPr>
                        <wpg:grpSpPr bwMode="auto">
                          <a:xfrm>
                            <a:off x="1290" y="458"/>
                            <a:ext cx="2" cy="3"/>
                            <a:chOff x="1290" y="458"/>
                            <a:chExt cx="2" cy="3"/>
                          </a:xfrm>
                        </wpg:grpSpPr>
                        <wps:wsp>
                          <wps:cNvPr id="53387" name="Freeform 503"/>
                          <wps:cNvSpPr>
                            <a:spLocks/>
                          </wps:cNvSpPr>
                          <wps:spPr bwMode="auto">
                            <a:xfrm>
                              <a:off x="1290" y="458"/>
                              <a:ext cx="2" cy="3"/>
                            </a:xfrm>
                            <a:custGeom>
                              <a:avLst/>
                              <a:gdLst>
                                <a:gd name="T0" fmla="+- 0 1291 1290"/>
                                <a:gd name="T1" fmla="*/ T0 w 1"/>
                                <a:gd name="T2" fmla="+- 0 461 458"/>
                                <a:gd name="T3" fmla="*/ 461 h 3"/>
                                <a:gd name="T4" fmla="+- 0 1290 1290"/>
                                <a:gd name="T5" fmla="*/ T4 w 1"/>
                                <a:gd name="T6" fmla="+- 0 458 458"/>
                                <a:gd name="T7" fmla="*/ 458 h 3"/>
                                <a:gd name="T8" fmla="+- 0 1291 1290"/>
                                <a:gd name="T9" fmla="*/ T8 w 1"/>
                                <a:gd name="T10" fmla="+- 0 460 458"/>
                                <a:gd name="T11" fmla="*/ 460 h 3"/>
                                <a:gd name="T12" fmla="+- 0 1291 1290"/>
                                <a:gd name="T13" fmla="*/ T12 w 1"/>
                                <a:gd name="T14" fmla="+- 0 461 458"/>
                                <a:gd name="T15" fmla="*/ 461 h 3"/>
                              </a:gdLst>
                              <a:ahLst/>
                              <a:cxnLst>
                                <a:cxn ang="0">
                                  <a:pos x="T1" y="T3"/>
                                </a:cxn>
                                <a:cxn ang="0">
                                  <a:pos x="T5" y="T7"/>
                                </a:cxn>
                                <a:cxn ang="0">
                                  <a:pos x="T9" y="T11"/>
                                </a:cxn>
                                <a:cxn ang="0">
                                  <a:pos x="T13" y="T15"/>
                                </a:cxn>
                              </a:cxnLst>
                              <a:rect l="0" t="0" r="r" b="b"/>
                              <a:pathLst>
                                <a:path w="1" h="3">
                                  <a:moveTo>
                                    <a:pt x="1" y="3"/>
                                  </a:moveTo>
                                  <a:lnTo>
                                    <a:pt x="0" y="0"/>
                                  </a:lnTo>
                                  <a:lnTo>
                                    <a:pt x="1" y="2"/>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88" name="Group 504"/>
                        <wpg:cNvGrpSpPr>
                          <a:grpSpLocks/>
                        </wpg:cNvGrpSpPr>
                        <wpg:grpSpPr bwMode="auto">
                          <a:xfrm>
                            <a:off x="1292" y="464"/>
                            <a:ext cx="2" cy="4"/>
                            <a:chOff x="1292" y="464"/>
                            <a:chExt cx="2" cy="4"/>
                          </a:xfrm>
                        </wpg:grpSpPr>
                        <wps:wsp>
                          <wps:cNvPr id="53389" name="Freeform 505"/>
                          <wps:cNvSpPr>
                            <a:spLocks/>
                          </wps:cNvSpPr>
                          <wps:spPr bwMode="auto">
                            <a:xfrm>
                              <a:off x="1292" y="464"/>
                              <a:ext cx="2" cy="4"/>
                            </a:xfrm>
                            <a:custGeom>
                              <a:avLst/>
                              <a:gdLst>
                                <a:gd name="T0" fmla="+- 0 1292 1292"/>
                                <a:gd name="T1" fmla="*/ T0 w 1"/>
                                <a:gd name="T2" fmla="+- 0 468 464"/>
                                <a:gd name="T3" fmla="*/ 468 h 4"/>
                                <a:gd name="T4" fmla="+- 0 1292 1292"/>
                                <a:gd name="T5" fmla="*/ T4 w 1"/>
                                <a:gd name="T6" fmla="+- 0 464 464"/>
                                <a:gd name="T7" fmla="*/ 464 h 4"/>
                                <a:gd name="T8" fmla="+- 0 1292 1292"/>
                                <a:gd name="T9" fmla="*/ T8 w 1"/>
                                <a:gd name="T10" fmla="+- 0 466 464"/>
                                <a:gd name="T11" fmla="*/ 466 h 4"/>
                                <a:gd name="T12" fmla="+- 0 1292 1292"/>
                                <a:gd name="T13" fmla="*/ T12 w 1"/>
                                <a:gd name="T14" fmla="+- 0 468 464"/>
                                <a:gd name="T15" fmla="*/ 468 h 4"/>
                              </a:gdLst>
                              <a:ahLst/>
                              <a:cxnLst>
                                <a:cxn ang="0">
                                  <a:pos x="T1" y="T3"/>
                                </a:cxn>
                                <a:cxn ang="0">
                                  <a:pos x="T5" y="T7"/>
                                </a:cxn>
                                <a:cxn ang="0">
                                  <a:pos x="T9" y="T11"/>
                                </a:cxn>
                                <a:cxn ang="0">
                                  <a:pos x="T13" y="T15"/>
                                </a:cxn>
                              </a:cxnLst>
                              <a:rect l="0" t="0" r="r" b="b"/>
                              <a:pathLst>
                                <a:path w="1" h="4">
                                  <a:moveTo>
                                    <a:pt x="0" y="4"/>
                                  </a:moveTo>
                                  <a:lnTo>
                                    <a:pt x="0" y="0"/>
                                  </a:lnTo>
                                  <a:lnTo>
                                    <a:pt x="0" y="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90" name="Group 506"/>
                        <wpg:cNvGrpSpPr>
                          <a:grpSpLocks/>
                        </wpg:cNvGrpSpPr>
                        <wpg:grpSpPr bwMode="auto">
                          <a:xfrm>
                            <a:off x="1294" y="470"/>
                            <a:ext cx="2" cy="5"/>
                            <a:chOff x="1294" y="470"/>
                            <a:chExt cx="2" cy="5"/>
                          </a:xfrm>
                        </wpg:grpSpPr>
                        <wps:wsp>
                          <wps:cNvPr id="53391" name="Freeform 507"/>
                          <wps:cNvSpPr>
                            <a:spLocks/>
                          </wps:cNvSpPr>
                          <wps:spPr bwMode="auto">
                            <a:xfrm>
                              <a:off x="1294" y="470"/>
                              <a:ext cx="2" cy="5"/>
                            </a:xfrm>
                            <a:custGeom>
                              <a:avLst/>
                              <a:gdLst>
                                <a:gd name="T0" fmla="+- 0 1294 1294"/>
                                <a:gd name="T1" fmla="*/ T0 w 1"/>
                                <a:gd name="T2" fmla="+- 0 474 470"/>
                                <a:gd name="T3" fmla="*/ 474 h 5"/>
                                <a:gd name="T4" fmla="+- 0 1294 1294"/>
                                <a:gd name="T5" fmla="*/ T4 w 1"/>
                                <a:gd name="T6" fmla="+- 0 470 470"/>
                                <a:gd name="T7" fmla="*/ 470 h 5"/>
                                <a:gd name="T8" fmla="+- 0 1295 1294"/>
                                <a:gd name="T9" fmla="*/ T8 w 1"/>
                                <a:gd name="T10" fmla="+- 0 472 470"/>
                                <a:gd name="T11" fmla="*/ 472 h 5"/>
                                <a:gd name="T12" fmla="+- 0 1294 1294"/>
                                <a:gd name="T13" fmla="*/ T12 w 1"/>
                                <a:gd name="T14" fmla="+- 0 474 470"/>
                                <a:gd name="T15" fmla="*/ 474 h 5"/>
                              </a:gdLst>
                              <a:ahLst/>
                              <a:cxnLst>
                                <a:cxn ang="0">
                                  <a:pos x="T1" y="T3"/>
                                </a:cxn>
                                <a:cxn ang="0">
                                  <a:pos x="T5" y="T7"/>
                                </a:cxn>
                                <a:cxn ang="0">
                                  <a:pos x="T9" y="T11"/>
                                </a:cxn>
                                <a:cxn ang="0">
                                  <a:pos x="T13" y="T15"/>
                                </a:cxn>
                              </a:cxnLst>
                              <a:rect l="0" t="0" r="r" b="b"/>
                              <a:pathLst>
                                <a:path w="1" h="5">
                                  <a:moveTo>
                                    <a:pt x="0" y="4"/>
                                  </a:moveTo>
                                  <a:lnTo>
                                    <a:pt x="0" y="0"/>
                                  </a:lnTo>
                                  <a:lnTo>
                                    <a:pt x="1" y="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92" name="Group 508"/>
                        <wpg:cNvGrpSpPr>
                          <a:grpSpLocks/>
                        </wpg:cNvGrpSpPr>
                        <wpg:grpSpPr bwMode="auto">
                          <a:xfrm>
                            <a:off x="1296" y="477"/>
                            <a:ext cx="2" cy="3"/>
                            <a:chOff x="1296" y="477"/>
                            <a:chExt cx="2" cy="3"/>
                          </a:xfrm>
                        </wpg:grpSpPr>
                        <wps:wsp>
                          <wps:cNvPr id="53393" name="Freeform 509"/>
                          <wps:cNvSpPr>
                            <a:spLocks/>
                          </wps:cNvSpPr>
                          <wps:spPr bwMode="auto">
                            <a:xfrm>
                              <a:off x="1296" y="477"/>
                              <a:ext cx="2" cy="3"/>
                            </a:xfrm>
                            <a:custGeom>
                              <a:avLst/>
                              <a:gdLst>
                                <a:gd name="T0" fmla="+- 0 1297 1296"/>
                                <a:gd name="T1" fmla="*/ T0 w 1"/>
                                <a:gd name="T2" fmla="+- 0 480 477"/>
                                <a:gd name="T3" fmla="*/ 480 h 3"/>
                                <a:gd name="T4" fmla="+- 0 1296 1296"/>
                                <a:gd name="T5" fmla="*/ T4 w 1"/>
                                <a:gd name="T6" fmla="+- 0 477 477"/>
                                <a:gd name="T7" fmla="*/ 477 h 3"/>
                                <a:gd name="T8" fmla="+- 0 1297 1296"/>
                                <a:gd name="T9" fmla="*/ T8 w 1"/>
                                <a:gd name="T10" fmla="+- 0 478 477"/>
                                <a:gd name="T11" fmla="*/ 478 h 3"/>
                                <a:gd name="T12" fmla="+- 0 1297 1296"/>
                                <a:gd name="T13" fmla="*/ T12 w 1"/>
                                <a:gd name="T14" fmla="+- 0 480 477"/>
                                <a:gd name="T15" fmla="*/ 480 h 3"/>
                              </a:gdLst>
                              <a:ahLst/>
                              <a:cxnLst>
                                <a:cxn ang="0">
                                  <a:pos x="T1" y="T3"/>
                                </a:cxn>
                                <a:cxn ang="0">
                                  <a:pos x="T5" y="T7"/>
                                </a:cxn>
                                <a:cxn ang="0">
                                  <a:pos x="T9" y="T11"/>
                                </a:cxn>
                                <a:cxn ang="0">
                                  <a:pos x="T13" y="T15"/>
                                </a:cxn>
                              </a:cxnLst>
                              <a:rect l="0" t="0" r="r" b="b"/>
                              <a:pathLst>
                                <a:path w="1" h="3">
                                  <a:moveTo>
                                    <a:pt x="1" y="3"/>
                                  </a:moveTo>
                                  <a:lnTo>
                                    <a:pt x="0" y="0"/>
                                  </a:lnTo>
                                  <a:lnTo>
                                    <a:pt x="1" y="1"/>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94" name="Group 510"/>
                        <wpg:cNvGrpSpPr>
                          <a:grpSpLocks/>
                        </wpg:cNvGrpSpPr>
                        <wpg:grpSpPr bwMode="auto">
                          <a:xfrm>
                            <a:off x="351" y="489"/>
                            <a:ext cx="2" cy="2"/>
                            <a:chOff x="351" y="489"/>
                            <a:chExt cx="2" cy="2"/>
                          </a:xfrm>
                        </wpg:grpSpPr>
                        <wps:wsp>
                          <wps:cNvPr id="53395" name="Freeform 511"/>
                          <wps:cNvSpPr>
                            <a:spLocks/>
                          </wps:cNvSpPr>
                          <wps:spPr bwMode="auto">
                            <a:xfrm>
                              <a:off x="351" y="489"/>
                              <a:ext cx="2" cy="2"/>
                            </a:xfrm>
                            <a:custGeom>
                              <a:avLst/>
                              <a:gdLst>
                                <a:gd name="T0" fmla="+- 0 351 351"/>
                                <a:gd name="T1" fmla="*/ T0 w 1"/>
                                <a:gd name="T2" fmla="+- 0 352 351"/>
                                <a:gd name="T3" fmla="*/ T2 w 1"/>
                              </a:gdLst>
                              <a:ahLst/>
                              <a:cxnLst>
                                <a:cxn ang="0">
                                  <a:pos x="T1" y="0"/>
                                </a:cxn>
                                <a:cxn ang="0">
                                  <a:pos x="T3" y="0"/>
                                </a:cxn>
                              </a:cxnLst>
                              <a:rect l="0" t="0" r="r" b="b"/>
                              <a:pathLst>
                                <a:path w="1">
                                  <a:moveTo>
                                    <a:pt x="0" y="0"/>
                                  </a:moveTo>
                                  <a:lnTo>
                                    <a:pt x="1" y="0"/>
                                  </a:lnTo>
                                </a:path>
                              </a:pathLst>
                            </a:custGeom>
                            <a:noFill/>
                            <a:ln w="1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96" name="Group 512"/>
                        <wpg:cNvGrpSpPr>
                          <a:grpSpLocks/>
                        </wpg:cNvGrpSpPr>
                        <wpg:grpSpPr bwMode="auto">
                          <a:xfrm>
                            <a:off x="348" y="494"/>
                            <a:ext cx="2" cy="2"/>
                            <a:chOff x="348" y="494"/>
                            <a:chExt cx="2" cy="2"/>
                          </a:xfrm>
                        </wpg:grpSpPr>
                        <wps:wsp>
                          <wps:cNvPr id="53397" name="Freeform 513"/>
                          <wps:cNvSpPr>
                            <a:spLocks/>
                          </wps:cNvSpPr>
                          <wps:spPr bwMode="auto">
                            <a:xfrm>
                              <a:off x="348" y="494"/>
                              <a:ext cx="2" cy="2"/>
                            </a:xfrm>
                            <a:custGeom>
                              <a:avLst/>
                              <a:gdLst>
                                <a:gd name="T0" fmla="+- 0 348 348"/>
                                <a:gd name="T1" fmla="*/ T0 w 1"/>
                                <a:gd name="T2" fmla="+- 0 349 348"/>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98" name="Group 514"/>
                        <wpg:cNvGrpSpPr>
                          <a:grpSpLocks/>
                        </wpg:cNvGrpSpPr>
                        <wpg:grpSpPr bwMode="auto">
                          <a:xfrm>
                            <a:off x="347" y="498"/>
                            <a:ext cx="2" cy="2"/>
                            <a:chOff x="347" y="498"/>
                            <a:chExt cx="2" cy="2"/>
                          </a:xfrm>
                        </wpg:grpSpPr>
                        <wps:wsp>
                          <wps:cNvPr id="53399" name="Freeform 515"/>
                          <wps:cNvSpPr>
                            <a:spLocks/>
                          </wps:cNvSpPr>
                          <wps:spPr bwMode="auto">
                            <a:xfrm>
                              <a:off x="347" y="498"/>
                              <a:ext cx="2" cy="2"/>
                            </a:xfrm>
                            <a:custGeom>
                              <a:avLst/>
                              <a:gdLst>
                                <a:gd name="T0" fmla="+- 0 347 347"/>
                                <a:gd name="T1" fmla="*/ T0 w 1"/>
                                <a:gd name="T2" fmla="+- 0 348 347"/>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00" name="Group 516"/>
                        <wpg:cNvGrpSpPr>
                          <a:grpSpLocks/>
                        </wpg:cNvGrpSpPr>
                        <wpg:grpSpPr bwMode="auto">
                          <a:xfrm>
                            <a:off x="367" y="503"/>
                            <a:ext cx="2" cy="4"/>
                            <a:chOff x="367" y="503"/>
                            <a:chExt cx="2" cy="4"/>
                          </a:xfrm>
                        </wpg:grpSpPr>
                        <wps:wsp>
                          <wps:cNvPr id="53401" name="Freeform 517"/>
                          <wps:cNvSpPr>
                            <a:spLocks/>
                          </wps:cNvSpPr>
                          <wps:spPr bwMode="auto">
                            <a:xfrm>
                              <a:off x="367" y="503"/>
                              <a:ext cx="2" cy="4"/>
                            </a:xfrm>
                            <a:custGeom>
                              <a:avLst/>
                              <a:gdLst>
                                <a:gd name="T0" fmla="+- 0 368 367"/>
                                <a:gd name="T1" fmla="*/ T0 w 1"/>
                                <a:gd name="T2" fmla="+- 0 507 503"/>
                                <a:gd name="T3" fmla="*/ 507 h 4"/>
                                <a:gd name="T4" fmla="+- 0 367 367"/>
                                <a:gd name="T5" fmla="*/ T4 w 1"/>
                                <a:gd name="T6" fmla="+- 0 504 503"/>
                                <a:gd name="T7" fmla="*/ 504 h 4"/>
                                <a:gd name="T8" fmla="+- 0 367 367"/>
                                <a:gd name="T9" fmla="*/ T8 w 1"/>
                                <a:gd name="T10" fmla="+- 0 503 503"/>
                                <a:gd name="T11" fmla="*/ 503 h 4"/>
                                <a:gd name="T12" fmla="+- 0 368 367"/>
                                <a:gd name="T13" fmla="*/ T12 w 1"/>
                                <a:gd name="T14" fmla="+- 0 503 503"/>
                                <a:gd name="T15" fmla="*/ 503 h 4"/>
                                <a:gd name="T16" fmla="+- 0 368 367"/>
                                <a:gd name="T17" fmla="*/ T16 w 1"/>
                                <a:gd name="T18" fmla="+- 0 507 503"/>
                                <a:gd name="T19" fmla="*/ 507 h 4"/>
                              </a:gdLst>
                              <a:ahLst/>
                              <a:cxnLst>
                                <a:cxn ang="0">
                                  <a:pos x="T1" y="T3"/>
                                </a:cxn>
                                <a:cxn ang="0">
                                  <a:pos x="T5" y="T7"/>
                                </a:cxn>
                                <a:cxn ang="0">
                                  <a:pos x="T9" y="T11"/>
                                </a:cxn>
                                <a:cxn ang="0">
                                  <a:pos x="T13" y="T15"/>
                                </a:cxn>
                                <a:cxn ang="0">
                                  <a:pos x="T17" y="T19"/>
                                </a:cxn>
                              </a:cxnLst>
                              <a:rect l="0" t="0" r="r" b="b"/>
                              <a:pathLst>
                                <a:path w="1" h="4">
                                  <a:moveTo>
                                    <a:pt x="1" y="4"/>
                                  </a:moveTo>
                                  <a:lnTo>
                                    <a:pt x="0" y="1"/>
                                  </a:lnTo>
                                  <a:lnTo>
                                    <a:pt x="0" y="0"/>
                                  </a:lnTo>
                                  <a:lnTo>
                                    <a:pt x="1" y="0"/>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02" name="Group 518"/>
                        <wpg:cNvGrpSpPr>
                          <a:grpSpLocks/>
                        </wpg:cNvGrpSpPr>
                        <wpg:grpSpPr bwMode="auto">
                          <a:xfrm>
                            <a:off x="342" y="507"/>
                            <a:ext cx="2" cy="2"/>
                            <a:chOff x="342" y="507"/>
                            <a:chExt cx="2" cy="2"/>
                          </a:xfrm>
                        </wpg:grpSpPr>
                        <wps:wsp>
                          <wps:cNvPr id="53403" name="Freeform 519"/>
                          <wps:cNvSpPr>
                            <a:spLocks/>
                          </wps:cNvSpPr>
                          <wps:spPr bwMode="auto">
                            <a:xfrm>
                              <a:off x="342" y="507"/>
                              <a:ext cx="2" cy="2"/>
                            </a:xfrm>
                            <a:custGeom>
                              <a:avLst/>
                              <a:gdLst>
                                <a:gd name="T0" fmla="+- 0 342 342"/>
                                <a:gd name="T1" fmla="*/ T0 w 1"/>
                                <a:gd name="T2" fmla="+- 0 343 342"/>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04" name="Group 520"/>
                        <wpg:cNvGrpSpPr>
                          <a:grpSpLocks/>
                        </wpg:cNvGrpSpPr>
                        <wpg:grpSpPr bwMode="auto">
                          <a:xfrm>
                            <a:off x="365" y="511"/>
                            <a:ext cx="2" cy="2"/>
                            <a:chOff x="365" y="511"/>
                            <a:chExt cx="2" cy="2"/>
                          </a:xfrm>
                        </wpg:grpSpPr>
                        <wps:wsp>
                          <wps:cNvPr id="53405" name="Freeform 521"/>
                          <wps:cNvSpPr>
                            <a:spLocks/>
                          </wps:cNvSpPr>
                          <wps:spPr bwMode="auto">
                            <a:xfrm>
                              <a:off x="365" y="511"/>
                              <a:ext cx="2" cy="2"/>
                            </a:xfrm>
                            <a:custGeom>
                              <a:avLst/>
                              <a:gdLst>
                                <a:gd name="T0" fmla="+- 0 365 365"/>
                                <a:gd name="T1" fmla="*/ T0 w 1"/>
                                <a:gd name="T2" fmla="+- 0 366 365"/>
                                <a:gd name="T3" fmla="*/ T2 w 1"/>
                              </a:gdLst>
                              <a:ahLst/>
                              <a:cxnLst>
                                <a:cxn ang="0">
                                  <a:pos x="T1" y="0"/>
                                </a:cxn>
                                <a:cxn ang="0">
                                  <a:pos x="T3" y="0"/>
                                </a:cxn>
                              </a:cxnLst>
                              <a:rect l="0" t="0" r="r" b="b"/>
                              <a:pathLst>
                                <a:path w="1">
                                  <a:moveTo>
                                    <a:pt x="0" y="0"/>
                                  </a:moveTo>
                                  <a:lnTo>
                                    <a:pt x="1" y="0"/>
                                  </a:lnTo>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06" name="Group 522"/>
                        <wpg:cNvGrpSpPr>
                          <a:grpSpLocks/>
                        </wpg:cNvGrpSpPr>
                        <wpg:grpSpPr bwMode="auto">
                          <a:xfrm>
                            <a:off x="1285" y="509"/>
                            <a:ext cx="2" cy="2"/>
                            <a:chOff x="1285" y="509"/>
                            <a:chExt cx="2" cy="2"/>
                          </a:xfrm>
                        </wpg:grpSpPr>
                        <wps:wsp>
                          <wps:cNvPr id="53407" name="Freeform 523"/>
                          <wps:cNvSpPr>
                            <a:spLocks/>
                          </wps:cNvSpPr>
                          <wps:spPr bwMode="auto">
                            <a:xfrm>
                              <a:off x="1285" y="509"/>
                              <a:ext cx="2" cy="2"/>
                            </a:xfrm>
                            <a:custGeom>
                              <a:avLst/>
                              <a:gdLst>
                                <a:gd name="T0" fmla="+- 0 1285 1285"/>
                                <a:gd name="T1" fmla="*/ T0 w 1"/>
                                <a:gd name="T2" fmla="+- 0 1286 1285"/>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08" name="Group 524"/>
                        <wpg:cNvGrpSpPr>
                          <a:grpSpLocks/>
                        </wpg:cNvGrpSpPr>
                        <wpg:grpSpPr bwMode="auto">
                          <a:xfrm>
                            <a:off x="339" y="512"/>
                            <a:ext cx="2" cy="2"/>
                            <a:chOff x="339" y="512"/>
                            <a:chExt cx="2" cy="2"/>
                          </a:xfrm>
                        </wpg:grpSpPr>
                        <wps:wsp>
                          <wps:cNvPr id="53409" name="Freeform 525"/>
                          <wps:cNvSpPr>
                            <a:spLocks/>
                          </wps:cNvSpPr>
                          <wps:spPr bwMode="auto">
                            <a:xfrm>
                              <a:off x="339" y="512"/>
                              <a:ext cx="2" cy="2"/>
                            </a:xfrm>
                            <a:custGeom>
                              <a:avLst/>
                              <a:gdLst>
                                <a:gd name="T0" fmla="+- 0 339 339"/>
                                <a:gd name="T1" fmla="*/ T0 w 1"/>
                                <a:gd name="T2" fmla="+- 0 340 339"/>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10" name="Group 526"/>
                        <wpg:cNvGrpSpPr>
                          <a:grpSpLocks/>
                        </wpg:cNvGrpSpPr>
                        <wpg:grpSpPr bwMode="auto">
                          <a:xfrm>
                            <a:off x="363" y="519"/>
                            <a:ext cx="2" cy="2"/>
                            <a:chOff x="363" y="519"/>
                            <a:chExt cx="2" cy="2"/>
                          </a:xfrm>
                        </wpg:grpSpPr>
                        <wps:wsp>
                          <wps:cNvPr id="53411" name="Freeform 527"/>
                          <wps:cNvSpPr>
                            <a:spLocks/>
                          </wps:cNvSpPr>
                          <wps:spPr bwMode="auto">
                            <a:xfrm>
                              <a:off x="363" y="519"/>
                              <a:ext cx="2" cy="2"/>
                            </a:xfrm>
                            <a:custGeom>
                              <a:avLst/>
                              <a:gdLst>
                                <a:gd name="T0" fmla="+- 0 363 363"/>
                                <a:gd name="T1" fmla="*/ T0 w 1"/>
                                <a:gd name="T2" fmla="+- 0 364 363"/>
                                <a:gd name="T3" fmla="*/ T2 w 1"/>
                              </a:gdLst>
                              <a:ahLst/>
                              <a:cxnLst>
                                <a:cxn ang="0">
                                  <a:pos x="T1" y="0"/>
                                </a:cxn>
                                <a:cxn ang="0">
                                  <a:pos x="T3" y="0"/>
                                </a:cxn>
                              </a:cxnLst>
                              <a:rect l="0" t="0" r="r" b="b"/>
                              <a:pathLst>
                                <a:path w="1">
                                  <a:moveTo>
                                    <a:pt x="0" y="0"/>
                                  </a:moveTo>
                                  <a:lnTo>
                                    <a:pt x="1" y="0"/>
                                  </a:lnTo>
                                </a:path>
                              </a:pathLst>
                            </a:custGeom>
                            <a:noFill/>
                            <a:ln w="3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12" name="Group 528"/>
                        <wpg:cNvGrpSpPr>
                          <a:grpSpLocks/>
                        </wpg:cNvGrpSpPr>
                        <wpg:grpSpPr bwMode="auto">
                          <a:xfrm>
                            <a:off x="432" y="525"/>
                            <a:ext cx="2" cy="2"/>
                            <a:chOff x="432" y="525"/>
                            <a:chExt cx="2" cy="2"/>
                          </a:xfrm>
                        </wpg:grpSpPr>
                        <wps:wsp>
                          <wps:cNvPr id="53413" name="Freeform 529"/>
                          <wps:cNvSpPr>
                            <a:spLocks/>
                          </wps:cNvSpPr>
                          <wps:spPr bwMode="auto">
                            <a:xfrm>
                              <a:off x="432" y="525"/>
                              <a:ext cx="2" cy="2"/>
                            </a:xfrm>
                            <a:custGeom>
                              <a:avLst/>
                              <a:gdLst>
                                <a:gd name="T0" fmla="+- 0 432 432"/>
                                <a:gd name="T1" fmla="*/ T0 w 1"/>
                                <a:gd name="T2" fmla="+- 0 433 432"/>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14" name="Group 530"/>
                        <wpg:cNvGrpSpPr>
                          <a:grpSpLocks/>
                        </wpg:cNvGrpSpPr>
                        <wpg:grpSpPr bwMode="auto">
                          <a:xfrm>
                            <a:off x="1166" y="528"/>
                            <a:ext cx="2" cy="8"/>
                            <a:chOff x="1166" y="528"/>
                            <a:chExt cx="2" cy="8"/>
                          </a:xfrm>
                        </wpg:grpSpPr>
                        <wps:wsp>
                          <wps:cNvPr id="53415" name="Freeform 531"/>
                          <wps:cNvSpPr>
                            <a:spLocks/>
                          </wps:cNvSpPr>
                          <wps:spPr bwMode="auto">
                            <a:xfrm>
                              <a:off x="1166" y="528"/>
                              <a:ext cx="2" cy="8"/>
                            </a:xfrm>
                            <a:custGeom>
                              <a:avLst/>
                              <a:gdLst>
                                <a:gd name="T0" fmla="+- 0 1167 1166"/>
                                <a:gd name="T1" fmla="*/ T0 w 2"/>
                                <a:gd name="T2" fmla="+- 0 535 528"/>
                                <a:gd name="T3" fmla="*/ 535 h 8"/>
                                <a:gd name="T4" fmla="+- 0 1166 1166"/>
                                <a:gd name="T5" fmla="*/ T4 w 2"/>
                                <a:gd name="T6" fmla="+- 0 531 528"/>
                                <a:gd name="T7" fmla="*/ 531 h 8"/>
                                <a:gd name="T8" fmla="+- 0 1167 1166"/>
                                <a:gd name="T9" fmla="*/ T8 w 2"/>
                                <a:gd name="T10" fmla="+- 0 528 528"/>
                                <a:gd name="T11" fmla="*/ 528 h 8"/>
                                <a:gd name="T12" fmla="+- 0 1168 1166"/>
                                <a:gd name="T13" fmla="*/ T12 w 2"/>
                                <a:gd name="T14" fmla="+- 0 532 528"/>
                                <a:gd name="T15" fmla="*/ 532 h 8"/>
                                <a:gd name="T16" fmla="+- 0 1167 1166"/>
                                <a:gd name="T17" fmla="*/ T16 w 2"/>
                                <a:gd name="T18" fmla="+- 0 535 528"/>
                                <a:gd name="T19" fmla="*/ 535 h 8"/>
                              </a:gdLst>
                              <a:ahLst/>
                              <a:cxnLst>
                                <a:cxn ang="0">
                                  <a:pos x="T1" y="T3"/>
                                </a:cxn>
                                <a:cxn ang="0">
                                  <a:pos x="T5" y="T7"/>
                                </a:cxn>
                                <a:cxn ang="0">
                                  <a:pos x="T9" y="T11"/>
                                </a:cxn>
                                <a:cxn ang="0">
                                  <a:pos x="T13" y="T15"/>
                                </a:cxn>
                                <a:cxn ang="0">
                                  <a:pos x="T17" y="T19"/>
                                </a:cxn>
                              </a:cxnLst>
                              <a:rect l="0" t="0" r="r" b="b"/>
                              <a:pathLst>
                                <a:path w="2" h="8">
                                  <a:moveTo>
                                    <a:pt x="1" y="7"/>
                                  </a:moveTo>
                                  <a:lnTo>
                                    <a:pt x="0" y="3"/>
                                  </a:lnTo>
                                  <a:lnTo>
                                    <a:pt x="1" y="0"/>
                                  </a:lnTo>
                                  <a:lnTo>
                                    <a:pt x="2" y="4"/>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16" name="Group 532"/>
                        <wpg:cNvGrpSpPr>
                          <a:grpSpLocks/>
                        </wpg:cNvGrpSpPr>
                        <wpg:grpSpPr bwMode="auto">
                          <a:xfrm>
                            <a:off x="430" y="531"/>
                            <a:ext cx="2" cy="2"/>
                            <a:chOff x="430" y="531"/>
                            <a:chExt cx="2" cy="2"/>
                          </a:xfrm>
                        </wpg:grpSpPr>
                        <wps:wsp>
                          <wps:cNvPr id="53417" name="Freeform 533"/>
                          <wps:cNvSpPr>
                            <a:spLocks/>
                          </wps:cNvSpPr>
                          <wps:spPr bwMode="auto">
                            <a:xfrm>
                              <a:off x="430" y="531"/>
                              <a:ext cx="2" cy="2"/>
                            </a:xfrm>
                            <a:custGeom>
                              <a:avLst/>
                              <a:gdLst>
                                <a:gd name="T0" fmla="+- 0 430 430"/>
                                <a:gd name="T1" fmla="*/ T0 w 1"/>
                                <a:gd name="T2" fmla="+- 0 431 430"/>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18" name="Group 534"/>
                        <wpg:cNvGrpSpPr>
                          <a:grpSpLocks/>
                        </wpg:cNvGrpSpPr>
                        <wpg:grpSpPr bwMode="auto">
                          <a:xfrm>
                            <a:off x="423" y="533"/>
                            <a:ext cx="5" cy="16"/>
                            <a:chOff x="423" y="533"/>
                            <a:chExt cx="5" cy="16"/>
                          </a:xfrm>
                        </wpg:grpSpPr>
                        <wps:wsp>
                          <wps:cNvPr id="53419" name="Freeform 535"/>
                          <wps:cNvSpPr>
                            <a:spLocks/>
                          </wps:cNvSpPr>
                          <wps:spPr bwMode="auto">
                            <a:xfrm>
                              <a:off x="423" y="533"/>
                              <a:ext cx="5" cy="16"/>
                            </a:xfrm>
                            <a:custGeom>
                              <a:avLst/>
                              <a:gdLst>
                                <a:gd name="T0" fmla="+- 0 423 423"/>
                                <a:gd name="T1" fmla="*/ T0 w 5"/>
                                <a:gd name="T2" fmla="+- 0 548 533"/>
                                <a:gd name="T3" fmla="*/ 548 h 16"/>
                                <a:gd name="T4" fmla="+- 0 423 423"/>
                                <a:gd name="T5" fmla="*/ T4 w 5"/>
                                <a:gd name="T6" fmla="+- 0 547 533"/>
                                <a:gd name="T7" fmla="*/ 547 h 16"/>
                                <a:gd name="T8" fmla="+- 0 425 423"/>
                                <a:gd name="T9" fmla="*/ T8 w 5"/>
                                <a:gd name="T10" fmla="+- 0 538 533"/>
                                <a:gd name="T11" fmla="*/ 538 h 16"/>
                                <a:gd name="T12" fmla="+- 0 428 423"/>
                                <a:gd name="T13" fmla="*/ T12 w 5"/>
                                <a:gd name="T14" fmla="+- 0 533 533"/>
                                <a:gd name="T15" fmla="*/ 533 h 16"/>
                                <a:gd name="T16" fmla="+- 0 428 423"/>
                                <a:gd name="T17" fmla="*/ T16 w 5"/>
                                <a:gd name="T18" fmla="+- 0 540 533"/>
                                <a:gd name="T19" fmla="*/ 540 h 16"/>
                                <a:gd name="T20" fmla="+- 0 425 423"/>
                                <a:gd name="T21" fmla="*/ T20 w 5"/>
                                <a:gd name="T22" fmla="+- 0 547 533"/>
                                <a:gd name="T23" fmla="*/ 547 h 16"/>
                                <a:gd name="T24" fmla="+- 0 423 423"/>
                                <a:gd name="T25" fmla="*/ T24 w 5"/>
                                <a:gd name="T26" fmla="+- 0 548 533"/>
                                <a:gd name="T27" fmla="*/ 548 h 16"/>
                              </a:gdLst>
                              <a:ahLst/>
                              <a:cxnLst>
                                <a:cxn ang="0">
                                  <a:pos x="T1" y="T3"/>
                                </a:cxn>
                                <a:cxn ang="0">
                                  <a:pos x="T5" y="T7"/>
                                </a:cxn>
                                <a:cxn ang="0">
                                  <a:pos x="T9" y="T11"/>
                                </a:cxn>
                                <a:cxn ang="0">
                                  <a:pos x="T13" y="T15"/>
                                </a:cxn>
                                <a:cxn ang="0">
                                  <a:pos x="T17" y="T19"/>
                                </a:cxn>
                                <a:cxn ang="0">
                                  <a:pos x="T21" y="T23"/>
                                </a:cxn>
                                <a:cxn ang="0">
                                  <a:pos x="T25" y="T27"/>
                                </a:cxn>
                              </a:cxnLst>
                              <a:rect l="0" t="0" r="r" b="b"/>
                              <a:pathLst>
                                <a:path w="5" h="16">
                                  <a:moveTo>
                                    <a:pt x="0" y="15"/>
                                  </a:moveTo>
                                  <a:lnTo>
                                    <a:pt x="0" y="14"/>
                                  </a:lnTo>
                                  <a:lnTo>
                                    <a:pt x="2" y="5"/>
                                  </a:lnTo>
                                  <a:lnTo>
                                    <a:pt x="5" y="0"/>
                                  </a:lnTo>
                                  <a:lnTo>
                                    <a:pt x="5" y="7"/>
                                  </a:lnTo>
                                  <a:lnTo>
                                    <a:pt x="2" y="14"/>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20" name="Group 536"/>
                        <wpg:cNvGrpSpPr>
                          <a:grpSpLocks/>
                        </wpg:cNvGrpSpPr>
                        <wpg:grpSpPr bwMode="auto">
                          <a:xfrm>
                            <a:off x="358" y="536"/>
                            <a:ext cx="2" cy="2"/>
                            <a:chOff x="358" y="536"/>
                            <a:chExt cx="2" cy="2"/>
                          </a:xfrm>
                        </wpg:grpSpPr>
                        <wps:wsp>
                          <wps:cNvPr id="53421" name="Freeform 537"/>
                          <wps:cNvSpPr>
                            <a:spLocks/>
                          </wps:cNvSpPr>
                          <wps:spPr bwMode="auto">
                            <a:xfrm>
                              <a:off x="358" y="536"/>
                              <a:ext cx="2" cy="2"/>
                            </a:xfrm>
                            <a:custGeom>
                              <a:avLst/>
                              <a:gdLst>
                                <a:gd name="T0" fmla="+- 0 358 358"/>
                                <a:gd name="T1" fmla="*/ T0 w 1"/>
                                <a:gd name="T2" fmla="+- 0 359 358"/>
                                <a:gd name="T3" fmla="*/ T2 w 1"/>
                              </a:gdLst>
                              <a:ahLst/>
                              <a:cxnLst>
                                <a:cxn ang="0">
                                  <a:pos x="T1" y="0"/>
                                </a:cxn>
                                <a:cxn ang="0">
                                  <a:pos x="T3" y="0"/>
                                </a:cxn>
                              </a:cxnLst>
                              <a:rect l="0" t="0" r="r" b="b"/>
                              <a:pathLst>
                                <a:path w="1">
                                  <a:moveTo>
                                    <a:pt x="0" y="0"/>
                                  </a:moveTo>
                                  <a:lnTo>
                                    <a:pt x="1" y="0"/>
                                  </a:lnTo>
                                </a:path>
                              </a:pathLst>
                            </a:custGeom>
                            <a:noFill/>
                            <a:ln w="30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22" name="Group 538"/>
                        <wpg:cNvGrpSpPr>
                          <a:grpSpLocks/>
                        </wpg:cNvGrpSpPr>
                        <wpg:grpSpPr bwMode="auto">
                          <a:xfrm>
                            <a:off x="1169" y="536"/>
                            <a:ext cx="2" cy="8"/>
                            <a:chOff x="1169" y="536"/>
                            <a:chExt cx="2" cy="8"/>
                          </a:xfrm>
                        </wpg:grpSpPr>
                        <wps:wsp>
                          <wps:cNvPr id="53423" name="Freeform 539"/>
                          <wps:cNvSpPr>
                            <a:spLocks/>
                          </wps:cNvSpPr>
                          <wps:spPr bwMode="auto">
                            <a:xfrm>
                              <a:off x="1169" y="536"/>
                              <a:ext cx="2" cy="8"/>
                            </a:xfrm>
                            <a:custGeom>
                              <a:avLst/>
                              <a:gdLst>
                                <a:gd name="T0" fmla="+- 0 1170 1169"/>
                                <a:gd name="T1" fmla="*/ T0 w 1"/>
                                <a:gd name="T2" fmla="+- 0 544 536"/>
                                <a:gd name="T3" fmla="*/ 544 h 8"/>
                                <a:gd name="T4" fmla="+- 0 1169 1169"/>
                                <a:gd name="T5" fmla="*/ T4 w 1"/>
                                <a:gd name="T6" fmla="+- 0 536 536"/>
                                <a:gd name="T7" fmla="*/ 536 h 8"/>
                                <a:gd name="T8" fmla="+- 0 1170 1169"/>
                                <a:gd name="T9" fmla="*/ T8 w 1"/>
                                <a:gd name="T10" fmla="+- 0 541 536"/>
                                <a:gd name="T11" fmla="*/ 541 h 8"/>
                                <a:gd name="T12" fmla="+- 0 1170 1169"/>
                                <a:gd name="T13" fmla="*/ T12 w 1"/>
                                <a:gd name="T14" fmla="+- 0 544 536"/>
                                <a:gd name="T15" fmla="*/ 544 h 8"/>
                              </a:gdLst>
                              <a:ahLst/>
                              <a:cxnLst>
                                <a:cxn ang="0">
                                  <a:pos x="T1" y="T3"/>
                                </a:cxn>
                                <a:cxn ang="0">
                                  <a:pos x="T5" y="T7"/>
                                </a:cxn>
                                <a:cxn ang="0">
                                  <a:pos x="T9" y="T11"/>
                                </a:cxn>
                                <a:cxn ang="0">
                                  <a:pos x="T13" y="T15"/>
                                </a:cxn>
                              </a:cxnLst>
                              <a:rect l="0" t="0" r="r" b="b"/>
                              <a:pathLst>
                                <a:path w="1" h="8">
                                  <a:moveTo>
                                    <a:pt x="1" y="8"/>
                                  </a:moveTo>
                                  <a:lnTo>
                                    <a:pt x="0" y="0"/>
                                  </a:lnTo>
                                  <a:lnTo>
                                    <a:pt x="1" y="5"/>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24" name="Group 540"/>
                        <wpg:cNvGrpSpPr>
                          <a:grpSpLocks/>
                        </wpg:cNvGrpSpPr>
                        <wpg:grpSpPr bwMode="auto">
                          <a:xfrm>
                            <a:off x="1173" y="560"/>
                            <a:ext cx="2" cy="7"/>
                            <a:chOff x="1173" y="560"/>
                            <a:chExt cx="2" cy="7"/>
                          </a:xfrm>
                        </wpg:grpSpPr>
                        <wps:wsp>
                          <wps:cNvPr id="53425" name="Freeform 541"/>
                          <wps:cNvSpPr>
                            <a:spLocks/>
                          </wps:cNvSpPr>
                          <wps:spPr bwMode="auto">
                            <a:xfrm>
                              <a:off x="1173" y="560"/>
                              <a:ext cx="2" cy="7"/>
                            </a:xfrm>
                            <a:custGeom>
                              <a:avLst/>
                              <a:gdLst>
                                <a:gd name="T0" fmla="+- 0 1174 1173"/>
                                <a:gd name="T1" fmla="*/ T0 w 1"/>
                                <a:gd name="T2" fmla="+- 0 566 560"/>
                                <a:gd name="T3" fmla="*/ 566 h 7"/>
                                <a:gd name="T4" fmla="+- 0 1173 1173"/>
                                <a:gd name="T5" fmla="*/ T4 w 1"/>
                                <a:gd name="T6" fmla="+- 0 560 560"/>
                                <a:gd name="T7" fmla="*/ 560 h 7"/>
                                <a:gd name="T8" fmla="+- 0 1174 1173"/>
                                <a:gd name="T9" fmla="*/ T8 w 1"/>
                                <a:gd name="T10" fmla="+- 0 565 560"/>
                                <a:gd name="T11" fmla="*/ 565 h 7"/>
                                <a:gd name="T12" fmla="+- 0 1174 1173"/>
                                <a:gd name="T13" fmla="*/ T12 w 1"/>
                                <a:gd name="T14" fmla="+- 0 566 560"/>
                                <a:gd name="T15" fmla="*/ 566 h 7"/>
                              </a:gdLst>
                              <a:ahLst/>
                              <a:cxnLst>
                                <a:cxn ang="0">
                                  <a:pos x="T1" y="T3"/>
                                </a:cxn>
                                <a:cxn ang="0">
                                  <a:pos x="T5" y="T7"/>
                                </a:cxn>
                                <a:cxn ang="0">
                                  <a:pos x="T9" y="T11"/>
                                </a:cxn>
                                <a:cxn ang="0">
                                  <a:pos x="T13" y="T15"/>
                                </a:cxn>
                              </a:cxnLst>
                              <a:rect l="0" t="0" r="r" b="b"/>
                              <a:pathLst>
                                <a:path w="1" h="7">
                                  <a:moveTo>
                                    <a:pt x="1" y="6"/>
                                  </a:moveTo>
                                  <a:lnTo>
                                    <a:pt x="0" y="0"/>
                                  </a:lnTo>
                                  <a:lnTo>
                                    <a:pt x="1" y="5"/>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26" name="Group 542"/>
                        <wpg:cNvGrpSpPr>
                          <a:grpSpLocks/>
                        </wpg:cNvGrpSpPr>
                        <wpg:grpSpPr bwMode="auto">
                          <a:xfrm>
                            <a:off x="388" y="584"/>
                            <a:ext cx="2" cy="2"/>
                            <a:chOff x="388" y="584"/>
                            <a:chExt cx="2" cy="2"/>
                          </a:xfrm>
                        </wpg:grpSpPr>
                        <wps:wsp>
                          <wps:cNvPr id="53427" name="Freeform 543"/>
                          <wps:cNvSpPr>
                            <a:spLocks/>
                          </wps:cNvSpPr>
                          <wps:spPr bwMode="auto">
                            <a:xfrm>
                              <a:off x="388" y="584"/>
                              <a:ext cx="2" cy="2"/>
                            </a:xfrm>
                            <a:custGeom>
                              <a:avLst/>
                              <a:gdLst>
                                <a:gd name="T0" fmla="+- 0 388 388"/>
                                <a:gd name="T1" fmla="*/ T0 w 1"/>
                                <a:gd name="T2" fmla="+- 0 389 388"/>
                                <a:gd name="T3" fmla="*/ T2 w 1"/>
                              </a:gdLst>
                              <a:ahLst/>
                              <a:cxnLst>
                                <a:cxn ang="0">
                                  <a:pos x="T1" y="0"/>
                                </a:cxn>
                                <a:cxn ang="0">
                                  <a:pos x="T3" y="0"/>
                                </a:cxn>
                              </a:cxnLst>
                              <a:rect l="0" t="0" r="r" b="b"/>
                              <a:pathLst>
                                <a:path w="1">
                                  <a:moveTo>
                                    <a:pt x="0" y="0"/>
                                  </a:moveTo>
                                  <a:lnTo>
                                    <a:pt x="1" y="0"/>
                                  </a:lnTo>
                                </a:path>
                              </a:pathLst>
                            </a:custGeom>
                            <a:noFill/>
                            <a:ln w="5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28" name="Group 544"/>
                        <wpg:cNvGrpSpPr>
                          <a:grpSpLocks/>
                        </wpg:cNvGrpSpPr>
                        <wpg:grpSpPr bwMode="auto">
                          <a:xfrm>
                            <a:off x="353" y="617"/>
                            <a:ext cx="2" cy="2"/>
                            <a:chOff x="353" y="617"/>
                            <a:chExt cx="2" cy="2"/>
                          </a:xfrm>
                        </wpg:grpSpPr>
                        <wps:wsp>
                          <wps:cNvPr id="53429" name="Freeform 545"/>
                          <wps:cNvSpPr>
                            <a:spLocks/>
                          </wps:cNvSpPr>
                          <wps:spPr bwMode="auto">
                            <a:xfrm>
                              <a:off x="353" y="617"/>
                              <a:ext cx="2" cy="2"/>
                            </a:xfrm>
                            <a:custGeom>
                              <a:avLst/>
                              <a:gdLst>
                                <a:gd name="T0" fmla="+- 0 353 353"/>
                                <a:gd name="T1" fmla="*/ T0 w 1"/>
                                <a:gd name="T2" fmla="+- 0 354 353"/>
                                <a:gd name="T3" fmla="*/ T2 w 1"/>
                              </a:gdLst>
                              <a:ahLst/>
                              <a:cxnLst>
                                <a:cxn ang="0">
                                  <a:pos x="T1" y="0"/>
                                </a:cxn>
                                <a:cxn ang="0">
                                  <a:pos x="T3" y="0"/>
                                </a:cxn>
                              </a:cxnLst>
                              <a:rect l="0" t="0" r="r" b="b"/>
                              <a:pathLst>
                                <a:path w="1">
                                  <a:moveTo>
                                    <a:pt x="0" y="0"/>
                                  </a:moveTo>
                                  <a:lnTo>
                                    <a:pt x="1" y="0"/>
                                  </a:lnTo>
                                </a:path>
                              </a:pathLst>
                            </a:custGeom>
                            <a:noFill/>
                            <a:ln w="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30" name="Group 546"/>
                        <wpg:cNvGrpSpPr>
                          <a:grpSpLocks/>
                        </wpg:cNvGrpSpPr>
                        <wpg:grpSpPr bwMode="auto">
                          <a:xfrm>
                            <a:off x="413" y="624"/>
                            <a:ext cx="2" cy="2"/>
                            <a:chOff x="413" y="624"/>
                            <a:chExt cx="2" cy="2"/>
                          </a:xfrm>
                        </wpg:grpSpPr>
                        <wps:wsp>
                          <wps:cNvPr id="53431" name="Freeform 547"/>
                          <wps:cNvSpPr>
                            <a:spLocks/>
                          </wps:cNvSpPr>
                          <wps:spPr bwMode="auto">
                            <a:xfrm>
                              <a:off x="413" y="624"/>
                              <a:ext cx="2" cy="2"/>
                            </a:xfrm>
                            <a:custGeom>
                              <a:avLst/>
                              <a:gdLst>
                                <a:gd name="T0" fmla="+- 0 413 413"/>
                                <a:gd name="T1" fmla="*/ T0 w 1"/>
                                <a:gd name="T2" fmla="+- 0 414 413"/>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32" name="Group 548"/>
                        <wpg:cNvGrpSpPr>
                          <a:grpSpLocks/>
                        </wpg:cNvGrpSpPr>
                        <wpg:grpSpPr bwMode="auto">
                          <a:xfrm>
                            <a:off x="348" y="642"/>
                            <a:ext cx="2" cy="2"/>
                            <a:chOff x="348" y="642"/>
                            <a:chExt cx="2" cy="2"/>
                          </a:xfrm>
                        </wpg:grpSpPr>
                        <wps:wsp>
                          <wps:cNvPr id="53433" name="Freeform 549"/>
                          <wps:cNvSpPr>
                            <a:spLocks/>
                          </wps:cNvSpPr>
                          <wps:spPr bwMode="auto">
                            <a:xfrm>
                              <a:off x="348" y="642"/>
                              <a:ext cx="2" cy="2"/>
                            </a:xfrm>
                            <a:custGeom>
                              <a:avLst/>
                              <a:gdLst>
                                <a:gd name="T0" fmla="+- 0 349 348"/>
                                <a:gd name="T1" fmla="*/ T0 w 1"/>
                                <a:gd name="T2" fmla="+- 0 644 642"/>
                                <a:gd name="T3" fmla="*/ 644 h 2"/>
                                <a:gd name="T4" fmla="+- 0 348 348"/>
                                <a:gd name="T5" fmla="*/ T4 w 1"/>
                                <a:gd name="T6" fmla="+- 0 642 642"/>
                                <a:gd name="T7" fmla="*/ 642 h 2"/>
                                <a:gd name="T8" fmla="+- 0 349 348"/>
                                <a:gd name="T9" fmla="*/ T8 w 1"/>
                                <a:gd name="T10" fmla="+- 0 643 642"/>
                                <a:gd name="T11" fmla="*/ 643 h 2"/>
                                <a:gd name="T12" fmla="+- 0 349 348"/>
                                <a:gd name="T13" fmla="*/ T12 w 1"/>
                                <a:gd name="T14" fmla="+- 0 644 642"/>
                                <a:gd name="T15" fmla="*/ 644 h 2"/>
                              </a:gdLst>
                              <a:ahLst/>
                              <a:cxnLst>
                                <a:cxn ang="0">
                                  <a:pos x="T1" y="T3"/>
                                </a:cxn>
                                <a:cxn ang="0">
                                  <a:pos x="T5" y="T7"/>
                                </a:cxn>
                                <a:cxn ang="0">
                                  <a:pos x="T9" y="T11"/>
                                </a:cxn>
                                <a:cxn ang="0">
                                  <a:pos x="T13" y="T15"/>
                                </a:cxn>
                              </a:cxnLst>
                              <a:rect l="0" t="0" r="r" b="b"/>
                              <a:pathLst>
                                <a:path w="1" h="2">
                                  <a:moveTo>
                                    <a:pt x="1" y="2"/>
                                  </a:moveTo>
                                  <a:lnTo>
                                    <a:pt x="0" y="0"/>
                                  </a:lnTo>
                                  <a:lnTo>
                                    <a:pt x="1" y="1"/>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34" name="Group 550"/>
                        <wpg:cNvGrpSpPr>
                          <a:grpSpLocks/>
                        </wpg:cNvGrpSpPr>
                        <wpg:grpSpPr bwMode="auto">
                          <a:xfrm>
                            <a:off x="216" y="644"/>
                            <a:ext cx="81" cy="502"/>
                            <a:chOff x="216" y="644"/>
                            <a:chExt cx="81" cy="502"/>
                          </a:xfrm>
                        </wpg:grpSpPr>
                        <wps:wsp>
                          <wps:cNvPr id="53435" name="Freeform 551"/>
                          <wps:cNvSpPr>
                            <a:spLocks/>
                          </wps:cNvSpPr>
                          <wps:spPr bwMode="auto">
                            <a:xfrm>
                              <a:off x="216" y="644"/>
                              <a:ext cx="81" cy="502"/>
                            </a:xfrm>
                            <a:custGeom>
                              <a:avLst/>
                              <a:gdLst>
                                <a:gd name="T0" fmla="+- 0 263 216"/>
                                <a:gd name="T1" fmla="*/ T0 w 81"/>
                                <a:gd name="T2" fmla="+- 0 847 644"/>
                                <a:gd name="T3" fmla="*/ 847 h 502"/>
                                <a:gd name="T4" fmla="+- 0 255 216"/>
                                <a:gd name="T5" fmla="*/ T4 w 81"/>
                                <a:gd name="T6" fmla="+- 0 847 644"/>
                                <a:gd name="T7" fmla="*/ 847 h 502"/>
                                <a:gd name="T8" fmla="+- 0 257 216"/>
                                <a:gd name="T9" fmla="*/ T8 w 81"/>
                                <a:gd name="T10" fmla="+- 0 846 644"/>
                                <a:gd name="T11" fmla="*/ 846 h 502"/>
                                <a:gd name="T12" fmla="+- 0 259 216"/>
                                <a:gd name="T13" fmla="*/ T12 w 81"/>
                                <a:gd name="T14" fmla="+- 0 827 644"/>
                                <a:gd name="T15" fmla="*/ 827 h 502"/>
                                <a:gd name="T16" fmla="+- 0 263 216"/>
                                <a:gd name="T17" fmla="*/ T16 w 81"/>
                                <a:gd name="T18" fmla="+- 0 810 644"/>
                                <a:gd name="T19" fmla="*/ 810 h 502"/>
                                <a:gd name="T20" fmla="+- 0 268 216"/>
                                <a:gd name="T21" fmla="*/ T20 w 81"/>
                                <a:gd name="T22" fmla="+- 0 792 644"/>
                                <a:gd name="T23" fmla="*/ 792 h 502"/>
                                <a:gd name="T24" fmla="+- 0 273 216"/>
                                <a:gd name="T25" fmla="*/ T24 w 81"/>
                                <a:gd name="T26" fmla="+- 0 774 644"/>
                                <a:gd name="T27" fmla="*/ 774 h 502"/>
                                <a:gd name="T28" fmla="+- 0 279 216"/>
                                <a:gd name="T29" fmla="*/ T28 w 81"/>
                                <a:gd name="T30" fmla="+- 0 743 644"/>
                                <a:gd name="T31" fmla="*/ 743 h 502"/>
                                <a:gd name="T32" fmla="+- 0 283 216"/>
                                <a:gd name="T33" fmla="*/ T32 w 81"/>
                                <a:gd name="T34" fmla="+- 0 706 644"/>
                                <a:gd name="T35" fmla="*/ 706 h 502"/>
                                <a:gd name="T36" fmla="+- 0 287 216"/>
                                <a:gd name="T37" fmla="*/ T36 w 81"/>
                                <a:gd name="T38" fmla="+- 0 670 644"/>
                                <a:gd name="T39" fmla="*/ 670 h 502"/>
                                <a:gd name="T40" fmla="+- 0 295 216"/>
                                <a:gd name="T41" fmla="*/ T40 w 81"/>
                                <a:gd name="T42" fmla="+- 0 644 644"/>
                                <a:gd name="T43" fmla="*/ 644 h 502"/>
                                <a:gd name="T44" fmla="+- 0 296 216"/>
                                <a:gd name="T45" fmla="*/ T44 w 81"/>
                                <a:gd name="T46" fmla="+- 0 647 644"/>
                                <a:gd name="T47" fmla="*/ 647 h 502"/>
                                <a:gd name="T48" fmla="+- 0 294 216"/>
                                <a:gd name="T49" fmla="*/ T48 w 81"/>
                                <a:gd name="T50" fmla="+- 0 664 644"/>
                                <a:gd name="T51" fmla="*/ 664 h 502"/>
                                <a:gd name="T52" fmla="+- 0 287 216"/>
                                <a:gd name="T53" fmla="*/ T52 w 81"/>
                                <a:gd name="T54" fmla="+- 0 731 644"/>
                                <a:gd name="T55" fmla="*/ 731 h 502"/>
                                <a:gd name="T56" fmla="+- 0 274 216"/>
                                <a:gd name="T57" fmla="*/ T56 w 81"/>
                                <a:gd name="T58" fmla="+- 0 796 644"/>
                                <a:gd name="T59" fmla="*/ 796 h 502"/>
                                <a:gd name="T60" fmla="+- 0 263 216"/>
                                <a:gd name="T61" fmla="*/ T60 w 81"/>
                                <a:gd name="T62" fmla="+- 0 847 644"/>
                                <a:gd name="T63" fmla="*/ 84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502">
                                  <a:moveTo>
                                    <a:pt x="47" y="203"/>
                                  </a:moveTo>
                                  <a:lnTo>
                                    <a:pt x="39" y="203"/>
                                  </a:lnTo>
                                  <a:lnTo>
                                    <a:pt x="41" y="202"/>
                                  </a:lnTo>
                                  <a:lnTo>
                                    <a:pt x="43" y="183"/>
                                  </a:lnTo>
                                  <a:lnTo>
                                    <a:pt x="47" y="166"/>
                                  </a:lnTo>
                                  <a:lnTo>
                                    <a:pt x="52" y="148"/>
                                  </a:lnTo>
                                  <a:lnTo>
                                    <a:pt x="57" y="130"/>
                                  </a:lnTo>
                                  <a:lnTo>
                                    <a:pt x="63" y="99"/>
                                  </a:lnTo>
                                  <a:lnTo>
                                    <a:pt x="67" y="62"/>
                                  </a:lnTo>
                                  <a:lnTo>
                                    <a:pt x="71" y="26"/>
                                  </a:lnTo>
                                  <a:lnTo>
                                    <a:pt x="79" y="0"/>
                                  </a:lnTo>
                                  <a:lnTo>
                                    <a:pt x="80" y="3"/>
                                  </a:lnTo>
                                  <a:lnTo>
                                    <a:pt x="78" y="20"/>
                                  </a:lnTo>
                                  <a:lnTo>
                                    <a:pt x="71" y="87"/>
                                  </a:lnTo>
                                  <a:lnTo>
                                    <a:pt x="58" y="152"/>
                                  </a:lnTo>
                                  <a:lnTo>
                                    <a:pt x="47"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36" name="Freeform 552"/>
                          <wps:cNvSpPr>
                            <a:spLocks/>
                          </wps:cNvSpPr>
                          <wps:spPr bwMode="auto">
                            <a:xfrm>
                              <a:off x="216" y="644"/>
                              <a:ext cx="81" cy="502"/>
                            </a:xfrm>
                            <a:custGeom>
                              <a:avLst/>
                              <a:gdLst>
                                <a:gd name="T0" fmla="+- 0 235 216"/>
                                <a:gd name="T1" fmla="*/ T0 w 81"/>
                                <a:gd name="T2" fmla="+- 0 1145 644"/>
                                <a:gd name="T3" fmla="*/ 1145 h 502"/>
                                <a:gd name="T4" fmla="+- 0 220 216"/>
                                <a:gd name="T5" fmla="*/ T4 w 81"/>
                                <a:gd name="T6" fmla="+- 0 1091 644"/>
                                <a:gd name="T7" fmla="*/ 1091 h 502"/>
                                <a:gd name="T8" fmla="+- 0 216 216"/>
                                <a:gd name="T9" fmla="*/ T8 w 81"/>
                                <a:gd name="T10" fmla="+- 0 1037 644"/>
                                <a:gd name="T11" fmla="*/ 1037 h 502"/>
                                <a:gd name="T12" fmla="+- 0 220 216"/>
                                <a:gd name="T13" fmla="*/ T12 w 81"/>
                                <a:gd name="T14" fmla="+- 0 983 644"/>
                                <a:gd name="T15" fmla="*/ 983 h 502"/>
                                <a:gd name="T16" fmla="+- 0 230 216"/>
                                <a:gd name="T17" fmla="*/ T16 w 81"/>
                                <a:gd name="T18" fmla="+- 0 927 644"/>
                                <a:gd name="T19" fmla="*/ 927 h 502"/>
                                <a:gd name="T20" fmla="+- 0 234 216"/>
                                <a:gd name="T21" fmla="*/ T20 w 81"/>
                                <a:gd name="T22" fmla="+- 0 916 644"/>
                                <a:gd name="T23" fmla="*/ 916 h 502"/>
                                <a:gd name="T24" fmla="+- 0 238 216"/>
                                <a:gd name="T25" fmla="*/ T24 w 81"/>
                                <a:gd name="T26" fmla="+- 0 896 644"/>
                                <a:gd name="T27" fmla="*/ 896 h 502"/>
                                <a:gd name="T28" fmla="+- 0 249 216"/>
                                <a:gd name="T29" fmla="*/ T28 w 81"/>
                                <a:gd name="T30" fmla="+- 0 844 644"/>
                                <a:gd name="T31" fmla="*/ 844 h 502"/>
                                <a:gd name="T32" fmla="+- 0 255 216"/>
                                <a:gd name="T33" fmla="*/ T32 w 81"/>
                                <a:gd name="T34" fmla="+- 0 800 644"/>
                                <a:gd name="T35" fmla="*/ 800 h 502"/>
                                <a:gd name="T36" fmla="+- 0 261 216"/>
                                <a:gd name="T37" fmla="*/ T36 w 81"/>
                                <a:gd name="T38" fmla="+- 0 751 644"/>
                                <a:gd name="T39" fmla="*/ 751 h 502"/>
                                <a:gd name="T40" fmla="+- 0 262 216"/>
                                <a:gd name="T41" fmla="*/ T40 w 81"/>
                                <a:gd name="T42" fmla="+- 0 750 644"/>
                                <a:gd name="T43" fmla="*/ 750 h 502"/>
                                <a:gd name="T44" fmla="+- 0 263 216"/>
                                <a:gd name="T45" fmla="*/ T44 w 81"/>
                                <a:gd name="T46" fmla="+- 0 759 644"/>
                                <a:gd name="T47" fmla="*/ 759 h 502"/>
                                <a:gd name="T48" fmla="+- 0 258 216"/>
                                <a:gd name="T49" fmla="*/ T48 w 81"/>
                                <a:gd name="T50" fmla="+- 0 821 644"/>
                                <a:gd name="T51" fmla="*/ 821 h 502"/>
                                <a:gd name="T52" fmla="+- 0 255 216"/>
                                <a:gd name="T53" fmla="*/ T52 w 81"/>
                                <a:gd name="T54" fmla="+- 0 844 644"/>
                                <a:gd name="T55" fmla="*/ 844 h 502"/>
                                <a:gd name="T56" fmla="+- 0 255 216"/>
                                <a:gd name="T57" fmla="*/ T56 w 81"/>
                                <a:gd name="T58" fmla="+- 0 847 644"/>
                                <a:gd name="T59" fmla="*/ 847 h 502"/>
                                <a:gd name="T60" fmla="+- 0 263 216"/>
                                <a:gd name="T61" fmla="*/ T60 w 81"/>
                                <a:gd name="T62" fmla="+- 0 847 644"/>
                                <a:gd name="T63" fmla="*/ 847 h 502"/>
                                <a:gd name="T64" fmla="+- 0 260 216"/>
                                <a:gd name="T65" fmla="*/ T64 w 81"/>
                                <a:gd name="T66" fmla="+- 0 860 644"/>
                                <a:gd name="T67" fmla="*/ 860 h 502"/>
                                <a:gd name="T68" fmla="+- 0 250 216"/>
                                <a:gd name="T69" fmla="*/ T68 w 81"/>
                                <a:gd name="T70" fmla="+- 0 914 644"/>
                                <a:gd name="T71" fmla="*/ 914 h 502"/>
                                <a:gd name="T72" fmla="+- 0 240 216"/>
                                <a:gd name="T73" fmla="*/ T72 w 81"/>
                                <a:gd name="T74" fmla="+- 0 914 644"/>
                                <a:gd name="T75" fmla="*/ 914 h 502"/>
                                <a:gd name="T76" fmla="+- 0 237 216"/>
                                <a:gd name="T77" fmla="*/ T76 w 81"/>
                                <a:gd name="T78" fmla="+- 0 925 644"/>
                                <a:gd name="T79" fmla="*/ 925 h 502"/>
                                <a:gd name="T80" fmla="+- 0 227 216"/>
                                <a:gd name="T81" fmla="*/ T80 w 81"/>
                                <a:gd name="T82" fmla="+- 0 975 644"/>
                                <a:gd name="T83" fmla="*/ 975 h 502"/>
                                <a:gd name="T84" fmla="+- 0 222 216"/>
                                <a:gd name="T85" fmla="*/ T84 w 81"/>
                                <a:gd name="T86" fmla="+- 0 1015 644"/>
                                <a:gd name="T87" fmla="*/ 1015 h 502"/>
                                <a:gd name="T88" fmla="+- 0 221 216"/>
                                <a:gd name="T89" fmla="*/ T88 w 81"/>
                                <a:gd name="T90" fmla="+- 0 1044 644"/>
                                <a:gd name="T91" fmla="*/ 1044 h 502"/>
                                <a:gd name="T92" fmla="+- 0 223 216"/>
                                <a:gd name="T93" fmla="*/ T92 w 81"/>
                                <a:gd name="T94" fmla="+- 0 1076 644"/>
                                <a:gd name="T95" fmla="*/ 1076 h 502"/>
                                <a:gd name="T96" fmla="+- 0 226 216"/>
                                <a:gd name="T97" fmla="*/ T96 w 81"/>
                                <a:gd name="T98" fmla="+- 0 1099 644"/>
                                <a:gd name="T99" fmla="*/ 1099 h 502"/>
                                <a:gd name="T100" fmla="+- 0 234 216"/>
                                <a:gd name="T101" fmla="*/ T100 w 81"/>
                                <a:gd name="T102" fmla="+- 0 1135 644"/>
                                <a:gd name="T103" fmla="*/ 1135 h 502"/>
                                <a:gd name="T104" fmla="+- 0 236 216"/>
                                <a:gd name="T105" fmla="*/ T104 w 81"/>
                                <a:gd name="T106" fmla="+- 0 1140 644"/>
                                <a:gd name="T107" fmla="*/ 1140 h 502"/>
                                <a:gd name="T108" fmla="+- 0 235 216"/>
                                <a:gd name="T109" fmla="*/ T108 w 81"/>
                                <a:gd name="T110" fmla="+- 0 1145 644"/>
                                <a:gd name="T111" fmla="*/ 114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 h="502">
                                  <a:moveTo>
                                    <a:pt x="19" y="501"/>
                                  </a:moveTo>
                                  <a:lnTo>
                                    <a:pt x="4" y="447"/>
                                  </a:lnTo>
                                  <a:lnTo>
                                    <a:pt x="0" y="393"/>
                                  </a:lnTo>
                                  <a:lnTo>
                                    <a:pt x="4" y="339"/>
                                  </a:lnTo>
                                  <a:lnTo>
                                    <a:pt x="14" y="283"/>
                                  </a:lnTo>
                                  <a:lnTo>
                                    <a:pt x="18" y="272"/>
                                  </a:lnTo>
                                  <a:lnTo>
                                    <a:pt x="22" y="252"/>
                                  </a:lnTo>
                                  <a:lnTo>
                                    <a:pt x="33" y="200"/>
                                  </a:lnTo>
                                  <a:lnTo>
                                    <a:pt x="39" y="156"/>
                                  </a:lnTo>
                                  <a:lnTo>
                                    <a:pt x="45" y="107"/>
                                  </a:lnTo>
                                  <a:lnTo>
                                    <a:pt x="46" y="106"/>
                                  </a:lnTo>
                                  <a:lnTo>
                                    <a:pt x="47" y="115"/>
                                  </a:lnTo>
                                  <a:lnTo>
                                    <a:pt x="42" y="177"/>
                                  </a:lnTo>
                                  <a:lnTo>
                                    <a:pt x="39" y="200"/>
                                  </a:lnTo>
                                  <a:lnTo>
                                    <a:pt x="39" y="203"/>
                                  </a:lnTo>
                                  <a:lnTo>
                                    <a:pt x="47" y="203"/>
                                  </a:lnTo>
                                  <a:lnTo>
                                    <a:pt x="44" y="216"/>
                                  </a:lnTo>
                                  <a:lnTo>
                                    <a:pt x="34" y="270"/>
                                  </a:lnTo>
                                  <a:lnTo>
                                    <a:pt x="24" y="270"/>
                                  </a:lnTo>
                                  <a:lnTo>
                                    <a:pt x="21" y="281"/>
                                  </a:lnTo>
                                  <a:lnTo>
                                    <a:pt x="11" y="331"/>
                                  </a:lnTo>
                                  <a:lnTo>
                                    <a:pt x="6" y="371"/>
                                  </a:lnTo>
                                  <a:lnTo>
                                    <a:pt x="5" y="400"/>
                                  </a:lnTo>
                                  <a:lnTo>
                                    <a:pt x="7" y="432"/>
                                  </a:lnTo>
                                  <a:lnTo>
                                    <a:pt x="10" y="455"/>
                                  </a:lnTo>
                                  <a:lnTo>
                                    <a:pt x="18" y="491"/>
                                  </a:lnTo>
                                  <a:lnTo>
                                    <a:pt x="20" y="496"/>
                                  </a:lnTo>
                                  <a:lnTo>
                                    <a:pt x="19" y="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37" name="Freeform 553"/>
                          <wps:cNvSpPr>
                            <a:spLocks/>
                          </wps:cNvSpPr>
                          <wps:spPr bwMode="auto">
                            <a:xfrm>
                              <a:off x="216" y="644"/>
                              <a:ext cx="81" cy="502"/>
                            </a:xfrm>
                            <a:custGeom>
                              <a:avLst/>
                              <a:gdLst>
                                <a:gd name="T0" fmla="+- 0 252 216"/>
                                <a:gd name="T1" fmla="*/ T0 w 81"/>
                                <a:gd name="T2" fmla="+- 0 1085 644"/>
                                <a:gd name="T3" fmla="*/ 1085 h 502"/>
                                <a:gd name="T4" fmla="+- 0 243 216"/>
                                <a:gd name="T5" fmla="*/ T4 w 81"/>
                                <a:gd name="T6" fmla="+- 0 1054 644"/>
                                <a:gd name="T7" fmla="*/ 1054 h 502"/>
                                <a:gd name="T8" fmla="+- 0 237 216"/>
                                <a:gd name="T9" fmla="*/ T8 w 81"/>
                                <a:gd name="T10" fmla="+- 0 1015 644"/>
                                <a:gd name="T11" fmla="*/ 1015 h 502"/>
                                <a:gd name="T12" fmla="+- 0 236 216"/>
                                <a:gd name="T13" fmla="*/ T12 w 81"/>
                                <a:gd name="T14" fmla="+- 0 975 644"/>
                                <a:gd name="T15" fmla="*/ 975 h 502"/>
                                <a:gd name="T16" fmla="+- 0 237 216"/>
                                <a:gd name="T17" fmla="*/ T16 w 81"/>
                                <a:gd name="T18" fmla="+- 0 955 644"/>
                                <a:gd name="T19" fmla="*/ 955 h 502"/>
                                <a:gd name="T20" fmla="+- 0 240 216"/>
                                <a:gd name="T21" fmla="*/ T20 w 81"/>
                                <a:gd name="T22" fmla="+- 0 922 644"/>
                                <a:gd name="T23" fmla="*/ 922 h 502"/>
                                <a:gd name="T24" fmla="+- 0 241 216"/>
                                <a:gd name="T25" fmla="*/ T24 w 81"/>
                                <a:gd name="T26" fmla="+- 0 917 644"/>
                                <a:gd name="T27" fmla="*/ 917 h 502"/>
                                <a:gd name="T28" fmla="+- 0 241 216"/>
                                <a:gd name="T29" fmla="*/ T28 w 81"/>
                                <a:gd name="T30" fmla="+- 0 916 644"/>
                                <a:gd name="T31" fmla="*/ 916 h 502"/>
                                <a:gd name="T32" fmla="+- 0 240 216"/>
                                <a:gd name="T33" fmla="*/ T32 w 81"/>
                                <a:gd name="T34" fmla="+- 0 914 644"/>
                                <a:gd name="T35" fmla="*/ 914 h 502"/>
                                <a:gd name="T36" fmla="+- 0 250 216"/>
                                <a:gd name="T37" fmla="*/ T36 w 81"/>
                                <a:gd name="T38" fmla="+- 0 914 644"/>
                                <a:gd name="T39" fmla="*/ 914 h 502"/>
                                <a:gd name="T40" fmla="+- 0 248 216"/>
                                <a:gd name="T41" fmla="*/ T40 w 81"/>
                                <a:gd name="T42" fmla="+- 0 926 644"/>
                                <a:gd name="T43" fmla="*/ 926 h 502"/>
                                <a:gd name="T44" fmla="+- 0 243 216"/>
                                <a:gd name="T45" fmla="*/ T44 w 81"/>
                                <a:gd name="T46" fmla="+- 0 969 644"/>
                                <a:gd name="T47" fmla="*/ 969 h 502"/>
                                <a:gd name="T48" fmla="+- 0 242 216"/>
                                <a:gd name="T49" fmla="*/ T48 w 81"/>
                                <a:gd name="T50" fmla="+- 0 995 644"/>
                                <a:gd name="T51" fmla="*/ 995 h 502"/>
                                <a:gd name="T52" fmla="+- 0 243 216"/>
                                <a:gd name="T53" fmla="*/ T52 w 81"/>
                                <a:gd name="T54" fmla="+- 0 1036 644"/>
                                <a:gd name="T55" fmla="*/ 1036 h 502"/>
                                <a:gd name="T56" fmla="+- 0 252 216"/>
                                <a:gd name="T57" fmla="*/ T56 w 81"/>
                                <a:gd name="T58" fmla="+- 0 1082 644"/>
                                <a:gd name="T59" fmla="*/ 1082 h 502"/>
                                <a:gd name="T60" fmla="+- 0 252 216"/>
                                <a:gd name="T61" fmla="*/ T60 w 81"/>
                                <a:gd name="T62" fmla="+- 0 1085 644"/>
                                <a:gd name="T63" fmla="*/ 108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502">
                                  <a:moveTo>
                                    <a:pt x="36" y="441"/>
                                  </a:moveTo>
                                  <a:lnTo>
                                    <a:pt x="27" y="410"/>
                                  </a:lnTo>
                                  <a:lnTo>
                                    <a:pt x="21" y="371"/>
                                  </a:lnTo>
                                  <a:lnTo>
                                    <a:pt x="20" y="331"/>
                                  </a:lnTo>
                                  <a:lnTo>
                                    <a:pt x="21" y="311"/>
                                  </a:lnTo>
                                  <a:lnTo>
                                    <a:pt x="24" y="278"/>
                                  </a:lnTo>
                                  <a:lnTo>
                                    <a:pt x="25" y="273"/>
                                  </a:lnTo>
                                  <a:lnTo>
                                    <a:pt x="25" y="272"/>
                                  </a:lnTo>
                                  <a:lnTo>
                                    <a:pt x="24" y="270"/>
                                  </a:lnTo>
                                  <a:lnTo>
                                    <a:pt x="34" y="270"/>
                                  </a:lnTo>
                                  <a:lnTo>
                                    <a:pt x="32" y="282"/>
                                  </a:lnTo>
                                  <a:lnTo>
                                    <a:pt x="27" y="325"/>
                                  </a:lnTo>
                                  <a:lnTo>
                                    <a:pt x="26" y="351"/>
                                  </a:lnTo>
                                  <a:lnTo>
                                    <a:pt x="27" y="392"/>
                                  </a:lnTo>
                                  <a:lnTo>
                                    <a:pt x="36" y="438"/>
                                  </a:lnTo>
                                  <a:lnTo>
                                    <a:pt x="36" y="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38" name="Group 554"/>
                        <wpg:cNvGrpSpPr>
                          <a:grpSpLocks/>
                        </wpg:cNvGrpSpPr>
                        <wpg:grpSpPr bwMode="auto">
                          <a:xfrm>
                            <a:off x="393" y="646"/>
                            <a:ext cx="2" cy="2"/>
                            <a:chOff x="393" y="646"/>
                            <a:chExt cx="2" cy="2"/>
                          </a:xfrm>
                        </wpg:grpSpPr>
                        <wps:wsp>
                          <wps:cNvPr id="53439" name="Freeform 555"/>
                          <wps:cNvSpPr>
                            <a:spLocks/>
                          </wps:cNvSpPr>
                          <wps:spPr bwMode="auto">
                            <a:xfrm>
                              <a:off x="393" y="646"/>
                              <a:ext cx="2" cy="2"/>
                            </a:xfrm>
                            <a:custGeom>
                              <a:avLst/>
                              <a:gdLst>
                                <a:gd name="T0" fmla="+- 0 393 393"/>
                                <a:gd name="T1" fmla="*/ T0 w 1"/>
                                <a:gd name="T2" fmla="+- 0 394 393"/>
                                <a:gd name="T3" fmla="*/ T2 w 1"/>
                              </a:gdLst>
                              <a:ahLst/>
                              <a:cxnLst>
                                <a:cxn ang="0">
                                  <a:pos x="T1" y="0"/>
                                </a:cxn>
                                <a:cxn ang="0">
                                  <a:pos x="T3" y="0"/>
                                </a:cxn>
                              </a:cxnLst>
                              <a:rect l="0" t="0" r="r" b="b"/>
                              <a:pathLst>
                                <a:path w="1">
                                  <a:moveTo>
                                    <a:pt x="0" y="0"/>
                                  </a:moveTo>
                                  <a:lnTo>
                                    <a:pt x="1" y="0"/>
                                  </a:lnTo>
                                </a:path>
                              </a:pathLst>
                            </a:custGeom>
                            <a:noFill/>
                            <a:ln w="30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40" name="Group 556"/>
                        <wpg:cNvGrpSpPr>
                          <a:grpSpLocks/>
                        </wpg:cNvGrpSpPr>
                        <wpg:grpSpPr bwMode="auto">
                          <a:xfrm>
                            <a:off x="405" y="654"/>
                            <a:ext cx="2" cy="2"/>
                            <a:chOff x="405" y="654"/>
                            <a:chExt cx="2" cy="2"/>
                          </a:xfrm>
                        </wpg:grpSpPr>
                        <wps:wsp>
                          <wps:cNvPr id="53441" name="Freeform 557"/>
                          <wps:cNvSpPr>
                            <a:spLocks/>
                          </wps:cNvSpPr>
                          <wps:spPr bwMode="auto">
                            <a:xfrm>
                              <a:off x="405" y="654"/>
                              <a:ext cx="2" cy="2"/>
                            </a:xfrm>
                            <a:custGeom>
                              <a:avLst/>
                              <a:gdLst>
                                <a:gd name="T0" fmla="+- 0 405 405"/>
                                <a:gd name="T1" fmla="*/ T0 w 1"/>
                                <a:gd name="T2" fmla="+- 0 406 405"/>
                                <a:gd name="T3" fmla="*/ T2 w 1"/>
                              </a:gdLst>
                              <a:ahLst/>
                              <a:cxnLst>
                                <a:cxn ang="0">
                                  <a:pos x="T1" y="0"/>
                                </a:cxn>
                                <a:cxn ang="0">
                                  <a:pos x="T3" y="0"/>
                                </a:cxn>
                              </a:cxnLst>
                              <a:rect l="0" t="0" r="r" b="b"/>
                              <a:pathLst>
                                <a:path w="1">
                                  <a:moveTo>
                                    <a:pt x="0" y="0"/>
                                  </a:moveTo>
                                  <a:lnTo>
                                    <a:pt x="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42" name="Group 558"/>
                        <wpg:cNvGrpSpPr>
                          <a:grpSpLocks/>
                        </wpg:cNvGrpSpPr>
                        <wpg:grpSpPr bwMode="auto">
                          <a:xfrm>
                            <a:off x="1150" y="664"/>
                            <a:ext cx="2" cy="2"/>
                            <a:chOff x="1150" y="664"/>
                            <a:chExt cx="2" cy="2"/>
                          </a:xfrm>
                        </wpg:grpSpPr>
                        <wps:wsp>
                          <wps:cNvPr id="53443" name="Freeform 559"/>
                          <wps:cNvSpPr>
                            <a:spLocks/>
                          </wps:cNvSpPr>
                          <wps:spPr bwMode="auto">
                            <a:xfrm>
                              <a:off x="1150" y="664"/>
                              <a:ext cx="2" cy="2"/>
                            </a:xfrm>
                            <a:custGeom>
                              <a:avLst/>
                              <a:gdLst>
                                <a:gd name="T0" fmla="+- 0 1151 1150"/>
                                <a:gd name="T1" fmla="*/ T0 w 1"/>
                                <a:gd name="T2" fmla="+- 0 666 664"/>
                                <a:gd name="T3" fmla="*/ 666 h 2"/>
                                <a:gd name="T4" fmla="+- 0 1150 1150"/>
                                <a:gd name="T5" fmla="*/ T4 w 1"/>
                                <a:gd name="T6" fmla="+- 0 664 664"/>
                                <a:gd name="T7" fmla="*/ 664 h 2"/>
                                <a:gd name="T8" fmla="+- 0 1151 1150"/>
                                <a:gd name="T9" fmla="*/ T8 w 1"/>
                                <a:gd name="T10" fmla="+- 0 664 664"/>
                                <a:gd name="T11" fmla="*/ 664 h 2"/>
                                <a:gd name="T12" fmla="+- 0 1151 1150"/>
                                <a:gd name="T13" fmla="*/ T12 w 1"/>
                                <a:gd name="T14" fmla="+- 0 666 664"/>
                                <a:gd name="T15" fmla="*/ 666 h 2"/>
                              </a:gdLst>
                              <a:ahLst/>
                              <a:cxnLst>
                                <a:cxn ang="0">
                                  <a:pos x="T1" y="T3"/>
                                </a:cxn>
                                <a:cxn ang="0">
                                  <a:pos x="T5" y="T7"/>
                                </a:cxn>
                                <a:cxn ang="0">
                                  <a:pos x="T9" y="T11"/>
                                </a:cxn>
                                <a:cxn ang="0">
                                  <a:pos x="T13" y="T15"/>
                                </a:cxn>
                              </a:cxnLst>
                              <a:rect l="0" t="0" r="r" b="b"/>
                              <a:pathLst>
                                <a:path w="1" h="2">
                                  <a:moveTo>
                                    <a:pt x="1" y="2"/>
                                  </a:moveTo>
                                  <a:lnTo>
                                    <a:pt x="0" y="0"/>
                                  </a:lnTo>
                                  <a:lnTo>
                                    <a:pt x="1" y="0"/>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44" name="Group 560"/>
                        <wpg:cNvGrpSpPr>
                          <a:grpSpLocks/>
                        </wpg:cNvGrpSpPr>
                        <wpg:grpSpPr bwMode="auto">
                          <a:xfrm>
                            <a:off x="402" y="671"/>
                            <a:ext cx="2" cy="2"/>
                            <a:chOff x="402" y="671"/>
                            <a:chExt cx="2" cy="2"/>
                          </a:xfrm>
                        </wpg:grpSpPr>
                        <wps:wsp>
                          <wps:cNvPr id="53445" name="Freeform 561"/>
                          <wps:cNvSpPr>
                            <a:spLocks/>
                          </wps:cNvSpPr>
                          <wps:spPr bwMode="auto">
                            <a:xfrm>
                              <a:off x="402" y="671"/>
                              <a:ext cx="2" cy="2"/>
                            </a:xfrm>
                            <a:custGeom>
                              <a:avLst/>
                              <a:gdLst>
                                <a:gd name="T0" fmla="+- 0 402 402"/>
                                <a:gd name="T1" fmla="*/ T0 w 1"/>
                                <a:gd name="T2" fmla="+- 0 403 402"/>
                                <a:gd name="T3" fmla="*/ T2 w 1"/>
                              </a:gdLst>
                              <a:ahLst/>
                              <a:cxnLst>
                                <a:cxn ang="0">
                                  <a:pos x="T1" y="0"/>
                                </a:cxn>
                                <a:cxn ang="0">
                                  <a:pos x="T3" y="0"/>
                                </a:cxn>
                              </a:cxnLst>
                              <a:rect l="0" t="0" r="r" b="b"/>
                              <a:pathLst>
                                <a:path w="1">
                                  <a:moveTo>
                                    <a:pt x="0" y="0"/>
                                  </a:moveTo>
                                  <a:lnTo>
                                    <a:pt x="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46" name="Group 562"/>
                        <wpg:cNvGrpSpPr>
                          <a:grpSpLocks/>
                        </wpg:cNvGrpSpPr>
                        <wpg:grpSpPr bwMode="auto">
                          <a:xfrm>
                            <a:off x="397" y="681"/>
                            <a:ext cx="22" cy="161"/>
                            <a:chOff x="397" y="681"/>
                            <a:chExt cx="22" cy="161"/>
                          </a:xfrm>
                        </wpg:grpSpPr>
                        <wps:wsp>
                          <wps:cNvPr id="53447" name="Freeform 563"/>
                          <wps:cNvSpPr>
                            <a:spLocks/>
                          </wps:cNvSpPr>
                          <wps:spPr bwMode="auto">
                            <a:xfrm>
                              <a:off x="397" y="681"/>
                              <a:ext cx="22" cy="161"/>
                            </a:xfrm>
                            <a:custGeom>
                              <a:avLst/>
                              <a:gdLst>
                                <a:gd name="T0" fmla="+- 0 416 397"/>
                                <a:gd name="T1" fmla="*/ T0 w 22"/>
                                <a:gd name="T2" fmla="+- 0 841 681"/>
                                <a:gd name="T3" fmla="*/ 841 h 161"/>
                                <a:gd name="T4" fmla="+- 0 414 397"/>
                                <a:gd name="T5" fmla="*/ T4 w 22"/>
                                <a:gd name="T6" fmla="+- 0 841 681"/>
                                <a:gd name="T7" fmla="*/ 841 h 161"/>
                                <a:gd name="T8" fmla="+- 0 410 397"/>
                                <a:gd name="T9" fmla="*/ T8 w 22"/>
                                <a:gd name="T10" fmla="+- 0 835 681"/>
                                <a:gd name="T11" fmla="*/ 835 h 161"/>
                                <a:gd name="T12" fmla="+- 0 399 397"/>
                                <a:gd name="T13" fmla="*/ T12 w 22"/>
                                <a:gd name="T14" fmla="+- 0 804 681"/>
                                <a:gd name="T15" fmla="*/ 804 h 161"/>
                                <a:gd name="T16" fmla="+- 0 399 397"/>
                                <a:gd name="T17" fmla="*/ T16 w 22"/>
                                <a:gd name="T18" fmla="+- 0 800 681"/>
                                <a:gd name="T19" fmla="*/ 800 h 161"/>
                                <a:gd name="T20" fmla="+- 0 401 397"/>
                                <a:gd name="T21" fmla="*/ T20 w 22"/>
                                <a:gd name="T22" fmla="+- 0 797 681"/>
                                <a:gd name="T23" fmla="*/ 797 h 161"/>
                                <a:gd name="T24" fmla="+- 0 397 397"/>
                                <a:gd name="T25" fmla="*/ T24 w 22"/>
                                <a:gd name="T26" fmla="+- 0 748 681"/>
                                <a:gd name="T27" fmla="*/ 748 h 161"/>
                                <a:gd name="T28" fmla="+- 0 398 397"/>
                                <a:gd name="T29" fmla="*/ T28 w 22"/>
                                <a:gd name="T30" fmla="+- 0 707 681"/>
                                <a:gd name="T31" fmla="*/ 707 h 161"/>
                                <a:gd name="T32" fmla="+- 0 399 397"/>
                                <a:gd name="T33" fmla="*/ T32 w 22"/>
                                <a:gd name="T34" fmla="+- 0 704 681"/>
                                <a:gd name="T35" fmla="*/ 704 h 161"/>
                                <a:gd name="T36" fmla="+- 0 400 397"/>
                                <a:gd name="T37" fmla="*/ T36 w 22"/>
                                <a:gd name="T38" fmla="+- 0 681 681"/>
                                <a:gd name="T39" fmla="*/ 681 h 161"/>
                                <a:gd name="T40" fmla="+- 0 400 397"/>
                                <a:gd name="T41" fmla="*/ T40 w 22"/>
                                <a:gd name="T42" fmla="+- 0 709 681"/>
                                <a:gd name="T43" fmla="*/ 709 h 161"/>
                                <a:gd name="T44" fmla="+- 0 399 397"/>
                                <a:gd name="T45" fmla="*/ T44 w 22"/>
                                <a:gd name="T46" fmla="+- 0 724 681"/>
                                <a:gd name="T47" fmla="*/ 724 h 161"/>
                                <a:gd name="T48" fmla="+- 0 400 397"/>
                                <a:gd name="T49" fmla="*/ T48 w 22"/>
                                <a:gd name="T50" fmla="+- 0 752 681"/>
                                <a:gd name="T51" fmla="*/ 752 h 161"/>
                                <a:gd name="T52" fmla="+- 0 407 397"/>
                                <a:gd name="T53" fmla="*/ T52 w 22"/>
                                <a:gd name="T54" fmla="+- 0 798 681"/>
                                <a:gd name="T55" fmla="*/ 798 h 161"/>
                                <a:gd name="T56" fmla="+- 0 413 397"/>
                                <a:gd name="T57" fmla="*/ T56 w 22"/>
                                <a:gd name="T58" fmla="+- 0 827 681"/>
                                <a:gd name="T59" fmla="*/ 827 h 161"/>
                                <a:gd name="T60" fmla="+- 0 418 397"/>
                                <a:gd name="T61" fmla="*/ T60 w 22"/>
                                <a:gd name="T62" fmla="+- 0 839 681"/>
                                <a:gd name="T63" fmla="*/ 839 h 161"/>
                                <a:gd name="T64" fmla="+- 0 416 397"/>
                                <a:gd name="T65" fmla="*/ T64 w 22"/>
                                <a:gd name="T66" fmla="+- 0 841 681"/>
                                <a:gd name="T67" fmla="*/ 84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 h="161">
                                  <a:moveTo>
                                    <a:pt x="19" y="160"/>
                                  </a:moveTo>
                                  <a:lnTo>
                                    <a:pt x="17" y="160"/>
                                  </a:lnTo>
                                  <a:lnTo>
                                    <a:pt x="13" y="154"/>
                                  </a:lnTo>
                                  <a:lnTo>
                                    <a:pt x="2" y="123"/>
                                  </a:lnTo>
                                  <a:lnTo>
                                    <a:pt x="2" y="119"/>
                                  </a:lnTo>
                                  <a:lnTo>
                                    <a:pt x="4" y="116"/>
                                  </a:lnTo>
                                  <a:lnTo>
                                    <a:pt x="0" y="67"/>
                                  </a:lnTo>
                                  <a:lnTo>
                                    <a:pt x="1" y="26"/>
                                  </a:lnTo>
                                  <a:lnTo>
                                    <a:pt x="2" y="23"/>
                                  </a:lnTo>
                                  <a:lnTo>
                                    <a:pt x="3" y="0"/>
                                  </a:lnTo>
                                  <a:lnTo>
                                    <a:pt x="3" y="28"/>
                                  </a:lnTo>
                                  <a:lnTo>
                                    <a:pt x="2" y="43"/>
                                  </a:lnTo>
                                  <a:lnTo>
                                    <a:pt x="3" y="71"/>
                                  </a:lnTo>
                                  <a:lnTo>
                                    <a:pt x="10" y="117"/>
                                  </a:lnTo>
                                  <a:lnTo>
                                    <a:pt x="16" y="146"/>
                                  </a:lnTo>
                                  <a:lnTo>
                                    <a:pt x="21" y="158"/>
                                  </a:lnTo>
                                  <a:lnTo>
                                    <a:pt x="19"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48" name="Group 564"/>
                        <wpg:cNvGrpSpPr>
                          <a:grpSpLocks/>
                        </wpg:cNvGrpSpPr>
                        <wpg:grpSpPr bwMode="auto">
                          <a:xfrm>
                            <a:off x="370" y="706"/>
                            <a:ext cx="4" cy="2"/>
                            <a:chOff x="370" y="706"/>
                            <a:chExt cx="4" cy="2"/>
                          </a:xfrm>
                        </wpg:grpSpPr>
                        <wps:wsp>
                          <wps:cNvPr id="53449" name="Freeform 565"/>
                          <wps:cNvSpPr>
                            <a:spLocks/>
                          </wps:cNvSpPr>
                          <wps:spPr bwMode="auto">
                            <a:xfrm>
                              <a:off x="370" y="706"/>
                              <a:ext cx="4" cy="2"/>
                            </a:xfrm>
                            <a:custGeom>
                              <a:avLst/>
                              <a:gdLst>
                                <a:gd name="T0" fmla="+- 0 370 370"/>
                                <a:gd name="T1" fmla="*/ T0 w 4"/>
                                <a:gd name="T2" fmla="+- 0 374 370"/>
                                <a:gd name="T3" fmla="*/ T2 w 4"/>
                              </a:gdLst>
                              <a:ahLst/>
                              <a:cxnLst>
                                <a:cxn ang="0">
                                  <a:pos x="T1" y="0"/>
                                </a:cxn>
                                <a:cxn ang="0">
                                  <a:pos x="T3" y="0"/>
                                </a:cxn>
                              </a:cxnLst>
                              <a:rect l="0" t="0" r="r" b="b"/>
                              <a:pathLst>
                                <a:path w="4">
                                  <a:moveTo>
                                    <a:pt x="0" y="0"/>
                                  </a:moveTo>
                                  <a:lnTo>
                                    <a:pt x="4" y="0"/>
                                  </a:lnTo>
                                </a:path>
                              </a:pathLst>
                            </a:custGeom>
                            <a:noFill/>
                            <a:ln w="313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50" name="Group 566"/>
                        <wpg:cNvGrpSpPr>
                          <a:grpSpLocks/>
                        </wpg:cNvGrpSpPr>
                        <wpg:grpSpPr bwMode="auto">
                          <a:xfrm>
                            <a:off x="340" y="689"/>
                            <a:ext cx="2" cy="2"/>
                            <a:chOff x="340" y="689"/>
                            <a:chExt cx="2" cy="2"/>
                          </a:xfrm>
                        </wpg:grpSpPr>
                        <wps:wsp>
                          <wps:cNvPr id="53451" name="Freeform 567"/>
                          <wps:cNvSpPr>
                            <a:spLocks/>
                          </wps:cNvSpPr>
                          <wps:spPr bwMode="auto">
                            <a:xfrm>
                              <a:off x="340" y="689"/>
                              <a:ext cx="2" cy="2"/>
                            </a:xfrm>
                            <a:custGeom>
                              <a:avLst/>
                              <a:gdLst>
                                <a:gd name="T0" fmla="+- 0 340 340"/>
                                <a:gd name="T1" fmla="*/ T0 w 1"/>
                                <a:gd name="T2" fmla="+- 0 341 340"/>
                                <a:gd name="T3" fmla="*/ T2 w 1"/>
                              </a:gdLst>
                              <a:ahLst/>
                              <a:cxnLst>
                                <a:cxn ang="0">
                                  <a:pos x="T1" y="0"/>
                                </a:cxn>
                                <a:cxn ang="0">
                                  <a:pos x="T3" y="0"/>
                                </a:cxn>
                              </a:cxnLst>
                              <a:rect l="0" t="0" r="r" b="b"/>
                              <a:pathLst>
                                <a:path w="1">
                                  <a:moveTo>
                                    <a:pt x="0" y="0"/>
                                  </a:moveTo>
                                  <a:lnTo>
                                    <a:pt x="1" y="0"/>
                                  </a:lnTo>
                                </a:path>
                              </a:pathLst>
                            </a:custGeom>
                            <a:noFill/>
                            <a:ln w="43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52" name="Group 568"/>
                        <wpg:cNvGrpSpPr>
                          <a:grpSpLocks/>
                        </wpg:cNvGrpSpPr>
                        <wpg:grpSpPr bwMode="auto">
                          <a:xfrm>
                            <a:off x="388" y="685"/>
                            <a:ext cx="2" cy="123"/>
                            <a:chOff x="388" y="685"/>
                            <a:chExt cx="2" cy="123"/>
                          </a:xfrm>
                        </wpg:grpSpPr>
                        <wps:wsp>
                          <wps:cNvPr id="53453" name="Freeform 569"/>
                          <wps:cNvSpPr>
                            <a:spLocks/>
                          </wps:cNvSpPr>
                          <wps:spPr bwMode="auto">
                            <a:xfrm>
                              <a:off x="388" y="685"/>
                              <a:ext cx="2" cy="123"/>
                            </a:xfrm>
                            <a:custGeom>
                              <a:avLst/>
                              <a:gdLst>
                                <a:gd name="T0" fmla="+- 0 685 685"/>
                                <a:gd name="T1" fmla="*/ 685 h 123"/>
                                <a:gd name="T2" fmla="+- 0 808 685"/>
                                <a:gd name="T3" fmla="*/ 808 h 123"/>
                              </a:gdLst>
                              <a:ahLst/>
                              <a:cxnLst>
                                <a:cxn ang="0">
                                  <a:pos x="0" y="T1"/>
                                </a:cxn>
                                <a:cxn ang="0">
                                  <a:pos x="0" y="T3"/>
                                </a:cxn>
                              </a:cxnLst>
                              <a:rect l="0" t="0" r="r" b="b"/>
                              <a:pathLst>
                                <a:path h="123">
                                  <a:moveTo>
                                    <a:pt x="0" y="0"/>
                                  </a:moveTo>
                                  <a:lnTo>
                                    <a:pt x="0" y="123"/>
                                  </a:lnTo>
                                </a:path>
                              </a:pathLst>
                            </a:custGeom>
                            <a:noFill/>
                            <a:ln w="71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54" name="Group 570"/>
                        <wpg:cNvGrpSpPr>
                          <a:grpSpLocks/>
                        </wpg:cNvGrpSpPr>
                        <wpg:grpSpPr bwMode="auto">
                          <a:xfrm>
                            <a:off x="355" y="691"/>
                            <a:ext cx="2" cy="7"/>
                            <a:chOff x="355" y="691"/>
                            <a:chExt cx="2" cy="7"/>
                          </a:xfrm>
                        </wpg:grpSpPr>
                        <wps:wsp>
                          <wps:cNvPr id="53455" name="Freeform 571"/>
                          <wps:cNvSpPr>
                            <a:spLocks/>
                          </wps:cNvSpPr>
                          <wps:spPr bwMode="auto">
                            <a:xfrm>
                              <a:off x="355" y="691"/>
                              <a:ext cx="2" cy="7"/>
                            </a:xfrm>
                            <a:custGeom>
                              <a:avLst/>
                              <a:gdLst>
                                <a:gd name="T0" fmla="+- 0 356 355"/>
                                <a:gd name="T1" fmla="*/ T0 w 1"/>
                                <a:gd name="T2" fmla="+- 0 698 691"/>
                                <a:gd name="T3" fmla="*/ 698 h 7"/>
                                <a:gd name="T4" fmla="+- 0 355 355"/>
                                <a:gd name="T5" fmla="*/ T4 w 1"/>
                                <a:gd name="T6" fmla="+- 0 691 691"/>
                                <a:gd name="T7" fmla="*/ 691 h 7"/>
                                <a:gd name="T8" fmla="+- 0 356 355"/>
                                <a:gd name="T9" fmla="*/ T8 w 1"/>
                                <a:gd name="T10" fmla="+- 0 691 691"/>
                                <a:gd name="T11" fmla="*/ 691 h 7"/>
                                <a:gd name="T12" fmla="+- 0 356 355"/>
                                <a:gd name="T13" fmla="*/ T12 w 1"/>
                                <a:gd name="T14" fmla="+- 0 698 691"/>
                                <a:gd name="T15" fmla="*/ 698 h 7"/>
                              </a:gdLst>
                              <a:ahLst/>
                              <a:cxnLst>
                                <a:cxn ang="0">
                                  <a:pos x="T1" y="T3"/>
                                </a:cxn>
                                <a:cxn ang="0">
                                  <a:pos x="T5" y="T7"/>
                                </a:cxn>
                                <a:cxn ang="0">
                                  <a:pos x="T9" y="T11"/>
                                </a:cxn>
                                <a:cxn ang="0">
                                  <a:pos x="T13" y="T15"/>
                                </a:cxn>
                              </a:cxnLst>
                              <a:rect l="0" t="0" r="r" b="b"/>
                              <a:pathLst>
                                <a:path w="1" h="7">
                                  <a:moveTo>
                                    <a:pt x="1" y="7"/>
                                  </a:moveTo>
                                  <a:lnTo>
                                    <a:pt x="0" y="0"/>
                                  </a:lnTo>
                                  <a:lnTo>
                                    <a:pt x="1" y="0"/>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56" name="Group 572"/>
                        <wpg:cNvGrpSpPr>
                          <a:grpSpLocks/>
                        </wpg:cNvGrpSpPr>
                        <wpg:grpSpPr bwMode="auto">
                          <a:xfrm>
                            <a:off x="318" y="706"/>
                            <a:ext cx="2" cy="2"/>
                            <a:chOff x="318" y="706"/>
                            <a:chExt cx="2" cy="2"/>
                          </a:xfrm>
                        </wpg:grpSpPr>
                        <wps:wsp>
                          <wps:cNvPr id="53457" name="Freeform 573"/>
                          <wps:cNvSpPr>
                            <a:spLocks/>
                          </wps:cNvSpPr>
                          <wps:spPr bwMode="auto">
                            <a:xfrm>
                              <a:off x="318" y="706"/>
                              <a:ext cx="2" cy="2"/>
                            </a:xfrm>
                            <a:custGeom>
                              <a:avLst/>
                              <a:gdLst>
                                <a:gd name="T0" fmla="+- 0 318 318"/>
                                <a:gd name="T1" fmla="*/ T0 w 1"/>
                                <a:gd name="T2" fmla="+- 0 319 318"/>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58" name="Group 574"/>
                        <wpg:cNvGrpSpPr>
                          <a:grpSpLocks/>
                        </wpg:cNvGrpSpPr>
                        <wpg:grpSpPr bwMode="auto">
                          <a:xfrm>
                            <a:off x="350" y="709"/>
                            <a:ext cx="2" cy="7"/>
                            <a:chOff x="350" y="709"/>
                            <a:chExt cx="2" cy="7"/>
                          </a:xfrm>
                        </wpg:grpSpPr>
                        <wps:wsp>
                          <wps:cNvPr id="53459" name="Freeform 575"/>
                          <wps:cNvSpPr>
                            <a:spLocks/>
                          </wps:cNvSpPr>
                          <wps:spPr bwMode="auto">
                            <a:xfrm>
                              <a:off x="350" y="709"/>
                              <a:ext cx="2" cy="7"/>
                            </a:xfrm>
                            <a:custGeom>
                              <a:avLst/>
                              <a:gdLst>
                                <a:gd name="T0" fmla="+- 0 351 350"/>
                                <a:gd name="T1" fmla="*/ T0 w 1"/>
                                <a:gd name="T2" fmla="+- 0 715 709"/>
                                <a:gd name="T3" fmla="*/ 715 h 7"/>
                                <a:gd name="T4" fmla="+- 0 350 350"/>
                                <a:gd name="T5" fmla="*/ T4 w 1"/>
                                <a:gd name="T6" fmla="+- 0 713 709"/>
                                <a:gd name="T7" fmla="*/ 713 h 7"/>
                                <a:gd name="T8" fmla="+- 0 351 350"/>
                                <a:gd name="T9" fmla="*/ T8 w 1"/>
                                <a:gd name="T10" fmla="+- 0 709 709"/>
                                <a:gd name="T11" fmla="*/ 709 h 7"/>
                                <a:gd name="T12" fmla="+- 0 351 350"/>
                                <a:gd name="T13" fmla="*/ T12 w 1"/>
                                <a:gd name="T14" fmla="+- 0 715 709"/>
                                <a:gd name="T15" fmla="*/ 715 h 7"/>
                              </a:gdLst>
                              <a:ahLst/>
                              <a:cxnLst>
                                <a:cxn ang="0">
                                  <a:pos x="T1" y="T3"/>
                                </a:cxn>
                                <a:cxn ang="0">
                                  <a:pos x="T5" y="T7"/>
                                </a:cxn>
                                <a:cxn ang="0">
                                  <a:pos x="T9" y="T11"/>
                                </a:cxn>
                                <a:cxn ang="0">
                                  <a:pos x="T13" y="T15"/>
                                </a:cxn>
                              </a:cxnLst>
                              <a:rect l="0" t="0" r="r" b="b"/>
                              <a:pathLst>
                                <a:path w="1" h="7">
                                  <a:moveTo>
                                    <a:pt x="1" y="6"/>
                                  </a:moveTo>
                                  <a:lnTo>
                                    <a:pt x="0" y="4"/>
                                  </a:lnTo>
                                  <a:lnTo>
                                    <a:pt x="1" y="0"/>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0" name="Group 576"/>
                        <wpg:cNvGrpSpPr>
                          <a:grpSpLocks/>
                        </wpg:cNvGrpSpPr>
                        <wpg:grpSpPr bwMode="auto">
                          <a:xfrm>
                            <a:off x="317" y="714"/>
                            <a:ext cx="2" cy="2"/>
                            <a:chOff x="317" y="714"/>
                            <a:chExt cx="2" cy="2"/>
                          </a:xfrm>
                        </wpg:grpSpPr>
                        <wps:wsp>
                          <wps:cNvPr id="53461" name="Freeform 577"/>
                          <wps:cNvSpPr>
                            <a:spLocks/>
                          </wps:cNvSpPr>
                          <wps:spPr bwMode="auto">
                            <a:xfrm>
                              <a:off x="317" y="714"/>
                              <a:ext cx="2" cy="2"/>
                            </a:xfrm>
                            <a:custGeom>
                              <a:avLst/>
                              <a:gdLst>
                                <a:gd name="T0" fmla="+- 0 317 317"/>
                                <a:gd name="T1" fmla="*/ T0 w 1"/>
                                <a:gd name="T2" fmla="+- 0 318 317"/>
                                <a:gd name="T3" fmla="*/ T2 w 1"/>
                              </a:gdLst>
                              <a:ahLst/>
                              <a:cxnLst>
                                <a:cxn ang="0">
                                  <a:pos x="T1" y="0"/>
                                </a:cxn>
                                <a:cxn ang="0">
                                  <a:pos x="T3" y="0"/>
                                </a:cxn>
                              </a:cxnLst>
                              <a:rect l="0" t="0" r="r" b="b"/>
                              <a:pathLst>
                                <a:path w="1">
                                  <a:moveTo>
                                    <a:pt x="0" y="0"/>
                                  </a:moveTo>
                                  <a:lnTo>
                                    <a:pt x="1" y="0"/>
                                  </a:lnTo>
                                </a:path>
                              </a:pathLst>
                            </a:custGeom>
                            <a:noFill/>
                            <a:ln w="30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62" name="Group 578"/>
                        <wpg:cNvGrpSpPr>
                          <a:grpSpLocks/>
                        </wpg:cNvGrpSpPr>
                        <wpg:grpSpPr bwMode="auto">
                          <a:xfrm>
                            <a:off x="350" y="718"/>
                            <a:ext cx="11" cy="83"/>
                            <a:chOff x="350" y="718"/>
                            <a:chExt cx="11" cy="83"/>
                          </a:xfrm>
                        </wpg:grpSpPr>
                        <wps:wsp>
                          <wps:cNvPr id="53463" name="Freeform 579"/>
                          <wps:cNvSpPr>
                            <a:spLocks/>
                          </wps:cNvSpPr>
                          <wps:spPr bwMode="auto">
                            <a:xfrm>
                              <a:off x="350" y="718"/>
                              <a:ext cx="11" cy="83"/>
                            </a:xfrm>
                            <a:custGeom>
                              <a:avLst/>
                              <a:gdLst>
                                <a:gd name="T0" fmla="+- 0 350 350"/>
                                <a:gd name="T1" fmla="*/ T0 w 11"/>
                                <a:gd name="T2" fmla="+- 0 801 718"/>
                                <a:gd name="T3" fmla="*/ 801 h 83"/>
                                <a:gd name="T4" fmla="+- 0 351 350"/>
                                <a:gd name="T5" fmla="*/ T4 w 11"/>
                                <a:gd name="T6" fmla="+- 0 784 718"/>
                                <a:gd name="T7" fmla="*/ 784 h 83"/>
                                <a:gd name="T8" fmla="+- 0 355 350"/>
                                <a:gd name="T9" fmla="*/ T8 w 11"/>
                                <a:gd name="T10" fmla="+- 0 760 718"/>
                                <a:gd name="T11" fmla="*/ 760 h 83"/>
                                <a:gd name="T12" fmla="+- 0 356 350"/>
                                <a:gd name="T13" fmla="*/ T12 w 11"/>
                                <a:gd name="T14" fmla="+- 0 751 718"/>
                                <a:gd name="T15" fmla="*/ 751 h 83"/>
                                <a:gd name="T16" fmla="+- 0 360 350"/>
                                <a:gd name="T17" fmla="*/ T16 w 11"/>
                                <a:gd name="T18" fmla="+- 0 718 718"/>
                                <a:gd name="T19" fmla="*/ 718 h 83"/>
                                <a:gd name="T20" fmla="+- 0 361 350"/>
                                <a:gd name="T21" fmla="*/ T20 w 11"/>
                                <a:gd name="T22" fmla="+- 0 752 718"/>
                                <a:gd name="T23" fmla="*/ 752 h 83"/>
                                <a:gd name="T24" fmla="+- 0 360 350"/>
                                <a:gd name="T25" fmla="*/ T24 w 11"/>
                                <a:gd name="T26" fmla="+- 0 775 718"/>
                                <a:gd name="T27" fmla="*/ 775 h 83"/>
                                <a:gd name="T28" fmla="+- 0 353 350"/>
                                <a:gd name="T29" fmla="*/ T28 w 11"/>
                                <a:gd name="T30" fmla="+- 0 796 718"/>
                                <a:gd name="T31" fmla="*/ 796 h 83"/>
                                <a:gd name="T32" fmla="+- 0 350 350"/>
                                <a:gd name="T33" fmla="*/ T32 w 11"/>
                                <a:gd name="T34" fmla="+- 0 801 718"/>
                                <a:gd name="T35" fmla="*/ 80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83">
                                  <a:moveTo>
                                    <a:pt x="0" y="83"/>
                                  </a:moveTo>
                                  <a:lnTo>
                                    <a:pt x="1" y="66"/>
                                  </a:lnTo>
                                  <a:lnTo>
                                    <a:pt x="5" y="42"/>
                                  </a:lnTo>
                                  <a:lnTo>
                                    <a:pt x="6" y="33"/>
                                  </a:lnTo>
                                  <a:lnTo>
                                    <a:pt x="10" y="0"/>
                                  </a:lnTo>
                                  <a:lnTo>
                                    <a:pt x="11" y="34"/>
                                  </a:lnTo>
                                  <a:lnTo>
                                    <a:pt x="10" y="57"/>
                                  </a:lnTo>
                                  <a:lnTo>
                                    <a:pt x="3" y="78"/>
                                  </a:lnTo>
                                  <a:lnTo>
                                    <a:pt x="0"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4" name="Group 580"/>
                        <wpg:cNvGrpSpPr>
                          <a:grpSpLocks/>
                        </wpg:cNvGrpSpPr>
                        <wpg:grpSpPr bwMode="auto">
                          <a:xfrm>
                            <a:off x="346" y="728"/>
                            <a:ext cx="2" cy="7"/>
                            <a:chOff x="346" y="728"/>
                            <a:chExt cx="2" cy="7"/>
                          </a:xfrm>
                        </wpg:grpSpPr>
                        <wps:wsp>
                          <wps:cNvPr id="53465" name="Freeform 581"/>
                          <wps:cNvSpPr>
                            <a:spLocks/>
                          </wps:cNvSpPr>
                          <wps:spPr bwMode="auto">
                            <a:xfrm>
                              <a:off x="346" y="728"/>
                              <a:ext cx="2" cy="7"/>
                            </a:xfrm>
                            <a:custGeom>
                              <a:avLst/>
                              <a:gdLst>
                                <a:gd name="T0" fmla="+- 0 347 346"/>
                                <a:gd name="T1" fmla="*/ T0 w 1"/>
                                <a:gd name="T2" fmla="+- 0 735 728"/>
                                <a:gd name="T3" fmla="*/ 735 h 7"/>
                                <a:gd name="T4" fmla="+- 0 346 346"/>
                                <a:gd name="T5" fmla="*/ T4 w 1"/>
                                <a:gd name="T6" fmla="+- 0 733 728"/>
                                <a:gd name="T7" fmla="*/ 733 h 7"/>
                                <a:gd name="T8" fmla="+- 0 347 346"/>
                                <a:gd name="T9" fmla="*/ T8 w 1"/>
                                <a:gd name="T10" fmla="+- 0 728 728"/>
                                <a:gd name="T11" fmla="*/ 728 h 7"/>
                                <a:gd name="T12" fmla="+- 0 347 346"/>
                                <a:gd name="T13" fmla="*/ T12 w 1"/>
                                <a:gd name="T14" fmla="+- 0 735 728"/>
                                <a:gd name="T15" fmla="*/ 735 h 7"/>
                              </a:gdLst>
                              <a:ahLst/>
                              <a:cxnLst>
                                <a:cxn ang="0">
                                  <a:pos x="T1" y="T3"/>
                                </a:cxn>
                                <a:cxn ang="0">
                                  <a:pos x="T5" y="T7"/>
                                </a:cxn>
                                <a:cxn ang="0">
                                  <a:pos x="T9" y="T11"/>
                                </a:cxn>
                                <a:cxn ang="0">
                                  <a:pos x="T13" y="T15"/>
                                </a:cxn>
                              </a:cxnLst>
                              <a:rect l="0" t="0" r="r" b="b"/>
                              <a:pathLst>
                                <a:path w="1" h="7">
                                  <a:moveTo>
                                    <a:pt x="1" y="7"/>
                                  </a:moveTo>
                                  <a:lnTo>
                                    <a:pt x="0" y="5"/>
                                  </a:lnTo>
                                  <a:lnTo>
                                    <a:pt x="1" y="0"/>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6" name="Group 582"/>
                        <wpg:cNvGrpSpPr>
                          <a:grpSpLocks/>
                        </wpg:cNvGrpSpPr>
                        <wpg:grpSpPr bwMode="auto">
                          <a:xfrm>
                            <a:off x="334" y="737"/>
                            <a:ext cx="11" cy="70"/>
                            <a:chOff x="334" y="737"/>
                            <a:chExt cx="11" cy="70"/>
                          </a:xfrm>
                        </wpg:grpSpPr>
                        <wps:wsp>
                          <wps:cNvPr id="53467" name="Freeform 583"/>
                          <wps:cNvSpPr>
                            <a:spLocks/>
                          </wps:cNvSpPr>
                          <wps:spPr bwMode="auto">
                            <a:xfrm>
                              <a:off x="334" y="737"/>
                              <a:ext cx="11" cy="70"/>
                            </a:xfrm>
                            <a:custGeom>
                              <a:avLst/>
                              <a:gdLst>
                                <a:gd name="T0" fmla="+- 0 342 334"/>
                                <a:gd name="T1" fmla="*/ T0 w 11"/>
                                <a:gd name="T2" fmla="+- 0 756 737"/>
                                <a:gd name="T3" fmla="*/ 756 h 70"/>
                                <a:gd name="T4" fmla="+- 0 342 334"/>
                                <a:gd name="T5" fmla="*/ T4 w 11"/>
                                <a:gd name="T6" fmla="+- 0 747 737"/>
                                <a:gd name="T7" fmla="*/ 747 h 70"/>
                                <a:gd name="T8" fmla="+- 0 344 334"/>
                                <a:gd name="T9" fmla="*/ T8 w 11"/>
                                <a:gd name="T10" fmla="+- 0 745 737"/>
                                <a:gd name="T11" fmla="*/ 745 h 70"/>
                                <a:gd name="T12" fmla="+- 0 345 334"/>
                                <a:gd name="T13" fmla="*/ T12 w 11"/>
                                <a:gd name="T14" fmla="+- 0 737 737"/>
                                <a:gd name="T15" fmla="*/ 737 h 70"/>
                                <a:gd name="T16" fmla="+- 0 345 334"/>
                                <a:gd name="T17" fmla="*/ T16 w 11"/>
                                <a:gd name="T18" fmla="+- 0 745 737"/>
                                <a:gd name="T19" fmla="*/ 745 h 70"/>
                                <a:gd name="T20" fmla="+- 0 343 334"/>
                                <a:gd name="T21" fmla="*/ T20 w 11"/>
                                <a:gd name="T22" fmla="+- 0 748 737"/>
                                <a:gd name="T23" fmla="*/ 748 h 70"/>
                                <a:gd name="T24" fmla="+- 0 342 334"/>
                                <a:gd name="T25" fmla="*/ T24 w 11"/>
                                <a:gd name="T26" fmla="+- 0 756 737"/>
                                <a:gd name="T27" fmla="*/ 756 h 70"/>
                              </a:gdLst>
                              <a:ahLst/>
                              <a:cxnLst>
                                <a:cxn ang="0">
                                  <a:pos x="T1" y="T3"/>
                                </a:cxn>
                                <a:cxn ang="0">
                                  <a:pos x="T5" y="T7"/>
                                </a:cxn>
                                <a:cxn ang="0">
                                  <a:pos x="T9" y="T11"/>
                                </a:cxn>
                                <a:cxn ang="0">
                                  <a:pos x="T13" y="T15"/>
                                </a:cxn>
                                <a:cxn ang="0">
                                  <a:pos x="T17" y="T19"/>
                                </a:cxn>
                                <a:cxn ang="0">
                                  <a:pos x="T21" y="T23"/>
                                </a:cxn>
                                <a:cxn ang="0">
                                  <a:pos x="T25" y="T27"/>
                                </a:cxn>
                              </a:cxnLst>
                              <a:rect l="0" t="0" r="r" b="b"/>
                              <a:pathLst>
                                <a:path w="11" h="70">
                                  <a:moveTo>
                                    <a:pt x="8" y="19"/>
                                  </a:moveTo>
                                  <a:lnTo>
                                    <a:pt x="8" y="10"/>
                                  </a:lnTo>
                                  <a:lnTo>
                                    <a:pt x="10" y="8"/>
                                  </a:lnTo>
                                  <a:lnTo>
                                    <a:pt x="11" y="0"/>
                                  </a:lnTo>
                                  <a:lnTo>
                                    <a:pt x="11" y="8"/>
                                  </a:lnTo>
                                  <a:lnTo>
                                    <a:pt x="9" y="11"/>
                                  </a:lnTo>
                                  <a:lnTo>
                                    <a:pt x="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68" name="Freeform 584"/>
                          <wps:cNvSpPr>
                            <a:spLocks/>
                          </wps:cNvSpPr>
                          <wps:spPr bwMode="auto">
                            <a:xfrm>
                              <a:off x="334" y="737"/>
                              <a:ext cx="11" cy="70"/>
                            </a:xfrm>
                            <a:custGeom>
                              <a:avLst/>
                              <a:gdLst>
                                <a:gd name="T0" fmla="+- 0 335 334"/>
                                <a:gd name="T1" fmla="*/ T0 w 11"/>
                                <a:gd name="T2" fmla="+- 0 806 737"/>
                                <a:gd name="T3" fmla="*/ 806 h 70"/>
                                <a:gd name="T4" fmla="+- 0 334 334"/>
                                <a:gd name="T5" fmla="*/ T4 w 11"/>
                                <a:gd name="T6" fmla="+- 0 799 737"/>
                                <a:gd name="T7" fmla="*/ 799 h 70"/>
                                <a:gd name="T8" fmla="+- 0 335 334"/>
                                <a:gd name="T9" fmla="*/ T8 w 11"/>
                                <a:gd name="T10" fmla="+- 0 783 737"/>
                                <a:gd name="T11" fmla="*/ 783 h 70"/>
                                <a:gd name="T12" fmla="+- 0 339 334"/>
                                <a:gd name="T13" fmla="*/ T12 w 11"/>
                                <a:gd name="T14" fmla="+- 0 758 737"/>
                                <a:gd name="T15" fmla="*/ 758 h 70"/>
                                <a:gd name="T16" fmla="+- 0 342 334"/>
                                <a:gd name="T17" fmla="*/ T16 w 11"/>
                                <a:gd name="T18" fmla="+- 0 757 737"/>
                                <a:gd name="T19" fmla="*/ 757 h 70"/>
                                <a:gd name="T20" fmla="+- 0 341 334"/>
                                <a:gd name="T21" fmla="*/ T20 w 11"/>
                                <a:gd name="T22" fmla="+- 0 763 737"/>
                                <a:gd name="T23" fmla="*/ 763 h 70"/>
                                <a:gd name="T24" fmla="+- 0 338 334"/>
                                <a:gd name="T25" fmla="*/ T24 w 11"/>
                                <a:gd name="T26" fmla="+- 0 778 737"/>
                                <a:gd name="T27" fmla="*/ 778 h 70"/>
                                <a:gd name="T28" fmla="+- 0 336 334"/>
                                <a:gd name="T29" fmla="*/ T28 w 11"/>
                                <a:gd name="T30" fmla="+- 0 792 737"/>
                                <a:gd name="T31" fmla="*/ 792 h 70"/>
                                <a:gd name="T32" fmla="+- 0 335 334"/>
                                <a:gd name="T33" fmla="*/ T32 w 11"/>
                                <a:gd name="T34" fmla="+- 0 806 737"/>
                                <a:gd name="T35" fmla="*/ 8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70">
                                  <a:moveTo>
                                    <a:pt x="1" y="69"/>
                                  </a:moveTo>
                                  <a:lnTo>
                                    <a:pt x="0" y="62"/>
                                  </a:lnTo>
                                  <a:lnTo>
                                    <a:pt x="1" y="46"/>
                                  </a:lnTo>
                                  <a:lnTo>
                                    <a:pt x="5" y="21"/>
                                  </a:lnTo>
                                  <a:lnTo>
                                    <a:pt x="8" y="20"/>
                                  </a:lnTo>
                                  <a:lnTo>
                                    <a:pt x="7" y="26"/>
                                  </a:lnTo>
                                  <a:lnTo>
                                    <a:pt x="4" y="41"/>
                                  </a:lnTo>
                                  <a:lnTo>
                                    <a:pt x="2" y="55"/>
                                  </a:lnTo>
                                  <a:lnTo>
                                    <a:pt x="1"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9" name="Group 585"/>
                        <wpg:cNvGrpSpPr>
                          <a:grpSpLocks/>
                        </wpg:cNvGrpSpPr>
                        <wpg:grpSpPr bwMode="auto">
                          <a:xfrm>
                            <a:off x="290" y="782"/>
                            <a:ext cx="2" cy="431"/>
                            <a:chOff x="290" y="782"/>
                            <a:chExt cx="2" cy="431"/>
                          </a:xfrm>
                        </wpg:grpSpPr>
                        <wps:wsp>
                          <wps:cNvPr id="53470" name="Freeform 586"/>
                          <wps:cNvSpPr>
                            <a:spLocks/>
                          </wps:cNvSpPr>
                          <wps:spPr bwMode="auto">
                            <a:xfrm>
                              <a:off x="290" y="782"/>
                              <a:ext cx="2" cy="431"/>
                            </a:xfrm>
                            <a:custGeom>
                              <a:avLst/>
                              <a:gdLst>
                                <a:gd name="T0" fmla="+- 0 782 782"/>
                                <a:gd name="T1" fmla="*/ 782 h 431"/>
                                <a:gd name="T2" fmla="+- 0 1213 782"/>
                                <a:gd name="T3" fmla="*/ 1213 h 431"/>
                              </a:gdLst>
                              <a:ahLst/>
                              <a:cxnLst>
                                <a:cxn ang="0">
                                  <a:pos x="0" y="T1"/>
                                </a:cxn>
                                <a:cxn ang="0">
                                  <a:pos x="0" y="T3"/>
                                </a:cxn>
                              </a:cxnLst>
                              <a:rect l="0" t="0" r="r" b="b"/>
                              <a:pathLst>
                                <a:path h="431">
                                  <a:moveTo>
                                    <a:pt x="0" y="0"/>
                                  </a:moveTo>
                                  <a:lnTo>
                                    <a:pt x="0" y="431"/>
                                  </a:lnTo>
                                </a:path>
                              </a:pathLst>
                            </a:custGeom>
                            <a:noFill/>
                            <a:ln w="202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71" name="Group 587"/>
                        <wpg:cNvGrpSpPr>
                          <a:grpSpLocks/>
                        </wpg:cNvGrpSpPr>
                        <wpg:grpSpPr bwMode="auto">
                          <a:xfrm>
                            <a:off x="379" y="814"/>
                            <a:ext cx="31" cy="60"/>
                            <a:chOff x="379" y="814"/>
                            <a:chExt cx="31" cy="60"/>
                          </a:xfrm>
                        </wpg:grpSpPr>
                        <wps:wsp>
                          <wps:cNvPr id="53472" name="Freeform 588"/>
                          <wps:cNvSpPr>
                            <a:spLocks/>
                          </wps:cNvSpPr>
                          <wps:spPr bwMode="auto">
                            <a:xfrm>
                              <a:off x="379" y="814"/>
                              <a:ext cx="31" cy="60"/>
                            </a:xfrm>
                            <a:custGeom>
                              <a:avLst/>
                              <a:gdLst>
                                <a:gd name="T0" fmla="+- 0 384 379"/>
                                <a:gd name="T1" fmla="*/ T0 w 31"/>
                                <a:gd name="T2" fmla="+- 0 874 814"/>
                                <a:gd name="T3" fmla="*/ 874 h 60"/>
                                <a:gd name="T4" fmla="+- 0 381 379"/>
                                <a:gd name="T5" fmla="*/ T4 w 31"/>
                                <a:gd name="T6" fmla="+- 0 874 814"/>
                                <a:gd name="T7" fmla="*/ 874 h 60"/>
                                <a:gd name="T8" fmla="+- 0 379 379"/>
                                <a:gd name="T9" fmla="*/ T8 w 31"/>
                                <a:gd name="T10" fmla="+- 0 870 814"/>
                                <a:gd name="T11" fmla="*/ 870 h 60"/>
                                <a:gd name="T12" fmla="+- 0 380 379"/>
                                <a:gd name="T13" fmla="*/ T12 w 31"/>
                                <a:gd name="T14" fmla="+- 0 864 814"/>
                                <a:gd name="T15" fmla="*/ 864 h 60"/>
                                <a:gd name="T16" fmla="+- 0 384 379"/>
                                <a:gd name="T17" fmla="*/ T16 w 31"/>
                                <a:gd name="T18" fmla="+- 0 858 814"/>
                                <a:gd name="T19" fmla="*/ 858 h 60"/>
                                <a:gd name="T20" fmla="+- 0 388 379"/>
                                <a:gd name="T21" fmla="*/ T20 w 31"/>
                                <a:gd name="T22" fmla="+- 0 845 814"/>
                                <a:gd name="T23" fmla="*/ 845 h 60"/>
                                <a:gd name="T24" fmla="+- 0 387 379"/>
                                <a:gd name="T25" fmla="*/ T24 w 31"/>
                                <a:gd name="T26" fmla="+- 0 837 814"/>
                                <a:gd name="T27" fmla="*/ 837 h 60"/>
                                <a:gd name="T28" fmla="+- 0 382 379"/>
                                <a:gd name="T29" fmla="*/ T28 w 31"/>
                                <a:gd name="T30" fmla="+- 0 823 814"/>
                                <a:gd name="T31" fmla="*/ 823 h 60"/>
                                <a:gd name="T32" fmla="+- 0 382 379"/>
                                <a:gd name="T33" fmla="*/ T32 w 31"/>
                                <a:gd name="T34" fmla="+- 0 815 814"/>
                                <a:gd name="T35" fmla="*/ 815 h 60"/>
                                <a:gd name="T36" fmla="+- 0 385 379"/>
                                <a:gd name="T37" fmla="*/ T36 w 31"/>
                                <a:gd name="T38" fmla="+- 0 814 814"/>
                                <a:gd name="T39" fmla="*/ 814 h 60"/>
                                <a:gd name="T40" fmla="+- 0 388 379"/>
                                <a:gd name="T41" fmla="*/ T40 w 31"/>
                                <a:gd name="T42" fmla="+- 0 814 814"/>
                                <a:gd name="T43" fmla="*/ 814 h 60"/>
                                <a:gd name="T44" fmla="+- 0 391 379"/>
                                <a:gd name="T45" fmla="*/ T44 w 31"/>
                                <a:gd name="T46" fmla="+- 0 826 814"/>
                                <a:gd name="T47" fmla="*/ 826 h 60"/>
                                <a:gd name="T48" fmla="+- 0 400 379"/>
                                <a:gd name="T49" fmla="*/ T48 w 31"/>
                                <a:gd name="T50" fmla="+- 0 838 814"/>
                                <a:gd name="T51" fmla="*/ 838 h 60"/>
                                <a:gd name="T52" fmla="+- 0 402 379"/>
                                <a:gd name="T53" fmla="*/ T52 w 31"/>
                                <a:gd name="T54" fmla="+- 0 840 814"/>
                                <a:gd name="T55" fmla="*/ 840 h 60"/>
                                <a:gd name="T56" fmla="+- 0 409 379"/>
                                <a:gd name="T57" fmla="*/ T56 w 31"/>
                                <a:gd name="T58" fmla="+- 0 840 814"/>
                                <a:gd name="T59" fmla="*/ 840 h 60"/>
                                <a:gd name="T60" fmla="+- 0 410 379"/>
                                <a:gd name="T61" fmla="*/ T60 w 31"/>
                                <a:gd name="T62" fmla="+- 0 842 814"/>
                                <a:gd name="T63" fmla="*/ 842 h 60"/>
                                <a:gd name="T64" fmla="+- 0 410 379"/>
                                <a:gd name="T65" fmla="*/ T64 w 31"/>
                                <a:gd name="T66" fmla="+- 0 844 814"/>
                                <a:gd name="T67" fmla="*/ 844 h 60"/>
                                <a:gd name="T68" fmla="+- 0 402 379"/>
                                <a:gd name="T69" fmla="*/ T68 w 31"/>
                                <a:gd name="T70" fmla="+- 0 852 814"/>
                                <a:gd name="T71" fmla="*/ 852 h 60"/>
                                <a:gd name="T72" fmla="+- 0 394 379"/>
                                <a:gd name="T73" fmla="*/ T72 w 31"/>
                                <a:gd name="T74" fmla="+- 0 860 814"/>
                                <a:gd name="T75" fmla="*/ 860 h 60"/>
                                <a:gd name="T76" fmla="+- 0 386 379"/>
                                <a:gd name="T77" fmla="*/ T76 w 31"/>
                                <a:gd name="T78" fmla="+- 0 872 814"/>
                                <a:gd name="T79" fmla="*/ 872 h 60"/>
                                <a:gd name="T80" fmla="+- 0 384 379"/>
                                <a:gd name="T81" fmla="*/ T80 w 31"/>
                                <a:gd name="T82" fmla="+- 0 874 814"/>
                                <a:gd name="T83" fmla="*/ 8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60">
                                  <a:moveTo>
                                    <a:pt x="5" y="60"/>
                                  </a:moveTo>
                                  <a:lnTo>
                                    <a:pt x="2" y="60"/>
                                  </a:lnTo>
                                  <a:lnTo>
                                    <a:pt x="0" y="56"/>
                                  </a:lnTo>
                                  <a:lnTo>
                                    <a:pt x="1" y="50"/>
                                  </a:lnTo>
                                  <a:lnTo>
                                    <a:pt x="5" y="44"/>
                                  </a:lnTo>
                                  <a:lnTo>
                                    <a:pt x="9" y="31"/>
                                  </a:lnTo>
                                  <a:lnTo>
                                    <a:pt x="8" y="23"/>
                                  </a:lnTo>
                                  <a:lnTo>
                                    <a:pt x="3" y="9"/>
                                  </a:lnTo>
                                  <a:lnTo>
                                    <a:pt x="3" y="1"/>
                                  </a:lnTo>
                                  <a:lnTo>
                                    <a:pt x="6" y="0"/>
                                  </a:lnTo>
                                  <a:lnTo>
                                    <a:pt x="9" y="0"/>
                                  </a:lnTo>
                                  <a:lnTo>
                                    <a:pt x="12" y="12"/>
                                  </a:lnTo>
                                  <a:lnTo>
                                    <a:pt x="21" y="24"/>
                                  </a:lnTo>
                                  <a:lnTo>
                                    <a:pt x="23" y="26"/>
                                  </a:lnTo>
                                  <a:lnTo>
                                    <a:pt x="30" y="26"/>
                                  </a:lnTo>
                                  <a:lnTo>
                                    <a:pt x="31" y="28"/>
                                  </a:lnTo>
                                  <a:lnTo>
                                    <a:pt x="31" y="30"/>
                                  </a:lnTo>
                                  <a:lnTo>
                                    <a:pt x="23" y="38"/>
                                  </a:lnTo>
                                  <a:lnTo>
                                    <a:pt x="15" y="46"/>
                                  </a:lnTo>
                                  <a:lnTo>
                                    <a:pt x="7" y="58"/>
                                  </a:lnTo>
                                  <a:lnTo>
                                    <a:pt x="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73" name="Freeform 589"/>
                          <wps:cNvSpPr>
                            <a:spLocks/>
                          </wps:cNvSpPr>
                          <wps:spPr bwMode="auto">
                            <a:xfrm>
                              <a:off x="379" y="814"/>
                              <a:ext cx="31" cy="60"/>
                            </a:xfrm>
                            <a:custGeom>
                              <a:avLst/>
                              <a:gdLst>
                                <a:gd name="T0" fmla="+- 0 409 379"/>
                                <a:gd name="T1" fmla="*/ T0 w 31"/>
                                <a:gd name="T2" fmla="+- 0 840 814"/>
                                <a:gd name="T3" fmla="*/ 840 h 60"/>
                                <a:gd name="T4" fmla="+- 0 402 379"/>
                                <a:gd name="T5" fmla="*/ T4 w 31"/>
                                <a:gd name="T6" fmla="+- 0 840 814"/>
                                <a:gd name="T7" fmla="*/ 840 h 60"/>
                                <a:gd name="T8" fmla="+- 0 407 379"/>
                                <a:gd name="T9" fmla="*/ T8 w 31"/>
                                <a:gd name="T10" fmla="+- 0 838 814"/>
                                <a:gd name="T11" fmla="*/ 838 h 60"/>
                                <a:gd name="T12" fmla="+- 0 409 379"/>
                                <a:gd name="T13" fmla="*/ T12 w 31"/>
                                <a:gd name="T14" fmla="+- 0 839 814"/>
                                <a:gd name="T15" fmla="*/ 839 h 60"/>
                                <a:gd name="T16" fmla="+- 0 409 379"/>
                                <a:gd name="T17" fmla="*/ T16 w 31"/>
                                <a:gd name="T18" fmla="+- 0 840 814"/>
                                <a:gd name="T19" fmla="*/ 840 h 60"/>
                              </a:gdLst>
                              <a:ahLst/>
                              <a:cxnLst>
                                <a:cxn ang="0">
                                  <a:pos x="T1" y="T3"/>
                                </a:cxn>
                                <a:cxn ang="0">
                                  <a:pos x="T5" y="T7"/>
                                </a:cxn>
                                <a:cxn ang="0">
                                  <a:pos x="T9" y="T11"/>
                                </a:cxn>
                                <a:cxn ang="0">
                                  <a:pos x="T13" y="T15"/>
                                </a:cxn>
                                <a:cxn ang="0">
                                  <a:pos x="T17" y="T19"/>
                                </a:cxn>
                              </a:cxnLst>
                              <a:rect l="0" t="0" r="r" b="b"/>
                              <a:pathLst>
                                <a:path w="31" h="60">
                                  <a:moveTo>
                                    <a:pt x="30" y="26"/>
                                  </a:moveTo>
                                  <a:lnTo>
                                    <a:pt x="23" y="26"/>
                                  </a:lnTo>
                                  <a:lnTo>
                                    <a:pt x="28" y="24"/>
                                  </a:lnTo>
                                  <a:lnTo>
                                    <a:pt x="30" y="25"/>
                                  </a:lnTo>
                                  <a:lnTo>
                                    <a:pt x="3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74" name="Group 590"/>
                        <wpg:cNvGrpSpPr>
                          <a:grpSpLocks/>
                        </wpg:cNvGrpSpPr>
                        <wpg:grpSpPr bwMode="auto">
                          <a:xfrm>
                            <a:off x="164" y="817"/>
                            <a:ext cx="84" cy="448"/>
                            <a:chOff x="164" y="817"/>
                            <a:chExt cx="84" cy="448"/>
                          </a:xfrm>
                        </wpg:grpSpPr>
                        <wps:wsp>
                          <wps:cNvPr id="53475" name="Freeform 591"/>
                          <wps:cNvSpPr>
                            <a:spLocks/>
                          </wps:cNvSpPr>
                          <wps:spPr bwMode="auto">
                            <a:xfrm>
                              <a:off x="164" y="817"/>
                              <a:ext cx="84" cy="448"/>
                            </a:xfrm>
                            <a:custGeom>
                              <a:avLst/>
                              <a:gdLst>
                                <a:gd name="T0" fmla="+- 0 208 164"/>
                                <a:gd name="T1" fmla="*/ T0 w 84"/>
                                <a:gd name="T2" fmla="+- 0 1189 817"/>
                                <a:gd name="T3" fmla="*/ 1189 h 448"/>
                                <a:gd name="T4" fmla="+- 0 197 164"/>
                                <a:gd name="T5" fmla="*/ T4 w 84"/>
                                <a:gd name="T6" fmla="+- 0 1189 817"/>
                                <a:gd name="T7" fmla="*/ 1189 h 448"/>
                                <a:gd name="T8" fmla="+- 0 198 164"/>
                                <a:gd name="T9" fmla="*/ T8 w 84"/>
                                <a:gd name="T10" fmla="+- 0 1187 817"/>
                                <a:gd name="T11" fmla="*/ 1187 h 448"/>
                                <a:gd name="T12" fmla="+- 0 185 164"/>
                                <a:gd name="T13" fmla="*/ T12 w 84"/>
                                <a:gd name="T14" fmla="+- 0 1150 817"/>
                                <a:gd name="T15" fmla="*/ 1150 h 448"/>
                                <a:gd name="T16" fmla="+- 0 173 164"/>
                                <a:gd name="T17" fmla="*/ T16 w 84"/>
                                <a:gd name="T18" fmla="+- 0 1109 817"/>
                                <a:gd name="T19" fmla="*/ 1109 h 448"/>
                                <a:gd name="T20" fmla="+- 0 167 164"/>
                                <a:gd name="T21" fmla="*/ T20 w 84"/>
                                <a:gd name="T22" fmla="+- 0 1061 817"/>
                                <a:gd name="T23" fmla="*/ 1061 h 448"/>
                                <a:gd name="T24" fmla="+- 0 164 164"/>
                                <a:gd name="T25" fmla="*/ T24 w 84"/>
                                <a:gd name="T26" fmla="+- 0 1019 817"/>
                                <a:gd name="T27" fmla="*/ 1019 h 448"/>
                                <a:gd name="T28" fmla="+- 0 167 164"/>
                                <a:gd name="T29" fmla="*/ T28 w 84"/>
                                <a:gd name="T30" fmla="+- 0 963 817"/>
                                <a:gd name="T31" fmla="*/ 963 h 448"/>
                                <a:gd name="T32" fmla="+- 0 177 164"/>
                                <a:gd name="T33" fmla="*/ T32 w 84"/>
                                <a:gd name="T34" fmla="+- 0 901 817"/>
                                <a:gd name="T35" fmla="*/ 901 h 448"/>
                                <a:gd name="T36" fmla="+- 0 202 164"/>
                                <a:gd name="T37" fmla="*/ T36 w 84"/>
                                <a:gd name="T38" fmla="+- 0 827 817"/>
                                <a:gd name="T39" fmla="*/ 827 h 448"/>
                                <a:gd name="T40" fmla="+- 0 208 164"/>
                                <a:gd name="T41" fmla="*/ T40 w 84"/>
                                <a:gd name="T42" fmla="+- 0 817 817"/>
                                <a:gd name="T43" fmla="*/ 817 h 448"/>
                                <a:gd name="T44" fmla="+- 0 210 164"/>
                                <a:gd name="T45" fmla="*/ T44 w 84"/>
                                <a:gd name="T46" fmla="+- 0 820 817"/>
                                <a:gd name="T47" fmla="*/ 820 h 448"/>
                                <a:gd name="T48" fmla="+- 0 196 164"/>
                                <a:gd name="T49" fmla="*/ T48 w 84"/>
                                <a:gd name="T50" fmla="+- 0 862 817"/>
                                <a:gd name="T51" fmla="*/ 862 h 448"/>
                                <a:gd name="T52" fmla="+- 0 179 164"/>
                                <a:gd name="T53" fmla="*/ T52 w 84"/>
                                <a:gd name="T54" fmla="+- 0 925 817"/>
                                <a:gd name="T55" fmla="*/ 925 h 448"/>
                                <a:gd name="T56" fmla="+- 0 171 164"/>
                                <a:gd name="T57" fmla="*/ T56 w 84"/>
                                <a:gd name="T58" fmla="+- 0 990 817"/>
                                <a:gd name="T59" fmla="*/ 990 h 448"/>
                                <a:gd name="T60" fmla="+- 0 172 164"/>
                                <a:gd name="T61" fmla="*/ T60 w 84"/>
                                <a:gd name="T62" fmla="+- 0 1056 817"/>
                                <a:gd name="T63" fmla="*/ 1056 h 448"/>
                                <a:gd name="T64" fmla="+- 0 183 164"/>
                                <a:gd name="T65" fmla="*/ T64 w 84"/>
                                <a:gd name="T66" fmla="+- 0 1120 817"/>
                                <a:gd name="T67" fmla="*/ 1120 h 448"/>
                                <a:gd name="T68" fmla="+- 0 197 164"/>
                                <a:gd name="T69" fmla="*/ T68 w 84"/>
                                <a:gd name="T70" fmla="+- 0 1166 817"/>
                                <a:gd name="T71" fmla="*/ 1166 h 448"/>
                                <a:gd name="T72" fmla="+- 0 208 164"/>
                                <a:gd name="T73" fmla="*/ T72 w 84"/>
                                <a:gd name="T74" fmla="+- 0 1189 817"/>
                                <a:gd name="T75" fmla="*/ 118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 h="448">
                                  <a:moveTo>
                                    <a:pt x="44" y="372"/>
                                  </a:moveTo>
                                  <a:lnTo>
                                    <a:pt x="33" y="372"/>
                                  </a:lnTo>
                                  <a:lnTo>
                                    <a:pt x="34" y="370"/>
                                  </a:lnTo>
                                  <a:lnTo>
                                    <a:pt x="21" y="333"/>
                                  </a:lnTo>
                                  <a:lnTo>
                                    <a:pt x="9" y="292"/>
                                  </a:lnTo>
                                  <a:lnTo>
                                    <a:pt x="3" y="244"/>
                                  </a:lnTo>
                                  <a:lnTo>
                                    <a:pt x="0" y="202"/>
                                  </a:lnTo>
                                  <a:lnTo>
                                    <a:pt x="3" y="146"/>
                                  </a:lnTo>
                                  <a:lnTo>
                                    <a:pt x="13" y="84"/>
                                  </a:lnTo>
                                  <a:lnTo>
                                    <a:pt x="38" y="10"/>
                                  </a:lnTo>
                                  <a:lnTo>
                                    <a:pt x="44" y="0"/>
                                  </a:lnTo>
                                  <a:lnTo>
                                    <a:pt x="46" y="3"/>
                                  </a:lnTo>
                                  <a:lnTo>
                                    <a:pt x="32" y="45"/>
                                  </a:lnTo>
                                  <a:lnTo>
                                    <a:pt x="15" y="108"/>
                                  </a:lnTo>
                                  <a:lnTo>
                                    <a:pt x="7" y="173"/>
                                  </a:lnTo>
                                  <a:lnTo>
                                    <a:pt x="8" y="239"/>
                                  </a:lnTo>
                                  <a:lnTo>
                                    <a:pt x="19" y="303"/>
                                  </a:lnTo>
                                  <a:lnTo>
                                    <a:pt x="33" y="349"/>
                                  </a:lnTo>
                                  <a:lnTo>
                                    <a:pt x="44"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76" name="Freeform 592"/>
                          <wps:cNvSpPr>
                            <a:spLocks/>
                          </wps:cNvSpPr>
                          <wps:spPr bwMode="auto">
                            <a:xfrm>
                              <a:off x="164" y="817"/>
                              <a:ext cx="84" cy="448"/>
                            </a:xfrm>
                            <a:custGeom>
                              <a:avLst/>
                              <a:gdLst>
                                <a:gd name="T0" fmla="+- 0 227 164"/>
                                <a:gd name="T1" fmla="*/ T0 w 84"/>
                                <a:gd name="T2" fmla="+- 0 1242 817"/>
                                <a:gd name="T3" fmla="*/ 1242 h 448"/>
                                <a:gd name="T4" fmla="+- 0 223 164"/>
                                <a:gd name="T5" fmla="*/ T4 w 84"/>
                                <a:gd name="T6" fmla="+- 0 1241 817"/>
                                <a:gd name="T7" fmla="*/ 1241 h 448"/>
                                <a:gd name="T8" fmla="+- 0 203 164"/>
                                <a:gd name="T9" fmla="*/ T8 w 84"/>
                                <a:gd name="T10" fmla="+- 0 1205 817"/>
                                <a:gd name="T11" fmla="*/ 1205 h 448"/>
                                <a:gd name="T12" fmla="+- 0 197 164"/>
                                <a:gd name="T13" fmla="*/ T12 w 84"/>
                                <a:gd name="T14" fmla="+- 0 1192 817"/>
                                <a:gd name="T15" fmla="*/ 1192 h 448"/>
                                <a:gd name="T16" fmla="+- 0 196 164"/>
                                <a:gd name="T17" fmla="*/ T16 w 84"/>
                                <a:gd name="T18" fmla="+- 0 1187 817"/>
                                <a:gd name="T19" fmla="*/ 1187 h 448"/>
                                <a:gd name="T20" fmla="+- 0 196 164"/>
                                <a:gd name="T21" fmla="*/ T20 w 84"/>
                                <a:gd name="T22" fmla="+- 0 1186 817"/>
                                <a:gd name="T23" fmla="*/ 1186 h 448"/>
                                <a:gd name="T24" fmla="+- 0 197 164"/>
                                <a:gd name="T25" fmla="*/ T24 w 84"/>
                                <a:gd name="T26" fmla="+- 0 1189 817"/>
                                <a:gd name="T27" fmla="*/ 1189 h 448"/>
                                <a:gd name="T28" fmla="+- 0 208 164"/>
                                <a:gd name="T29" fmla="*/ T28 w 84"/>
                                <a:gd name="T30" fmla="+- 0 1189 817"/>
                                <a:gd name="T31" fmla="*/ 1189 h 448"/>
                                <a:gd name="T32" fmla="+- 0 211 164"/>
                                <a:gd name="T33" fmla="*/ T32 w 84"/>
                                <a:gd name="T34" fmla="+- 0 1197 817"/>
                                <a:gd name="T35" fmla="*/ 1197 h 448"/>
                                <a:gd name="T36" fmla="+- 0 223 164"/>
                                <a:gd name="T37" fmla="*/ T36 w 84"/>
                                <a:gd name="T38" fmla="+- 0 1217 817"/>
                                <a:gd name="T39" fmla="*/ 1217 h 448"/>
                                <a:gd name="T40" fmla="+- 0 230 164"/>
                                <a:gd name="T41" fmla="*/ T40 w 84"/>
                                <a:gd name="T42" fmla="+- 0 1234 817"/>
                                <a:gd name="T43" fmla="*/ 1234 h 448"/>
                                <a:gd name="T44" fmla="+- 0 234 164"/>
                                <a:gd name="T45" fmla="*/ T44 w 84"/>
                                <a:gd name="T46" fmla="+- 0 1240 817"/>
                                <a:gd name="T47" fmla="*/ 1240 h 448"/>
                                <a:gd name="T48" fmla="+- 0 227 164"/>
                                <a:gd name="T49" fmla="*/ T48 w 84"/>
                                <a:gd name="T50" fmla="+- 0 1240 817"/>
                                <a:gd name="T51" fmla="*/ 1240 h 448"/>
                                <a:gd name="T52" fmla="+- 0 227 164"/>
                                <a:gd name="T53" fmla="*/ T52 w 84"/>
                                <a:gd name="T54" fmla="+- 0 1242 817"/>
                                <a:gd name="T55" fmla="*/ 124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 h="448">
                                  <a:moveTo>
                                    <a:pt x="63" y="425"/>
                                  </a:moveTo>
                                  <a:lnTo>
                                    <a:pt x="59" y="424"/>
                                  </a:lnTo>
                                  <a:lnTo>
                                    <a:pt x="39" y="388"/>
                                  </a:lnTo>
                                  <a:lnTo>
                                    <a:pt x="33" y="375"/>
                                  </a:lnTo>
                                  <a:lnTo>
                                    <a:pt x="32" y="370"/>
                                  </a:lnTo>
                                  <a:lnTo>
                                    <a:pt x="32" y="369"/>
                                  </a:lnTo>
                                  <a:lnTo>
                                    <a:pt x="33" y="372"/>
                                  </a:lnTo>
                                  <a:lnTo>
                                    <a:pt x="44" y="372"/>
                                  </a:lnTo>
                                  <a:lnTo>
                                    <a:pt x="47" y="380"/>
                                  </a:lnTo>
                                  <a:lnTo>
                                    <a:pt x="59" y="400"/>
                                  </a:lnTo>
                                  <a:lnTo>
                                    <a:pt x="66" y="417"/>
                                  </a:lnTo>
                                  <a:lnTo>
                                    <a:pt x="70" y="423"/>
                                  </a:lnTo>
                                  <a:lnTo>
                                    <a:pt x="63" y="423"/>
                                  </a:lnTo>
                                  <a:lnTo>
                                    <a:pt x="63"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77" name="Freeform 593"/>
                          <wps:cNvSpPr>
                            <a:spLocks/>
                          </wps:cNvSpPr>
                          <wps:spPr bwMode="auto">
                            <a:xfrm>
                              <a:off x="164" y="817"/>
                              <a:ext cx="84" cy="448"/>
                            </a:xfrm>
                            <a:custGeom>
                              <a:avLst/>
                              <a:gdLst>
                                <a:gd name="T0" fmla="+- 0 247 164"/>
                                <a:gd name="T1" fmla="*/ T0 w 84"/>
                                <a:gd name="T2" fmla="+- 0 1264 817"/>
                                <a:gd name="T3" fmla="*/ 1264 h 448"/>
                                <a:gd name="T4" fmla="+- 0 233 164"/>
                                <a:gd name="T5" fmla="*/ T4 w 84"/>
                                <a:gd name="T6" fmla="+- 0 1248 817"/>
                                <a:gd name="T7" fmla="*/ 1248 h 448"/>
                                <a:gd name="T8" fmla="+- 0 230 164"/>
                                <a:gd name="T9" fmla="*/ T8 w 84"/>
                                <a:gd name="T10" fmla="+- 0 1242 817"/>
                                <a:gd name="T11" fmla="*/ 1242 h 448"/>
                                <a:gd name="T12" fmla="+- 0 228 164"/>
                                <a:gd name="T13" fmla="*/ T12 w 84"/>
                                <a:gd name="T14" fmla="+- 0 1242 817"/>
                                <a:gd name="T15" fmla="*/ 1242 h 448"/>
                                <a:gd name="T16" fmla="+- 0 228 164"/>
                                <a:gd name="T17" fmla="*/ T16 w 84"/>
                                <a:gd name="T18" fmla="+- 0 1241 817"/>
                                <a:gd name="T19" fmla="*/ 1241 h 448"/>
                                <a:gd name="T20" fmla="+- 0 227 164"/>
                                <a:gd name="T21" fmla="*/ T20 w 84"/>
                                <a:gd name="T22" fmla="+- 0 1240 817"/>
                                <a:gd name="T23" fmla="*/ 1240 h 448"/>
                                <a:gd name="T24" fmla="+- 0 234 164"/>
                                <a:gd name="T25" fmla="*/ T24 w 84"/>
                                <a:gd name="T26" fmla="+- 0 1240 817"/>
                                <a:gd name="T27" fmla="*/ 1240 h 448"/>
                                <a:gd name="T28" fmla="+- 0 246 164"/>
                                <a:gd name="T29" fmla="*/ T28 w 84"/>
                                <a:gd name="T30" fmla="+- 0 1262 817"/>
                                <a:gd name="T31" fmla="*/ 1262 h 448"/>
                                <a:gd name="T32" fmla="+- 0 247 164"/>
                                <a:gd name="T33" fmla="*/ T32 w 84"/>
                                <a:gd name="T34" fmla="+- 0 1263 817"/>
                                <a:gd name="T35" fmla="*/ 1263 h 448"/>
                                <a:gd name="T36" fmla="+- 0 247 164"/>
                                <a:gd name="T37" fmla="*/ T36 w 84"/>
                                <a:gd name="T38" fmla="+- 0 1264 817"/>
                                <a:gd name="T39" fmla="*/ 126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448">
                                  <a:moveTo>
                                    <a:pt x="83" y="447"/>
                                  </a:moveTo>
                                  <a:lnTo>
                                    <a:pt x="69" y="431"/>
                                  </a:lnTo>
                                  <a:lnTo>
                                    <a:pt x="66" y="425"/>
                                  </a:lnTo>
                                  <a:lnTo>
                                    <a:pt x="64" y="425"/>
                                  </a:lnTo>
                                  <a:lnTo>
                                    <a:pt x="64" y="424"/>
                                  </a:lnTo>
                                  <a:lnTo>
                                    <a:pt x="63" y="423"/>
                                  </a:lnTo>
                                  <a:lnTo>
                                    <a:pt x="70" y="423"/>
                                  </a:lnTo>
                                  <a:lnTo>
                                    <a:pt x="82" y="445"/>
                                  </a:lnTo>
                                  <a:lnTo>
                                    <a:pt x="83" y="446"/>
                                  </a:lnTo>
                                  <a:lnTo>
                                    <a:pt x="83"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78" name="Group 594"/>
                        <wpg:cNvGrpSpPr>
                          <a:grpSpLocks/>
                        </wpg:cNvGrpSpPr>
                        <wpg:grpSpPr bwMode="auto">
                          <a:xfrm>
                            <a:off x="193" y="835"/>
                            <a:ext cx="222" cy="544"/>
                            <a:chOff x="193" y="835"/>
                            <a:chExt cx="222" cy="544"/>
                          </a:xfrm>
                        </wpg:grpSpPr>
                        <wps:wsp>
                          <wps:cNvPr id="53479" name="Freeform 595"/>
                          <wps:cNvSpPr>
                            <a:spLocks/>
                          </wps:cNvSpPr>
                          <wps:spPr bwMode="auto">
                            <a:xfrm>
                              <a:off x="193" y="835"/>
                              <a:ext cx="222" cy="544"/>
                            </a:xfrm>
                            <a:custGeom>
                              <a:avLst/>
                              <a:gdLst>
                                <a:gd name="T0" fmla="+- 0 323 193"/>
                                <a:gd name="T1" fmla="*/ T0 w 222"/>
                                <a:gd name="T2" fmla="+- 0 1338 835"/>
                                <a:gd name="T3" fmla="*/ 1338 h 544"/>
                                <a:gd name="T4" fmla="+- 0 274 193"/>
                                <a:gd name="T5" fmla="*/ T4 w 222"/>
                                <a:gd name="T6" fmla="+- 0 1286 835"/>
                                <a:gd name="T7" fmla="*/ 1286 h 544"/>
                                <a:gd name="T8" fmla="+- 0 239 193"/>
                                <a:gd name="T9" fmla="*/ T8 w 222"/>
                                <a:gd name="T10" fmla="+- 0 1226 835"/>
                                <a:gd name="T11" fmla="*/ 1226 h 544"/>
                                <a:gd name="T12" fmla="+- 0 215 193"/>
                                <a:gd name="T13" fmla="*/ T12 w 222"/>
                                <a:gd name="T14" fmla="+- 0 1161 835"/>
                                <a:gd name="T15" fmla="*/ 1161 h 544"/>
                                <a:gd name="T16" fmla="+- 0 200 193"/>
                                <a:gd name="T17" fmla="*/ T16 w 222"/>
                                <a:gd name="T18" fmla="+- 0 1090 835"/>
                                <a:gd name="T19" fmla="*/ 1090 h 544"/>
                                <a:gd name="T20" fmla="+- 0 193 193"/>
                                <a:gd name="T21" fmla="*/ T20 w 222"/>
                                <a:gd name="T22" fmla="+- 0 991 835"/>
                                <a:gd name="T23" fmla="*/ 991 h 544"/>
                                <a:gd name="T24" fmla="+- 0 193 193"/>
                                <a:gd name="T25" fmla="*/ T24 w 222"/>
                                <a:gd name="T26" fmla="+- 0 977 835"/>
                                <a:gd name="T27" fmla="*/ 977 h 544"/>
                                <a:gd name="T28" fmla="+- 0 194 193"/>
                                <a:gd name="T29" fmla="*/ T28 w 222"/>
                                <a:gd name="T30" fmla="+- 0 956 835"/>
                                <a:gd name="T31" fmla="*/ 956 h 544"/>
                                <a:gd name="T32" fmla="+- 0 200 193"/>
                                <a:gd name="T33" fmla="*/ T32 w 222"/>
                                <a:gd name="T34" fmla="+- 0 907 835"/>
                                <a:gd name="T35" fmla="*/ 907 h 544"/>
                                <a:gd name="T36" fmla="+- 0 216 193"/>
                                <a:gd name="T37" fmla="*/ T36 w 222"/>
                                <a:gd name="T38" fmla="+- 0 861 835"/>
                                <a:gd name="T39" fmla="*/ 861 h 544"/>
                                <a:gd name="T40" fmla="+- 0 219 193"/>
                                <a:gd name="T41" fmla="*/ T40 w 222"/>
                                <a:gd name="T42" fmla="+- 0 850 835"/>
                                <a:gd name="T43" fmla="*/ 850 h 544"/>
                                <a:gd name="T44" fmla="+- 0 226 193"/>
                                <a:gd name="T45" fmla="*/ T44 w 222"/>
                                <a:gd name="T46" fmla="+- 0 836 835"/>
                                <a:gd name="T47" fmla="*/ 836 h 544"/>
                                <a:gd name="T48" fmla="+- 0 228 193"/>
                                <a:gd name="T49" fmla="*/ T48 w 222"/>
                                <a:gd name="T50" fmla="+- 0 835 835"/>
                                <a:gd name="T51" fmla="*/ 835 h 544"/>
                                <a:gd name="T52" fmla="+- 0 228 193"/>
                                <a:gd name="T53" fmla="*/ T52 w 222"/>
                                <a:gd name="T54" fmla="+- 0 840 835"/>
                                <a:gd name="T55" fmla="*/ 840 h 544"/>
                                <a:gd name="T56" fmla="+- 0 211 193"/>
                                <a:gd name="T57" fmla="*/ T56 w 222"/>
                                <a:gd name="T58" fmla="+- 0 897 835"/>
                                <a:gd name="T59" fmla="*/ 897 h 544"/>
                                <a:gd name="T60" fmla="+- 0 200 193"/>
                                <a:gd name="T61" fmla="*/ T60 w 222"/>
                                <a:gd name="T62" fmla="+- 0 968 835"/>
                                <a:gd name="T63" fmla="*/ 968 h 544"/>
                                <a:gd name="T64" fmla="+- 0 202 193"/>
                                <a:gd name="T65" fmla="*/ T64 w 222"/>
                                <a:gd name="T66" fmla="+- 0 1050 835"/>
                                <a:gd name="T67" fmla="*/ 1050 h 544"/>
                                <a:gd name="T68" fmla="+- 0 214 193"/>
                                <a:gd name="T69" fmla="*/ T68 w 222"/>
                                <a:gd name="T70" fmla="+- 0 1131 835"/>
                                <a:gd name="T71" fmla="*/ 1131 h 544"/>
                                <a:gd name="T72" fmla="+- 0 235 193"/>
                                <a:gd name="T73" fmla="*/ T72 w 222"/>
                                <a:gd name="T74" fmla="+- 0 1200 835"/>
                                <a:gd name="T75" fmla="*/ 1200 h 544"/>
                                <a:gd name="T76" fmla="+- 0 268 193"/>
                                <a:gd name="T77" fmla="*/ T76 w 222"/>
                                <a:gd name="T78" fmla="+- 0 1264 835"/>
                                <a:gd name="T79" fmla="*/ 1264 h 544"/>
                                <a:gd name="T80" fmla="+- 0 338 193"/>
                                <a:gd name="T81" fmla="*/ T80 w 222"/>
                                <a:gd name="T82" fmla="+- 0 1334 835"/>
                                <a:gd name="T83" fmla="*/ 1334 h 544"/>
                                <a:gd name="T84" fmla="+- 0 323 193"/>
                                <a:gd name="T85" fmla="*/ T84 w 222"/>
                                <a:gd name="T86" fmla="+- 0 1334 835"/>
                                <a:gd name="T87" fmla="*/ 1334 h 544"/>
                                <a:gd name="T88" fmla="+- 0 322 193"/>
                                <a:gd name="T89" fmla="*/ T88 w 222"/>
                                <a:gd name="T90" fmla="+- 0 1335 835"/>
                                <a:gd name="T91" fmla="*/ 1335 h 544"/>
                                <a:gd name="T92" fmla="+- 0 323 193"/>
                                <a:gd name="T93" fmla="*/ T92 w 222"/>
                                <a:gd name="T94" fmla="+- 0 1338 835"/>
                                <a:gd name="T95" fmla="*/ 1338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2" h="544">
                                  <a:moveTo>
                                    <a:pt x="130" y="503"/>
                                  </a:moveTo>
                                  <a:lnTo>
                                    <a:pt x="81" y="451"/>
                                  </a:lnTo>
                                  <a:lnTo>
                                    <a:pt x="46" y="391"/>
                                  </a:lnTo>
                                  <a:lnTo>
                                    <a:pt x="22" y="326"/>
                                  </a:lnTo>
                                  <a:lnTo>
                                    <a:pt x="7" y="255"/>
                                  </a:lnTo>
                                  <a:lnTo>
                                    <a:pt x="0" y="156"/>
                                  </a:lnTo>
                                  <a:lnTo>
                                    <a:pt x="0" y="142"/>
                                  </a:lnTo>
                                  <a:lnTo>
                                    <a:pt x="1" y="121"/>
                                  </a:lnTo>
                                  <a:lnTo>
                                    <a:pt x="7" y="72"/>
                                  </a:lnTo>
                                  <a:lnTo>
                                    <a:pt x="23" y="26"/>
                                  </a:lnTo>
                                  <a:lnTo>
                                    <a:pt x="26" y="15"/>
                                  </a:lnTo>
                                  <a:lnTo>
                                    <a:pt x="33" y="1"/>
                                  </a:lnTo>
                                  <a:lnTo>
                                    <a:pt x="35" y="0"/>
                                  </a:lnTo>
                                  <a:lnTo>
                                    <a:pt x="35" y="5"/>
                                  </a:lnTo>
                                  <a:lnTo>
                                    <a:pt x="18" y="62"/>
                                  </a:lnTo>
                                  <a:lnTo>
                                    <a:pt x="7" y="133"/>
                                  </a:lnTo>
                                  <a:lnTo>
                                    <a:pt x="9" y="215"/>
                                  </a:lnTo>
                                  <a:lnTo>
                                    <a:pt x="21" y="296"/>
                                  </a:lnTo>
                                  <a:lnTo>
                                    <a:pt x="42" y="365"/>
                                  </a:lnTo>
                                  <a:lnTo>
                                    <a:pt x="75" y="429"/>
                                  </a:lnTo>
                                  <a:lnTo>
                                    <a:pt x="145" y="499"/>
                                  </a:lnTo>
                                  <a:lnTo>
                                    <a:pt x="130" y="499"/>
                                  </a:lnTo>
                                  <a:lnTo>
                                    <a:pt x="129" y="500"/>
                                  </a:lnTo>
                                  <a:lnTo>
                                    <a:pt x="130"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80" name="Freeform 596"/>
                          <wps:cNvSpPr>
                            <a:spLocks/>
                          </wps:cNvSpPr>
                          <wps:spPr bwMode="auto">
                            <a:xfrm>
                              <a:off x="193" y="835"/>
                              <a:ext cx="222" cy="544"/>
                            </a:xfrm>
                            <a:custGeom>
                              <a:avLst/>
                              <a:gdLst>
                                <a:gd name="T0" fmla="+- 0 414 193"/>
                                <a:gd name="T1" fmla="*/ T0 w 222"/>
                                <a:gd name="T2" fmla="+- 0 1378 835"/>
                                <a:gd name="T3" fmla="*/ 1378 h 544"/>
                                <a:gd name="T4" fmla="+- 0 360 193"/>
                                <a:gd name="T5" fmla="*/ T4 w 222"/>
                                <a:gd name="T6" fmla="+- 0 1353 835"/>
                                <a:gd name="T7" fmla="*/ 1353 h 544"/>
                                <a:gd name="T8" fmla="+- 0 323 193"/>
                                <a:gd name="T9" fmla="*/ T8 w 222"/>
                                <a:gd name="T10" fmla="+- 0 1334 835"/>
                                <a:gd name="T11" fmla="*/ 1334 h 544"/>
                                <a:gd name="T12" fmla="+- 0 338 193"/>
                                <a:gd name="T13" fmla="*/ T12 w 222"/>
                                <a:gd name="T14" fmla="+- 0 1334 835"/>
                                <a:gd name="T15" fmla="*/ 1334 h 544"/>
                                <a:gd name="T16" fmla="+- 0 351 193"/>
                                <a:gd name="T17" fmla="*/ T16 w 222"/>
                                <a:gd name="T18" fmla="+- 0 1343 835"/>
                                <a:gd name="T19" fmla="*/ 1343 h 544"/>
                                <a:gd name="T20" fmla="+- 0 414 193"/>
                                <a:gd name="T21" fmla="*/ T20 w 222"/>
                                <a:gd name="T22" fmla="+- 0 1378 835"/>
                                <a:gd name="T23" fmla="*/ 1378 h 544"/>
                              </a:gdLst>
                              <a:ahLst/>
                              <a:cxnLst>
                                <a:cxn ang="0">
                                  <a:pos x="T1" y="T3"/>
                                </a:cxn>
                                <a:cxn ang="0">
                                  <a:pos x="T5" y="T7"/>
                                </a:cxn>
                                <a:cxn ang="0">
                                  <a:pos x="T9" y="T11"/>
                                </a:cxn>
                                <a:cxn ang="0">
                                  <a:pos x="T13" y="T15"/>
                                </a:cxn>
                                <a:cxn ang="0">
                                  <a:pos x="T17" y="T19"/>
                                </a:cxn>
                                <a:cxn ang="0">
                                  <a:pos x="T21" y="T23"/>
                                </a:cxn>
                              </a:cxnLst>
                              <a:rect l="0" t="0" r="r" b="b"/>
                              <a:pathLst>
                                <a:path w="222" h="544">
                                  <a:moveTo>
                                    <a:pt x="221" y="543"/>
                                  </a:moveTo>
                                  <a:lnTo>
                                    <a:pt x="167" y="518"/>
                                  </a:lnTo>
                                  <a:lnTo>
                                    <a:pt x="130" y="499"/>
                                  </a:lnTo>
                                  <a:lnTo>
                                    <a:pt x="145" y="499"/>
                                  </a:lnTo>
                                  <a:lnTo>
                                    <a:pt x="158" y="508"/>
                                  </a:lnTo>
                                  <a:lnTo>
                                    <a:pt x="221"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81" name="Group 597"/>
                        <wpg:cNvGrpSpPr>
                          <a:grpSpLocks/>
                        </wpg:cNvGrpSpPr>
                        <wpg:grpSpPr bwMode="auto">
                          <a:xfrm>
                            <a:off x="254" y="854"/>
                            <a:ext cx="2" cy="2"/>
                            <a:chOff x="254" y="854"/>
                            <a:chExt cx="2" cy="2"/>
                          </a:xfrm>
                        </wpg:grpSpPr>
                        <wps:wsp>
                          <wps:cNvPr id="53482" name="Freeform 598"/>
                          <wps:cNvSpPr>
                            <a:spLocks/>
                          </wps:cNvSpPr>
                          <wps:spPr bwMode="auto">
                            <a:xfrm>
                              <a:off x="254" y="854"/>
                              <a:ext cx="2" cy="2"/>
                            </a:xfrm>
                            <a:custGeom>
                              <a:avLst/>
                              <a:gdLst>
                                <a:gd name="T0" fmla="+- 0 254 254"/>
                                <a:gd name="T1" fmla="*/ T0 w 1"/>
                                <a:gd name="T2" fmla="+- 0 255 254"/>
                                <a:gd name="T3" fmla="*/ T2 w 1"/>
                              </a:gdLst>
                              <a:ahLst/>
                              <a:cxnLst>
                                <a:cxn ang="0">
                                  <a:pos x="T1" y="0"/>
                                </a:cxn>
                                <a:cxn ang="0">
                                  <a:pos x="T3" y="0"/>
                                </a:cxn>
                              </a:cxnLst>
                              <a:rect l="0" t="0" r="r" b="b"/>
                              <a:pathLst>
                                <a:path w="1">
                                  <a:moveTo>
                                    <a:pt x="0" y="0"/>
                                  </a:moveTo>
                                  <a:lnTo>
                                    <a:pt x="1" y="0"/>
                                  </a:lnTo>
                                </a:path>
                              </a:pathLst>
                            </a:custGeom>
                            <a:noFill/>
                            <a:ln w="73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83" name="Group 599"/>
                        <wpg:cNvGrpSpPr>
                          <a:grpSpLocks/>
                        </wpg:cNvGrpSpPr>
                        <wpg:grpSpPr bwMode="auto">
                          <a:xfrm>
                            <a:off x="1304" y="870"/>
                            <a:ext cx="2" cy="2"/>
                            <a:chOff x="1304" y="870"/>
                            <a:chExt cx="2" cy="2"/>
                          </a:xfrm>
                        </wpg:grpSpPr>
                        <wps:wsp>
                          <wps:cNvPr id="53484" name="Freeform 600"/>
                          <wps:cNvSpPr>
                            <a:spLocks/>
                          </wps:cNvSpPr>
                          <wps:spPr bwMode="auto">
                            <a:xfrm>
                              <a:off x="1304" y="870"/>
                              <a:ext cx="2" cy="2"/>
                            </a:xfrm>
                            <a:custGeom>
                              <a:avLst/>
                              <a:gdLst>
                                <a:gd name="T0" fmla="+- 0 1304 1304"/>
                                <a:gd name="T1" fmla="*/ T0 w 1"/>
                                <a:gd name="T2" fmla="+- 0 1305 1304"/>
                                <a:gd name="T3" fmla="*/ T2 w 1"/>
                              </a:gdLst>
                              <a:ahLst/>
                              <a:cxnLst>
                                <a:cxn ang="0">
                                  <a:pos x="T1" y="0"/>
                                </a:cxn>
                                <a:cxn ang="0">
                                  <a:pos x="T3" y="0"/>
                                </a:cxn>
                              </a:cxnLst>
                              <a:rect l="0" t="0" r="r" b="b"/>
                              <a:pathLst>
                                <a:path w="1">
                                  <a:moveTo>
                                    <a:pt x="0" y="0"/>
                                  </a:moveTo>
                                  <a:lnTo>
                                    <a:pt x="1" y="0"/>
                                  </a:lnTo>
                                </a:path>
                              </a:pathLst>
                            </a:custGeom>
                            <a:noFill/>
                            <a:ln w="1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85" name="Group 601"/>
                        <wpg:cNvGrpSpPr>
                          <a:grpSpLocks/>
                        </wpg:cNvGrpSpPr>
                        <wpg:grpSpPr bwMode="auto">
                          <a:xfrm>
                            <a:off x="259" y="887"/>
                            <a:ext cx="26" cy="206"/>
                            <a:chOff x="259" y="887"/>
                            <a:chExt cx="26" cy="206"/>
                          </a:xfrm>
                        </wpg:grpSpPr>
                        <wps:wsp>
                          <wps:cNvPr id="53486" name="Freeform 602"/>
                          <wps:cNvSpPr>
                            <a:spLocks/>
                          </wps:cNvSpPr>
                          <wps:spPr bwMode="auto">
                            <a:xfrm>
                              <a:off x="259" y="887"/>
                              <a:ext cx="26" cy="206"/>
                            </a:xfrm>
                            <a:custGeom>
                              <a:avLst/>
                              <a:gdLst>
                                <a:gd name="T0" fmla="+- 0 268 259"/>
                                <a:gd name="T1" fmla="*/ T0 w 26"/>
                                <a:gd name="T2" fmla="+- 0 1092 887"/>
                                <a:gd name="T3" fmla="*/ 1092 h 206"/>
                                <a:gd name="T4" fmla="+- 0 259 259"/>
                                <a:gd name="T5" fmla="*/ T4 w 26"/>
                                <a:gd name="T6" fmla="+- 0 1047 887"/>
                                <a:gd name="T7" fmla="*/ 1047 h 206"/>
                                <a:gd name="T8" fmla="+- 0 259 259"/>
                                <a:gd name="T9" fmla="*/ T8 w 26"/>
                                <a:gd name="T10" fmla="+- 0 998 887"/>
                                <a:gd name="T11" fmla="*/ 998 h 206"/>
                                <a:gd name="T12" fmla="+- 0 270 259"/>
                                <a:gd name="T13" fmla="*/ T12 w 26"/>
                                <a:gd name="T14" fmla="+- 0 922 887"/>
                                <a:gd name="T15" fmla="*/ 922 h 206"/>
                                <a:gd name="T16" fmla="+- 0 280 259"/>
                                <a:gd name="T17" fmla="*/ T16 w 26"/>
                                <a:gd name="T18" fmla="+- 0 887 887"/>
                                <a:gd name="T19" fmla="*/ 887 h 206"/>
                                <a:gd name="T20" fmla="+- 0 285 259"/>
                                <a:gd name="T21" fmla="*/ T20 w 26"/>
                                <a:gd name="T22" fmla="+- 0 888 887"/>
                                <a:gd name="T23" fmla="*/ 888 h 206"/>
                                <a:gd name="T24" fmla="+- 0 285 259"/>
                                <a:gd name="T25" fmla="*/ T24 w 26"/>
                                <a:gd name="T26" fmla="+- 0 894 887"/>
                                <a:gd name="T27" fmla="*/ 894 h 206"/>
                                <a:gd name="T28" fmla="+- 0 272 259"/>
                                <a:gd name="T29" fmla="*/ T28 w 26"/>
                                <a:gd name="T30" fmla="+- 0 942 887"/>
                                <a:gd name="T31" fmla="*/ 942 h 206"/>
                                <a:gd name="T32" fmla="+- 0 266 259"/>
                                <a:gd name="T33" fmla="*/ T32 w 26"/>
                                <a:gd name="T34" fmla="+- 0 992 887"/>
                                <a:gd name="T35" fmla="*/ 992 h 206"/>
                                <a:gd name="T36" fmla="+- 0 266 259"/>
                                <a:gd name="T37" fmla="*/ T36 w 26"/>
                                <a:gd name="T38" fmla="+- 0 1043 887"/>
                                <a:gd name="T39" fmla="*/ 1043 h 206"/>
                                <a:gd name="T40" fmla="+- 0 268 259"/>
                                <a:gd name="T41" fmla="*/ T40 w 26"/>
                                <a:gd name="T42" fmla="+- 0 1092 887"/>
                                <a:gd name="T43" fmla="*/ 109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206">
                                  <a:moveTo>
                                    <a:pt x="9" y="205"/>
                                  </a:moveTo>
                                  <a:lnTo>
                                    <a:pt x="0" y="160"/>
                                  </a:lnTo>
                                  <a:lnTo>
                                    <a:pt x="0" y="111"/>
                                  </a:lnTo>
                                  <a:lnTo>
                                    <a:pt x="11" y="35"/>
                                  </a:lnTo>
                                  <a:lnTo>
                                    <a:pt x="21" y="0"/>
                                  </a:lnTo>
                                  <a:lnTo>
                                    <a:pt x="26" y="1"/>
                                  </a:lnTo>
                                  <a:lnTo>
                                    <a:pt x="26" y="7"/>
                                  </a:lnTo>
                                  <a:lnTo>
                                    <a:pt x="13" y="55"/>
                                  </a:lnTo>
                                  <a:lnTo>
                                    <a:pt x="7" y="105"/>
                                  </a:lnTo>
                                  <a:lnTo>
                                    <a:pt x="7" y="156"/>
                                  </a:lnTo>
                                  <a:lnTo>
                                    <a:pt x="9"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87" name="Group 603"/>
                        <wpg:cNvGrpSpPr>
                          <a:grpSpLocks/>
                        </wpg:cNvGrpSpPr>
                        <wpg:grpSpPr bwMode="auto">
                          <a:xfrm>
                            <a:off x="1268" y="918"/>
                            <a:ext cx="2" cy="2"/>
                            <a:chOff x="1268" y="918"/>
                            <a:chExt cx="2" cy="2"/>
                          </a:xfrm>
                        </wpg:grpSpPr>
                        <wps:wsp>
                          <wps:cNvPr id="53488" name="Freeform 604"/>
                          <wps:cNvSpPr>
                            <a:spLocks/>
                          </wps:cNvSpPr>
                          <wps:spPr bwMode="auto">
                            <a:xfrm>
                              <a:off x="1268" y="918"/>
                              <a:ext cx="2" cy="2"/>
                            </a:xfrm>
                            <a:custGeom>
                              <a:avLst/>
                              <a:gdLst>
                                <a:gd name="T0" fmla="+- 0 1268 1268"/>
                                <a:gd name="T1" fmla="*/ T0 w 1"/>
                                <a:gd name="T2" fmla="+- 0 1269 1268"/>
                                <a:gd name="T3" fmla="*/ T2 w 1"/>
                              </a:gdLst>
                              <a:ahLst/>
                              <a:cxnLst>
                                <a:cxn ang="0">
                                  <a:pos x="T1" y="0"/>
                                </a:cxn>
                                <a:cxn ang="0">
                                  <a:pos x="T3" y="0"/>
                                </a:cxn>
                              </a:cxnLst>
                              <a:rect l="0" t="0" r="r" b="b"/>
                              <a:pathLst>
                                <a:path w="1">
                                  <a:moveTo>
                                    <a:pt x="0" y="0"/>
                                  </a:moveTo>
                                  <a:lnTo>
                                    <a:pt x="1" y="0"/>
                                  </a:lnTo>
                                </a:path>
                              </a:pathLst>
                            </a:custGeom>
                            <a:noFill/>
                            <a:ln w="165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89" name="Group 605"/>
                        <wpg:cNvGrpSpPr>
                          <a:grpSpLocks/>
                        </wpg:cNvGrpSpPr>
                        <wpg:grpSpPr bwMode="auto">
                          <a:xfrm>
                            <a:off x="308" y="928"/>
                            <a:ext cx="2" cy="274"/>
                            <a:chOff x="308" y="928"/>
                            <a:chExt cx="2" cy="274"/>
                          </a:xfrm>
                        </wpg:grpSpPr>
                        <wps:wsp>
                          <wps:cNvPr id="53490" name="Freeform 606"/>
                          <wps:cNvSpPr>
                            <a:spLocks/>
                          </wps:cNvSpPr>
                          <wps:spPr bwMode="auto">
                            <a:xfrm>
                              <a:off x="308" y="928"/>
                              <a:ext cx="2" cy="274"/>
                            </a:xfrm>
                            <a:custGeom>
                              <a:avLst/>
                              <a:gdLst>
                                <a:gd name="T0" fmla="+- 0 928 928"/>
                                <a:gd name="T1" fmla="*/ 928 h 274"/>
                                <a:gd name="T2" fmla="+- 0 1201 928"/>
                                <a:gd name="T3" fmla="*/ 1201 h 274"/>
                              </a:gdLst>
                              <a:ahLst/>
                              <a:cxnLst>
                                <a:cxn ang="0">
                                  <a:pos x="0" y="T1"/>
                                </a:cxn>
                                <a:cxn ang="0">
                                  <a:pos x="0" y="T3"/>
                                </a:cxn>
                              </a:cxnLst>
                              <a:rect l="0" t="0" r="r" b="b"/>
                              <a:pathLst>
                                <a:path h="274">
                                  <a:moveTo>
                                    <a:pt x="0" y="0"/>
                                  </a:moveTo>
                                  <a:lnTo>
                                    <a:pt x="0" y="273"/>
                                  </a:lnTo>
                                </a:path>
                              </a:pathLst>
                            </a:custGeom>
                            <a:noFill/>
                            <a:ln w="12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91" name="Group 607"/>
                        <wpg:cNvGrpSpPr>
                          <a:grpSpLocks/>
                        </wpg:cNvGrpSpPr>
                        <wpg:grpSpPr bwMode="auto">
                          <a:xfrm>
                            <a:off x="1255" y="938"/>
                            <a:ext cx="2" cy="2"/>
                            <a:chOff x="1255" y="938"/>
                            <a:chExt cx="2" cy="2"/>
                          </a:xfrm>
                        </wpg:grpSpPr>
                        <wps:wsp>
                          <wps:cNvPr id="53492" name="Freeform 608"/>
                          <wps:cNvSpPr>
                            <a:spLocks/>
                          </wps:cNvSpPr>
                          <wps:spPr bwMode="auto">
                            <a:xfrm>
                              <a:off x="1255" y="938"/>
                              <a:ext cx="2" cy="2"/>
                            </a:xfrm>
                            <a:custGeom>
                              <a:avLst/>
                              <a:gdLst>
                                <a:gd name="T0" fmla="+- 0 1255 1255"/>
                                <a:gd name="T1" fmla="*/ T0 w 1"/>
                                <a:gd name="T2" fmla="+- 0 1256 1255"/>
                                <a:gd name="T3" fmla="*/ T2 w 1"/>
                              </a:gdLst>
                              <a:ahLst/>
                              <a:cxnLst>
                                <a:cxn ang="0">
                                  <a:pos x="T1" y="0"/>
                                </a:cxn>
                                <a:cxn ang="0">
                                  <a:pos x="T3" y="0"/>
                                </a:cxn>
                              </a:cxnLst>
                              <a:rect l="0" t="0" r="r" b="b"/>
                              <a:pathLst>
                                <a:path w="1">
                                  <a:moveTo>
                                    <a:pt x="0" y="0"/>
                                  </a:moveTo>
                                  <a:lnTo>
                                    <a:pt x="1" y="0"/>
                                  </a:lnTo>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93" name="Group 609"/>
                        <wpg:cNvGrpSpPr>
                          <a:grpSpLocks/>
                        </wpg:cNvGrpSpPr>
                        <wpg:grpSpPr bwMode="auto">
                          <a:xfrm>
                            <a:off x="386" y="937"/>
                            <a:ext cx="45" cy="175"/>
                            <a:chOff x="386" y="937"/>
                            <a:chExt cx="45" cy="175"/>
                          </a:xfrm>
                        </wpg:grpSpPr>
                        <wps:wsp>
                          <wps:cNvPr id="53494" name="Freeform 610"/>
                          <wps:cNvSpPr>
                            <a:spLocks/>
                          </wps:cNvSpPr>
                          <wps:spPr bwMode="auto">
                            <a:xfrm>
                              <a:off x="386" y="937"/>
                              <a:ext cx="45" cy="175"/>
                            </a:xfrm>
                            <a:custGeom>
                              <a:avLst/>
                              <a:gdLst>
                                <a:gd name="T0" fmla="+- 0 388 386"/>
                                <a:gd name="T1" fmla="*/ T0 w 45"/>
                                <a:gd name="T2" fmla="+- 0 1111 937"/>
                                <a:gd name="T3" fmla="*/ 1111 h 175"/>
                                <a:gd name="T4" fmla="+- 0 386 386"/>
                                <a:gd name="T5" fmla="*/ T4 w 45"/>
                                <a:gd name="T6" fmla="+- 0 1111 937"/>
                                <a:gd name="T7" fmla="*/ 1111 h 175"/>
                                <a:gd name="T8" fmla="+- 0 387 386"/>
                                <a:gd name="T9" fmla="*/ T8 w 45"/>
                                <a:gd name="T10" fmla="+- 0 1107 937"/>
                                <a:gd name="T11" fmla="*/ 1107 h 175"/>
                                <a:gd name="T12" fmla="+- 0 389 386"/>
                                <a:gd name="T13" fmla="*/ T12 w 45"/>
                                <a:gd name="T14" fmla="+- 0 1080 937"/>
                                <a:gd name="T15" fmla="*/ 1080 h 175"/>
                                <a:gd name="T16" fmla="+- 0 403 386"/>
                                <a:gd name="T17" fmla="*/ T16 w 45"/>
                                <a:gd name="T18" fmla="+- 0 1016 937"/>
                                <a:gd name="T19" fmla="*/ 1016 h 175"/>
                                <a:gd name="T20" fmla="+- 0 417 386"/>
                                <a:gd name="T21" fmla="*/ T20 w 45"/>
                                <a:gd name="T22" fmla="+- 0 955 937"/>
                                <a:gd name="T23" fmla="*/ 955 h 175"/>
                                <a:gd name="T24" fmla="+- 0 425 386"/>
                                <a:gd name="T25" fmla="*/ T24 w 45"/>
                                <a:gd name="T26" fmla="+- 0 937 937"/>
                                <a:gd name="T27" fmla="*/ 937 h 175"/>
                                <a:gd name="T28" fmla="+- 0 429 386"/>
                                <a:gd name="T29" fmla="*/ T28 w 45"/>
                                <a:gd name="T30" fmla="+- 0 952 937"/>
                                <a:gd name="T31" fmla="*/ 952 h 175"/>
                                <a:gd name="T32" fmla="+- 0 431 386"/>
                                <a:gd name="T33" fmla="*/ T32 w 45"/>
                                <a:gd name="T34" fmla="+- 0 968 937"/>
                                <a:gd name="T35" fmla="*/ 968 h 175"/>
                                <a:gd name="T36" fmla="+- 0 416 386"/>
                                <a:gd name="T37" fmla="*/ T36 w 45"/>
                                <a:gd name="T38" fmla="+- 0 1003 937"/>
                                <a:gd name="T39" fmla="*/ 1003 h 175"/>
                                <a:gd name="T40" fmla="+- 0 403 386"/>
                                <a:gd name="T41" fmla="*/ T40 w 45"/>
                                <a:gd name="T42" fmla="+- 0 1038 937"/>
                                <a:gd name="T43" fmla="*/ 1038 h 175"/>
                                <a:gd name="T44" fmla="+- 0 393 386"/>
                                <a:gd name="T45" fmla="*/ T44 w 45"/>
                                <a:gd name="T46" fmla="+- 0 1074 937"/>
                                <a:gd name="T47" fmla="*/ 1074 h 175"/>
                                <a:gd name="T48" fmla="+- 0 388 386"/>
                                <a:gd name="T49" fmla="*/ T48 w 45"/>
                                <a:gd name="T50" fmla="+- 0 1111 937"/>
                                <a:gd name="T51" fmla="*/ 111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75">
                                  <a:moveTo>
                                    <a:pt x="2" y="174"/>
                                  </a:moveTo>
                                  <a:lnTo>
                                    <a:pt x="0" y="174"/>
                                  </a:lnTo>
                                  <a:lnTo>
                                    <a:pt x="1" y="170"/>
                                  </a:lnTo>
                                  <a:lnTo>
                                    <a:pt x="3" y="143"/>
                                  </a:lnTo>
                                  <a:lnTo>
                                    <a:pt x="17" y="79"/>
                                  </a:lnTo>
                                  <a:lnTo>
                                    <a:pt x="31" y="18"/>
                                  </a:lnTo>
                                  <a:lnTo>
                                    <a:pt x="39" y="0"/>
                                  </a:lnTo>
                                  <a:lnTo>
                                    <a:pt x="43" y="15"/>
                                  </a:lnTo>
                                  <a:lnTo>
                                    <a:pt x="45" y="31"/>
                                  </a:lnTo>
                                  <a:lnTo>
                                    <a:pt x="30" y="66"/>
                                  </a:lnTo>
                                  <a:lnTo>
                                    <a:pt x="17" y="101"/>
                                  </a:lnTo>
                                  <a:lnTo>
                                    <a:pt x="7" y="137"/>
                                  </a:lnTo>
                                  <a:lnTo>
                                    <a:pt x="2" y="174"/>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95" name="Group 611"/>
                        <wpg:cNvGrpSpPr>
                          <a:grpSpLocks/>
                        </wpg:cNvGrpSpPr>
                        <wpg:grpSpPr bwMode="auto">
                          <a:xfrm>
                            <a:off x="1263" y="938"/>
                            <a:ext cx="4" cy="32"/>
                            <a:chOff x="1263" y="938"/>
                            <a:chExt cx="4" cy="32"/>
                          </a:xfrm>
                        </wpg:grpSpPr>
                        <wps:wsp>
                          <wps:cNvPr id="53496" name="Freeform 612"/>
                          <wps:cNvSpPr>
                            <a:spLocks/>
                          </wps:cNvSpPr>
                          <wps:spPr bwMode="auto">
                            <a:xfrm>
                              <a:off x="1263" y="938"/>
                              <a:ext cx="4" cy="32"/>
                            </a:xfrm>
                            <a:custGeom>
                              <a:avLst/>
                              <a:gdLst>
                                <a:gd name="T0" fmla="+- 0 1264 1263"/>
                                <a:gd name="T1" fmla="*/ T0 w 4"/>
                                <a:gd name="T2" fmla="+- 0 970 938"/>
                                <a:gd name="T3" fmla="*/ 970 h 32"/>
                                <a:gd name="T4" fmla="+- 0 1263 1263"/>
                                <a:gd name="T5" fmla="*/ T4 w 4"/>
                                <a:gd name="T6" fmla="+- 0 968 938"/>
                                <a:gd name="T7" fmla="*/ 968 h 32"/>
                                <a:gd name="T8" fmla="+- 0 1264 1263"/>
                                <a:gd name="T9" fmla="*/ T8 w 4"/>
                                <a:gd name="T10" fmla="+- 0 957 938"/>
                                <a:gd name="T11" fmla="*/ 957 h 32"/>
                                <a:gd name="T12" fmla="+- 0 1265 1263"/>
                                <a:gd name="T13" fmla="*/ T12 w 4"/>
                                <a:gd name="T14" fmla="+- 0 956 938"/>
                                <a:gd name="T15" fmla="*/ 956 h 32"/>
                                <a:gd name="T16" fmla="+- 0 1267 1263"/>
                                <a:gd name="T17" fmla="*/ T16 w 4"/>
                                <a:gd name="T18" fmla="+- 0 938 938"/>
                                <a:gd name="T19" fmla="*/ 938 h 32"/>
                                <a:gd name="T20" fmla="+- 0 1266 1263"/>
                                <a:gd name="T21" fmla="*/ T20 w 4"/>
                                <a:gd name="T22" fmla="+- 0 957 938"/>
                                <a:gd name="T23" fmla="*/ 957 h 32"/>
                                <a:gd name="T24" fmla="+- 0 1265 1263"/>
                                <a:gd name="T25" fmla="*/ T24 w 4"/>
                                <a:gd name="T26" fmla="+- 0 962 938"/>
                                <a:gd name="T27" fmla="*/ 962 h 32"/>
                                <a:gd name="T28" fmla="+- 0 1264 1263"/>
                                <a:gd name="T29" fmla="*/ T28 w 4"/>
                                <a:gd name="T30" fmla="+- 0 970 938"/>
                                <a:gd name="T31" fmla="*/ 970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32">
                                  <a:moveTo>
                                    <a:pt x="1" y="32"/>
                                  </a:moveTo>
                                  <a:lnTo>
                                    <a:pt x="0" y="30"/>
                                  </a:lnTo>
                                  <a:lnTo>
                                    <a:pt x="1" y="19"/>
                                  </a:lnTo>
                                  <a:lnTo>
                                    <a:pt x="2" y="18"/>
                                  </a:lnTo>
                                  <a:lnTo>
                                    <a:pt x="4" y="0"/>
                                  </a:lnTo>
                                  <a:lnTo>
                                    <a:pt x="3" y="19"/>
                                  </a:lnTo>
                                  <a:lnTo>
                                    <a:pt x="2" y="24"/>
                                  </a:lnTo>
                                  <a:lnTo>
                                    <a:pt x="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97" name="Group 613"/>
                        <wpg:cNvGrpSpPr>
                          <a:grpSpLocks/>
                        </wpg:cNvGrpSpPr>
                        <wpg:grpSpPr bwMode="auto">
                          <a:xfrm>
                            <a:off x="380" y="995"/>
                            <a:ext cx="2" cy="7"/>
                            <a:chOff x="380" y="995"/>
                            <a:chExt cx="2" cy="7"/>
                          </a:xfrm>
                        </wpg:grpSpPr>
                        <wps:wsp>
                          <wps:cNvPr id="53498" name="Freeform 614"/>
                          <wps:cNvSpPr>
                            <a:spLocks/>
                          </wps:cNvSpPr>
                          <wps:spPr bwMode="auto">
                            <a:xfrm>
                              <a:off x="380" y="995"/>
                              <a:ext cx="2" cy="7"/>
                            </a:xfrm>
                            <a:custGeom>
                              <a:avLst/>
                              <a:gdLst>
                                <a:gd name="T0" fmla="+- 0 381 380"/>
                                <a:gd name="T1" fmla="*/ T0 w 1"/>
                                <a:gd name="T2" fmla="+- 0 1002 995"/>
                                <a:gd name="T3" fmla="*/ 1002 h 7"/>
                                <a:gd name="T4" fmla="+- 0 380 380"/>
                                <a:gd name="T5" fmla="*/ T4 w 1"/>
                                <a:gd name="T6" fmla="+- 0 1000 995"/>
                                <a:gd name="T7" fmla="*/ 1000 h 7"/>
                                <a:gd name="T8" fmla="+- 0 381 380"/>
                                <a:gd name="T9" fmla="*/ T8 w 1"/>
                                <a:gd name="T10" fmla="+- 0 995 995"/>
                                <a:gd name="T11" fmla="*/ 995 h 7"/>
                                <a:gd name="T12" fmla="+- 0 381 380"/>
                                <a:gd name="T13" fmla="*/ T12 w 1"/>
                                <a:gd name="T14" fmla="+- 0 1002 995"/>
                                <a:gd name="T15" fmla="*/ 1002 h 7"/>
                              </a:gdLst>
                              <a:ahLst/>
                              <a:cxnLst>
                                <a:cxn ang="0">
                                  <a:pos x="T1" y="T3"/>
                                </a:cxn>
                                <a:cxn ang="0">
                                  <a:pos x="T5" y="T7"/>
                                </a:cxn>
                                <a:cxn ang="0">
                                  <a:pos x="T9" y="T11"/>
                                </a:cxn>
                                <a:cxn ang="0">
                                  <a:pos x="T13" y="T15"/>
                                </a:cxn>
                              </a:cxnLst>
                              <a:rect l="0" t="0" r="r" b="b"/>
                              <a:pathLst>
                                <a:path w="1" h="7">
                                  <a:moveTo>
                                    <a:pt x="1" y="7"/>
                                  </a:moveTo>
                                  <a:lnTo>
                                    <a:pt x="0" y="5"/>
                                  </a:lnTo>
                                  <a:lnTo>
                                    <a:pt x="1" y="0"/>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99" name="Group 615"/>
                        <wpg:cNvGrpSpPr>
                          <a:grpSpLocks/>
                        </wpg:cNvGrpSpPr>
                        <wpg:grpSpPr bwMode="auto">
                          <a:xfrm>
                            <a:off x="378" y="1004"/>
                            <a:ext cx="2" cy="7"/>
                            <a:chOff x="378" y="1004"/>
                            <a:chExt cx="2" cy="7"/>
                          </a:xfrm>
                        </wpg:grpSpPr>
                        <wps:wsp>
                          <wps:cNvPr id="53500" name="Freeform 616"/>
                          <wps:cNvSpPr>
                            <a:spLocks/>
                          </wps:cNvSpPr>
                          <wps:spPr bwMode="auto">
                            <a:xfrm>
                              <a:off x="378" y="1004"/>
                              <a:ext cx="2" cy="7"/>
                            </a:xfrm>
                            <a:custGeom>
                              <a:avLst/>
                              <a:gdLst>
                                <a:gd name="T0" fmla="+- 0 379 378"/>
                                <a:gd name="T1" fmla="*/ T0 w 1"/>
                                <a:gd name="T2" fmla="+- 0 1011 1004"/>
                                <a:gd name="T3" fmla="*/ 1011 h 7"/>
                                <a:gd name="T4" fmla="+- 0 378 378"/>
                                <a:gd name="T5" fmla="*/ T4 w 1"/>
                                <a:gd name="T6" fmla="+- 0 1009 1004"/>
                                <a:gd name="T7" fmla="*/ 1009 h 7"/>
                                <a:gd name="T8" fmla="+- 0 379 378"/>
                                <a:gd name="T9" fmla="*/ T8 w 1"/>
                                <a:gd name="T10" fmla="+- 0 1004 1004"/>
                                <a:gd name="T11" fmla="*/ 1004 h 7"/>
                                <a:gd name="T12" fmla="+- 0 379 378"/>
                                <a:gd name="T13" fmla="*/ T12 w 1"/>
                                <a:gd name="T14" fmla="+- 0 1011 1004"/>
                                <a:gd name="T15" fmla="*/ 1011 h 7"/>
                              </a:gdLst>
                              <a:ahLst/>
                              <a:cxnLst>
                                <a:cxn ang="0">
                                  <a:pos x="T1" y="T3"/>
                                </a:cxn>
                                <a:cxn ang="0">
                                  <a:pos x="T5" y="T7"/>
                                </a:cxn>
                                <a:cxn ang="0">
                                  <a:pos x="T9" y="T11"/>
                                </a:cxn>
                                <a:cxn ang="0">
                                  <a:pos x="T13" y="T15"/>
                                </a:cxn>
                              </a:cxnLst>
                              <a:rect l="0" t="0" r="r" b="b"/>
                              <a:pathLst>
                                <a:path w="1" h="7">
                                  <a:moveTo>
                                    <a:pt x="1" y="7"/>
                                  </a:moveTo>
                                  <a:lnTo>
                                    <a:pt x="0" y="5"/>
                                  </a:lnTo>
                                  <a:lnTo>
                                    <a:pt x="1" y="0"/>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01" name="Group 617"/>
                        <wpg:cNvGrpSpPr>
                          <a:grpSpLocks/>
                        </wpg:cNvGrpSpPr>
                        <wpg:grpSpPr bwMode="auto">
                          <a:xfrm>
                            <a:off x="1192" y="1012"/>
                            <a:ext cx="2" cy="2"/>
                            <a:chOff x="1192" y="1012"/>
                            <a:chExt cx="2" cy="2"/>
                          </a:xfrm>
                        </wpg:grpSpPr>
                        <wps:wsp>
                          <wps:cNvPr id="53502" name="Freeform 618"/>
                          <wps:cNvSpPr>
                            <a:spLocks/>
                          </wps:cNvSpPr>
                          <wps:spPr bwMode="auto">
                            <a:xfrm>
                              <a:off x="1192" y="1012"/>
                              <a:ext cx="2" cy="2"/>
                            </a:xfrm>
                            <a:custGeom>
                              <a:avLst/>
                              <a:gdLst>
                                <a:gd name="T0" fmla="+- 0 1192 1192"/>
                                <a:gd name="T1" fmla="*/ T0 w 1"/>
                                <a:gd name="T2" fmla="+- 0 1193 1192"/>
                                <a:gd name="T3" fmla="*/ T2 w 1"/>
                              </a:gdLst>
                              <a:ahLst/>
                              <a:cxnLst>
                                <a:cxn ang="0">
                                  <a:pos x="T1" y="0"/>
                                </a:cxn>
                                <a:cxn ang="0">
                                  <a:pos x="T3" y="0"/>
                                </a:cxn>
                              </a:cxnLst>
                              <a:rect l="0" t="0" r="r" b="b"/>
                              <a:pathLst>
                                <a:path w="1">
                                  <a:moveTo>
                                    <a:pt x="0" y="0"/>
                                  </a:moveTo>
                                  <a:lnTo>
                                    <a:pt x="1"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03" name="Group 619"/>
                        <wpg:cNvGrpSpPr>
                          <a:grpSpLocks/>
                        </wpg:cNvGrpSpPr>
                        <wpg:grpSpPr bwMode="auto">
                          <a:xfrm>
                            <a:off x="135" y="1010"/>
                            <a:ext cx="9" cy="50"/>
                            <a:chOff x="135" y="1010"/>
                            <a:chExt cx="9" cy="50"/>
                          </a:xfrm>
                        </wpg:grpSpPr>
                        <wps:wsp>
                          <wps:cNvPr id="53504" name="Freeform 620"/>
                          <wps:cNvSpPr>
                            <a:spLocks/>
                          </wps:cNvSpPr>
                          <wps:spPr bwMode="auto">
                            <a:xfrm>
                              <a:off x="135" y="1010"/>
                              <a:ext cx="9" cy="50"/>
                            </a:xfrm>
                            <a:custGeom>
                              <a:avLst/>
                              <a:gdLst>
                                <a:gd name="T0" fmla="+- 0 143 135"/>
                                <a:gd name="T1" fmla="*/ T0 w 9"/>
                                <a:gd name="T2" fmla="+- 0 1059 1010"/>
                                <a:gd name="T3" fmla="*/ 1059 h 50"/>
                                <a:gd name="T4" fmla="+- 0 138 135"/>
                                <a:gd name="T5" fmla="*/ T4 w 9"/>
                                <a:gd name="T6" fmla="+- 0 1045 1010"/>
                                <a:gd name="T7" fmla="*/ 1045 h 50"/>
                                <a:gd name="T8" fmla="+- 0 137 135"/>
                                <a:gd name="T9" fmla="*/ T8 w 9"/>
                                <a:gd name="T10" fmla="+- 0 1026 1010"/>
                                <a:gd name="T11" fmla="*/ 1026 h 50"/>
                                <a:gd name="T12" fmla="+- 0 135 135"/>
                                <a:gd name="T13" fmla="*/ T12 w 9"/>
                                <a:gd name="T14" fmla="+- 0 1013 1010"/>
                                <a:gd name="T15" fmla="*/ 1013 h 50"/>
                                <a:gd name="T16" fmla="+- 0 136 135"/>
                                <a:gd name="T17" fmla="*/ T16 w 9"/>
                                <a:gd name="T18" fmla="+- 0 1010 1010"/>
                                <a:gd name="T19" fmla="*/ 1010 h 50"/>
                                <a:gd name="T20" fmla="+- 0 138 135"/>
                                <a:gd name="T21" fmla="*/ T20 w 9"/>
                                <a:gd name="T22" fmla="+- 0 1014 1010"/>
                                <a:gd name="T23" fmla="*/ 1014 h 50"/>
                                <a:gd name="T24" fmla="+- 0 143 135"/>
                                <a:gd name="T25" fmla="*/ T24 w 9"/>
                                <a:gd name="T26" fmla="+- 0 1045 1010"/>
                                <a:gd name="T27" fmla="*/ 1045 h 50"/>
                                <a:gd name="T28" fmla="+- 0 144 135"/>
                                <a:gd name="T29" fmla="*/ T28 w 9"/>
                                <a:gd name="T30" fmla="+- 0 1058 1010"/>
                                <a:gd name="T31" fmla="*/ 1058 h 50"/>
                                <a:gd name="T32" fmla="+- 0 143 135"/>
                                <a:gd name="T33" fmla="*/ T32 w 9"/>
                                <a:gd name="T34" fmla="+- 0 1059 1010"/>
                                <a:gd name="T35" fmla="*/ 105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50">
                                  <a:moveTo>
                                    <a:pt x="8" y="49"/>
                                  </a:moveTo>
                                  <a:lnTo>
                                    <a:pt x="3" y="35"/>
                                  </a:lnTo>
                                  <a:lnTo>
                                    <a:pt x="2" y="16"/>
                                  </a:lnTo>
                                  <a:lnTo>
                                    <a:pt x="0" y="3"/>
                                  </a:lnTo>
                                  <a:lnTo>
                                    <a:pt x="1" y="0"/>
                                  </a:lnTo>
                                  <a:lnTo>
                                    <a:pt x="3" y="4"/>
                                  </a:lnTo>
                                  <a:lnTo>
                                    <a:pt x="8" y="35"/>
                                  </a:lnTo>
                                  <a:lnTo>
                                    <a:pt x="9" y="48"/>
                                  </a:lnTo>
                                  <a:lnTo>
                                    <a:pt x="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05" name="Group 621"/>
                        <wpg:cNvGrpSpPr>
                          <a:grpSpLocks/>
                        </wpg:cNvGrpSpPr>
                        <wpg:grpSpPr bwMode="auto">
                          <a:xfrm>
                            <a:off x="377" y="1016"/>
                            <a:ext cx="2" cy="2"/>
                            <a:chOff x="377" y="1016"/>
                            <a:chExt cx="2" cy="2"/>
                          </a:xfrm>
                        </wpg:grpSpPr>
                        <wps:wsp>
                          <wps:cNvPr id="53506" name="Freeform 622"/>
                          <wps:cNvSpPr>
                            <a:spLocks/>
                          </wps:cNvSpPr>
                          <wps:spPr bwMode="auto">
                            <a:xfrm>
                              <a:off x="377" y="1016"/>
                              <a:ext cx="2" cy="2"/>
                            </a:xfrm>
                            <a:custGeom>
                              <a:avLst/>
                              <a:gdLst>
                                <a:gd name="T0" fmla="+- 0 377 377"/>
                                <a:gd name="T1" fmla="*/ T0 w 1"/>
                                <a:gd name="T2" fmla="+- 0 378 377"/>
                                <a:gd name="T3" fmla="*/ T2 w 1"/>
                              </a:gdLst>
                              <a:ahLst/>
                              <a:cxnLst>
                                <a:cxn ang="0">
                                  <a:pos x="T1" y="0"/>
                                </a:cxn>
                                <a:cxn ang="0">
                                  <a:pos x="T3" y="0"/>
                                </a:cxn>
                              </a:cxnLst>
                              <a:rect l="0" t="0" r="r" b="b"/>
                              <a:pathLst>
                                <a:path w="1">
                                  <a:moveTo>
                                    <a:pt x="0" y="0"/>
                                  </a:moveTo>
                                  <a:lnTo>
                                    <a:pt x="1" y="0"/>
                                  </a:lnTo>
                                </a:path>
                              </a:pathLst>
                            </a:custGeom>
                            <a:noFill/>
                            <a:ln w="30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07" name="Group 623"/>
                        <wpg:cNvGrpSpPr>
                          <a:grpSpLocks/>
                        </wpg:cNvGrpSpPr>
                        <wpg:grpSpPr bwMode="auto">
                          <a:xfrm>
                            <a:off x="365" y="1025"/>
                            <a:ext cx="2" cy="2"/>
                            <a:chOff x="365" y="1025"/>
                            <a:chExt cx="2" cy="2"/>
                          </a:xfrm>
                        </wpg:grpSpPr>
                        <wps:wsp>
                          <wps:cNvPr id="53508" name="Freeform 624"/>
                          <wps:cNvSpPr>
                            <a:spLocks/>
                          </wps:cNvSpPr>
                          <wps:spPr bwMode="auto">
                            <a:xfrm>
                              <a:off x="365" y="1025"/>
                              <a:ext cx="2" cy="2"/>
                            </a:xfrm>
                            <a:custGeom>
                              <a:avLst/>
                              <a:gdLst>
                                <a:gd name="T0" fmla="+- 0 365 365"/>
                                <a:gd name="T1" fmla="*/ T0 w 1"/>
                                <a:gd name="T2" fmla="+- 0 366 365"/>
                                <a:gd name="T3" fmla="*/ T2 w 1"/>
                              </a:gdLst>
                              <a:ahLst/>
                              <a:cxnLst>
                                <a:cxn ang="0">
                                  <a:pos x="T1" y="0"/>
                                </a:cxn>
                                <a:cxn ang="0">
                                  <a:pos x="T3" y="0"/>
                                </a:cxn>
                              </a:cxnLst>
                              <a:rect l="0" t="0" r="r" b="b"/>
                              <a:pathLst>
                                <a:path w="1">
                                  <a:moveTo>
                                    <a:pt x="0" y="0"/>
                                  </a:moveTo>
                                  <a:lnTo>
                                    <a:pt x="1" y="0"/>
                                  </a:lnTo>
                                </a:path>
                              </a:pathLst>
                            </a:custGeom>
                            <a:noFill/>
                            <a:ln w="6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09" name="Group 625"/>
                        <wpg:cNvGrpSpPr>
                          <a:grpSpLocks/>
                        </wpg:cNvGrpSpPr>
                        <wpg:grpSpPr bwMode="auto">
                          <a:xfrm>
                            <a:off x="375" y="1026"/>
                            <a:ext cx="2" cy="2"/>
                            <a:chOff x="375" y="1026"/>
                            <a:chExt cx="2" cy="2"/>
                          </a:xfrm>
                        </wpg:grpSpPr>
                        <wps:wsp>
                          <wps:cNvPr id="53510" name="Freeform 626"/>
                          <wps:cNvSpPr>
                            <a:spLocks/>
                          </wps:cNvSpPr>
                          <wps:spPr bwMode="auto">
                            <a:xfrm>
                              <a:off x="375" y="1026"/>
                              <a:ext cx="2" cy="2"/>
                            </a:xfrm>
                            <a:custGeom>
                              <a:avLst/>
                              <a:gdLst>
                                <a:gd name="T0" fmla="+- 0 375 375"/>
                                <a:gd name="T1" fmla="*/ T0 w 1"/>
                                <a:gd name="T2" fmla="+- 0 376 375"/>
                                <a:gd name="T3" fmla="*/ T2 w 1"/>
                              </a:gdLst>
                              <a:ahLst/>
                              <a:cxnLst>
                                <a:cxn ang="0">
                                  <a:pos x="T1" y="0"/>
                                </a:cxn>
                                <a:cxn ang="0">
                                  <a:pos x="T3" y="0"/>
                                </a:cxn>
                              </a:cxnLst>
                              <a:rect l="0" t="0" r="r" b="b"/>
                              <a:pathLst>
                                <a:path w="1">
                                  <a:moveTo>
                                    <a:pt x="0" y="0"/>
                                  </a:moveTo>
                                  <a:lnTo>
                                    <a:pt x="1" y="0"/>
                                  </a:lnTo>
                                </a:path>
                              </a:pathLst>
                            </a:custGeom>
                            <a:noFill/>
                            <a:ln w="30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11" name="Group 627"/>
                        <wpg:cNvGrpSpPr>
                          <a:grpSpLocks/>
                        </wpg:cNvGrpSpPr>
                        <wpg:grpSpPr bwMode="auto">
                          <a:xfrm>
                            <a:off x="363" y="1037"/>
                            <a:ext cx="2" cy="2"/>
                            <a:chOff x="363" y="1037"/>
                            <a:chExt cx="2" cy="2"/>
                          </a:xfrm>
                        </wpg:grpSpPr>
                        <wps:wsp>
                          <wps:cNvPr id="53512" name="Freeform 628"/>
                          <wps:cNvSpPr>
                            <a:spLocks/>
                          </wps:cNvSpPr>
                          <wps:spPr bwMode="auto">
                            <a:xfrm>
                              <a:off x="363" y="1037"/>
                              <a:ext cx="2" cy="2"/>
                            </a:xfrm>
                            <a:custGeom>
                              <a:avLst/>
                              <a:gdLst>
                                <a:gd name="T0" fmla="+- 0 363 363"/>
                                <a:gd name="T1" fmla="*/ T0 w 1"/>
                                <a:gd name="T2" fmla="+- 0 364 363"/>
                                <a:gd name="T3" fmla="*/ T2 w 1"/>
                              </a:gdLst>
                              <a:ahLst/>
                              <a:cxnLst>
                                <a:cxn ang="0">
                                  <a:pos x="T1" y="0"/>
                                </a:cxn>
                                <a:cxn ang="0">
                                  <a:pos x="T3" y="0"/>
                                </a:cxn>
                              </a:cxnLst>
                              <a:rect l="0" t="0" r="r" b="b"/>
                              <a:pathLst>
                                <a:path w="1">
                                  <a:moveTo>
                                    <a:pt x="0" y="0"/>
                                  </a:moveTo>
                                  <a:lnTo>
                                    <a:pt x="1" y="0"/>
                                  </a:lnTo>
                                </a:path>
                              </a:pathLst>
                            </a:custGeom>
                            <a:noFill/>
                            <a:ln w="5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13" name="Group 629"/>
                        <wpg:cNvGrpSpPr>
                          <a:grpSpLocks/>
                        </wpg:cNvGrpSpPr>
                        <wpg:grpSpPr bwMode="auto">
                          <a:xfrm>
                            <a:off x="370" y="1045"/>
                            <a:ext cx="2" cy="2"/>
                            <a:chOff x="370" y="1045"/>
                            <a:chExt cx="2" cy="2"/>
                          </a:xfrm>
                        </wpg:grpSpPr>
                        <wps:wsp>
                          <wps:cNvPr id="53514" name="Freeform 630"/>
                          <wps:cNvSpPr>
                            <a:spLocks/>
                          </wps:cNvSpPr>
                          <wps:spPr bwMode="auto">
                            <a:xfrm>
                              <a:off x="370" y="1045"/>
                              <a:ext cx="2" cy="2"/>
                            </a:xfrm>
                            <a:custGeom>
                              <a:avLst/>
                              <a:gdLst>
                                <a:gd name="T0" fmla="+- 0 370 370"/>
                                <a:gd name="T1" fmla="*/ T0 w 1"/>
                                <a:gd name="T2" fmla="+- 0 371 370"/>
                                <a:gd name="T3" fmla="*/ T2 w 1"/>
                              </a:gdLst>
                              <a:ahLst/>
                              <a:cxnLst>
                                <a:cxn ang="0">
                                  <a:pos x="T1" y="0"/>
                                </a:cxn>
                                <a:cxn ang="0">
                                  <a:pos x="T3" y="0"/>
                                </a:cxn>
                              </a:cxnLst>
                              <a:rect l="0" t="0" r="r" b="b"/>
                              <a:pathLst>
                                <a:path w="1">
                                  <a:moveTo>
                                    <a:pt x="0" y="0"/>
                                  </a:moveTo>
                                  <a:lnTo>
                                    <a:pt x="1" y="0"/>
                                  </a:lnTo>
                                </a:path>
                              </a:pathLst>
                            </a:custGeom>
                            <a:noFill/>
                            <a:ln w="3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15" name="Group 631"/>
                        <wpg:cNvGrpSpPr>
                          <a:grpSpLocks/>
                        </wpg:cNvGrpSpPr>
                        <wpg:grpSpPr bwMode="auto">
                          <a:xfrm>
                            <a:off x="1187" y="1065"/>
                            <a:ext cx="2" cy="2"/>
                            <a:chOff x="1187" y="1065"/>
                            <a:chExt cx="2" cy="2"/>
                          </a:xfrm>
                        </wpg:grpSpPr>
                        <wps:wsp>
                          <wps:cNvPr id="53516" name="Freeform 632"/>
                          <wps:cNvSpPr>
                            <a:spLocks/>
                          </wps:cNvSpPr>
                          <wps:spPr bwMode="auto">
                            <a:xfrm>
                              <a:off x="1187" y="1065"/>
                              <a:ext cx="2" cy="2"/>
                            </a:xfrm>
                            <a:custGeom>
                              <a:avLst/>
                              <a:gdLst>
                                <a:gd name="T0" fmla="+- 0 1187 1187"/>
                                <a:gd name="T1" fmla="*/ T0 w 1"/>
                                <a:gd name="T2" fmla="+- 0 1188 1187"/>
                                <a:gd name="T3" fmla="*/ T2 w 1"/>
                              </a:gdLst>
                              <a:ahLst/>
                              <a:cxnLst>
                                <a:cxn ang="0">
                                  <a:pos x="T1" y="0"/>
                                </a:cxn>
                                <a:cxn ang="0">
                                  <a:pos x="T3" y="0"/>
                                </a:cxn>
                              </a:cxnLst>
                              <a:rect l="0" t="0" r="r" b="b"/>
                              <a:pathLst>
                                <a:path w="1">
                                  <a:moveTo>
                                    <a:pt x="0" y="0"/>
                                  </a:moveTo>
                                  <a:lnTo>
                                    <a:pt x="1" y="0"/>
                                  </a:lnTo>
                                </a:path>
                              </a:pathLst>
                            </a:custGeom>
                            <a:noFill/>
                            <a:ln w="6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17" name="Group 633"/>
                        <wpg:cNvGrpSpPr>
                          <a:grpSpLocks/>
                        </wpg:cNvGrpSpPr>
                        <wpg:grpSpPr bwMode="auto">
                          <a:xfrm>
                            <a:off x="146" y="1063"/>
                            <a:ext cx="16" cy="65"/>
                            <a:chOff x="146" y="1063"/>
                            <a:chExt cx="16" cy="65"/>
                          </a:xfrm>
                        </wpg:grpSpPr>
                        <wps:wsp>
                          <wps:cNvPr id="53518" name="Freeform 634"/>
                          <wps:cNvSpPr>
                            <a:spLocks/>
                          </wps:cNvSpPr>
                          <wps:spPr bwMode="auto">
                            <a:xfrm>
                              <a:off x="146" y="1063"/>
                              <a:ext cx="16" cy="65"/>
                            </a:xfrm>
                            <a:custGeom>
                              <a:avLst/>
                              <a:gdLst>
                                <a:gd name="T0" fmla="+- 0 147 146"/>
                                <a:gd name="T1" fmla="*/ T0 w 16"/>
                                <a:gd name="T2" fmla="+- 0 1075 1063"/>
                                <a:gd name="T3" fmla="*/ 1075 h 65"/>
                                <a:gd name="T4" fmla="+- 0 146 146"/>
                                <a:gd name="T5" fmla="*/ T4 w 16"/>
                                <a:gd name="T6" fmla="+- 0 1070 1063"/>
                                <a:gd name="T7" fmla="*/ 1070 h 65"/>
                                <a:gd name="T8" fmla="+- 0 146 146"/>
                                <a:gd name="T9" fmla="*/ T8 w 16"/>
                                <a:gd name="T10" fmla="+- 0 1063 1063"/>
                                <a:gd name="T11" fmla="*/ 1063 h 65"/>
                                <a:gd name="T12" fmla="+- 0 147 146"/>
                                <a:gd name="T13" fmla="*/ T12 w 16"/>
                                <a:gd name="T14" fmla="+- 0 1075 1063"/>
                                <a:gd name="T15" fmla="*/ 1075 h 65"/>
                              </a:gdLst>
                              <a:ahLst/>
                              <a:cxnLst>
                                <a:cxn ang="0">
                                  <a:pos x="T1" y="T3"/>
                                </a:cxn>
                                <a:cxn ang="0">
                                  <a:pos x="T5" y="T7"/>
                                </a:cxn>
                                <a:cxn ang="0">
                                  <a:pos x="T9" y="T11"/>
                                </a:cxn>
                                <a:cxn ang="0">
                                  <a:pos x="T13" y="T15"/>
                                </a:cxn>
                              </a:cxnLst>
                              <a:rect l="0" t="0" r="r" b="b"/>
                              <a:pathLst>
                                <a:path w="16" h="65">
                                  <a:moveTo>
                                    <a:pt x="1" y="12"/>
                                  </a:moveTo>
                                  <a:lnTo>
                                    <a:pt x="0" y="7"/>
                                  </a:lnTo>
                                  <a:lnTo>
                                    <a:pt x="0" y="0"/>
                                  </a:lnTo>
                                  <a:lnTo>
                                    <a:pt x="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19" name="Freeform 635"/>
                          <wps:cNvSpPr>
                            <a:spLocks/>
                          </wps:cNvSpPr>
                          <wps:spPr bwMode="auto">
                            <a:xfrm>
                              <a:off x="146" y="1063"/>
                              <a:ext cx="16" cy="65"/>
                            </a:xfrm>
                            <a:custGeom>
                              <a:avLst/>
                              <a:gdLst>
                                <a:gd name="T0" fmla="+- 0 147 146"/>
                                <a:gd name="T1" fmla="*/ T0 w 16"/>
                                <a:gd name="T2" fmla="+- 0 1076 1063"/>
                                <a:gd name="T3" fmla="*/ 1076 h 65"/>
                                <a:gd name="T4" fmla="+- 0 147 146"/>
                                <a:gd name="T5" fmla="*/ T4 w 16"/>
                                <a:gd name="T6" fmla="+- 0 1076 1063"/>
                                <a:gd name="T7" fmla="*/ 1076 h 65"/>
                                <a:gd name="T8" fmla="+- 0 147 146"/>
                                <a:gd name="T9" fmla="*/ T8 w 16"/>
                                <a:gd name="T10" fmla="+- 0 1075 1063"/>
                                <a:gd name="T11" fmla="*/ 1075 h 65"/>
                                <a:gd name="T12" fmla="+- 0 147 146"/>
                                <a:gd name="T13" fmla="*/ T12 w 16"/>
                                <a:gd name="T14" fmla="+- 0 1076 1063"/>
                                <a:gd name="T15" fmla="*/ 1076 h 65"/>
                              </a:gdLst>
                              <a:ahLst/>
                              <a:cxnLst>
                                <a:cxn ang="0">
                                  <a:pos x="T1" y="T3"/>
                                </a:cxn>
                                <a:cxn ang="0">
                                  <a:pos x="T5" y="T7"/>
                                </a:cxn>
                                <a:cxn ang="0">
                                  <a:pos x="T9" y="T11"/>
                                </a:cxn>
                                <a:cxn ang="0">
                                  <a:pos x="T13" y="T15"/>
                                </a:cxn>
                              </a:cxnLst>
                              <a:rect l="0" t="0" r="r" b="b"/>
                              <a:pathLst>
                                <a:path w="16" h="65">
                                  <a:moveTo>
                                    <a:pt x="1" y="13"/>
                                  </a:moveTo>
                                  <a:lnTo>
                                    <a:pt x="1" y="13"/>
                                  </a:lnTo>
                                  <a:lnTo>
                                    <a:pt x="1" y="12"/>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20" name="Freeform 636"/>
                          <wps:cNvSpPr>
                            <a:spLocks/>
                          </wps:cNvSpPr>
                          <wps:spPr bwMode="auto">
                            <a:xfrm>
                              <a:off x="146" y="1063"/>
                              <a:ext cx="16" cy="65"/>
                            </a:xfrm>
                            <a:custGeom>
                              <a:avLst/>
                              <a:gdLst>
                                <a:gd name="T0" fmla="+- 0 161 146"/>
                                <a:gd name="T1" fmla="*/ T0 w 16"/>
                                <a:gd name="T2" fmla="+- 0 1128 1063"/>
                                <a:gd name="T3" fmla="*/ 1128 h 65"/>
                                <a:gd name="T4" fmla="+- 0 153 146"/>
                                <a:gd name="T5" fmla="*/ T4 w 16"/>
                                <a:gd name="T6" fmla="+- 0 1106 1063"/>
                                <a:gd name="T7" fmla="*/ 1106 h 65"/>
                                <a:gd name="T8" fmla="+- 0 147 146"/>
                                <a:gd name="T9" fmla="*/ T8 w 16"/>
                                <a:gd name="T10" fmla="+- 0 1076 1063"/>
                                <a:gd name="T11" fmla="*/ 1076 h 65"/>
                                <a:gd name="T12" fmla="+- 0 150 146"/>
                                <a:gd name="T13" fmla="*/ T12 w 16"/>
                                <a:gd name="T14" fmla="+- 0 1080 1063"/>
                                <a:gd name="T15" fmla="*/ 1080 h 65"/>
                                <a:gd name="T16" fmla="+- 0 156 146"/>
                                <a:gd name="T17" fmla="*/ T16 w 16"/>
                                <a:gd name="T18" fmla="+- 0 1100 1063"/>
                                <a:gd name="T19" fmla="*/ 1100 h 65"/>
                                <a:gd name="T20" fmla="+- 0 159 146"/>
                                <a:gd name="T21" fmla="*/ T20 w 16"/>
                                <a:gd name="T22" fmla="+- 0 1110 1063"/>
                                <a:gd name="T23" fmla="*/ 1110 h 65"/>
                                <a:gd name="T24" fmla="+- 0 162 146"/>
                                <a:gd name="T25" fmla="*/ T24 w 16"/>
                                <a:gd name="T26" fmla="+- 0 1125 1063"/>
                                <a:gd name="T27" fmla="*/ 1125 h 65"/>
                                <a:gd name="T28" fmla="+- 0 161 146"/>
                                <a:gd name="T29" fmla="*/ T28 w 16"/>
                                <a:gd name="T30" fmla="+- 0 1128 1063"/>
                                <a:gd name="T31" fmla="*/ 1128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65">
                                  <a:moveTo>
                                    <a:pt x="15" y="65"/>
                                  </a:moveTo>
                                  <a:lnTo>
                                    <a:pt x="7" y="43"/>
                                  </a:lnTo>
                                  <a:lnTo>
                                    <a:pt x="1" y="13"/>
                                  </a:lnTo>
                                  <a:lnTo>
                                    <a:pt x="4" y="17"/>
                                  </a:lnTo>
                                  <a:lnTo>
                                    <a:pt x="10" y="37"/>
                                  </a:lnTo>
                                  <a:lnTo>
                                    <a:pt x="13" y="47"/>
                                  </a:lnTo>
                                  <a:lnTo>
                                    <a:pt x="16" y="62"/>
                                  </a:lnTo>
                                  <a:lnTo>
                                    <a:pt x="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21" name="Group 637"/>
                        <wpg:cNvGrpSpPr>
                          <a:grpSpLocks/>
                        </wpg:cNvGrpSpPr>
                        <wpg:grpSpPr bwMode="auto">
                          <a:xfrm>
                            <a:off x="1331" y="1064"/>
                            <a:ext cx="2" cy="2"/>
                            <a:chOff x="1331" y="1064"/>
                            <a:chExt cx="2" cy="2"/>
                          </a:xfrm>
                        </wpg:grpSpPr>
                        <wps:wsp>
                          <wps:cNvPr id="53522" name="Freeform 638"/>
                          <wps:cNvSpPr>
                            <a:spLocks/>
                          </wps:cNvSpPr>
                          <wps:spPr bwMode="auto">
                            <a:xfrm>
                              <a:off x="1331" y="1064"/>
                              <a:ext cx="2" cy="2"/>
                            </a:xfrm>
                            <a:custGeom>
                              <a:avLst/>
                              <a:gdLst>
                                <a:gd name="T0" fmla="+- 0 1331 1331"/>
                                <a:gd name="T1" fmla="*/ T0 w 1"/>
                                <a:gd name="T2" fmla="+- 0 1332 1331"/>
                                <a:gd name="T3" fmla="*/ T2 w 1"/>
                              </a:gdLst>
                              <a:ahLst/>
                              <a:cxnLst>
                                <a:cxn ang="0">
                                  <a:pos x="T1" y="0"/>
                                </a:cxn>
                                <a:cxn ang="0">
                                  <a:pos x="T3" y="0"/>
                                </a:cxn>
                              </a:cxnLst>
                              <a:rect l="0" t="0" r="r" b="b"/>
                              <a:pathLst>
                                <a:path w="1">
                                  <a:moveTo>
                                    <a:pt x="0" y="0"/>
                                  </a:moveTo>
                                  <a:lnTo>
                                    <a:pt x="1"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23" name="Group 639"/>
                        <wpg:cNvGrpSpPr>
                          <a:grpSpLocks/>
                        </wpg:cNvGrpSpPr>
                        <wpg:grpSpPr bwMode="auto">
                          <a:xfrm>
                            <a:off x="1236" y="1081"/>
                            <a:ext cx="2" cy="2"/>
                            <a:chOff x="1236" y="1081"/>
                            <a:chExt cx="2" cy="2"/>
                          </a:xfrm>
                        </wpg:grpSpPr>
                        <wps:wsp>
                          <wps:cNvPr id="53524" name="Freeform 640"/>
                          <wps:cNvSpPr>
                            <a:spLocks/>
                          </wps:cNvSpPr>
                          <wps:spPr bwMode="auto">
                            <a:xfrm>
                              <a:off x="1236" y="1081"/>
                              <a:ext cx="2" cy="2"/>
                            </a:xfrm>
                            <a:custGeom>
                              <a:avLst/>
                              <a:gdLst>
                                <a:gd name="T0" fmla="+- 0 1236 1236"/>
                                <a:gd name="T1" fmla="*/ T0 w 1"/>
                                <a:gd name="T2" fmla="+- 0 1237 1236"/>
                                <a:gd name="T3" fmla="*/ T2 w 1"/>
                              </a:gdLst>
                              <a:ahLst/>
                              <a:cxnLst>
                                <a:cxn ang="0">
                                  <a:pos x="T1" y="0"/>
                                </a:cxn>
                                <a:cxn ang="0">
                                  <a:pos x="T3" y="0"/>
                                </a:cxn>
                              </a:cxnLst>
                              <a:rect l="0" t="0" r="r" b="b"/>
                              <a:pathLst>
                                <a:path w="1">
                                  <a:moveTo>
                                    <a:pt x="0" y="0"/>
                                  </a:moveTo>
                                  <a:lnTo>
                                    <a:pt x="1" y="0"/>
                                  </a:lnTo>
                                </a:path>
                              </a:pathLst>
                            </a:custGeom>
                            <a:noFill/>
                            <a:ln w="24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25" name="Group 641"/>
                        <wpg:cNvGrpSpPr>
                          <a:grpSpLocks/>
                        </wpg:cNvGrpSpPr>
                        <wpg:grpSpPr bwMode="auto">
                          <a:xfrm>
                            <a:off x="269" y="1099"/>
                            <a:ext cx="2" cy="4"/>
                            <a:chOff x="269" y="1099"/>
                            <a:chExt cx="2" cy="4"/>
                          </a:xfrm>
                        </wpg:grpSpPr>
                        <wps:wsp>
                          <wps:cNvPr id="53526" name="Freeform 642"/>
                          <wps:cNvSpPr>
                            <a:spLocks/>
                          </wps:cNvSpPr>
                          <wps:spPr bwMode="auto">
                            <a:xfrm>
                              <a:off x="269" y="1099"/>
                              <a:ext cx="2" cy="4"/>
                            </a:xfrm>
                            <a:custGeom>
                              <a:avLst/>
                              <a:gdLst>
                                <a:gd name="T0" fmla="+- 0 270 269"/>
                                <a:gd name="T1" fmla="*/ T0 w 1"/>
                                <a:gd name="T2" fmla="+- 0 1103 1099"/>
                                <a:gd name="T3" fmla="*/ 1103 h 4"/>
                                <a:gd name="T4" fmla="+- 0 269 269"/>
                                <a:gd name="T5" fmla="*/ T4 w 1"/>
                                <a:gd name="T6" fmla="+- 0 1099 1099"/>
                                <a:gd name="T7" fmla="*/ 1099 h 4"/>
                                <a:gd name="T8" fmla="+- 0 270 269"/>
                                <a:gd name="T9" fmla="*/ T8 w 1"/>
                                <a:gd name="T10" fmla="+- 0 1102 1099"/>
                                <a:gd name="T11" fmla="*/ 1102 h 4"/>
                                <a:gd name="T12" fmla="+- 0 270 269"/>
                                <a:gd name="T13" fmla="*/ T12 w 1"/>
                                <a:gd name="T14" fmla="+- 0 1103 1099"/>
                                <a:gd name="T15" fmla="*/ 1103 h 4"/>
                              </a:gdLst>
                              <a:ahLst/>
                              <a:cxnLst>
                                <a:cxn ang="0">
                                  <a:pos x="T1" y="T3"/>
                                </a:cxn>
                                <a:cxn ang="0">
                                  <a:pos x="T5" y="T7"/>
                                </a:cxn>
                                <a:cxn ang="0">
                                  <a:pos x="T9" y="T11"/>
                                </a:cxn>
                                <a:cxn ang="0">
                                  <a:pos x="T13" y="T15"/>
                                </a:cxn>
                              </a:cxnLst>
                              <a:rect l="0" t="0" r="r" b="b"/>
                              <a:pathLst>
                                <a:path w="1" h="4">
                                  <a:moveTo>
                                    <a:pt x="1" y="4"/>
                                  </a:moveTo>
                                  <a:lnTo>
                                    <a:pt x="0" y="0"/>
                                  </a:lnTo>
                                  <a:lnTo>
                                    <a:pt x="1" y="3"/>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27" name="Group 643"/>
                        <wpg:cNvGrpSpPr>
                          <a:grpSpLocks/>
                        </wpg:cNvGrpSpPr>
                        <wpg:grpSpPr bwMode="auto">
                          <a:xfrm>
                            <a:off x="135" y="1111"/>
                            <a:ext cx="48" cy="104"/>
                            <a:chOff x="135" y="1111"/>
                            <a:chExt cx="48" cy="104"/>
                          </a:xfrm>
                        </wpg:grpSpPr>
                        <wps:wsp>
                          <wps:cNvPr id="53528" name="Freeform 644"/>
                          <wps:cNvSpPr>
                            <a:spLocks/>
                          </wps:cNvSpPr>
                          <wps:spPr bwMode="auto">
                            <a:xfrm>
                              <a:off x="135" y="1111"/>
                              <a:ext cx="48" cy="104"/>
                            </a:xfrm>
                            <a:custGeom>
                              <a:avLst/>
                              <a:gdLst>
                                <a:gd name="T0" fmla="+- 0 182 135"/>
                                <a:gd name="T1" fmla="*/ T0 w 48"/>
                                <a:gd name="T2" fmla="+- 0 1215 1111"/>
                                <a:gd name="T3" fmla="*/ 1215 h 104"/>
                                <a:gd name="T4" fmla="+- 0 167 135"/>
                                <a:gd name="T5" fmla="*/ T4 w 48"/>
                                <a:gd name="T6" fmla="+- 0 1191 1111"/>
                                <a:gd name="T7" fmla="*/ 1191 h 104"/>
                                <a:gd name="T8" fmla="+- 0 153 135"/>
                                <a:gd name="T9" fmla="*/ T8 w 48"/>
                                <a:gd name="T10" fmla="+- 0 1165 1111"/>
                                <a:gd name="T11" fmla="*/ 1165 h 104"/>
                                <a:gd name="T12" fmla="+- 0 142 135"/>
                                <a:gd name="T13" fmla="*/ T12 w 48"/>
                                <a:gd name="T14" fmla="+- 0 1139 1111"/>
                                <a:gd name="T15" fmla="*/ 1139 h 104"/>
                                <a:gd name="T16" fmla="+- 0 135 135"/>
                                <a:gd name="T17" fmla="*/ T16 w 48"/>
                                <a:gd name="T18" fmla="+- 0 1111 1111"/>
                                <a:gd name="T19" fmla="*/ 1111 h 104"/>
                                <a:gd name="T20" fmla="+- 0 138 135"/>
                                <a:gd name="T21" fmla="*/ T20 w 48"/>
                                <a:gd name="T22" fmla="+- 0 1121 1111"/>
                                <a:gd name="T23" fmla="*/ 1121 h 104"/>
                                <a:gd name="T24" fmla="+- 0 166 135"/>
                                <a:gd name="T25" fmla="*/ T24 w 48"/>
                                <a:gd name="T26" fmla="+- 0 1181 1111"/>
                                <a:gd name="T27" fmla="*/ 1181 h 104"/>
                                <a:gd name="T28" fmla="+- 0 170 135"/>
                                <a:gd name="T29" fmla="*/ T28 w 48"/>
                                <a:gd name="T30" fmla="+- 0 1195 1111"/>
                                <a:gd name="T31" fmla="*/ 1195 h 104"/>
                                <a:gd name="T32" fmla="+- 0 182 135"/>
                                <a:gd name="T33" fmla="*/ T32 w 48"/>
                                <a:gd name="T34" fmla="+- 0 1213 1111"/>
                                <a:gd name="T35" fmla="*/ 1213 h 104"/>
                                <a:gd name="T36" fmla="+- 0 182 135"/>
                                <a:gd name="T37" fmla="*/ T36 w 48"/>
                                <a:gd name="T38" fmla="+- 0 1215 1111"/>
                                <a:gd name="T39" fmla="*/ 1215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104">
                                  <a:moveTo>
                                    <a:pt x="47" y="104"/>
                                  </a:moveTo>
                                  <a:lnTo>
                                    <a:pt x="32" y="80"/>
                                  </a:lnTo>
                                  <a:lnTo>
                                    <a:pt x="18" y="54"/>
                                  </a:lnTo>
                                  <a:lnTo>
                                    <a:pt x="7" y="28"/>
                                  </a:lnTo>
                                  <a:lnTo>
                                    <a:pt x="0" y="0"/>
                                  </a:lnTo>
                                  <a:lnTo>
                                    <a:pt x="3" y="10"/>
                                  </a:lnTo>
                                  <a:lnTo>
                                    <a:pt x="31" y="70"/>
                                  </a:lnTo>
                                  <a:lnTo>
                                    <a:pt x="35" y="84"/>
                                  </a:lnTo>
                                  <a:lnTo>
                                    <a:pt x="47" y="102"/>
                                  </a:lnTo>
                                  <a:lnTo>
                                    <a:pt x="47" y="10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29" name="Group 645"/>
                        <wpg:cNvGrpSpPr>
                          <a:grpSpLocks/>
                        </wpg:cNvGrpSpPr>
                        <wpg:grpSpPr bwMode="auto">
                          <a:xfrm>
                            <a:off x="386" y="1113"/>
                            <a:ext cx="2" cy="2"/>
                            <a:chOff x="386" y="1113"/>
                            <a:chExt cx="2" cy="2"/>
                          </a:xfrm>
                        </wpg:grpSpPr>
                        <wps:wsp>
                          <wps:cNvPr id="53530" name="Freeform 646"/>
                          <wps:cNvSpPr>
                            <a:spLocks/>
                          </wps:cNvSpPr>
                          <wps:spPr bwMode="auto">
                            <a:xfrm>
                              <a:off x="386" y="1113"/>
                              <a:ext cx="2" cy="2"/>
                            </a:xfrm>
                            <a:custGeom>
                              <a:avLst/>
                              <a:gdLst>
                                <a:gd name="T0" fmla="+- 0 386 386"/>
                                <a:gd name="T1" fmla="*/ T0 w 1"/>
                                <a:gd name="T2" fmla="+- 0 387 386"/>
                                <a:gd name="T3" fmla="*/ T2 w 1"/>
                              </a:gdLst>
                              <a:ahLst/>
                              <a:cxnLst>
                                <a:cxn ang="0">
                                  <a:pos x="T1" y="0"/>
                                </a:cxn>
                                <a:cxn ang="0">
                                  <a:pos x="T3" y="0"/>
                                </a:cxn>
                              </a:cxnLst>
                              <a:rect l="0" t="0" r="r" b="b"/>
                              <a:pathLst>
                                <a:path w="1">
                                  <a:moveTo>
                                    <a:pt x="0" y="0"/>
                                  </a:moveTo>
                                  <a:lnTo>
                                    <a:pt x="1" y="0"/>
                                  </a:lnTo>
                                </a:path>
                              </a:pathLst>
                            </a:custGeom>
                            <a:noFill/>
                            <a:ln w="6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31" name="Group 647"/>
                        <wpg:cNvGrpSpPr>
                          <a:grpSpLocks/>
                        </wpg:cNvGrpSpPr>
                        <wpg:grpSpPr bwMode="auto">
                          <a:xfrm>
                            <a:off x="386" y="1117"/>
                            <a:ext cx="2" cy="2"/>
                            <a:chOff x="386" y="1117"/>
                            <a:chExt cx="2" cy="2"/>
                          </a:xfrm>
                        </wpg:grpSpPr>
                        <wps:wsp>
                          <wps:cNvPr id="53532" name="Freeform 648"/>
                          <wps:cNvSpPr>
                            <a:spLocks/>
                          </wps:cNvSpPr>
                          <wps:spPr bwMode="auto">
                            <a:xfrm>
                              <a:off x="386" y="1117"/>
                              <a:ext cx="2" cy="2"/>
                            </a:xfrm>
                            <a:custGeom>
                              <a:avLst/>
                              <a:gdLst>
                                <a:gd name="T0" fmla="+- 0 386 386"/>
                                <a:gd name="T1" fmla="*/ T0 w 1"/>
                                <a:gd name="T2" fmla="+- 0 387 386"/>
                                <a:gd name="T3" fmla="*/ T2 w 1"/>
                              </a:gdLst>
                              <a:ahLst/>
                              <a:cxnLst>
                                <a:cxn ang="0">
                                  <a:pos x="T1" y="0"/>
                                </a:cxn>
                                <a:cxn ang="0">
                                  <a:pos x="T3" y="0"/>
                                </a:cxn>
                              </a:cxnLst>
                              <a:rect l="0" t="0" r="r" b="b"/>
                              <a:pathLst>
                                <a:path w="1">
                                  <a:moveTo>
                                    <a:pt x="0" y="0"/>
                                  </a:moveTo>
                                  <a:lnTo>
                                    <a:pt x="1" y="0"/>
                                  </a:lnTo>
                                </a:path>
                              </a:pathLst>
                            </a:custGeom>
                            <a:noFill/>
                            <a:ln w="6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33" name="Group 649"/>
                        <wpg:cNvGrpSpPr>
                          <a:grpSpLocks/>
                        </wpg:cNvGrpSpPr>
                        <wpg:grpSpPr bwMode="auto">
                          <a:xfrm>
                            <a:off x="126" y="1118"/>
                            <a:ext cx="1096" cy="494"/>
                            <a:chOff x="126" y="1118"/>
                            <a:chExt cx="1096" cy="494"/>
                          </a:xfrm>
                        </wpg:grpSpPr>
                        <wps:wsp>
                          <wps:cNvPr id="53534" name="Freeform 650"/>
                          <wps:cNvSpPr>
                            <a:spLocks/>
                          </wps:cNvSpPr>
                          <wps:spPr bwMode="auto">
                            <a:xfrm>
                              <a:off x="126" y="1118"/>
                              <a:ext cx="1096" cy="494"/>
                            </a:xfrm>
                            <a:custGeom>
                              <a:avLst/>
                              <a:gdLst>
                                <a:gd name="T0" fmla="+- 0 426 126"/>
                                <a:gd name="T1" fmla="*/ T0 w 1096"/>
                                <a:gd name="T2" fmla="+- 0 1429 1118"/>
                                <a:gd name="T3" fmla="*/ 1429 h 494"/>
                                <a:gd name="T4" fmla="+- 0 359 126"/>
                                <a:gd name="T5" fmla="*/ T4 w 1096"/>
                                <a:gd name="T6" fmla="+- 0 1402 1118"/>
                                <a:gd name="T7" fmla="*/ 1402 h 494"/>
                                <a:gd name="T8" fmla="+- 0 291 126"/>
                                <a:gd name="T9" fmla="*/ T8 w 1096"/>
                                <a:gd name="T10" fmla="+- 0 1364 1118"/>
                                <a:gd name="T11" fmla="*/ 1364 h 494"/>
                                <a:gd name="T12" fmla="+- 0 228 126"/>
                                <a:gd name="T13" fmla="*/ T12 w 1096"/>
                                <a:gd name="T14" fmla="+- 0 1315 1118"/>
                                <a:gd name="T15" fmla="*/ 1315 h 494"/>
                                <a:gd name="T16" fmla="+- 0 176 126"/>
                                <a:gd name="T17" fmla="*/ T16 w 1096"/>
                                <a:gd name="T18" fmla="+- 0 1257 1118"/>
                                <a:gd name="T19" fmla="*/ 1257 h 494"/>
                                <a:gd name="T20" fmla="+- 0 140 126"/>
                                <a:gd name="T21" fmla="*/ T20 w 1096"/>
                                <a:gd name="T22" fmla="+- 0 1191 1118"/>
                                <a:gd name="T23" fmla="*/ 1191 h 494"/>
                                <a:gd name="T24" fmla="+- 0 126 126"/>
                                <a:gd name="T25" fmla="*/ T24 w 1096"/>
                                <a:gd name="T26" fmla="+- 0 1118 1118"/>
                                <a:gd name="T27" fmla="*/ 1118 h 494"/>
                                <a:gd name="T28" fmla="+- 0 133 126"/>
                                <a:gd name="T29" fmla="*/ T28 w 1096"/>
                                <a:gd name="T30" fmla="+- 0 1138 1118"/>
                                <a:gd name="T31" fmla="*/ 1138 h 494"/>
                                <a:gd name="T32" fmla="+- 0 140 126"/>
                                <a:gd name="T33" fmla="*/ T32 w 1096"/>
                                <a:gd name="T34" fmla="+- 0 1152 1118"/>
                                <a:gd name="T35" fmla="*/ 1152 h 494"/>
                                <a:gd name="T36" fmla="+- 0 180 126"/>
                                <a:gd name="T37" fmla="*/ T36 w 1096"/>
                                <a:gd name="T38" fmla="+- 0 1221 1118"/>
                                <a:gd name="T39" fmla="*/ 1221 h 494"/>
                                <a:gd name="T40" fmla="+- 0 229 126"/>
                                <a:gd name="T41" fmla="*/ T40 w 1096"/>
                                <a:gd name="T42" fmla="+- 0 1285 1118"/>
                                <a:gd name="T43" fmla="*/ 1285 h 494"/>
                                <a:gd name="T44" fmla="+- 0 287 126"/>
                                <a:gd name="T45" fmla="*/ T44 w 1096"/>
                                <a:gd name="T46" fmla="+- 0 1341 1118"/>
                                <a:gd name="T47" fmla="*/ 1341 h 494"/>
                                <a:gd name="T48" fmla="+- 0 353 126"/>
                                <a:gd name="T49" fmla="*/ T48 w 1096"/>
                                <a:gd name="T50" fmla="+- 0 1386 1118"/>
                                <a:gd name="T51" fmla="*/ 1386 h 494"/>
                                <a:gd name="T52" fmla="+- 0 426 126"/>
                                <a:gd name="T53" fmla="*/ T52 w 1096"/>
                                <a:gd name="T54" fmla="+- 0 1419 1118"/>
                                <a:gd name="T55" fmla="*/ 1419 h 494"/>
                                <a:gd name="T56" fmla="+- 0 469 126"/>
                                <a:gd name="T57" fmla="*/ T56 w 1096"/>
                                <a:gd name="T58" fmla="+- 0 1428 1118"/>
                                <a:gd name="T59" fmla="*/ 1428 h 494"/>
                                <a:gd name="T60" fmla="+- 0 428 126"/>
                                <a:gd name="T61" fmla="*/ T60 w 1096"/>
                                <a:gd name="T62" fmla="+- 0 1428 1118"/>
                                <a:gd name="T63" fmla="*/ 1428 h 494"/>
                                <a:gd name="T64" fmla="+- 0 426 126"/>
                                <a:gd name="T65" fmla="*/ T64 w 1096"/>
                                <a:gd name="T66" fmla="+- 0 1429 1118"/>
                                <a:gd name="T67" fmla="*/ 142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6" h="494">
                                  <a:moveTo>
                                    <a:pt x="300" y="311"/>
                                  </a:moveTo>
                                  <a:lnTo>
                                    <a:pt x="233" y="284"/>
                                  </a:lnTo>
                                  <a:lnTo>
                                    <a:pt x="165" y="246"/>
                                  </a:lnTo>
                                  <a:lnTo>
                                    <a:pt x="102" y="197"/>
                                  </a:lnTo>
                                  <a:lnTo>
                                    <a:pt x="50" y="139"/>
                                  </a:lnTo>
                                  <a:lnTo>
                                    <a:pt x="14" y="73"/>
                                  </a:lnTo>
                                  <a:lnTo>
                                    <a:pt x="0" y="0"/>
                                  </a:lnTo>
                                  <a:lnTo>
                                    <a:pt x="7" y="20"/>
                                  </a:lnTo>
                                  <a:lnTo>
                                    <a:pt x="14" y="34"/>
                                  </a:lnTo>
                                  <a:lnTo>
                                    <a:pt x="54" y="103"/>
                                  </a:lnTo>
                                  <a:lnTo>
                                    <a:pt x="103" y="167"/>
                                  </a:lnTo>
                                  <a:lnTo>
                                    <a:pt x="161" y="223"/>
                                  </a:lnTo>
                                  <a:lnTo>
                                    <a:pt x="227" y="268"/>
                                  </a:lnTo>
                                  <a:lnTo>
                                    <a:pt x="300" y="301"/>
                                  </a:lnTo>
                                  <a:lnTo>
                                    <a:pt x="343" y="310"/>
                                  </a:lnTo>
                                  <a:lnTo>
                                    <a:pt x="302" y="310"/>
                                  </a:lnTo>
                                  <a:lnTo>
                                    <a:pt x="300" y="3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5" name="Freeform 651"/>
                          <wps:cNvSpPr>
                            <a:spLocks/>
                          </wps:cNvSpPr>
                          <wps:spPr bwMode="auto">
                            <a:xfrm>
                              <a:off x="126" y="1118"/>
                              <a:ext cx="1096" cy="494"/>
                            </a:xfrm>
                            <a:custGeom>
                              <a:avLst/>
                              <a:gdLst>
                                <a:gd name="T0" fmla="+- 0 581 126"/>
                                <a:gd name="T1" fmla="*/ T0 w 1096"/>
                                <a:gd name="T2" fmla="+- 0 1474 1118"/>
                                <a:gd name="T3" fmla="*/ 1474 h 494"/>
                                <a:gd name="T4" fmla="+- 0 541 126"/>
                                <a:gd name="T5" fmla="*/ T4 w 1096"/>
                                <a:gd name="T6" fmla="+- 0 1472 1118"/>
                                <a:gd name="T7" fmla="*/ 1472 h 494"/>
                                <a:gd name="T8" fmla="+- 0 508 126"/>
                                <a:gd name="T9" fmla="*/ T8 w 1096"/>
                                <a:gd name="T10" fmla="+- 0 1471 1118"/>
                                <a:gd name="T11" fmla="*/ 1471 h 494"/>
                                <a:gd name="T12" fmla="+- 0 471 126"/>
                                <a:gd name="T13" fmla="*/ T12 w 1096"/>
                                <a:gd name="T14" fmla="+- 0 1463 1118"/>
                                <a:gd name="T15" fmla="*/ 1463 h 494"/>
                                <a:gd name="T16" fmla="+- 0 448 126"/>
                                <a:gd name="T17" fmla="*/ T16 w 1096"/>
                                <a:gd name="T18" fmla="+- 0 1456 1118"/>
                                <a:gd name="T19" fmla="*/ 1456 h 494"/>
                                <a:gd name="T20" fmla="+- 0 413 126"/>
                                <a:gd name="T21" fmla="*/ T20 w 1096"/>
                                <a:gd name="T22" fmla="+- 0 1446 1118"/>
                                <a:gd name="T23" fmla="*/ 1446 h 494"/>
                                <a:gd name="T24" fmla="+- 0 347 126"/>
                                <a:gd name="T25" fmla="*/ T24 w 1096"/>
                                <a:gd name="T26" fmla="+- 0 1415 1118"/>
                                <a:gd name="T27" fmla="*/ 1415 h 494"/>
                                <a:gd name="T28" fmla="+- 0 290 126"/>
                                <a:gd name="T29" fmla="*/ T28 w 1096"/>
                                <a:gd name="T30" fmla="+- 0 1379 1118"/>
                                <a:gd name="T31" fmla="*/ 1379 h 494"/>
                                <a:gd name="T32" fmla="+- 0 228 126"/>
                                <a:gd name="T33" fmla="*/ T32 w 1096"/>
                                <a:gd name="T34" fmla="+- 0 1330 1118"/>
                                <a:gd name="T35" fmla="*/ 1330 h 494"/>
                                <a:gd name="T36" fmla="+- 0 174 126"/>
                                <a:gd name="T37" fmla="*/ T36 w 1096"/>
                                <a:gd name="T38" fmla="+- 0 1274 1118"/>
                                <a:gd name="T39" fmla="*/ 1274 h 494"/>
                                <a:gd name="T40" fmla="+- 0 142 126"/>
                                <a:gd name="T41" fmla="*/ T40 w 1096"/>
                                <a:gd name="T42" fmla="+- 0 1215 1118"/>
                                <a:gd name="T43" fmla="*/ 1215 h 494"/>
                                <a:gd name="T44" fmla="+- 0 183 126"/>
                                <a:gd name="T45" fmla="*/ T44 w 1096"/>
                                <a:gd name="T46" fmla="+- 0 1274 1118"/>
                                <a:gd name="T47" fmla="*/ 1274 h 494"/>
                                <a:gd name="T48" fmla="+- 0 232 126"/>
                                <a:gd name="T49" fmla="*/ T48 w 1096"/>
                                <a:gd name="T50" fmla="+- 0 1326 1118"/>
                                <a:gd name="T51" fmla="*/ 1326 h 494"/>
                                <a:gd name="T52" fmla="+- 0 290 126"/>
                                <a:gd name="T53" fmla="*/ T52 w 1096"/>
                                <a:gd name="T54" fmla="+- 0 1371 1118"/>
                                <a:gd name="T55" fmla="*/ 1371 h 494"/>
                                <a:gd name="T56" fmla="+- 0 354 126"/>
                                <a:gd name="T57" fmla="*/ T56 w 1096"/>
                                <a:gd name="T58" fmla="+- 0 1406 1118"/>
                                <a:gd name="T59" fmla="*/ 1406 h 494"/>
                                <a:gd name="T60" fmla="+- 0 422 126"/>
                                <a:gd name="T61" fmla="*/ T60 w 1096"/>
                                <a:gd name="T62" fmla="+- 0 1432 1118"/>
                                <a:gd name="T63" fmla="*/ 1432 h 494"/>
                                <a:gd name="T64" fmla="+- 0 492 126"/>
                                <a:gd name="T65" fmla="*/ T64 w 1096"/>
                                <a:gd name="T66" fmla="+- 0 1447 1118"/>
                                <a:gd name="T67" fmla="*/ 1447 h 494"/>
                                <a:gd name="T68" fmla="+- 0 563 126"/>
                                <a:gd name="T69" fmla="*/ T68 w 1096"/>
                                <a:gd name="T70" fmla="+- 0 1450 1118"/>
                                <a:gd name="T71" fmla="*/ 1450 h 494"/>
                                <a:gd name="T72" fmla="+- 0 559 126"/>
                                <a:gd name="T73" fmla="*/ T72 w 1096"/>
                                <a:gd name="T74" fmla="+- 0 1453 1118"/>
                                <a:gd name="T75" fmla="*/ 1453 h 494"/>
                                <a:gd name="T76" fmla="+- 0 554 126"/>
                                <a:gd name="T77" fmla="*/ T76 w 1096"/>
                                <a:gd name="T78" fmla="+- 0 1454 1118"/>
                                <a:gd name="T79" fmla="*/ 1454 h 494"/>
                                <a:gd name="T80" fmla="+- 0 552 126"/>
                                <a:gd name="T81" fmla="*/ T80 w 1096"/>
                                <a:gd name="T82" fmla="+- 0 1456 1118"/>
                                <a:gd name="T83" fmla="*/ 1456 h 494"/>
                                <a:gd name="T84" fmla="+- 0 552 126"/>
                                <a:gd name="T85" fmla="*/ T84 w 1096"/>
                                <a:gd name="T86" fmla="+- 0 1459 1118"/>
                                <a:gd name="T87" fmla="*/ 1459 h 494"/>
                                <a:gd name="T88" fmla="+- 0 556 126"/>
                                <a:gd name="T89" fmla="*/ T88 w 1096"/>
                                <a:gd name="T90" fmla="+- 0 1462 1118"/>
                                <a:gd name="T91" fmla="*/ 1462 h 494"/>
                                <a:gd name="T92" fmla="+- 0 1080 126"/>
                                <a:gd name="T93" fmla="*/ T92 w 1096"/>
                                <a:gd name="T94" fmla="+- 0 1462 1118"/>
                                <a:gd name="T95" fmla="*/ 1462 h 494"/>
                                <a:gd name="T96" fmla="+- 0 1084 126"/>
                                <a:gd name="T97" fmla="*/ T96 w 1096"/>
                                <a:gd name="T98" fmla="+- 0 1468 1118"/>
                                <a:gd name="T99" fmla="*/ 1468 h 494"/>
                                <a:gd name="T100" fmla="+- 0 602 126"/>
                                <a:gd name="T101" fmla="*/ T100 w 1096"/>
                                <a:gd name="T102" fmla="+- 0 1468 1118"/>
                                <a:gd name="T103" fmla="*/ 1468 h 494"/>
                                <a:gd name="T104" fmla="+- 0 581 126"/>
                                <a:gd name="T105" fmla="*/ T104 w 1096"/>
                                <a:gd name="T106" fmla="+- 0 1474 1118"/>
                                <a:gd name="T107" fmla="*/ 1474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6" h="494">
                                  <a:moveTo>
                                    <a:pt x="455" y="356"/>
                                  </a:moveTo>
                                  <a:lnTo>
                                    <a:pt x="415" y="354"/>
                                  </a:lnTo>
                                  <a:lnTo>
                                    <a:pt x="382" y="353"/>
                                  </a:lnTo>
                                  <a:lnTo>
                                    <a:pt x="345" y="345"/>
                                  </a:lnTo>
                                  <a:lnTo>
                                    <a:pt x="322" y="338"/>
                                  </a:lnTo>
                                  <a:lnTo>
                                    <a:pt x="287" y="328"/>
                                  </a:lnTo>
                                  <a:lnTo>
                                    <a:pt x="221" y="297"/>
                                  </a:lnTo>
                                  <a:lnTo>
                                    <a:pt x="164" y="261"/>
                                  </a:lnTo>
                                  <a:lnTo>
                                    <a:pt x="102" y="212"/>
                                  </a:lnTo>
                                  <a:lnTo>
                                    <a:pt x="48" y="156"/>
                                  </a:lnTo>
                                  <a:lnTo>
                                    <a:pt x="16" y="97"/>
                                  </a:lnTo>
                                  <a:lnTo>
                                    <a:pt x="57" y="156"/>
                                  </a:lnTo>
                                  <a:lnTo>
                                    <a:pt x="106" y="208"/>
                                  </a:lnTo>
                                  <a:lnTo>
                                    <a:pt x="164" y="253"/>
                                  </a:lnTo>
                                  <a:lnTo>
                                    <a:pt x="228" y="288"/>
                                  </a:lnTo>
                                  <a:lnTo>
                                    <a:pt x="296" y="314"/>
                                  </a:lnTo>
                                  <a:lnTo>
                                    <a:pt x="366" y="329"/>
                                  </a:lnTo>
                                  <a:lnTo>
                                    <a:pt x="437" y="332"/>
                                  </a:lnTo>
                                  <a:lnTo>
                                    <a:pt x="433" y="335"/>
                                  </a:lnTo>
                                  <a:lnTo>
                                    <a:pt x="428" y="336"/>
                                  </a:lnTo>
                                  <a:lnTo>
                                    <a:pt x="426" y="338"/>
                                  </a:lnTo>
                                  <a:lnTo>
                                    <a:pt x="426" y="341"/>
                                  </a:lnTo>
                                  <a:lnTo>
                                    <a:pt x="430" y="344"/>
                                  </a:lnTo>
                                  <a:lnTo>
                                    <a:pt x="954" y="344"/>
                                  </a:lnTo>
                                  <a:lnTo>
                                    <a:pt x="958" y="350"/>
                                  </a:lnTo>
                                  <a:lnTo>
                                    <a:pt x="476" y="350"/>
                                  </a:lnTo>
                                  <a:lnTo>
                                    <a:pt x="455" y="3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6" name="Freeform 652"/>
                          <wps:cNvSpPr>
                            <a:spLocks/>
                          </wps:cNvSpPr>
                          <wps:spPr bwMode="auto">
                            <a:xfrm>
                              <a:off x="126" y="1118"/>
                              <a:ext cx="1096" cy="494"/>
                            </a:xfrm>
                            <a:custGeom>
                              <a:avLst/>
                              <a:gdLst>
                                <a:gd name="T0" fmla="+- 0 527 126"/>
                                <a:gd name="T1" fmla="*/ T0 w 1096"/>
                                <a:gd name="T2" fmla="+- 0 1429 1118"/>
                                <a:gd name="T3" fmla="*/ 1429 h 494"/>
                                <a:gd name="T4" fmla="+- 0 524 126"/>
                                <a:gd name="T5" fmla="*/ T4 w 1096"/>
                                <a:gd name="T6" fmla="+- 0 1428 1118"/>
                                <a:gd name="T7" fmla="*/ 1428 h 494"/>
                                <a:gd name="T8" fmla="+- 0 538 126"/>
                                <a:gd name="T9" fmla="*/ T8 w 1096"/>
                                <a:gd name="T10" fmla="+- 0 1381 1118"/>
                                <a:gd name="T11" fmla="*/ 1381 h 494"/>
                                <a:gd name="T12" fmla="+- 0 545 126"/>
                                <a:gd name="T13" fmla="*/ T12 w 1096"/>
                                <a:gd name="T14" fmla="+- 0 1332 1118"/>
                                <a:gd name="T15" fmla="*/ 1332 h 494"/>
                                <a:gd name="T16" fmla="+- 0 547 126"/>
                                <a:gd name="T17" fmla="*/ T16 w 1096"/>
                                <a:gd name="T18" fmla="+- 0 1282 1118"/>
                                <a:gd name="T19" fmla="*/ 1282 h 494"/>
                                <a:gd name="T20" fmla="+- 0 548 126"/>
                                <a:gd name="T21" fmla="*/ T20 w 1096"/>
                                <a:gd name="T22" fmla="+- 0 1232 1118"/>
                                <a:gd name="T23" fmla="*/ 1232 h 494"/>
                                <a:gd name="T24" fmla="+- 0 588 126"/>
                                <a:gd name="T25" fmla="*/ T24 w 1096"/>
                                <a:gd name="T26" fmla="+- 0 1261 1118"/>
                                <a:gd name="T27" fmla="*/ 1261 h 494"/>
                                <a:gd name="T28" fmla="+- 0 663 126"/>
                                <a:gd name="T29" fmla="*/ T28 w 1096"/>
                                <a:gd name="T30" fmla="+- 0 1317 1118"/>
                                <a:gd name="T31" fmla="*/ 1317 h 494"/>
                                <a:gd name="T32" fmla="+- 0 733 126"/>
                                <a:gd name="T33" fmla="*/ T32 w 1096"/>
                                <a:gd name="T34" fmla="+- 0 1353 1118"/>
                                <a:gd name="T35" fmla="*/ 1353 h 494"/>
                                <a:gd name="T36" fmla="+- 0 806 126"/>
                                <a:gd name="T37" fmla="*/ T36 w 1096"/>
                                <a:gd name="T38" fmla="+- 0 1373 1118"/>
                                <a:gd name="T39" fmla="*/ 1373 h 494"/>
                                <a:gd name="T40" fmla="+- 0 1043 126"/>
                                <a:gd name="T41" fmla="*/ T40 w 1096"/>
                                <a:gd name="T42" fmla="+- 0 1373 1118"/>
                                <a:gd name="T43" fmla="*/ 1373 h 494"/>
                                <a:gd name="T44" fmla="+- 0 1050 126"/>
                                <a:gd name="T45" fmla="*/ T44 w 1096"/>
                                <a:gd name="T46" fmla="+- 0 1396 1118"/>
                                <a:gd name="T47" fmla="*/ 1396 h 494"/>
                                <a:gd name="T48" fmla="+- 0 1060 126"/>
                                <a:gd name="T49" fmla="*/ T48 w 1096"/>
                                <a:gd name="T50" fmla="+- 0 1422 1118"/>
                                <a:gd name="T51" fmla="*/ 1422 h 494"/>
                                <a:gd name="T52" fmla="+- 0 577 126"/>
                                <a:gd name="T53" fmla="*/ T52 w 1096"/>
                                <a:gd name="T54" fmla="+- 0 1422 1118"/>
                                <a:gd name="T55" fmla="*/ 1422 h 494"/>
                                <a:gd name="T56" fmla="+- 0 550 126"/>
                                <a:gd name="T57" fmla="*/ T56 w 1096"/>
                                <a:gd name="T58" fmla="+- 0 1428 1118"/>
                                <a:gd name="T59" fmla="*/ 1428 h 494"/>
                                <a:gd name="T60" fmla="+- 0 527 126"/>
                                <a:gd name="T61" fmla="*/ T60 w 1096"/>
                                <a:gd name="T62" fmla="+- 0 1429 1118"/>
                                <a:gd name="T63" fmla="*/ 142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6" h="494">
                                  <a:moveTo>
                                    <a:pt x="401" y="311"/>
                                  </a:moveTo>
                                  <a:lnTo>
                                    <a:pt x="398" y="310"/>
                                  </a:lnTo>
                                  <a:lnTo>
                                    <a:pt x="412" y="263"/>
                                  </a:lnTo>
                                  <a:lnTo>
                                    <a:pt x="419" y="214"/>
                                  </a:lnTo>
                                  <a:lnTo>
                                    <a:pt x="421" y="164"/>
                                  </a:lnTo>
                                  <a:lnTo>
                                    <a:pt x="422" y="114"/>
                                  </a:lnTo>
                                  <a:lnTo>
                                    <a:pt x="462" y="143"/>
                                  </a:lnTo>
                                  <a:lnTo>
                                    <a:pt x="537" y="199"/>
                                  </a:lnTo>
                                  <a:lnTo>
                                    <a:pt x="607" y="235"/>
                                  </a:lnTo>
                                  <a:lnTo>
                                    <a:pt x="680" y="255"/>
                                  </a:lnTo>
                                  <a:lnTo>
                                    <a:pt x="917" y="255"/>
                                  </a:lnTo>
                                  <a:lnTo>
                                    <a:pt x="924" y="278"/>
                                  </a:lnTo>
                                  <a:lnTo>
                                    <a:pt x="934" y="304"/>
                                  </a:lnTo>
                                  <a:lnTo>
                                    <a:pt x="451" y="304"/>
                                  </a:lnTo>
                                  <a:lnTo>
                                    <a:pt x="424" y="310"/>
                                  </a:lnTo>
                                  <a:lnTo>
                                    <a:pt x="401" y="3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7" name="Freeform 653"/>
                          <wps:cNvSpPr>
                            <a:spLocks/>
                          </wps:cNvSpPr>
                          <wps:spPr bwMode="auto">
                            <a:xfrm>
                              <a:off x="126" y="1118"/>
                              <a:ext cx="1096" cy="494"/>
                            </a:xfrm>
                            <a:custGeom>
                              <a:avLst/>
                              <a:gdLst>
                                <a:gd name="T0" fmla="+- 0 1043 126"/>
                                <a:gd name="T1" fmla="*/ T0 w 1096"/>
                                <a:gd name="T2" fmla="+- 0 1373 1118"/>
                                <a:gd name="T3" fmla="*/ 1373 h 494"/>
                                <a:gd name="T4" fmla="+- 0 806 126"/>
                                <a:gd name="T5" fmla="*/ T4 w 1096"/>
                                <a:gd name="T6" fmla="+- 0 1373 1118"/>
                                <a:gd name="T7" fmla="*/ 1373 h 494"/>
                                <a:gd name="T8" fmla="+- 0 811 126"/>
                                <a:gd name="T9" fmla="*/ T8 w 1096"/>
                                <a:gd name="T10" fmla="+- 0 1370 1118"/>
                                <a:gd name="T11" fmla="*/ 1370 h 494"/>
                                <a:gd name="T12" fmla="+- 0 823 126"/>
                                <a:gd name="T13" fmla="*/ T12 w 1096"/>
                                <a:gd name="T14" fmla="+- 0 1370 1118"/>
                                <a:gd name="T15" fmla="*/ 1370 h 494"/>
                                <a:gd name="T16" fmla="+- 0 840 126"/>
                                <a:gd name="T17" fmla="*/ T16 w 1096"/>
                                <a:gd name="T18" fmla="+- 0 1365 1118"/>
                                <a:gd name="T19" fmla="*/ 1365 h 494"/>
                                <a:gd name="T20" fmla="+- 0 928 126"/>
                                <a:gd name="T21" fmla="*/ T20 w 1096"/>
                                <a:gd name="T22" fmla="+- 0 1332 1118"/>
                                <a:gd name="T23" fmla="*/ 1332 h 494"/>
                                <a:gd name="T24" fmla="+- 0 987 126"/>
                                <a:gd name="T25" fmla="*/ T24 w 1096"/>
                                <a:gd name="T26" fmla="+- 0 1286 1118"/>
                                <a:gd name="T27" fmla="*/ 1286 h 494"/>
                                <a:gd name="T28" fmla="+- 0 1011 126"/>
                                <a:gd name="T29" fmla="*/ T28 w 1096"/>
                                <a:gd name="T30" fmla="+- 0 1262 1118"/>
                                <a:gd name="T31" fmla="*/ 1262 h 494"/>
                                <a:gd name="T32" fmla="+- 0 1017 126"/>
                                <a:gd name="T33" fmla="*/ T32 w 1096"/>
                                <a:gd name="T34" fmla="+- 0 1255 1118"/>
                                <a:gd name="T35" fmla="*/ 1255 h 494"/>
                                <a:gd name="T36" fmla="+- 0 1027 126"/>
                                <a:gd name="T37" fmla="*/ T36 w 1096"/>
                                <a:gd name="T38" fmla="+- 0 1255 1118"/>
                                <a:gd name="T39" fmla="*/ 1255 h 494"/>
                                <a:gd name="T40" fmla="+- 0 1030 126"/>
                                <a:gd name="T41" fmla="*/ T40 w 1096"/>
                                <a:gd name="T42" fmla="+- 0 1259 1118"/>
                                <a:gd name="T43" fmla="*/ 1259 h 494"/>
                                <a:gd name="T44" fmla="+- 0 1033 126"/>
                                <a:gd name="T45" fmla="*/ T44 w 1096"/>
                                <a:gd name="T46" fmla="+- 0 1319 1118"/>
                                <a:gd name="T47" fmla="*/ 1319 h 494"/>
                                <a:gd name="T48" fmla="+- 0 1042 126"/>
                                <a:gd name="T49" fmla="*/ T48 w 1096"/>
                                <a:gd name="T50" fmla="+- 0 1369 1118"/>
                                <a:gd name="T51" fmla="*/ 1369 h 494"/>
                                <a:gd name="T52" fmla="+- 0 1043 126"/>
                                <a:gd name="T53" fmla="*/ T52 w 1096"/>
                                <a:gd name="T54" fmla="+- 0 1373 1118"/>
                                <a:gd name="T55" fmla="*/ 137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6" h="494">
                                  <a:moveTo>
                                    <a:pt x="917" y="255"/>
                                  </a:moveTo>
                                  <a:lnTo>
                                    <a:pt x="680" y="255"/>
                                  </a:lnTo>
                                  <a:lnTo>
                                    <a:pt x="685" y="252"/>
                                  </a:lnTo>
                                  <a:lnTo>
                                    <a:pt x="697" y="252"/>
                                  </a:lnTo>
                                  <a:lnTo>
                                    <a:pt x="714" y="247"/>
                                  </a:lnTo>
                                  <a:lnTo>
                                    <a:pt x="802" y="214"/>
                                  </a:lnTo>
                                  <a:lnTo>
                                    <a:pt x="861" y="168"/>
                                  </a:lnTo>
                                  <a:lnTo>
                                    <a:pt x="885" y="144"/>
                                  </a:lnTo>
                                  <a:lnTo>
                                    <a:pt x="891" y="137"/>
                                  </a:lnTo>
                                  <a:lnTo>
                                    <a:pt x="901" y="137"/>
                                  </a:lnTo>
                                  <a:lnTo>
                                    <a:pt x="904" y="141"/>
                                  </a:lnTo>
                                  <a:lnTo>
                                    <a:pt x="907" y="201"/>
                                  </a:lnTo>
                                  <a:lnTo>
                                    <a:pt x="916" y="251"/>
                                  </a:lnTo>
                                  <a:lnTo>
                                    <a:pt x="917"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8" name="Freeform 654"/>
                          <wps:cNvSpPr>
                            <a:spLocks/>
                          </wps:cNvSpPr>
                          <wps:spPr bwMode="auto">
                            <a:xfrm>
                              <a:off x="126" y="1118"/>
                              <a:ext cx="1096" cy="494"/>
                            </a:xfrm>
                            <a:custGeom>
                              <a:avLst/>
                              <a:gdLst>
                                <a:gd name="T0" fmla="+- 0 516 126"/>
                                <a:gd name="T1" fmla="*/ T0 w 1096"/>
                                <a:gd name="T2" fmla="+- 0 1493 1118"/>
                                <a:gd name="T3" fmla="*/ 1493 h 494"/>
                                <a:gd name="T4" fmla="+- 0 478 126"/>
                                <a:gd name="T5" fmla="*/ T4 w 1096"/>
                                <a:gd name="T6" fmla="+- 0 1489 1118"/>
                                <a:gd name="T7" fmla="*/ 1489 h 494"/>
                                <a:gd name="T8" fmla="+- 0 445 126"/>
                                <a:gd name="T9" fmla="*/ T8 w 1096"/>
                                <a:gd name="T10" fmla="+- 0 1481 1118"/>
                                <a:gd name="T11" fmla="*/ 1481 h 494"/>
                                <a:gd name="T12" fmla="+- 0 437 126"/>
                                <a:gd name="T13" fmla="*/ T12 w 1096"/>
                                <a:gd name="T14" fmla="+- 0 1480 1118"/>
                                <a:gd name="T15" fmla="*/ 1480 h 494"/>
                                <a:gd name="T16" fmla="+- 0 314 126"/>
                                <a:gd name="T17" fmla="*/ T16 w 1096"/>
                                <a:gd name="T18" fmla="+- 0 1433 1118"/>
                                <a:gd name="T19" fmla="*/ 1433 h 494"/>
                                <a:gd name="T20" fmla="+- 0 252 126"/>
                                <a:gd name="T21" fmla="*/ T20 w 1096"/>
                                <a:gd name="T22" fmla="+- 0 1389 1118"/>
                                <a:gd name="T23" fmla="*/ 1389 h 494"/>
                                <a:gd name="T24" fmla="+- 0 199 126"/>
                                <a:gd name="T25" fmla="*/ T24 w 1096"/>
                                <a:gd name="T26" fmla="+- 0 1334 1118"/>
                                <a:gd name="T27" fmla="*/ 1334 h 494"/>
                                <a:gd name="T28" fmla="+- 0 161 126"/>
                                <a:gd name="T29" fmla="*/ T28 w 1096"/>
                                <a:gd name="T30" fmla="+- 0 1270 1118"/>
                                <a:gd name="T31" fmla="*/ 1270 h 494"/>
                                <a:gd name="T32" fmla="+- 0 214 126"/>
                                <a:gd name="T33" fmla="*/ T32 w 1096"/>
                                <a:gd name="T34" fmla="+- 0 1326 1118"/>
                                <a:gd name="T35" fmla="*/ 1326 h 494"/>
                                <a:gd name="T36" fmla="+- 0 280 126"/>
                                <a:gd name="T37" fmla="*/ T36 w 1096"/>
                                <a:gd name="T38" fmla="+- 0 1379 1118"/>
                                <a:gd name="T39" fmla="*/ 1379 h 494"/>
                                <a:gd name="T40" fmla="+- 0 352 126"/>
                                <a:gd name="T41" fmla="*/ T40 w 1096"/>
                                <a:gd name="T42" fmla="+- 0 1425 1118"/>
                                <a:gd name="T43" fmla="*/ 1425 h 494"/>
                                <a:gd name="T44" fmla="+- 0 422 126"/>
                                <a:gd name="T45" fmla="*/ T44 w 1096"/>
                                <a:gd name="T46" fmla="+- 0 1456 1118"/>
                                <a:gd name="T47" fmla="*/ 1456 h 494"/>
                                <a:gd name="T48" fmla="+- 0 448 126"/>
                                <a:gd name="T49" fmla="*/ T48 w 1096"/>
                                <a:gd name="T50" fmla="+- 0 1462 1118"/>
                                <a:gd name="T51" fmla="*/ 1462 h 494"/>
                                <a:gd name="T52" fmla="+- 0 489 126"/>
                                <a:gd name="T53" fmla="*/ T52 w 1096"/>
                                <a:gd name="T54" fmla="+- 0 1474 1118"/>
                                <a:gd name="T55" fmla="*/ 1474 h 494"/>
                                <a:gd name="T56" fmla="+- 0 515 126"/>
                                <a:gd name="T57" fmla="*/ T56 w 1096"/>
                                <a:gd name="T58" fmla="+- 0 1479 1118"/>
                                <a:gd name="T59" fmla="*/ 1479 h 494"/>
                                <a:gd name="T60" fmla="+- 0 1091 126"/>
                                <a:gd name="T61" fmla="*/ T60 w 1096"/>
                                <a:gd name="T62" fmla="+- 0 1479 1118"/>
                                <a:gd name="T63" fmla="*/ 1479 h 494"/>
                                <a:gd name="T64" fmla="+- 0 1096 126"/>
                                <a:gd name="T65" fmla="*/ T64 w 1096"/>
                                <a:gd name="T66" fmla="+- 0 1486 1118"/>
                                <a:gd name="T67" fmla="*/ 1486 h 494"/>
                                <a:gd name="T68" fmla="+- 0 614 126"/>
                                <a:gd name="T69" fmla="*/ T68 w 1096"/>
                                <a:gd name="T70" fmla="+- 0 1486 1118"/>
                                <a:gd name="T71" fmla="*/ 1486 h 494"/>
                                <a:gd name="T72" fmla="+- 0 585 126"/>
                                <a:gd name="T73" fmla="*/ T72 w 1096"/>
                                <a:gd name="T74" fmla="+- 0 1491 1118"/>
                                <a:gd name="T75" fmla="*/ 1491 h 494"/>
                                <a:gd name="T76" fmla="+- 0 516 126"/>
                                <a:gd name="T77" fmla="*/ T76 w 1096"/>
                                <a:gd name="T78" fmla="+- 0 1493 1118"/>
                                <a:gd name="T79" fmla="*/ 149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6" h="494">
                                  <a:moveTo>
                                    <a:pt x="390" y="375"/>
                                  </a:moveTo>
                                  <a:lnTo>
                                    <a:pt x="352" y="371"/>
                                  </a:lnTo>
                                  <a:lnTo>
                                    <a:pt x="319" y="363"/>
                                  </a:lnTo>
                                  <a:lnTo>
                                    <a:pt x="311" y="362"/>
                                  </a:lnTo>
                                  <a:lnTo>
                                    <a:pt x="188" y="315"/>
                                  </a:lnTo>
                                  <a:lnTo>
                                    <a:pt x="126" y="271"/>
                                  </a:lnTo>
                                  <a:lnTo>
                                    <a:pt x="73" y="216"/>
                                  </a:lnTo>
                                  <a:lnTo>
                                    <a:pt x="35" y="152"/>
                                  </a:lnTo>
                                  <a:lnTo>
                                    <a:pt x="88" y="208"/>
                                  </a:lnTo>
                                  <a:lnTo>
                                    <a:pt x="154" y="261"/>
                                  </a:lnTo>
                                  <a:lnTo>
                                    <a:pt x="226" y="307"/>
                                  </a:lnTo>
                                  <a:lnTo>
                                    <a:pt x="296" y="338"/>
                                  </a:lnTo>
                                  <a:lnTo>
                                    <a:pt x="322" y="344"/>
                                  </a:lnTo>
                                  <a:lnTo>
                                    <a:pt x="363" y="356"/>
                                  </a:lnTo>
                                  <a:lnTo>
                                    <a:pt x="389" y="361"/>
                                  </a:lnTo>
                                  <a:lnTo>
                                    <a:pt x="965" y="361"/>
                                  </a:lnTo>
                                  <a:lnTo>
                                    <a:pt x="970" y="368"/>
                                  </a:lnTo>
                                  <a:lnTo>
                                    <a:pt x="488" y="368"/>
                                  </a:lnTo>
                                  <a:lnTo>
                                    <a:pt x="459" y="373"/>
                                  </a:lnTo>
                                  <a:lnTo>
                                    <a:pt x="390"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9" name="Freeform 655"/>
                          <wps:cNvSpPr>
                            <a:spLocks/>
                          </wps:cNvSpPr>
                          <wps:spPr bwMode="auto">
                            <a:xfrm>
                              <a:off x="126" y="1118"/>
                              <a:ext cx="1096" cy="494"/>
                            </a:xfrm>
                            <a:custGeom>
                              <a:avLst/>
                              <a:gdLst>
                                <a:gd name="T0" fmla="+- 0 558 126"/>
                                <a:gd name="T1" fmla="*/ T0 w 1096"/>
                                <a:gd name="T2" fmla="+- 0 1565 1118"/>
                                <a:gd name="T3" fmla="*/ 1565 h 494"/>
                                <a:gd name="T4" fmla="+- 0 476 126"/>
                                <a:gd name="T5" fmla="*/ T4 w 1096"/>
                                <a:gd name="T6" fmla="+- 0 1558 1118"/>
                                <a:gd name="T7" fmla="*/ 1558 h 494"/>
                                <a:gd name="T8" fmla="+- 0 398 126"/>
                                <a:gd name="T9" fmla="*/ T8 w 1096"/>
                                <a:gd name="T10" fmla="+- 0 1539 1118"/>
                                <a:gd name="T11" fmla="*/ 1539 h 494"/>
                                <a:gd name="T12" fmla="+- 0 330 126"/>
                                <a:gd name="T13" fmla="*/ T12 w 1096"/>
                                <a:gd name="T14" fmla="+- 0 1506 1118"/>
                                <a:gd name="T15" fmla="*/ 1506 h 494"/>
                                <a:gd name="T16" fmla="+- 0 304 126"/>
                                <a:gd name="T17" fmla="*/ T16 w 1096"/>
                                <a:gd name="T18" fmla="+- 0 1487 1118"/>
                                <a:gd name="T19" fmla="*/ 1487 h 494"/>
                                <a:gd name="T20" fmla="+- 0 305 126"/>
                                <a:gd name="T21" fmla="*/ T20 w 1096"/>
                                <a:gd name="T22" fmla="+- 0 1485 1118"/>
                                <a:gd name="T23" fmla="*/ 1485 h 494"/>
                                <a:gd name="T24" fmla="+- 0 298 126"/>
                                <a:gd name="T25" fmla="*/ T24 w 1096"/>
                                <a:gd name="T26" fmla="+- 0 1479 1118"/>
                                <a:gd name="T27" fmla="*/ 1479 h 494"/>
                                <a:gd name="T28" fmla="+- 0 279 126"/>
                                <a:gd name="T29" fmla="*/ T28 w 1096"/>
                                <a:gd name="T30" fmla="+- 0 1465 1118"/>
                                <a:gd name="T31" fmla="*/ 1465 h 494"/>
                                <a:gd name="T32" fmla="+- 0 262 126"/>
                                <a:gd name="T33" fmla="*/ T32 w 1096"/>
                                <a:gd name="T34" fmla="+- 0 1447 1118"/>
                                <a:gd name="T35" fmla="*/ 1447 h 494"/>
                                <a:gd name="T36" fmla="+- 0 234 126"/>
                                <a:gd name="T37" fmla="*/ T36 w 1096"/>
                                <a:gd name="T38" fmla="+- 0 1407 1118"/>
                                <a:gd name="T39" fmla="*/ 1407 h 494"/>
                                <a:gd name="T40" fmla="+- 0 229 126"/>
                                <a:gd name="T41" fmla="*/ T40 w 1096"/>
                                <a:gd name="T42" fmla="+- 0 1392 1118"/>
                                <a:gd name="T43" fmla="*/ 1392 h 494"/>
                                <a:gd name="T44" fmla="+- 0 226 126"/>
                                <a:gd name="T45" fmla="*/ T44 w 1096"/>
                                <a:gd name="T46" fmla="+- 0 1384 1118"/>
                                <a:gd name="T47" fmla="*/ 1384 h 494"/>
                                <a:gd name="T48" fmla="+- 0 226 126"/>
                                <a:gd name="T49" fmla="*/ T48 w 1096"/>
                                <a:gd name="T50" fmla="+- 0 1382 1118"/>
                                <a:gd name="T51" fmla="*/ 1382 h 494"/>
                                <a:gd name="T52" fmla="+- 0 297 126"/>
                                <a:gd name="T53" fmla="*/ T52 w 1096"/>
                                <a:gd name="T54" fmla="+- 0 1442 1118"/>
                                <a:gd name="T55" fmla="*/ 1442 h 494"/>
                                <a:gd name="T56" fmla="+- 0 340 126"/>
                                <a:gd name="T57" fmla="*/ T56 w 1096"/>
                                <a:gd name="T58" fmla="+- 0 1472 1118"/>
                                <a:gd name="T59" fmla="*/ 1472 h 494"/>
                                <a:gd name="T60" fmla="+- 0 312 126"/>
                                <a:gd name="T61" fmla="*/ T60 w 1096"/>
                                <a:gd name="T62" fmla="+- 0 1472 1118"/>
                                <a:gd name="T63" fmla="*/ 1472 h 494"/>
                                <a:gd name="T64" fmla="+- 0 311 126"/>
                                <a:gd name="T65" fmla="*/ T64 w 1096"/>
                                <a:gd name="T66" fmla="+- 0 1473 1118"/>
                                <a:gd name="T67" fmla="*/ 1473 h 494"/>
                                <a:gd name="T68" fmla="+- 0 365 126"/>
                                <a:gd name="T69" fmla="*/ T68 w 1096"/>
                                <a:gd name="T70" fmla="+- 0 1512 1118"/>
                                <a:gd name="T71" fmla="*/ 1512 h 494"/>
                                <a:gd name="T72" fmla="+- 0 426 126"/>
                                <a:gd name="T73" fmla="*/ T72 w 1096"/>
                                <a:gd name="T74" fmla="+- 0 1535 1118"/>
                                <a:gd name="T75" fmla="*/ 1535 h 494"/>
                                <a:gd name="T76" fmla="+- 0 491 126"/>
                                <a:gd name="T77" fmla="*/ T76 w 1096"/>
                                <a:gd name="T78" fmla="+- 0 1544 1118"/>
                                <a:gd name="T79" fmla="*/ 1544 h 494"/>
                                <a:gd name="T80" fmla="+- 0 559 126"/>
                                <a:gd name="T81" fmla="*/ T80 w 1096"/>
                                <a:gd name="T82" fmla="+- 0 1545 1118"/>
                                <a:gd name="T83" fmla="*/ 1545 h 494"/>
                                <a:gd name="T84" fmla="+- 0 1151 126"/>
                                <a:gd name="T85" fmla="*/ T84 w 1096"/>
                                <a:gd name="T86" fmla="+- 0 1545 1118"/>
                                <a:gd name="T87" fmla="*/ 1545 h 494"/>
                                <a:gd name="T88" fmla="+- 0 1164 126"/>
                                <a:gd name="T89" fmla="*/ T88 w 1096"/>
                                <a:gd name="T90" fmla="+- 0 1555 1118"/>
                                <a:gd name="T91" fmla="*/ 1555 h 494"/>
                                <a:gd name="T92" fmla="+- 0 1174 126"/>
                                <a:gd name="T93" fmla="*/ T92 w 1096"/>
                                <a:gd name="T94" fmla="+- 0 1560 1118"/>
                                <a:gd name="T95" fmla="*/ 1560 h 494"/>
                                <a:gd name="T96" fmla="+- 0 1177 126"/>
                                <a:gd name="T97" fmla="*/ T96 w 1096"/>
                                <a:gd name="T98" fmla="+- 0 1562 1118"/>
                                <a:gd name="T99" fmla="*/ 1562 h 494"/>
                                <a:gd name="T100" fmla="+- 0 582 126"/>
                                <a:gd name="T101" fmla="*/ T100 w 1096"/>
                                <a:gd name="T102" fmla="+- 0 1562 1118"/>
                                <a:gd name="T103" fmla="*/ 1562 h 494"/>
                                <a:gd name="T104" fmla="+- 0 558 126"/>
                                <a:gd name="T105" fmla="*/ T104 w 1096"/>
                                <a:gd name="T106" fmla="+- 0 1565 1118"/>
                                <a:gd name="T107" fmla="*/ 1565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6" h="494">
                                  <a:moveTo>
                                    <a:pt x="432" y="447"/>
                                  </a:moveTo>
                                  <a:lnTo>
                                    <a:pt x="350" y="440"/>
                                  </a:lnTo>
                                  <a:lnTo>
                                    <a:pt x="272" y="421"/>
                                  </a:lnTo>
                                  <a:lnTo>
                                    <a:pt x="204" y="388"/>
                                  </a:lnTo>
                                  <a:lnTo>
                                    <a:pt x="178" y="369"/>
                                  </a:lnTo>
                                  <a:lnTo>
                                    <a:pt x="179" y="367"/>
                                  </a:lnTo>
                                  <a:lnTo>
                                    <a:pt x="172" y="361"/>
                                  </a:lnTo>
                                  <a:lnTo>
                                    <a:pt x="153" y="347"/>
                                  </a:lnTo>
                                  <a:lnTo>
                                    <a:pt x="136" y="329"/>
                                  </a:lnTo>
                                  <a:lnTo>
                                    <a:pt x="108" y="289"/>
                                  </a:lnTo>
                                  <a:lnTo>
                                    <a:pt x="103" y="274"/>
                                  </a:lnTo>
                                  <a:lnTo>
                                    <a:pt x="100" y="266"/>
                                  </a:lnTo>
                                  <a:lnTo>
                                    <a:pt x="100" y="264"/>
                                  </a:lnTo>
                                  <a:lnTo>
                                    <a:pt x="171" y="324"/>
                                  </a:lnTo>
                                  <a:lnTo>
                                    <a:pt x="214" y="354"/>
                                  </a:lnTo>
                                  <a:lnTo>
                                    <a:pt x="186" y="354"/>
                                  </a:lnTo>
                                  <a:lnTo>
                                    <a:pt x="185" y="355"/>
                                  </a:lnTo>
                                  <a:lnTo>
                                    <a:pt x="239" y="394"/>
                                  </a:lnTo>
                                  <a:lnTo>
                                    <a:pt x="300" y="417"/>
                                  </a:lnTo>
                                  <a:lnTo>
                                    <a:pt x="365" y="426"/>
                                  </a:lnTo>
                                  <a:lnTo>
                                    <a:pt x="433" y="427"/>
                                  </a:lnTo>
                                  <a:lnTo>
                                    <a:pt x="1025" y="427"/>
                                  </a:lnTo>
                                  <a:lnTo>
                                    <a:pt x="1038" y="437"/>
                                  </a:lnTo>
                                  <a:lnTo>
                                    <a:pt x="1048" y="442"/>
                                  </a:lnTo>
                                  <a:lnTo>
                                    <a:pt x="1051" y="444"/>
                                  </a:lnTo>
                                  <a:lnTo>
                                    <a:pt x="456" y="444"/>
                                  </a:lnTo>
                                  <a:lnTo>
                                    <a:pt x="432" y="4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0" name="Freeform 656"/>
                          <wps:cNvSpPr>
                            <a:spLocks/>
                          </wps:cNvSpPr>
                          <wps:spPr bwMode="auto">
                            <a:xfrm>
                              <a:off x="126" y="1118"/>
                              <a:ext cx="1096" cy="494"/>
                            </a:xfrm>
                            <a:custGeom>
                              <a:avLst/>
                              <a:gdLst>
                                <a:gd name="T0" fmla="+- 0 566 126"/>
                                <a:gd name="T1" fmla="*/ T0 w 1096"/>
                                <a:gd name="T2" fmla="+- 0 1443 1118"/>
                                <a:gd name="T3" fmla="*/ 1443 h 494"/>
                                <a:gd name="T4" fmla="+- 0 509 126"/>
                                <a:gd name="T5" fmla="*/ T4 w 1096"/>
                                <a:gd name="T6" fmla="+- 0 1443 1118"/>
                                <a:gd name="T7" fmla="*/ 1443 h 494"/>
                                <a:gd name="T8" fmla="+- 0 514 126"/>
                                <a:gd name="T9" fmla="*/ T8 w 1096"/>
                                <a:gd name="T10" fmla="+- 0 1441 1118"/>
                                <a:gd name="T11" fmla="*/ 1441 h 494"/>
                                <a:gd name="T12" fmla="+- 0 519 126"/>
                                <a:gd name="T13" fmla="*/ T12 w 1096"/>
                                <a:gd name="T14" fmla="+- 0 1437 1118"/>
                                <a:gd name="T15" fmla="*/ 1437 h 494"/>
                                <a:gd name="T16" fmla="+- 0 535 126"/>
                                <a:gd name="T17" fmla="*/ T16 w 1096"/>
                                <a:gd name="T18" fmla="+- 0 1436 1118"/>
                                <a:gd name="T19" fmla="*/ 1436 h 494"/>
                                <a:gd name="T20" fmla="+- 0 558 126"/>
                                <a:gd name="T21" fmla="*/ T20 w 1096"/>
                                <a:gd name="T22" fmla="+- 0 1434 1118"/>
                                <a:gd name="T23" fmla="*/ 1434 h 494"/>
                                <a:gd name="T24" fmla="+- 0 577 126"/>
                                <a:gd name="T25" fmla="*/ T24 w 1096"/>
                                <a:gd name="T26" fmla="+- 0 1430 1118"/>
                                <a:gd name="T27" fmla="*/ 1430 h 494"/>
                                <a:gd name="T28" fmla="+- 0 580 126"/>
                                <a:gd name="T29" fmla="*/ T28 w 1096"/>
                                <a:gd name="T30" fmla="+- 0 1426 1118"/>
                                <a:gd name="T31" fmla="*/ 1426 h 494"/>
                                <a:gd name="T32" fmla="+- 0 580 126"/>
                                <a:gd name="T33" fmla="*/ T32 w 1096"/>
                                <a:gd name="T34" fmla="+- 0 1423 1118"/>
                                <a:gd name="T35" fmla="*/ 1423 h 494"/>
                                <a:gd name="T36" fmla="+- 0 577 126"/>
                                <a:gd name="T37" fmla="*/ T36 w 1096"/>
                                <a:gd name="T38" fmla="+- 0 1422 1118"/>
                                <a:gd name="T39" fmla="*/ 1422 h 494"/>
                                <a:gd name="T40" fmla="+- 0 1060 126"/>
                                <a:gd name="T41" fmla="*/ T40 w 1096"/>
                                <a:gd name="T42" fmla="+- 0 1422 1118"/>
                                <a:gd name="T43" fmla="*/ 1422 h 494"/>
                                <a:gd name="T44" fmla="+- 0 1060 126"/>
                                <a:gd name="T45" fmla="*/ T44 w 1096"/>
                                <a:gd name="T46" fmla="+- 0 1423 1118"/>
                                <a:gd name="T47" fmla="*/ 1423 h 494"/>
                                <a:gd name="T48" fmla="+- 0 1066 126"/>
                                <a:gd name="T49" fmla="*/ T48 w 1096"/>
                                <a:gd name="T50" fmla="+- 0 1436 1118"/>
                                <a:gd name="T51" fmla="*/ 1436 h 494"/>
                                <a:gd name="T52" fmla="+- 0 602 126"/>
                                <a:gd name="T53" fmla="*/ T52 w 1096"/>
                                <a:gd name="T54" fmla="+- 0 1436 1118"/>
                                <a:gd name="T55" fmla="*/ 1436 h 494"/>
                                <a:gd name="T56" fmla="+- 0 566 126"/>
                                <a:gd name="T57" fmla="*/ T56 w 1096"/>
                                <a:gd name="T58" fmla="+- 0 1443 1118"/>
                                <a:gd name="T59" fmla="*/ 144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6" h="494">
                                  <a:moveTo>
                                    <a:pt x="440" y="325"/>
                                  </a:moveTo>
                                  <a:lnTo>
                                    <a:pt x="383" y="325"/>
                                  </a:lnTo>
                                  <a:lnTo>
                                    <a:pt x="388" y="323"/>
                                  </a:lnTo>
                                  <a:lnTo>
                                    <a:pt x="393" y="319"/>
                                  </a:lnTo>
                                  <a:lnTo>
                                    <a:pt x="409" y="318"/>
                                  </a:lnTo>
                                  <a:lnTo>
                                    <a:pt x="432" y="316"/>
                                  </a:lnTo>
                                  <a:lnTo>
                                    <a:pt x="451" y="312"/>
                                  </a:lnTo>
                                  <a:lnTo>
                                    <a:pt x="454" y="308"/>
                                  </a:lnTo>
                                  <a:lnTo>
                                    <a:pt x="454" y="305"/>
                                  </a:lnTo>
                                  <a:lnTo>
                                    <a:pt x="451" y="304"/>
                                  </a:lnTo>
                                  <a:lnTo>
                                    <a:pt x="934" y="304"/>
                                  </a:lnTo>
                                  <a:lnTo>
                                    <a:pt x="934" y="305"/>
                                  </a:lnTo>
                                  <a:lnTo>
                                    <a:pt x="940" y="318"/>
                                  </a:lnTo>
                                  <a:lnTo>
                                    <a:pt x="476" y="318"/>
                                  </a:lnTo>
                                  <a:lnTo>
                                    <a:pt x="440" y="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1" name="Freeform 657"/>
                          <wps:cNvSpPr>
                            <a:spLocks/>
                          </wps:cNvSpPr>
                          <wps:spPr bwMode="auto">
                            <a:xfrm>
                              <a:off x="126" y="1118"/>
                              <a:ext cx="1096" cy="494"/>
                            </a:xfrm>
                            <a:custGeom>
                              <a:avLst/>
                              <a:gdLst>
                                <a:gd name="T0" fmla="+- 0 534 126"/>
                                <a:gd name="T1" fmla="*/ T0 w 1096"/>
                                <a:gd name="T2" fmla="+- 0 1445 1118"/>
                                <a:gd name="T3" fmla="*/ 1445 h 494"/>
                                <a:gd name="T4" fmla="+- 0 512 126"/>
                                <a:gd name="T5" fmla="*/ T4 w 1096"/>
                                <a:gd name="T6" fmla="+- 0 1444 1118"/>
                                <a:gd name="T7" fmla="*/ 1444 h 494"/>
                                <a:gd name="T8" fmla="+- 0 495 126"/>
                                <a:gd name="T9" fmla="*/ T8 w 1096"/>
                                <a:gd name="T10" fmla="+- 0 1441 1118"/>
                                <a:gd name="T11" fmla="*/ 1441 h 494"/>
                                <a:gd name="T12" fmla="+- 0 473 126"/>
                                <a:gd name="T13" fmla="*/ T12 w 1096"/>
                                <a:gd name="T14" fmla="+- 0 1437 1118"/>
                                <a:gd name="T15" fmla="*/ 1437 h 494"/>
                                <a:gd name="T16" fmla="+- 0 428 126"/>
                                <a:gd name="T17" fmla="*/ T16 w 1096"/>
                                <a:gd name="T18" fmla="+- 0 1428 1118"/>
                                <a:gd name="T19" fmla="*/ 1428 h 494"/>
                                <a:gd name="T20" fmla="+- 0 469 126"/>
                                <a:gd name="T21" fmla="*/ T20 w 1096"/>
                                <a:gd name="T22" fmla="+- 0 1428 1118"/>
                                <a:gd name="T23" fmla="*/ 1428 h 494"/>
                                <a:gd name="T24" fmla="+- 0 504 126"/>
                                <a:gd name="T25" fmla="*/ T24 w 1096"/>
                                <a:gd name="T26" fmla="+- 0 1436 1118"/>
                                <a:gd name="T27" fmla="*/ 1436 h 494"/>
                                <a:gd name="T28" fmla="+- 0 507 126"/>
                                <a:gd name="T29" fmla="*/ T28 w 1096"/>
                                <a:gd name="T30" fmla="+- 0 1442 1118"/>
                                <a:gd name="T31" fmla="*/ 1442 h 494"/>
                                <a:gd name="T32" fmla="+- 0 509 126"/>
                                <a:gd name="T33" fmla="*/ T32 w 1096"/>
                                <a:gd name="T34" fmla="+- 0 1443 1118"/>
                                <a:gd name="T35" fmla="*/ 1443 h 494"/>
                                <a:gd name="T36" fmla="+- 0 566 126"/>
                                <a:gd name="T37" fmla="*/ T36 w 1096"/>
                                <a:gd name="T38" fmla="+- 0 1443 1118"/>
                                <a:gd name="T39" fmla="*/ 1443 h 494"/>
                                <a:gd name="T40" fmla="+- 0 534 126"/>
                                <a:gd name="T41" fmla="*/ T40 w 1096"/>
                                <a:gd name="T42" fmla="+- 0 1445 1118"/>
                                <a:gd name="T43" fmla="*/ 1445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6" h="494">
                                  <a:moveTo>
                                    <a:pt x="408" y="327"/>
                                  </a:moveTo>
                                  <a:lnTo>
                                    <a:pt x="386" y="326"/>
                                  </a:lnTo>
                                  <a:lnTo>
                                    <a:pt x="369" y="323"/>
                                  </a:lnTo>
                                  <a:lnTo>
                                    <a:pt x="347" y="319"/>
                                  </a:lnTo>
                                  <a:lnTo>
                                    <a:pt x="302" y="310"/>
                                  </a:lnTo>
                                  <a:lnTo>
                                    <a:pt x="343" y="310"/>
                                  </a:lnTo>
                                  <a:lnTo>
                                    <a:pt x="378" y="318"/>
                                  </a:lnTo>
                                  <a:lnTo>
                                    <a:pt x="381" y="324"/>
                                  </a:lnTo>
                                  <a:lnTo>
                                    <a:pt x="383" y="325"/>
                                  </a:lnTo>
                                  <a:lnTo>
                                    <a:pt x="440" y="325"/>
                                  </a:lnTo>
                                  <a:lnTo>
                                    <a:pt x="408" y="3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2" name="Freeform 658"/>
                          <wps:cNvSpPr>
                            <a:spLocks/>
                          </wps:cNvSpPr>
                          <wps:spPr bwMode="auto">
                            <a:xfrm>
                              <a:off x="126" y="1118"/>
                              <a:ext cx="1096" cy="494"/>
                            </a:xfrm>
                            <a:custGeom>
                              <a:avLst/>
                              <a:gdLst>
                                <a:gd name="T0" fmla="+- 0 1080 126"/>
                                <a:gd name="T1" fmla="*/ T0 w 1096"/>
                                <a:gd name="T2" fmla="+- 0 1462 1118"/>
                                <a:gd name="T3" fmla="*/ 1462 h 494"/>
                                <a:gd name="T4" fmla="+- 0 556 126"/>
                                <a:gd name="T5" fmla="*/ T4 w 1096"/>
                                <a:gd name="T6" fmla="+- 0 1462 1118"/>
                                <a:gd name="T7" fmla="*/ 1462 h 494"/>
                                <a:gd name="T8" fmla="+- 0 565 126"/>
                                <a:gd name="T9" fmla="*/ T8 w 1096"/>
                                <a:gd name="T10" fmla="+- 0 1458 1118"/>
                                <a:gd name="T11" fmla="*/ 1458 h 494"/>
                                <a:gd name="T12" fmla="+- 0 580 126"/>
                                <a:gd name="T13" fmla="*/ T12 w 1096"/>
                                <a:gd name="T14" fmla="+- 0 1449 1118"/>
                                <a:gd name="T15" fmla="*/ 1449 h 494"/>
                                <a:gd name="T16" fmla="+- 0 603 126"/>
                                <a:gd name="T17" fmla="*/ T16 w 1096"/>
                                <a:gd name="T18" fmla="+- 0 1440 1118"/>
                                <a:gd name="T19" fmla="*/ 1440 h 494"/>
                                <a:gd name="T20" fmla="+- 0 603 126"/>
                                <a:gd name="T21" fmla="*/ T20 w 1096"/>
                                <a:gd name="T22" fmla="+- 0 1437 1118"/>
                                <a:gd name="T23" fmla="*/ 1437 h 494"/>
                                <a:gd name="T24" fmla="+- 0 602 126"/>
                                <a:gd name="T25" fmla="*/ T24 w 1096"/>
                                <a:gd name="T26" fmla="+- 0 1436 1118"/>
                                <a:gd name="T27" fmla="*/ 1436 h 494"/>
                                <a:gd name="T28" fmla="+- 0 1066 126"/>
                                <a:gd name="T29" fmla="*/ T28 w 1096"/>
                                <a:gd name="T30" fmla="+- 0 1436 1118"/>
                                <a:gd name="T31" fmla="*/ 1436 h 494"/>
                                <a:gd name="T32" fmla="+- 0 1072 126"/>
                                <a:gd name="T33" fmla="*/ T32 w 1096"/>
                                <a:gd name="T34" fmla="+- 0 1449 1118"/>
                                <a:gd name="T35" fmla="*/ 1449 h 494"/>
                                <a:gd name="T36" fmla="+- 0 1080 126"/>
                                <a:gd name="T37" fmla="*/ T36 w 1096"/>
                                <a:gd name="T38" fmla="+- 0 1462 1118"/>
                                <a:gd name="T39" fmla="*/ 1462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6" h="494">
                                  <a:moveTo>
                                    <a:pt x="954" y="344"/>
                                  </a:moveTo>
                                  <a:lnTo>
                                    <a:pt x="430" y="344"/>
                                  </a:lnTo>
                                  <a:lnTo>
                                    <a:pt x="439" y="340"/>
                                  </a:lnTo>
                                  <a:lnTo>
                                    <a:pt x="454" y="331"/>
                                  </a:lnTo>
                                  <a:lnTo>
                                    <a:pt x="477" y="322"/>
                                  </a:lnTo>
                                  <a:lnTo>
                                    <a:pt x="477" y="319"/>
                                  </a:lnTo>
                                  <a:lnTo>
                                    <a:pt x="476" y="318"/>
                                  </a:lnTo>
                                  <a:lnTo>
                                    <a:pt x="940" y="318"/>
                                  </a:lnTo>
                                  <a:lnTo>
                                    <a:pt x="946" y="331"/>
                                  </a:lnTo>
                                  <a:lnTo>
                                    <a:pt x="954" y="3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3" name="Freeform 659"/>
                          <wps:cNvSpPr>
                            <a:spLocks/>
                          </wps:cNvSpPr>
                          <wps:spPr bwMode="auto">
                            <a:xfrm>
                              <a:off x="126" y="1118"/>
                              <a:ext cx="1096" cy="494"/>
                            </a:xfrm>
                            <a:custGeom>
                              <a:avLst/>
                              <a:gdLst>
                                <a:gd name="T0" fmla="+- 0 556 126"/>
                                <a:gd name="T1" fmla="*/ T0 w 1096"/>
                                <a:gd name="T2" fmla="+- 0 1519 1118"/>
                                <a:gd name="T3" fmla="*/ 1519 h 494"/>
                                <a:gd name="T4" fmla="+- 0 478 126"/>
                                <a:gd name="T5" fmla="*/ T4 w 1096"/>
                                <a:gd name="T6" fmla="+- 0 1515 1118"/>
                                <a:gd name="T7" fmla="*/ 1515 h 494"/>
                                <a:gd name="T8" fmla="+- 0 400 126"/>
                                <a:gd name="T9" fmla="*/ T8 w 1096"/>
                                <a:gd name="T10" fmla="+- 0 1495 1118"/>
                                <a:gd name="T11" fmla="*/ 1495 h 494"/>
                                <a:gd name="T12" fmla="+- 0 341 126"/>
                                <a:gd name="T13" fmla="*/ T12 w 1096"/>
                                <a:gd name="T14" fmla="+- 0 1465 1118"/>
                                <a:gd name="T15" fmla="*/ 1465 h 494"/>
                                <a:gd name="T16" fmla="+- 0 367 126"/>
                                <a:gd name="T17" fmla="*/ T16 w 1096"/>
                                <a:gd name="T18" fmla="+- 0 1474 1118"/>
                                <a:gd name="T19" fmla="*/ 1474 h 494"/>
                                <a:gd name="T20" fmla="+- 0 402 126"/>
                                <a:gd name="T21" fmla="*/ T20 w 1096"/>
                                <a:gd name="T22" fmla="+- 0 1485 1118"/>
                                <a:gd name="T23" fmla="*/ 1485 h 494"/>
                                <a:gd name="T24" fmla="+- 0 431 126"/>
                                <a:gd name="T25" fmla="*/ T24 w 1096"/>
                                <a:gd name="T26" fmla="+- 0 1493 1118"/>
                                <a:gd name="T27" fmla="*/ 1493 h 494"/>
                                <a:gd name="T28" fmla="+- 0 469 126"/>
                                <a:gd name="T29" fmla="*/ T28 w 1096"/>
                                <a:gd name="T30" fmla="+- 0 1501 1118"/>
                                <a:gd name="T31" fmla="*/ 1501 h 494"/>
                                <a:gd name="T32" fmla="+- 0 508 126"/>
                                <a:gd name="T33" fmla="*/ T32 w 1096"/>
                                <a:gd name="T34" fmla="+- 0 1503 1118"/>
                                <a:gd name="T35" fmla="*/ 1503 h 494"/>
                                <a:gd name="T36" fmla="+- 0 617 126"/>
                                <a:gd name="T37" fmla="*/ T36 w 1096"/>
                                <a:gd name="T38" fmla="+- 0 1504 1118"/>
                                <a:gd name="T39" fmla="*/ 1504 h 494"/>
                                <a:gd name="T40" fmla="+- 0 556 126"/>
                                <a:gd name="T41" fmla="*/ T40 w 1096"/>
                                <a:gd name="T42" fmla="+- 0 1519 1118"/>
                                <a:gd name="T43" fmla="*/ 151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6" h="494">
                                  <a:moveTo>
                                    <a:pt x="430" y="401"/>
                                  </a:moveTo>
                                  <a:lnTo>
                                    <a:pt x="352" y="397"/>
                                  </a:lnTo>
                                  <a:lnTo>
                                    <a:pt x="274" y="377"/>
                                  </a:lnTo>
                                  <a:lnTo>
                                    <a:pt x="215" y="347"/>
                                  </a:lnTo>
                                  <a:lnTo>
                                    <a:pt x="241" y="356"/>
                                  </a:lnTo>
                                  <a:lnTo>
                                    <a:pt x="276" y="367"/>
                                  </a:lnTo>
                                  <a:lnTo>
                                    <a:pt x="305" y="375"/>
                                  </a:lnTo>
                                  <a:lnTo>
                                    <a:pt x="343" y="383"/>
                                  </a:lnTo>
                                  <a:lnTo>
                                    <a:pt x="382" y="385"/>
                                  </a:lnTo>
                                  <a:lnTo>
                                    <a:pt x="491" y="386"/>
                                  </a:lnTo>
                                  <a:lnTo>
                                    <a:pt x="430" y="4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4" name="Freeform 660"/>
                          <wps:cNvSpPr>
                            <a:spLocks/>
                          </wps:cNvSpPr>
                          <wps:spPr bwMode="auto">
                            <a:xfrm>
                              <a:off x="126" y="1118"/>
                              <a:ext cx="1096" cy="494"/>
                            </a:xfrm>
                            <a:custGeom>
                              <a:avLst/>
                              <a:gdLst>
                                <a:gd name="T0" fmla="+- 0 1091 126"/>
                                <a:gd name="T1" fmla="*/ T0 w 1096"/>
                                <a:gd name="T2" fmla="+- 0 1479 1118"/>
                                <a:gd name="T3" fmla="*/ 1479 h 494"/>
                                <a:gd name="T4" fmla="+- 0 589 126"/>
                                <a:gd name="T5" fmla="*/ T4 w 1096"/>
                                <a:gd name="T6" fmla="+- 0 1479 1118"/>
                                <a:gd name="T7" fmla="*/ 1479 h 494"/>
                                <a:gd name="T8" fmla="+- 0 605 126"/>
                                <a:gd name="T9" fmla="*/ T8 w 1096"/>
                                <a:gd name="T10" fmla="+- 0 1474 1118"/>
                                <a:gd name="T11" fmla="*/ 1474 h 494"/>
                                <a:gd name="T12" fmla="+- 0 606 126"/>
                                <a:gd name="T13" fmla="*/ T12 w 1096"/>
                                <a:gd name="T14" fmla="+- 0 1472 1118"/>
                                <a:gd name="T15" fmla="*/ 1472 h 494"/>
                                <a:gd name="T16" fmla="+- 0 605 126"/>
                                <a:gd name="T17" fmla="*/ T16 w 1096"/>
                                <a:gd name="T18" fmla="+- 0 1469 1118"/>
                                <a:gd name="T19" fmla="*/ 1469 h 494"/>
                                <a:gd name="T20" fmla="+- 0 602 126"/>
                                <a:gd name="T21" fmla="*/ T20 w 1096"/>
                                <a:gd name="T22" fmla="+- 0 1468 1118"/>
                                <a:gd name="T23" fmla="*/ 1468 h 494"/>
                                <a:gd name="T24" fmla="+- 0 1084 126"/>
                                <a:gd name="T25" fmla="*/ T24 w 1096"/>
                                <a:gd name="T26" fmla="+- 0 1468 1118"/>
                                <a:gd name="T27" fmla="*/ 1468 h 494"/>
                                <a:gd name="T28" fmla="+- 0 1087 126"/>
                                <a:gd name="T29" fmla="*/ T28 w 1096"/>
                                <a:gd name="T30" fmla="+- 0 1474 1118"/>
                                <a:gd name="T31" fmla="*/ 1474 h 494"/>
                                <a:gd name="T32" fmla="+- 0 1091 126"/>
                                <a:gd name="T33" fmla="*/ T32 w 1096"/>
                                <a:gd name="T34" fmla="+- 0 1479 1118"/>
                                <a:gd name="T35" fmla="*/ 147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6" h="494">
                                  <a:moveTo>
                                    <a:pt x="965" y="361"/>
                                  </a:moveTo>
                                  <a:lnTo>
                                    <a:pt x="463" y="361"/>
                                  </a:lnTo>
                                  <a:lnTo>
                                    <a:pt x="479" y="356"/>
                                  </a:lnTo>
                                  <a:lnTo>
                                    <a:pt x="480" y="354"/>
                                  </a:lnTo>
                                  <a:lnTo>
                                    <a:pt x="479" y="351"/>
                                  </a:lnTo>
                                  <a:lnTo>
                                    <a:pt x="476" y="350"/>
                                  </a:lnTo>
                                  <a:lnTo>
                                    <a:pt x="958" y="350"/>
                                  </a:lnTo>
                                  <a:lnTo>
                                    <a:pt x="961" y="356"/>
                                  </a:lnTo>
                                  <a:lnTo>
                                    <a:pt x="965"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5" name="Freeform 661"/>
                          <wps:cNvSpPr>
                            <a:spLocks/>
                          </wps:cNvSpPr>
                          <wps:spPr bwMode="auto">
                            <a:xfrm>
                              <a:off x="126" y="1118"/>
                              <a:ext cx="1096" cy="494"/>
                            </a:xfrm>
                            <a:custGeom>
                              <a:avLst/>
                              <a:gdLst>
                                <a:gd name="T0" fmla="+- 0 510 126"/>
                                <a:gd name="T1" fmla="*/ T0 w 1096"/>
                                <a:gd name="T2" fmla="+- 0 1539 1118"/>
                                <a:gd name="T3" fmla="*/ 1539 h 494"/>
                                <a:gd name="T4" fmla="+- 0 437 126"/>
                                <a:gd name="T5" fmla="*/ T4 w 1096"/>
                                <a:gd name="T6" fmla="+- 0 1529 1118"/>
                                <a:gd name="T7" fmla="*/ 1529 h 494"/>
                                <a:gd name="T8" fmla="+- 0 368 126"/>
                                <a:gd name="T9" fmla="*/ T8 w 1096"/>
                                <a:gd name="T10" fmla="+- 0 1506 1118"/>
                                <a:gd name="T11" fmla="*/ 1506 h 494"/>
                                <a:gd name="T12" fmla="+- 0 312 126"/>
                                <a:gd name="T13" fmla="*/ T12 w 1096"/>
                                <a:gd name="T14" fmla="+- 0 1472 1118"/>
                                <a:gd name="T15" fmla="*/ 1472 h 494"/>
                                <a:gd name="T16" fmla="+- 0 340 126"/>
                                <a:gd name="T17" fmla="*/ T16 w 1096"/>
                                <a:gd name="T18" fmla="+- 0 1472 1118"/>
                                <a:gd name="T19" fmla="*/ 1472 h 494"/>
                                <a:gd name="T20" fmla="+- 0 355 126"/>
                                <a:gd name="T21" fmla="*/ T20 w 1096"/>
                                <a:gd name="T22" fmla="+- 0 1482 1118"/>
                                <a:gd name="T23" fmla="*/ 1482 h 494"/>
                                <a:gd name="T24" fmla="+- 0 412 126"/>
                                <a:gd name="T25" fmla="*/ T24 w 1096"/>
                                <a:gd name="T26" fmla="+- 0 1508 1118"/>
                                <a:gd name="T27" fmla="*/ 1508 h 494"/>
                                <a:gd name="T28" fmla="+- 0 481 126"/>
                                <a:gd name="T29" fmla="*/ T28 w 1096"/>
                                <a:gd name="T30" fmla="+- 0 1524 1118"/>
                                <a:gd name="T31" fmla="*/ 1524 h 494"/>
                                <a:gd name="T32" fmla="+- 0 574 126"/>
                                <a:gd name="T33" fmla="*/ T32 w 1096"/>
                                <a:gd name="T34" fmla="+- 0 1536 1118"/>
                                <a:gd name="T35" fmla="*/ 1536 h 494"/>
                                <a:gd name="T36" fmla="+- 0 510 126"/>
                                <a:gd name="T37" fmla="*/ T36 w 1096"/>
                                <a:gd name="T38" fmla="+- 0 1539 1118"/>
                                <a:gd name="T39" fmla="*/ 153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6" h="494">
                                  <a:moveTo>
                                    <a:pt x="384" y="421"/>
                                  </a:moveTo>
                                  <a:lnTo>
                                    <a:pt x="311" y="411"/>
                                  </a:lnTo>
                                  <a:lnTo>
                                    <a:pt x="242" y="388"/>
                                  </a:lnTo>
                                  <a:lnTo>
                                    <a:pt x="186" y="354"/>
                                  </a:lnTo>
                                  <a:lnTo>
                                    <a:pt x="214" y="354"/>
                                  </a:lnTo>
                                  <a:lnTo>
                                    <a:pt x="229" y="364"/>
                                  </a:lnTo>
                                  <a:lnTo>
                                    <a:pt x="286" y="390"/>
                                  </a:lnTo>
                                  <a:lnTo>
                                    <a:pt x="355" y="406"/>
                                  </a:lnTo>
                                  <a:lnTo>
                                    <a:pt x="448" y="418"/>
                                  </a:lnTo>
                                  <a:lnTo>
                                    <a:pt x="384"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6" name="Freeform 662"/>
                          <wps:cNvSpPr>
                            <a:spLocks/>
                          </wps:cNvSpPr>
                          <wps:spPr bwMode="auto">
                            <a:xfrm>
                              <a:off x="126" y="1118"/>
                              <a:ext cx="1096" cy="494"/>
                            </a:xfrm>
                            <a:custGeom>
                              <a:avLst/>
                              <a:gdLst>
                                <a:gd name="T0" fmla="+- 0 617 126"/>
                                <a:gd name="T1" fmla="*/ T0 w 1096"/>
                                <a:gd name="T2" fmla="+- 0 1504 1118"/>
                                <a:gd name="T3" fmla="*/ 1504 h 494"/>
                                <a:gd name="T4" fmla="+- 0 545 126"/>
                                <a:gd name="T5" fmla="*/ T4 w 1096"/>
                                <a:gd name="T6" fmla="+- 0 1504 1118"/>
                                <a:gd name="T7" fmla="*/ 1504 h 494"/>
                                <a:gd name="T8" fmla="+- 0 582 126"/>
                                <a:gd name="T9" fmla="*/ T8 w 1096"/>
                                <a:gd name="T10" fmla="+- 0 1499 1118"/>
                                <a:gd name="T11" fmla="*/ 1499 h 494"/>
                                <a:gd name="T12" fmla="+- 0 620 126"/>
                                <a:gd name="T13" fmla="*/ T12 w 1096"/>
                                <a:gd name="T14" fmla="+- 0 1489 1118"/>
                                <a:gd name="T15" fmla="*/ 1489 h 494"/>
                                <a:gd name="T16" fmla="+- 0 614 126"/>
                                <a:gd name="T17" fmla="*/ T16 w 1096"/>
                                <a:gd name="T18" fmla="+- 0 1486 1118"/>
                                <a:gd name="T19" fmla="*/ 1486 h 494"/>
                                <a:gd name="T20" fmla="+- 0 1096 126"/>
                                <a:gd name="T21" fmla="*/ T20 w 1096"/>
                                <a:gd name="T22" fmla="+- 0 1486 1118"/>
                                <a:gd name="T23" fmla="*/ 1486 h 494"/>
                                <a:gd name="T24" fmla="+- 0 1105 126"/>
                                <a:gd name="T25" fmla="*/ T24 w 1096"/>
                                <a:gd name="T26" fmla="+- 0 1498 1118"/>
                                <a:gd name="T27" fmla="*/ 1498 h 494"/>
                                <a:gd name="T28" fmla="+- 0 1109 126"/>
                                <a:gd name="T29" fmla="*/ T28 w 1096"/>
                                <a:gd name="T30" fmla="+- 0 1503 1118"/>
                                <a:gd name="T31" fmla="*/ 1503 h 494"/>
                                <a:gd name="T32" fmla="+- 0 621 126"/>
                                <a:gd name="T33" fmla="*/ T32 w 1096"/>
                                <a:gd name="T34" fmla="+- 0 1503 1118"/>
                                <a:gd name="T35" fmla="*/ 1503 h 494"/>
                                <a:gd name="T36" fmla="+- 0 617 126"/>
                                <a:gd name="T37" fmla="*/ T36 w 1096"/>
                                <a:gd name="T38" fmla="+- 0 1504 1118"/>
                                <a:gd name="T39" fmla="*/ 1504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6" h="494">
                                  <a:moveTo>
                                    <a:pt x="491" y="386"/>
                                  </a:moveTo>
                                  <a:lnTo>
                                    <a:pt x="419" y="386"/>
                                  </a:lnTo>
                                  <a:lnTo>
                                    <a:pt x="456" y="381"/>
                                  </a:lnTo>
                                  <a:lnTo>
                                    <a:pt x="494" y="371"/>
                                  </a:lnTo>
                                  <a:lnTo>
                                    <a:pt x="488" y="368"/>
                                  </a:lnTo>
                                  <a:lnTo>
                                    <a:pt x="970" y="368"/>
                                  </a:lnTo>
                                  <a:lnTo>
                                    <a:pt x="979" y="380"/>
                                  </a:lnTo>
                                  <a:lnTo>
                                    <a:pt x="983" y="385"/>
                                  </a:lnTo>
                                  <a:lnTo>
                                    <a:pt x="495" y="385"/>
                                  </a:lnTo>
                                  <a:lnTo>
                                    <a:pt x="491"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7" name="Freeform 663"/>
                          <wps:cNvSpPr>
                            <a:spLocks/>
                          </wps:cNvSpPr>
                          <wps:spPr bwMode="auto">
                            <a:xfrm>
                              <a:off x="126" y="1118"/>
                              <a:ext cx="1096" cy="494"/>
                            </a:xfrm>
                            <a:custGeom>
                              <a:avLst/>
                              <a:gdLst>
                                <a:gd name="T0" fmla="+- 0 1151 126"/>
                                <a:gd name="T1" fmla="*/ T0 w 1096"/>
                                <a:gd name="T2" fmla="+- 0 1545 1118"/>
                                <a:gd name="T3" fmla="*/ 1545 h 494"/>
                                <a:gd name="T4" fmla="+- 0 559 126"/>
                                <a:gd name="T5" fmla="*/ T4 w 1096"/>
                                <a:gd name="T6" fmla="+- 0 1545 1118"/>
                                <a:gd name="T7" fmla="*/ 1545 h 494"/>
                                <a:gd name="T8" fmla="+- 0 586 126"/>
                                <a:gd name="T9" fmla="*/ T8 w 1096"/>
                                <a:gd name="T10" fmla="+- 0 1543 1118"/>
                                <a:gd name="T11" fmla="*/ 1543 h 494"/>
                                <a:gd name="T12" fmla="+- 0 621 126"/>
                                <a:gd name="T13" fmla="*/ T12 w 1096"/>
                                <a:gd name="T14" fmla="+- 0 1537 1118"/>
                                <a:gd name="T15" fmla="*/ 1537 h 494"/>
                                <a:gd name="T16" fmla="+- 0 623 126"/>
                                <a:gd name="T17" fmla="*/ T16 w 1096"/>
                                <a:gd name="T18" fmla="+- 0 1535 1118"/>
                                <a:gd name="T19" fmla="*/ 1535 h 494"/>
                                <a:gd name="T20" fmla="+- 0 623 126"/>
                                <a:gd name="T21" fmla="*/ T20 w 1096"/>
                                <a:gd name="T22" fmla="+- 0 1533 1118"/>
                                <a:gd name="T23" fmla="*/ 1533 h 494"/>
                                <a:gd name="T24" fmla="+- 0 621 126"/>
                                <a:gd name="T25" fmla="*/ T24 w 1096"/>
                                <a:gd name="T26" fmla="+- 0 1530 1118"/>
                                <a:gd name="T27" fmla="*/ 1530 h 494"/>
                                <a:gd name="T28" fmla="+- 0 608 126"/>
                                <a:gd name="T29" fmla="*/ T28 w 1096"/>
                                <a:gd name="T30" fmla="+- 0 1530 1118"/>
                                <a:gd name="T31" fmla="*/ 1530 h 494"/>
                                <a:gd name="T32" fmla="+- 0 562 126"/>
                                <a:gd name="T33" fmla="*/ T32 w 1096"/>
                                <a:gd name="T34" fmla="+- 0 1529 1118"/>
                                <a:gd name="T35" fmla="*/ 1529 h 494"/>
                                <a:gd name="T36" fmla="+- 0 565 126"/>
                                <a:gd name="T37" fmla="*/ T36 w 1096"/>
                                <a:gd name="T38" fmla="+- 0 1527 1118"/>
                                <a:gd name="T39" fmla="*/ 1527 h 494"/>
                                <a:gd name="T40" fmla="+- 0 586 126"/>
                                <a:gd name="T41" fmla="*/ T40 w 1096"/>
                                <a:gd name="T42" fmla="+- 0 1523 1118"/>
                                <a:gd name="T43" fmla="*/ 1523 h 494"/>
                                <a:gd name="T44" fmla="+- 0 621 126"/>
                                <a:gd name="T45" fmla="*/ T44 w 1096"/>
                                <a:gd name="T46" fmla="+- 0 1509 1118"/>
                                <a:gd name="T47" fmla="*/ 1509 h 494"/>
                                <a:gd name="T48" fmla="+- 0 623 126"/>
                                <a:gd name="T49" fmla="*/ T48 w 1096"/>
                                <a:gd name="T50" fmla="+- 0 1506 1118"/>
                                <a:gd name="T51" fmla="*/ 1506 h 494"/>
                                <a:gd name="T52" fmla="+- 0 623 126"/>
                                <a:gd name="T53" fmla="*/ T52 w 1096"/>
                                <a:gd name="T54" fmla="+- 0 1505 1118"/>
                                <a:gd name="T55" fmla="*/ 1505 h 494"/>
                                <a:gd name="T56" fmla="+- 0 621 126"/>
                                <a:gd name="T57" fmla="*/ T56 w 1096"/>
                                <a:gd name="T58" fmla="+- 0 1503 1118"/>
                                <a:gd name="T59" fmla="*/ 1503 h 494"/>
                                <a:gd name="T60" fmla="+- 0 1109 126"/>
                                <a:gd name="T61" fmla="*/ T60 w 1096"/>
                                <a:gd name="T62" fmla="+- 0 1503 1118"/>
                                <a:gd name="T63" fmla="*/ 1503 h 494"/>
                                <a:gd name="T64" fmla="+- 0 1122 126"/>
                                <a:gd name="T65" fmla="*/ T64 w 1096"/>
                                <a:gd name="T66" fmla="+- 0 1518 1118"/>
                                <a:gd name="T67" fmla="*/ 1518 h 494"/>
                                <a:gd name="T68" fmla="+- 0 1140 126"/>
                                <a:gd name="T69" fmla="*/ T68 w 1096"/>
                                <a:gd name="T70" fmla="+- 0 1537 1118"/>
                                <a:gd name="T71" fmla="*/ 1537 h 494"/>
                                <a:gd name="T72" fmla="+- 0 1151 126"/>
                                <a:gd name="T73" fmla="*/ T72 w 1096"/>
                                <a:gd name="T74" fmla="+- 0 1545 1118"/>
                                <a:gd name="T75" fmla="*/ 1545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6" h="494">
                                  <a:moveTo>
                                    <a:pt x="1025" y="427"/>
                                  </a:moveTo>
                                  <a:lnTo>
                                    <a:pt x="433" y="427"/>
                                  </a:lnTo>
                                  <a:lnTo>
                                    <a:pt x="460" y="425"/>
                                  </a:lnTo>
                                  <a:lnTo>
                                    <a:pt x="495" y="419"/>
                                  </a:lnTo>
                                  <a:lnTo>
                                    <a:pt x="497" y="417"/>
                                  </a:lnTo>
                                  <a:lnTo>
                                    <a:pt x="497" y="415"/>
                                  </a:lnTo>
                                  <a:lnTo>
                                    <a:pt x="495" y="412"/>
                                  </a:lnTo>
                                  <a:lnTo>
                                    <a:pt x="482" y="412"/>
                                  </a:lnTo>
                                  <a:lnTo>
                                    <a:pt x="436" y="411"/>
                                  </a:lnTo>
                                  <a:lnTo>
                                    <a:pt x="439" y="409"/>
                                  </a:lnTo>
                                  <a:lnTo>
                                    <a:pt x="460" y="405"/>
                                  </a:lnTo>
                                  <a:lnTo>
                                    <a:pt x="495" y="391"/>
                                  </a:lnTo>
                                  <a:lnTo>
                                    <a:pt x="497" y="388"/>
                                  </a:lnTo>
                                  <a:lnTo>
                                    <a:pt x="497" y="387"/>
                                  </a:lnTo>
                                  <a:lnTo>
                                    <a:pt x="495" y="385"/>
                                  </a:lnTo>
                                  <a:lnTo>
                                    <a:pt x="983" y="385"/>
                                  </a:lnTo>
                                  <a:lnTo>
                                    <a:pt x="996" y="400"/>
                                  </a:lnTo>
                                  <a:lnTo>
                                    <a:pt x="1014" y="419"/>
                                  </a:lnTo>
                                  <a:lnTo>
                                    <a:pt x="1025" y="4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8" name="Freeform 664"/>
                          <wps:cNvSpPr>
                            <a:spLocks/>
                          </wps:cNvSpPr>
                          <wps:spPr bwMode="auto">
                            <a:xfrm>
                              <a:off x="126" y="1118"/>
                              <a:ext cx="1096" cy="494"/>
                            </a:xfrm>
                            <a:custGeom>
                              <a:avLst/>
                              <a:gdLst>
                                <a:gd name="T0" fmla="+- 0 758 126"/>
                                <a:gd name="T1" fmla="*/ T0 w 1096"/>
                                <a:gd name="T2" fmla="+- 0 1612 1118"/>
                                <a:gd name="T3" fmla="*/ 1612 h 494"/>
                                <a:gd name="T4" fmla="+- 0 681 126"/>
                                <a:gd name="T5" fmla="*/ T4 w 1096"/>
                                <a:gd name="T6" fmla="+- 0 1609 1118"/>
                                <a:gd name="T7" fmla="*/ 1609 h 494"/>
                                <a:gd name="T8" fmla="+- 0 605 126"/>
                                <a:gd name="T9" fmla="*/ T8 w 1096"/>
                                <a:gd name="T10" fmla="+- 0 1601 1118"/>
                                <a:gd name="T11" fmla="*/ 1601 h 494"/>
                                <a:gd name="T12" fmla="+- 0 530 126"/>
                                <a:gd name="T13" fmla="*/ T12 w 1096"/>
                                <a:gd name="T14" fmla="+- 0 1585 1118"/>
                                <a:gd name="T15" fmla="*/ 1585 h 494"/>
                                <a:gd name="T16" fmla="+- 0 455 126"/>
                                <a:gd name="T17" fmla="*/ T16 w 1096"/>
                                <a:gd name="T18" fmla="+- 0 1561 1118"/>
                                <a:gd name="T19" fmla="*/ 1561 h 494"/>
                                <a:gd name="T20" fmla="+- 0 460 126"/>
                                <a:gd name="T21" fmla="*/ T20 w 1096"/>
                                <a:gd name="T22" fmla="+- 0 1561 1118"/>
                                <a:gd name="T23" fmla="*/ 1561 h 494"/>
                                <a:gd name="T24" fmla="+- 0 496 126"/>
                                <a:gd name="T25" fmla="*/ T24 w 1096"/>
                                <a:gd name="T26" fmla="+- 0 1568 1118"/>
                                <a:gd name="T27" fmla="*/ 1568 h 494"/>
                                <a:gd name="T28" fmla="+- 0 539 126"/>
                                <a:gd name="T29" fmla="*/ T28 w 1096"/>
                                <a:gd name="T30" fmla="+- 0 1572 1118"/>
                                <a:gd name="T31" fmla="*/ 1572 h 494"/>
                                <a:gd name="T32" fmla="+- 0 1195 126"/>
                                <a:gd name="T33" fmla="*/ T32 w 1096"/>
                                <a:gd name="T34" fmla="+- 0 1572 1118"/>
                                <a:gd name="T35" fmla="*/ 1572 h 494"/>
                                <a:gd name="T36" fmla="+- 0 1199 126"/>
                                <a:gd name="T37" fmla="*/ T36 w 1096"/>
                                <a:gd name="T38" fmla="+- 0 1575 1118"/>
                                <a:gd name="T39" fmla="*/ 1575 h 494"/>
                                <a:gd name="T40" fmla="+- 0 1220 126"/>
                                <a:gd name="T41" fmla="*/ T40 w 1096"/>
                                <a:gd name="T42" fmla="+- 0 1585 1118"/>
                                <a:gd name="T43" fmla="*/ 1585 h 494"/>
                                <a:gd name="T44" fmla="+- 0 1221 126"/>
                                <a:gd name="T45" fmla="*/ T44 w 1096"/>
                                <a:gd name="T46" fmla="+- 0 1587 1118"/>
                                <a:gd name="T47" fmla="*/ 1587 h 494"/>
                                <a:gd name="T48" fmla="+- 0 1222 126"/>
                                <a:gd name="T49" fmla="*/ T48 w 1096"/>
                                <a:gd name="T50" fmla="+- 0 1588 1118"/>
                                <a:gd name="T51" fmla="*/ 1588 h 494"/>
                                <a:gd name="T52" fmla="+- 0 1145 126"/>
                                <a:gd name="T53" fmla="*/ T52 w 1096"/>
                                <a:gd name="T54" fmla="+- 0 1589 1118"/>
                                <a:gd name="T55" fmla="*/ 1589 h 494"/>
                                <a:gd name="T56" fmla="+- 0 1068 126"/>
                                <a:gd name="T57" fmla="*/ T56 w 1096"/>
                                <a:gd name="T58" fmla="+- 0 1594 1118"/>
                                <a:gd name="T59" fmla="*/ 1594 h 494"/>
                                <a:gd name="T60" fmla="+- 0 913 126"/>
                                <a:gd name="T61" fmla="*/ T60 w 1096"/>
                                <a:gd name="T62" fmla="+- 0 1606 1118"/>
                                <a:gd name="T63" fmla="*/ 1606 h 494"/>
                                <a:gd name="T64" fmla="+- 0 835 126"/>
                                <a:gd name="T65" fmla="*/ T64 w 1096"/>
                                <a:gd name="T66" fmla="+- 0 1610 1118"/>
                                <a:gd name="T67" fmla="*/ 1610 h 494"/>
                                <a:gd name="T68" fmla="+- 0 758 126"/>
                                <a:gd name="T69" fmla="*/ T68 w 1096"/>
                                <a:gd name="T70" fmla="+- 0 1612 1118"/>
                                <a:gd name="T71" fmla="*/ 1612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6" h="494">
                                  <a:moveTo>
                                    <a:pt x="632" y="494"/>
                                  </a:moveTo>
                                  <a:lnTo>
                                    <a:pt x="555" y="491"/>
                                  </a:lnTo>
                                  <a:lnTo>
                                    <a:pt x="479" y="483"/>
                                  </a:lnTo>
                                  <a:lnTo>
                                    <a:pt x="404" y="467"/>
                                  </a:lnTo>
                                  <a:lnTo>
                                    <a:pt x="329" y="443"/>
                                  </a:lnTo>
                                  <a:lnTo>
                                    <a:pt x="334" y="443"/>
                                  </a:lnTo>
                                  <a:lnTo>
                                    <a:pt x="370" y="450"/>
                                  </a:lnTo>
                                  <a:lnTo>
                                    <a:pt x="413" y="454"/>
                                  </a:lnTo>
                                  <a:lnTo>
                                    <a:pt x="1069" y="454"/>
                                  </a:lnTo>
                                  <a:lnTo>
                                    <a:pt x="1073" y="457"/>
                                  </a:lnTo>
                                  <a:lnTo>
                                    <a:pt x="1094" y="467"/>
                                  </a:lnTo>
                                  <a:lnTo>
                                    <a:pt x="1095" y="469"/>
                                  </a:lnTo>
                                  <a:lnTo>
                                    <a:pt x="1096" y="470"/>
                                  </a:lnTo>
                                  <a:lnTo>
                                    <a:pt x="1019" y="471"/>
                                  </a:lnTo>
                                  <a:lnTo>
                                    <a:pt x="942" y="476"/>
                                  </a:lnTo>
                                  <a:lnTo>
                                    <a:pt x="787" y="488"/>
                                  </a:lnTo>
                                  <a:lnTo>
                                    <a:pt x="709" y="492"/>
                                  </a:lnTo>
                                  <a:lnTo>
                                    <a:pt x="632" y="4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9" name="Freeform 665"/>
                          <wps:cNvSpPr>
                            <a:spLocks/>
                          </wps:cNvSpPr>
                          <wps:spPr bwMode="auto">
                            <a:xfrm>
                              <a:off x="126" y="1118"/>
                              <a:ext cx="1096" cy="494"/>
                            </a:xfrm>
                            <a:custGeom>
                              <a:avLst/>
                              <a:gdLst>
                                <a:gd name="T0" fmla="+- 0 1195 126"/>
                                <a:gd name="T1" fmla="*/ T0 w 1096"/>
                                <a:gd name="T2" fmla="+- 0 1572 1118"/>
                                <a:gd name="T3" fmla="*/ 1572 h 494"/>
                                <a:gd name="T4" fmla="+- 0 553 126"/>
                                <a:gd name="T5" fmla="*/ T4 w 1096"/>
                                <a:gd name="T6" fmla="+- 0 1572 1118"/>
                                <a:gd name="T7" fmla="*/ 1572 h 494"/>
                                <a:gd name="T8" fmla="+- 0 560 126"/>
                                <a:gd name="T9" fmla="*/ T8 w 1096"/>
                                <a:gd name="T10" fmla="+- 0 1570 1118"/>
                                <a:gd name="T11" fmla="*/ 1570 h 494"/>
                                <a:gd name="T12" fmla="+- 0 582 126"/>
                                <a:gd name="T13" fmla="*/ T12 w 1096"/>
                                <a:gd name="T14" fmla="+- 0 1568 1118"/>
                                <a:gd name="T15" fmla="*/ 1568 h 494"/>
                                <a:gd name="T16" fmla="+- 0 585 126"/>
                                <a:gd name="T17" fmla="*/ T16 w 1096"/>
                                <a:gd name="T18" fmla="+- 0 1566 1118"/>
                                <a:gd name="T19" fmla="*/ 1566 h 494"/>
                                <a:gd name="T20" fmla="+- 0 585 126"/>
                                <a:gd name="T21" fmla="*/ T20 w 1096"/>
                                <a:gd name="T22" fmla="+- 0 1564 1118"/>
                                <a:gd name="T23" fmla="*/ 1564 h 494"/>
                                <a:gd name="T24" fmla="+- 0 582 126"/>
                                <a:gd name="T25" fmla="*/ T24 w 1096"/>
                                <a:gd name="T26" fmla="+- 0 1562 1118"/>
                                <a:gd name="T27" fmla="*/ 1562 h 494"/>
                                <a:gd name="T28" fmla="+- 0 1177 126"/>
                                <a:gd name="T29" fmla="*/ T28 w 1096"/>
                                <a:gd name="T30" fmla="+- 0 1562 1118"/>
                                <a:gd name="T31" fmla="*/ 1562 h 494"/>
                                <a:gd name="T32" fmla="+- 0 1180 126"/>
                                <a:gd name="T33" fmla="*/ T32 w 1096"/>
                                <a:gd name="T34" fmla="+- 0 1564 1118"/>
                                <a:gd name="T35" fmla="*/ 1564 h 494"/>
                                <a:gd name="T36" fmla="+- 0 1195 126"/>
                                <a:gd name="T37" fmla="*/ T36 w 1096"/>
                                <a:gd name="T38" fmla="+- 0 1572 1118"/>
                                <a:gd name="T39" fmla="*/ 1572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6" h="494">
                                  <a:moveTo>
                                    <a:pt x="1069" y="454"/>
                                  </a:moveTo>
                                  <a:lnTo>
                                    <a:pt x="427" y="454"/>
                                  </a:lnTo>
                                  <a:lnTo>
                                    <a:pt x="434" y="452"/>
                                  </a:lnTo>
                                  <a:lnTo>
                                    <a:pt x="456" y="450"/>
                                  </a:lnTo>
                                  <a:lnTo>
                                    <a:pt x="459" y="448"/>
                                  </a:lnTo>
                                  <a:lnTo>
                                    <a:pt x="459" y="446"/>
                                  </a:lnTo>
                                  <a:lnTo>
                                    <a:pt x="456" y="444"/>
                                  </a:lnTo>
                                  <a:lnTo>
                                    <a:pt x="1051" y="444"/>
                                  </a:lnTo>
                                  <a:lnTo>
                                    <a:pt x="1054" y="446"/>
                                  </a:lnTo>
                                  <a:lnTo>
                                    <a:pt x="1069" y="4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50" name="Group 666"/>
                        <wpg:cNvGrpSpPr>
                          <a:grpSpLocks/>
                        </wpg:cNvGrpSpPr>
                        <wpg:grpSpPr bwMode="auto">
                          <a:xfrm>
                            <a:off x="126" y="1118"/>
                            <a:ext cx="501" cy="461"/>
                            <a:chOff x="126" y="1118"/>
                            <a:chExt cx="501" cy="461"/>
                          </a:xfrm>
                        </wpg:grpSpPr>
                        <wps:wsp>
                          <wps:cNvPr id="53551" name="Freeform 667"/>
                          <wps:cNvSpPr>
                            <a:spLocks/>
                          </wps:cNvSpPr>
                          <wps:spPr bwMode="auto">
                            <a:xfrm>
                              <a:off x="126" y="1118"/>
                              <a:ext cx="501" cy="461"/>
                            </a:xfrm>
                            <a:custGeom>
                              <a:avLst/>
                              <a:gdLst>
                                <a:gd name="T0" fmla="+- 0 426 126"/>
                                <a:gd name="T1" fmla="*/ T0 w 501"/>
                                <a:gd name="T2" fmla="+- 0 1429 1118"/>
                                <a:gd name="T3" fmla="*/ 1429 h 461"/>
                                <a:gd name="T4" fmla="+- 0 359 126"/>
                                <a:gd name="T5" fmla="*/ T4 w 501"/>
                                <a:gd name="T6" fmla="+- 0 1402 1118"/>
                                <a:gd name="T7" fmla="*/ 1402 h 461"/>
                                <a:gd name="T8" fmla="+- 0 291 126"/>
                                <a:gd name="T9" fmla="*/ T8 w 501"/>
                                <a:gd name="T10" fmla="+- 0 1364 1118"/>
                                <a:gd name="T11" fmla="*/ 1364 h 461"/>
                                <a:gd name="T12" fmla="+- 0 228 126"/>
                                <a:gd name="T13" fmla="*/ T12 w 501"/>
                                <a:gd name="T14" fmla="+- 0 1315 1118"/>
                                <a:gd name="T15" fmla="*/ 1315 h 461"/>
                                <a:gd name="T16" fmla="+- 0 176 126"/>
                                <a:gd name="T17" fmla="*/ T16 w 501"/>
                                <a:gd name="T18" fmla="+- 0 1257 1118"/>
                                <a:gd name="T19" fmla="*/ 1257 h 461"/>
                                <a:gd name="T20" fmla="+- 0 140 126"/>
                                <a:gd name="T21" fmla="*/ T20 w 501"/>
                                <a:gd name="T22" fmla="+- 0 1191 1118"/>
                                <a:gd name="T23" fmla="*/ 1191 h 461"/>
                                <a:gd name="T24" fmla="+- 0 126 126"/>
                                <a:gd name="T25" fmla="*/ T24 w 501"/>
                                <a:gd name="T26" fmla="+- 0 1118 1118"/>
                                <a:gd name="T27" fmla="*/ 1118 h 461"/>
                                <a:gd name="T28" fmla="+- 0 133 126"/>
                                <a:gd name="T29" fmla="*/ T28 w 501"/>
                                <a:gd name="T30" fmla="+- 0 1138 1118"/>
                                <a:gd name="T31" fmla="*/ 1138 h 461"/>
                                <a:gd name="T32" fmla="+- 0 140 126"/>
                                <a:gd name="T33" fmla="*/ T32 w 501"/>
                                <a:gd name="T34" fmla="+- 0 1152 1118"/>
                                <a:gd name="T35" fmla="*/ 1152 h 461"/>
                                <a:gd name="T36" fmla="+- 0 180 126"/>
                                <a:gd name="T37" fmla="*/ T36 w 501"/>
                                <a:gd name="T38" fmla="+- 0 1221 1118"/>
                                <a:gd name="T39" fmla="*/ 1221 h 461"/>
                                <a:gd name="T40" fmla="+- 0 229 126"/>
                                <a:gd name="T41" fmla="*/ T40 w 501"/>
                                <a:gd name="T42" fmla="+- 0 1285 1118"/>
                                <a:gd name="T43" fmla="*/ 1285 h 461"/>
                                <a:gd name="T44" fmla="+- 0 287 126"/>
                                <a:gd name="T45" fmla="*/ T44 w 501"/>
                                <a:gd name="T46" fmla="+- 0 1341 1118"/>
                                <a:gd name="T47" fmla="*/ 1341 h 461"/>
                                <a:gd name="T48" fmla="+- 0 353 126"/>
                                <a:gd name="T49" fmla="*/ T48 w 501"/>
                                <a:gd name="T50" fmla="+- 0 1386 1118"/>
                                <a:gd name="T51" fmla="*/ 1386 h 461"/>
                                <a:gd name="T52" fmla="+- 0 426 126"/>
                                <a:gd name="T53" fmla="*/ T52 w 501"/>
                                <a:gd name="T54" fmla="+- 0 1419 1118"/>
                                <a:gd name="T55" fmla="*/ 1419 h 461"/>
                                <a:gd name="T56" fmla="+- 0 469 126"/>
                                <a:gd name="T57" fmla="*/ T56 w 501"/>
                                <a:gd name="T58" fmla="+- 0 1428 1118"/>
                                <a:gd name="T59" fmla="*/ 1428 h 461"/>
                                <a:gd name="T60" fmla="+- 0 428 126"/>
                                <a:gd name="T61" fmla="*/ T60 w 501"/>
                                <a:gd name="T62" fmla="+- 0 1428 1118"/>
                                <a:gd name="T63" fmla="*/ 1428 h 461"/>
                                <a:gd name="T64" fmla="+- 0 426 126"/>
                                <a:gd name="T65" fmla="*/ T64 w 501"/>
                                <a:gd name="T66" fmla="+- 0 1429 1118"/>
                                <a:gd name="T67" fmla="*/ 142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1" h="461">
                                  <a:moveTo>
                                    <a:pt x="300" y="311"/>
                                  </a:moveTo>
                                  <a:lnTo>
                                    <a:pt x="233" y="284"/>
                                  </a:lnTo>
                                  <a:lnTo>
                                    <a:pt x="165" y="246"/>
                                  </a:lnTo>
                                  <a:lnTo>
                                    <a:pt x="102" y="197"/>
                                  </a:lnTo>
                                  <a:lnTo>
                                    <a:pt x="50" y="139"/>
                                  </a:lnTo>
                                  <a:lnTo>
                                    <a:pt x="14" y="73"/>
                                  </a:lnTo>
                                  <a:lnTo>
                                    <a:pt x="0" y="0"/>
                                  </a:lnTo>
                                  <a:lnTo>
                                    <a:pt x="7" y="20"/>
                                  </a:lnTo>
                                  <a:lnTo>
                                    <a:pt x="14" y="34"/>
                                  </a:lnTo>
                                  <a:lnTo>
                                    <a:pt x="54" y="103"/>
                                  </a:lnTo>
                                  <a:lnTo>
                                    <a:pt x="103" y="167"/>
                                  </a:lnTo>
                                  <a:lnTo>
                                    <a:pt x="161" y="223"/>
                                  </a:lnTo>
                                  <a:lnTo>
                                    <a:pt x="227" y="268"/>
                                  </a:lnTo>
                                  <a:lnTo>
                                    <a:pt x="300" y="301"/>
                                  </a:lnTo>
                                  <a:lnTo>
                                    <a:pt x="343" y="310"/>
                                  </a:lnTo>
                                  <a:lnTo>
                                    <a:pt x="302" y="310"/>
                                  </a:lnTo>
                                  <a:lnTo>
                                    <a:pt x="300" y="31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2" name="Freeform 668"/>
                          <wps:cNvSpPr>
                            <a:spLocks/>
                          </wps:cNvSpPr>
                          <wps:spPr bwMode="auto">
                            <a:xfrm>
                              <a:off x="126" y="1118"/>
                              <a:ext cx="501" cy="461"/>
                            </a:xfrm>
                            <a:custGeom>
                              <a:avLst/>
                              <a:gdLst>
                                <a:gd name="T0" fmla="+- 0 581 126"/>
                                <a:gd name="T1" fmla="*/ T0 w 501"/>
                                <a:gd name="T2" fmla="+- 0 1474 1118"/>
                                <a:gd name="T3" fmla="*/ 1474 h 461"/>
                                <a:gd name="T4" fmla="+- 0 541 126"/>
                                <a:gd name="T5" fmla="*/ T4 w 501"/>
                                <a:gd name="T6" fmla="+- 0 1472 1118"/>
                                <a:gd name="T7" fmla="*/ 1472 h 461"/>
                                <a:gd name="T8" fmla="+- 0 508 126"/>
                                <a:gd name="T9" fmla="*/ T8 w 501"/>
                                <a:gd name="T10" fmla="+- 0 1471 1118"/>
                                <a:gd name="T11" fmla="*/ 1471 h 461"/>
                                <a:gd name="T12" fmla="+- 0 471 126"/>
                                <a:gd name="T13" fmla="*/ T12 w 501"/>
                                <a:gd name="T14" fmla="+- 0 1463 1118"/>
                                <a:gd name="T15" fmla="*/ 1463 h 461"/>
                                <a:gd name="T16" fmla="+- 0 448 126"/>
                                <a:gd name="T17" fmla="*/ T16 w 501"/>
                                <a:gd name="T18" fmla="+- 0 1456 1118"/>
                                <a:gd name="T19" fmla="*/ 1456 h 461"/>
                                <a:gd name="T20" fmla="+- 0 413 126"/>
                                <a:gd name="T21" fmla="*/ T20 w 501"/>
                                <a:gd name="T22" fmla="+- 0 1446 1118"/>
                                <a:gd name="T23" fmla="*/ 1446 h 461"/>
                                <a:gd name="T24" fmla="+- 0 347 126"/>
                                <a:gd name="T25" fmla="*/ T24 w 501"/>
                                <a:gd name="T26" fmla="+- 0 1415 1118"/>
                                <a:gd name="T27" fmla="*/ 1415 h 461"/>
                                <a:gd name="T28" fmla="+- 0 290 126"/>
                                <a:gd name="T29" fmla="*/ T28 w 501"/>
                                <a:gd name="T30" fmla="+- 0 1379 1118"/>
                                <a:gd name="T31" fmla="*/ 1379 h 461"/>
                                <a:gd name="T32" fmla="+- 0 228 126"/>
                                <a:gd name="T33" fmla="*/ T32 w 501"/>
                                <a:gd name="T34" fmla="+- 0 1330 1118"/>
                                <a:gd name="T35" fmla="*/ 1330 h 461"/>
                                <a:gd name="T36" fmla="+- 0 174 126"/>
                                <a:gd name="T37" fmla="*/ T36 w 501"/>
                                <a:gd name="T38" fmla="+- 0 1274 1118"/>
                                <a:gd name="T39" fmla="*/ 1274 h 461"/>
                                <a:gd name="T40" fmla="+- 0 142 126"/>
                                <a:gd name="T41" fmla="*/ T40 w 501"/>
                                <a:gd name="T42" fmla="+- 0 1215 1118"/>
                                <a:gd name="T43" fmla="*/ 1215 h 461"/>
                                <a:gd name="T44" fmla="+- 0 188 126"/>
                                <a:gd name="T45" fmla="*/ T44 w 501"/>
                                <a:gd name="T46" fmla="+- 0 1281 1118"/>
                                <a:gd name="T47" fmla="*/ 1281 h 461"/>
                                <a:gd name="T48" fmla="+- 0 246 126"/>
                                <a:gd name="T49" fmla="*/ T48 w 501"/>
                                <a:gd name="T50" fmla="+- 0 1338 1118"/>
                                <a:gd name="T51" fmla="*/ 1338 h 461"/>
                                <a:gd name="T52" fmla="+- 0 313 126"/>
                                <a:gd name="T53" fmla="*/ T52 w 501"/>
                                <a:gd name="T54" fmla="+- 0 1385 1118"/>
                                <a:gd name="T55" fmla="*/ 1385 h 461"/>
                                <a:gd name="T56" fmla="+- 0 387 126"/>
                                <a:gd name="T57" fmla="*/ T56 w 501"/>
                                <a:gd name="T58" fmla="+- 0 1421 1118"/>
                                <a:gd name="T59" fmla="*/ 1421 h 461"/>
                                <a:gd name="T60" fmla="+- 0 465 126"/>
                                <a:gd name="T61" fmla="*/ T60 w 501"/>
                                <a:gd name="T62" fmla="+- 0 1443 1118"/>
                                <a:gd name="T63" fmla="*/ 1443 h 461"/>
                                <a:gd name="T64" fmla="+- 0 545 126"/>
                                <a:gd name="T65" fmla="*/ T64 w 501"/>
                                <a:gd name="T66" fmla="+- 0 1451 1118"/>
                                <a:gd name="T67" fmla="*/ 1451 h 461"/>
                                <a:gd name="T68" fmla="+- 0 563 126"/>
                                <a:gd name="T69" fmla="*/ T68 w 501"/>
                                <a:gd name="T70" fmla="+- 0 1451 1118"/>
                                <a:gd name="T71" fmla="*/ 1451 h 461"/>
                                <a:gd name="T72" fmla="+- 0 559 126"/>
                                <a:gd name="T73" fmla="*/ T72 w 501"/>
                                <a:gd name="T74" fmla="+- 0 1453 1118"/>
                                <a:gd name="T75" fmla="*/ 1453 h 461"/>
                                <a:gd name="T76" fmla="+- 0 554 126"/>
                                <a:gd name="T77" fmla="*/ T76 w 501"/>
                                <a:gd name="T78" fmla="+- 0 1454 1118"/>
                                <a:gd name="T79" fmla="*/ 1454 h 461"/>
                                <a:gd name="T80" fmla="+- 0 552 126"/>
                                <a:gd name="T81" fmla="*/ T80 w 501"/>
                                <a:gd name="T82" fmla="+- 0 1456 1118"/>
                                <a:gd name="T83" fmla="*/ 1456 h 461"/>
                                <a:gd name="T84" fmla="+- 0 552 126"/>
                                <a:gd name="T85" fmla="*/ T84 w 501"/>
                                <a:gd name="T86" fmla="+- 0 1458 1118"/>
                                <a:gd name="T87" fmla="*/ 1458 h 461"/>
                                <a:gd name="T88" fmla="+- 0 540 126"/>
                                <a:gd name="T89" fmla="*/ T88 w 501"/>
                                <a:gd name="T90" fmla="+- 0 1463 1118"/>
                                <a:gd name="T91" fmla="*/ 1463 h 461"/>
                                <a:gd name="T92" fmla="+- 0 599 126"/>
                                <a:gd name="T93" fmla="*/ T92 w 501"/>
                                <a:gd name="T94" fmla="+- 0 1468 1118"/>
                                <a:gd name="T95" fmla="*/ 1468 h 461"/>
                                <a:gd name="T96" fmla="+- 0 581 126"/>
                                <a:gd name="T97" fmla="*/ T96 w 501"/>
                                <a:gd name="T98" fmla="+- 0 1474 1118"/>
                                <a:gd name="T99" fmla="*/ 147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1" h="461">
                                  <a:moveTo>
                                    <a:pt x="455" y="356"/>
                                  </a:moveTo>
                                  <a:lnTo>
                                    <a:pt x="415" y="354"/>
                                  </a:lnTo>
                                  <a:lnTo>
                                    <a:pt x="382" y="353"/>
                                  </a:lnTo>
                                  <a:lnTo>
                                    <a:pt x="345" y="345"/>
                                  </a:lnTo>
                                  <a:lnTo>
                                    <a:pt x="322" y="338"/>
                                  </a:lnTo>
                                  <a:lnTo>
                                    <a:pt x="287" y="328"/>
                                  </a:lnTo>
                                  <a:lnTo>
                                    <a:pt x="221" y="297"/>
                                  </a:lnTo>
                                  <a:lnTo>
                                    <a:pt x="164" y="261"/>
                                  </a:lnTo>
                                  <a:lnTo>
                                    <a:pt x="102" y="212"/>
                                  </a:lnTo>
                                  <a:lnTo>
                                    <a:pt x="48" y="156"/>
                                  </a:lnTo>
                                  <a:lnTo>
                                    <a:pt x="16" y="97"/>
                                  </a:lnTo>
                                  <a:lnTo>
                                    <a:pt x="62" y="163"/>
                                  </a:lnTo>
                                  <a:lnTo>
                                    <a:pt x="120" y="220"/>
                                  </a:lnTo>
                                  <a:lnTo>
                                    <a:pt x="187" y="267"/>
                                  </a:lnTo>
                                  <a:lnTo>
                                    <a:pt x="261" y="303"/>
                                  </a:lnTo>
                                  <a:lnTo>
                                    <a:pt x="339" y="325"/>
                                  </a:lnTo>
                                  <a:lnTo>
                                    <a:pt x="419" y="333"/>
                                  </a:lnTo>
                                  <a:lnTo>
                                    <a:pt x="437" y="333"/>
                                  </a:lnTo>
                                  <a:lnTo>
                                    <a:pt x="433" y="335"/>
                                  </a:lnTo>
                                  <a:lnTo>
                                    <a:pt x="428" y="336"/>
                                  </a:lnTo>
                                  <a:lnTo>
                                    <a:pt x="426" y="338"/>
                                  </a:lnTo>
                                  <a:lnTo>
                                    <a:pt x="426" y="340"/>
                                  </a:lnTo>
                                  <a:lnTo>
                                    <a:pt x="414" y="345"/>
                                  </a:lnTo>
                                  <a:lnTo>
                                    <a:pt x="473" y="350"/>
                                  </a:lnTo>
                                  <a:lnTo>
                                    <a:pt x="455" y="35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3" name="Freeform 669"/>
                          <wps:cNvSpPr>
                            <a:spLocks/>
                          </wps:cNvSpPr>
                          <wps:spPr bwMode="auto">
                            <a:xfrm>
                              <a:off x="126" y="1118"/>
                              <a:ext cx="501" cy="461"/>
                            </a:xfrm>
                            <a:custGeom>
                              <a:avLst/>
                              <a:gdLst>
                                <a:gd name="T0" fmla="+- 0 516 126"/>
                                <a:gd name="T1" fmla="*/ T0 w 501"/>
                                <a:gd name="T2" fmla="+- 0 1493 1118"/>
                                <a:gd name="T3" fmla="*/ 1493 h 461"/>
                                <a:gd name="T4" fmla="+- 0 478 126"/>
                                <a:gd name="T5" fmla="*/ T4 w 501"/>
                                <a:gd name="T6" fmla="+- 0 1489 1118"/>
                                <a:gd name="T7" fmla="*/ 1489 h 461"/>
                                <a:gd name="T8" fmla="+- 0 445 126"/>
                                <a:gd name="T9" fmla="*/ T8 w 501"/>
                                <a:gd name="T10" fmla="+- 0 1481 1118"/>
                                <a:gd name="T11" fmla="*/ 1481 h 461"/>
                                <a:gd name="T12" fmla="+- 0 437 126"/>
                                <a:gd name="T13" fmla="*/ T12 w 501"/>
                                <a:gd name="T14" fmla="+- 0 1480 1118"/>
                                <a:gd name="T15" fmla="*/ 1480 h 461"/>
                                <a:gd name="T16" fmla="+- 0 314 126"/>
                                <a:gd name="T17" fmla="*/ T16 w 501"/>
                                <a:gd name="T18" fmla="+- 0 1433 1118"/>
                                <a:gd name="T19" fmla="*/ 1433 h 461"/>
                                <a:gd name="T20" fmla="+- 0 252 126"/>
                                <a:gd name="T21" fmla="*/ T20 w 501"/>
                                <a:gd name="T22" fmla="+- 0 1389 1118"/>
                                <a:gd name="T23" fmla="*/ 1389 h 461"/>
                                <a:gd name="T24" fmla="+- 0 199 126"/>
                                <a:gd name="T25" fmla="*/ T24 w 501"/>
                                <a:gd name="T26" fmla="+- 0 1334 1118"/>
                                <a:gd name="T27" fmla="*/ 1334 h 461"/>
                                <a:gd name="T28" fmla="+- 0 161 126"/>
                                <a:gd name="T29" fmla="*/ T28 w 501"/>
                                <a:gd name="T30" fmla="+- 0 1270 1118"/>
                                <a:gd name="T31" fmla="*/ 1270 h 461"/>
                                <a:gd name="T32" fmla="+- 0 214 126"/>
                                <a:gd name="T33" fmla="*/ T32 w 501"/>
                                <a:gd name="T34" fmla="+- 0 1326 1118"/>
                                <a:gd name="T35" fmla="*/ 1326 h 461"/>
                                <a:gd name="T36" fmla="+- 0 280 126"/>
                                <a:gd name="T37" fmla="*/ T36 w 501"/>
                                <a:gd name="T38" fmla="+- 0 1379 1118"/>
                                <a:gd name="T39" fmla="*/ 1379 h 461"/>
                                <a:gd name="T40" fmla="+- 0 352 126"/>
                                <a:gd name="T41" fmla="*/ T40 w 501"/>
                                <a:gd name="T42" fmla="+- 0 1425 1118"/>
                                <a:gd name="T43" fmla="*/ 1425 h 461"/>
                                <a:gd name="T44" fmla="+- 0 422 126"/>
                                <a:gd name="T45" fmla="*/ T44 w 501"/>
                                <a:gd name="T46" fmla="+- 0 1456 1118"/>
                                <a:gd name="T47" fmla="*/ 1456 h 461"/>
                                <a:gd name="T48" fmla="+- 0 448 126"/>
                                <a:gd name="T49" fmla="*/ T48 w 501"/>
                                <a:gd name="T50" fmla="+- 0 1462 1118"/>
                                <a:gd name="T51" fmla="*/ 1462 h 461"/>
                                <a:gd name="T52" fmla="+- 0 489 126"/>
                                <a:gd name="T53" fmla="*/ T52 w 501"/>
                                <a:gd name="T54" fmla="+- 0 1474 1118"/>
                                <a:gd name="T55" fmla="*/ 1474 h 461"/>
                                <a:gd name="T56" fmla="+- 0 515 126"/>
                                <a:gd name="T57" fmla="*/ T56 w 501"/>
                                <a:gd name="T58" fmla="+- 0 1479 1118"/>
                                <a:gd name="T59" fmla="*/ 1479 h 461"/>
                                <a:gd name="T60" fmla="+- 0 577 126"/>
                                <a:gd name="T61" fmla="*/ T60 w 501"/>
                                <a:gd name="T62" fmla="+- 0 1479 1118"/>
                                <a:gd name="T63" fmla="*/ 1479 h 461"/>
                                <a:gd name="T64" fmla="+- 0 557 126"/>
                                <a:gd name="T65" fmla="*/ T64 w 501"/>
                                <a:gd name="T66" fmla="+- 0 1485 1118"/>
                                <a:gd name="T67" fmla="*/ 1485 h 461"/>
                                <a:gd name="T68" fmla="+- 0 541 126"/>
                                <a:gd name="T69" fmla="*/ T68 w 501"/>
                                <a:gd name="T70" fmla="+- 0 1488 1118"/>
                                <a:gd name="T71" fmla="*/ 1488 h 461"/>
                                <a:gd name="T72" fmla="+- 0 604 126"/>
                                <a:gd name="T73" fmla="*/ T72 w 501"/>
                                <a:gd name="T74" fmla="+- 0 1488 1118"/>
                                <a:gd name="T75" fmla="*/ 1488 h 461"/>
                                <a:gd name="T76" fmla="+- 0 585 126"/>
                                <a:gd name="T77" fmla="*/ T76 w 501"/>
                                <a:gd name="T78" fmla="+- 0 1491 1118"/>
                                <a:gd name="T79" fmla="*/ 1491 h 461"/>
                                <a:gd name="T80" fmla="+- 0 516 126"/>
                                <a:gd name="T81" fmla="*/ T80 w 501"/>
                                <a:gd name="T82" fmla="+- 0 1493 1118"/>
                                <a:gd name="T83" fmla="*/ 149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461">
                                  <a:moveTo>
                                    <a:pt x="390" y="375"/>
                                  </a:moveTo>
                                  <a:lnTo>
                                    <a:pt x="352" y="371"/>
                                  </a:lnTo>
                                  <a:lnTo>
                                    <a:pt x="319" y="363"/>
                                  </a:lnTo>
                                  <a:lnTo>
                                    <a:pt x="311" y="362"/>
                                  </a:lnTo>
                                  <a:lnTo>
                                    <a:pt x="188" y="315"/>
                                  </a:lnTo>
                                  <a:lnTo>
                                    <a:pt x="126" y="271"/>
                                  </a:lnTo>
                                  <a:lnTo>
                                    <a:pt x="73" y="216"/>
                                  </a:lnTo>
                                  <a:lnTo>
                                    <a:pt x="35" y="152"/>
                                  </a:lnTo>
                                  <a:lnTo>
                                    <a:pt x="88" y="208"/>
                                  </a:lnTo>
                                  <a:lnTo>
                                    <a:pt x="154" y="261"/>
                                  </a:lnTo>
                                  <a:lnTo>
                                    <a:pt x="226" y="307"/>
                                  </a:lnTo>
                                  <a:lnTo>
                                    <a:pt x="296" y="338"/>
                                  </a:lnTo>
                                  <a:lnTo>
                                    <a:pt x="322" y="344"/>
                                  </a:lnTo>
                                  <a:lnTo>
                                    <a:pt x="363" y="356"/>
                                  </a:lnTo>
                                  <a:lnTo>
                                    <a:pt x="389" y="361"/>
                                  </a:lnTo>
                                  <a:lnTo>
                                    <a:pt x="451" y="361"/>
                                  </a:lnTo>
                                  <a:lnTo>
                                    <a:pt x="431" y="367"/>
                                  </a:lnTo>
                                  <a:lnTo>
                                    <a:pt x="415" y="370"/>
                                  </a:lnTo>
                                  <a:lnTo>
                                    <a:pt x="478" y="370"/>
                                  </a:lnTo>
                                  <a:lnTo>
                                    <a:pt x="459" y="373"/>
                                  </a:lnTo>
                                  <a:lnTo>
                                    <a:pt x="390" y="375"/>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4" name="Freeform 670"/>
                          <wps:cNvSpPr>
                            <a:spLocks/>
                          </wps:cNvSpPr>
                          <wps:spPr bwMode="auto">
                            <a:xfrm>
                              <a:off x="126" y="1118"/>
                              <a:ext cx="501" cy="461"/>
                            </a:xfrm>
                            <a:custGeom>
                              <a:avLst/>
                              <a:gdLst>
                                <a:gd name="T0" fmla="+- 0 537 126"/>
                                <a:gd name="T1" fmla="*/ T0 w 501"/>
                                <a:gd name="T2" fmla="+- 0 1563 1118"/>
                                <a:gd name="T3" fmla="*/ 1563 h 461"/>
                                <a:gd name="T4" fmla="+- 0 476 126"/>
                                <a:gd name="T5" fmla="*/ T4 w 501"/>
                                <a:gd name="T6" fmla="+- 0 1558 1118"/>
                                <a:gd name="T7" fmla="*/ 1558 h 461"/>
                                <a:gd name="T8" fmla="+- 0 398 126"/>
                                <a:gd name="T9" fmla="*/ T8 w 501"/>
                                <a:gd name="T10" fmla="+- 0 1539 1118"/>
                                <a:gd name="T11" fmla="*/ 1539 h 461"/>
                                <a:gd name="T12" fmla="+- 0 330 126"/>
                                <a:gd name="T13" fmla="*/ T12 w 501"/>
                                <a:gd name="T14" fmla="+- 0 1506 1118"/>
                                <a:gd name="T15" fmla="*/ 1506 h 461"/>
                                <a:gd name="T16" fmla="+- 0 304 126"/>
                                <a:gd name="T17" fmla="*/ T16 w 501"/>
                                <a:gd name="T18" fmla="+- 0 1487 1118"/>
                                <a:gd name="T19" fmla="*/ 1487 h 461"/>
                                <a:gd name="T20" fmla="+- 0 305 126"/>
                                <a:gd name="T21" fmla="*/ T20 w 501"/>
                                <a:gd name="T22" fmla="+- 0 1485 1118"/>
                                <a:gd name="T23" fmla="*/ 1485 h 461"/>
                                <a:gd name="T24" fmla="+- 0 298 126"/>
                                <a:gd name="T25" fmla="*/ T24 w 501"/>
                                <a:gd name="T26" fmla="+- 0 1479 1118"/>
                                <a:gd name="T27" fmla="*/ 1479 h 461"/>
                                <a:gd name="T28" fmla="+- 0 279 126"/>
                                <a:gd name="T29" fmla="*/ T28 w 501"/>
                                <a:gd name="T30" fmla="+- 0 1465 1118"/>
                                <a:gd name="T31" fmla="*/ 1465 h 461"/>
                                <a:gd name="T32" fmla="+- 0 262 126"/>
                                <a:gd name="T33" fmla="*/ T32 w 501"/>
                                <a:gd name="T34" fmla="+- 0 1447 1118"/>
                                <a:gd name="T35" fmla="*/ 1447 h 461"/>
                                <a:gd name="T36" fmla="+- 0 234 126"/>
                                <a:gd name="T37" fmla="*/ T36 w 501"/>
                                <a:gd name="T38" fmla="+- 0 1407 1118"/>
                                <a:gd name="T39" fmla="*/ 1407 h 461"/>
                                <a:gd name="T40" fmla="+- 0 229 126"/>
                                <a:gd name="T41" fmla="*/ T40 w 501"/>
                                <a:gd name="T42" fmla="+- 0 1392 1118"/>
                                <a:gd name="T43" fmla="*/ 1392 h 461"/>
                                <a:gd name="T44" fmla="+- 0 226 126"/>
                                <a:gd name="T45" fmla="*/ T44 w 501"/>
                                <a:gd name="T46" fmla="+- 0 1383 1118"/>
                                <a:gd name="T47" fmla="*/ 1383 h 461"/>
                                <a:gd name="T48" fmla="+- 0 226 126"/>
                                <a:gd name="T49" fmla="*/ T48 w 501"/>
                                <a:gd name="T50" fmla="+- 0 1382 1118"/>
                                <a:gd name="T51" fmla="*/ 1382 h 461"/>
                                <a:gd name="T52" fmla="+- 0 297 126"/>
                                <a:gd name="T53" fmla="*/ T52 w 501"/>
                                <a:gd name="T54" fmla="+- 0 1442 1118"/>
                                <a:gd name="T55" fmla="*/ 1442 h 461"/>
                                <a:gd name="T56" fmla="+- 0 340 126"/>
                                <a:gd name="T57" fmla="*/ T56 w 501"/>
                                <a:gd name="T58" fmla="+- 0 1472 1118"/>
                                <a:gd name="T59" fmla="*/ 1472 h 461"/>
                                <a:gd name="T60" fmla="+- 0 312 126"/>
                                <a:gd name="T61" fmla="*/ T60 w 501"/>
                                <a:gd name="T62" fmla="+- 0 1472 1118"/>
                                <a:gd name="T63" fmla="*/ 1472 h 461"/>
                                <a:gd name="T64" fmla="+- 0 311 126"/>
                                <a:gd name="T65" fmla="*/ T64 w 501"/>
                                <a:gd name="T66" fmla="+- 0 1473 1118"/>
                                <a:gd name="T67" fmla="*/ 1473 h 461"/>
                                <a:gd name="T68" fmla="+- 0 360 126"/>
                                <a:gd name="T69" fmla="*/ T68 w 501"/>
                                <a:gd name="T70" fmla="+- 0 1509 1118"/>
                                <a:gd name="T71" fmla="*/ 1509 h 461"/>
                                <a:gd name="T72" fmla="+- 0 414 126"/>
                                <a:gd name="T73" fmla="*/ T72 w 501"/>
                                <a:gd name="T74" fmla="+- 0 1532 1118"/>
                                <a:gd name="T75" fmla="*/ 1532 h 461"/>
                                <a:gd name="T76" fmla="+- 0 473 126"/>
                                <a:gd name="T77" fmla="*/ T76 w 501"/>
                                <a:gd name="T78" fmla="+- 0 1543 1118"/>
                                <a:gd name="T79" fmla="*/ 1543 h 461"/>
                                <a:gd name="T80" fmla="+- 0 533 126"/>
                                <a:gd name="T81" fmla="*/ T80 w 501"/>
                                <a:gd name="T82" fmla="+- 0 1546 1118"/>
                                <a:gd name="T83" fmla="*/ 1546 h 461"/>
                                <a:gd name="T84" fmla="+- 0 582 126"/>
                                <a:gd name="T85" fmla="*/ T84 w 501"/>
                                <a:gd name="T86" fmla="+- 0 1546 1118"/>
                                <a:gd name="T87" fmla="*/ 1546 h 461"/>
                                <a:gd name="T88" fmla="+- 0 570 126"/>
                                <a:gd name="T89" fmla="*/ T88 w 501"/>
                                <a:gd name="T90" fmla="+- 0 1548 1118"/>
                                <a:gd name="T91" fmla="*/ 1548 h 461"/>
                                <a:gd name="T92" fmla="+- 0 516 126"/>
                                <a:gd name="T93" fmla="*/ T92 w 501"/>
                                <a:gd name="T94" fmla="+- 0 1551 1118"/>
                                <a:gd name="T95" fmla="*/ 1551 h 461"/>
                                <a:gd name="T96" fmla="+- 0 489 126"/>
                                <a:gd name="T97" fmla="*/ T96 w 501"/>
                                <a:gd name="T98" fmla="+- 0 1554 1118"/>
                                <a:gd name="T99" fmla="*/ 1554 h 461"/>
                                <a:gd name="T100" fmla="+- 0 515 126"/>
                                <a:gd name="T101" fmla="*/ T100 w 501"/>
                                <a:gd name="T102" fmla="+- 0 1560 1118"/>
                                <a:gd name="T103" fmla="*/ 1560 h 461"/>
                                <a:gd name="T104" fmla="+- 0 537 126"/>
                                <a:gd name="T105" fmla="*/ T104 w 501"/>
                                <a:gd name="T106" fmla="+- 0 1563 1118"/>
                                <a:gd name="T107" fmla="*/ 156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1" h="461">
                                  <a:moveTo>
                                    <a:pt x="411" y="445"/>
                                  </a:moveTo>
                                  <a:lnTo>
                                    <a:pt x="350" y="440"/>
                                  </a:lnTo>
                                  <a:lnTo>
                                    <a:pt x="272" y="421"/>
                                  </a:lnTo>
                                  <a:lnTo>
                                    <a:pt x="204" y="388"/>
                                  </a:lnTo>
                                  <a:lnTo>
                                    <a:pt x="178" y="369"/>
                                  </a:lnTo>
                                  <a:lnTo>
                                    <a:pt x="179" y="367"/>
                                  </a:lnTo>
                                  <a:lnTo>
                                    <a:pt x="172" y="361"/>
                                  </a:lnTo>
                                  <a:lnTo>
                                    <a:pt x="153" y="347"/>
                                  </a:lnTo>
                                  <a:lnTo>
                                    <a:pt x="136" y="329"/>
                                  </a:lnTo>
                                  <a:lnTo>
                                    <a:pt x="108" y="289"/>
                                  </a:lnTo>
                                  <a:lnTo>
                                    <a:pt x="103" y="274"/>
                                  </a:lnTo>
                                  <a:lnTo>
                                    <a:pt x="100" y="265"/>
                                  </a:lnTo>
                                  <a:lnTo>
                                    <a:pt x="100" y="264"/>
                                  </a:lnTo>
                                  <a:lnTo>
                                    <a:pt x="171" y="324"/>
                                  </a:lnTo>
                                  <a:lnTo>
                                    <a:pt x="214" y="354"/>
                                  </a:lnTo>
                                  <a:lnTo>
                                    <a:pt x="186" y="354"/>
                                  </a:lnTo>
                                  <a:lnTo>
                                    <a:pt x="185" y="355"/>
                                  </a:lnTo>
                                  <a:lnTo>
                                    <a:pt x="234" y="391"/>
                                  </a:lnTo>
                                  <a:lnTo>
                                    <a:pt x="288" y="414"/>
                                  </a:lnTo>
                                  <a:lnTo>
                                    <a:pt x="347" y="425"/>
                                  </a:lnTo>
                                  <a:lnTo>
                                    <a:pt x="407" y="428"/>
                                  </a:lnTo>
                                  <a:lnTo>
                                    <a:pt x="456" y="428"/>
                                  </a:lnTo>
                                  <a:lnTo>
                                    <a:pt x="444" y="430"/>
                                  </a:lnTo>
                                  <a:lnTo>
                                    <a:pt x="390" y="433"/>
                                  </a:lnTo>
                                  <a:lnTo>
                                    <a:pt x="363" y="436"/>
                                  </a:lnTo>
                                  <a:lnTo>
                                    <a:pt x="389" y="442"/>
                                  </a:lnTo>
                                  <a:lnTo>
                                    <a:pt x="411" y="445"/>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5" name="Freeform 671"/>
                          <wps:cNvSpPr>
                            <a:spLocks/>
                          </wps:cNvSpPr>
                          <wps:spPr bwMode="auto">
                            <a:xfrm>
                              <a:off x="126" y="1118"/>
                              <a:ext cx="501" cy="461"/>
                            </a:xfrm>
                            <a:custGeom>
                              <a:avLst/>
                              <a:gdLst>
                                <a:gd name="T0" fmla="+- 0 550 126"/>
                                <a:gd name="T1" fmla="*/ T0 w 501"/>
                                <a:gd name="T2" fmla="+- 0 1443 1118"/>
                                <a:gd name="T3" fmla="*/ 1443 h 461"/>
                                <a:gd name="T4" fmla="+- 0 509 126"/>
                                <a:gd name="T5" fmla="*/ T4 w 501"/>
                                <a:gd name="T6" fmla="+- 0 1443 1118"/>
                                <a:gd name="T7" fmla="*/ 1443 h 461"/>
                                <a:gd name="T8" fmla="+- 0 514 126"/>
                                <a:gd name="T9" fmla="*/ T8 w 501"/>
                                <a:gd name="T10" fmla="+- 0 1441 1118"/>
                                <a:gd name="T11" fmla="*/ 1441 h 461"/>
                                <a:gd name="T12" fmla="+- 0 519 126"/>
                                <a:gd name="T13" fmla="*/ T12 w 501"/>
                                <a:gd name="T14" fmla="+- 0 1437 1118"/>
                                <a:gd name="T15" fmla="*/ 1437 h 461"/>
                                <a:gd name="T16" fmla="+- 0 580 126"/>
                                <a:gd name="T17" fmla="*/ T16 w 501"/>
                                <a:gd name="T18" fmla="+- 0 1426 1118"/>
                                <a:gd name="T19" fmla="*/ 1426 h 461"/>
                                <a:gd name="T20" fmla="+- 0 580 126"/>
                                <a:gd name="T21" fmla="*/ T20 w 501"/>
                                <a:gd name="T22" fmla="+- 0 1426 1118"/>
                                <a:gd name="T23" fmla="*/ 1426 h 461"/>
                                <a:gd name="T24" fmla="+- 0 581 126"/>
                                <a:gd name="T25" fmla="*/ T24 w 501"/>
                                <a:gd name="T26" fmla="+- 0 1426 1118"/>
                                <a:gd name="T27" fmla="*/ 1426 h 461"/>
                                <a:gd name="T28" fmla="+- 0 579 126"/>
                                <a:gd name="T29" fmla="*/ T28 w 501"/>
                                <a:gd name="T30" fmla="+- 0 1428 1118"/>
                                <a:gd name="T31" fmla="*/ 1428 h 461"/>
                                <a:gd name="T32" fmla="+- 0 571 126"/>
                                <a:gd name="T33" fmla="*/ T32 w 501"/>
                                <a:gd name="T34" fmla="+- 0 1435 1118"/>
                                <a:gd name="T35" fmla="*/ 1435 h 461"/>
                                <a:gd name="T36" fmla="+- 0 556 126"/>
                                <a:gd name="T37" fmla="*/ T36 w 501"/>
                                <a:gd name="T38" fmla="+- 0 1441 1118"/>
                                <a:gd name="T39" fmla="*/ 1441 h 461"/>
                                <a:gd name="T40" fmla="+- 0 550 126"/>
                                <a:gd name="T41" fmla="*/ T40 w 501"/>
                                <a:gd name="T42" fmla="+- 0 1443 1118"/>
                                <a:gd name="T43" fmla="*/ 144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1" h="461">
                                  <a:moveTo>
                                    <a:pt x="424" y="325"/>
                                  </a:moveTo>
                                  <a:lnTo>
                                    <a:pt x="383" y="325"/>
                                  </a:lnTo>
                                  <a:lnTo>
                                    <a:pt x="388" y="323"/>
                                  </a:lnTo>
                                  <a:lnTo>
                                    <a:pt x="393" y="319"/>
                                  </a:lnTo>
                                  <a:lnTo>
                                    <a:pt x="454" y="308"/>
                                  </a:lnTo>
                                  <a:lnTo>
                                    <a:pt x="455" y="308"/>
                                  </a:lnTo>
                                  <a:lnTo>
                                    <a:pt x="453" y="310"/>
                                  </a:lnTo>
                                  <a:lnTo>
                                    <a:pt x="445" y="317"/>
                                  </a:lnTo>
                                  <a:lnTo>
                                    <a:pt x="430" y="323"/>
                                  </a:lnTo>
                                  <a:lnTo>
                                    <a:pt x="424" y="325"/>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6" name="Freeform 672"/>
                          <wps:cNvSpPr>
                            <a:spLocks/>
                          </wps:cNvSpPr>
                          <wps:spPr bwMode="auto">
                            <a:xfrm>
                              <a:off x="126" y="1118"/>
                              <a:ext cx="501" cy="461"/>
                            </a:xfrm>
                            <a:custGeom>
                              <a:avLst/>
                              <a:gdLst>
                                <a:gd name="T0" fmla="+- 0 527 126"/>
                                <a:gd name="T1" fmla="*/ T0 w 501"/>
                                <a:gd name="T2" fmla="+- 0 1429 1118"/>
                                <a:gd name="T3" fmla="*/ 1429 h 461"/>
                                <a:gd name="T4" fmla="+- 0 524 126"/>
                                <a:gd name="T5" fmla="*/ T4 w 501"/>
                                <a:gd name="T6" fmla="+- 0 1428 1118"/>
                                <a:gd name="T7" fmla="*/ 1428 h 461"/>
                                <a:gd name="T8" fmla="+- 0 524 126"/>
                                <a:gd name="T9" fmla="*/ T8 w 501"/>
                                <a:gd name="T10" fmla="+- 0 1427 1118"/>
                                <a:gd name="T11" fmla="*/ 1427 h 461"/>
                                <a:gd name="T12" fmla="+- 0 558 126"/>
                                <a:gd name="T13" fmla="*/ T12 w 501"/>
                                <a:gd name="T14" fmla="+- 0 1426 1118"/>
                                <a:gd name="T15" fmla="*/ 1426 h 461"/>
                                <a:gd name="T16" fmla="+- 0 550 126"/>
                                <a:gd name="T17" fmla="*/ T16 w 501"/>
                                <a:gd name="T18" fmla="+- 0 1428 1118"/>
                                <a:gd name="T19" fmla="*/ 1428 h 461"/>
                                <a:gd name="T20" fmla="+- 0 527 126"/>
                                <a:gd name="T21" fmla="*/ T20 w 501"/>
                                <a:gd name="T22" fmla="+- 0 1429 1118"/>
                                <a:gd name="T23" fmla="*/ 1429 h 461"/>
                              </a:gdLst>
                              <a:ahLst/>
                              <a:cxnLst>
                                <a:cxn ang="0">
                                  <a:pos x="T1" y="T3"/>
                                </a:cxn>
                                <a:cxn ang="0">
                                  <a:pos x="T5" y="T7"/>
                                </a:cxn>
                                <a:cxn ang="0">
                                  <a:pos x="T9" y="T11"/>
                                </a:cxn>
                                <a:cxn ang="0">
                                  <a:pos x="T13" y="T15"/>
                                </a:cxn>
                                <a:cxn ang="0">
                                  <a:pos x="T17" y="T19"/>
                                </a:cxn>
                                <a:cxn ang="0">
                                  <a:pos x="T21" y="T23"/>
                                </a:cxn>
                              </a:cxnLst>
                              <a:rect l="0" t="0" r="r" b="b"/>
                              <a:pathLst>
                                <a:path w="501" h="461">
                                  <a:moveTo>
                                    <a:pt x="401" y="311"/>
                                  </a:moveTo>
                                  <a:lnTo>
                                    <a:pt x="398" y="310"/>
                                  </a:lnTo>
                                  <a:lnTo>
                                    <a:pt x="398" y="309"/>
                                  </a:lnTo>
                                  <a:lnTo>
                                    <a:pt x="432" y="308"/>
                                  </a:lnTo>
                                  <a:lnTo>
                                    <a:pt x="424" y="310"/>
                                  </a:lnTo>
                                  <a:lnTo>
                                    <a:pt x="401" y="31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7" name="Freeform 673"/>
                          <wps:cNvSpPr>
                            <a:spLocks/>
                          </wps:cNvSpPr>
                          <wps:spPr bwMode="auto">
                            <a:xfrm>
                              <a:off x="126" y="1118"/>
                              <a:ext cx="501" cy="461"/>
                            </a:xfrm>
                            <a:custGeom>
                              <a:avLst/>
                              <a:gdLst>
                                <a:gd name="T0" fmla="+- 0 534 126"/>
                                <a:gd name="T1" fmla="*/ T0 w 501"/>
                                <a:gd name="T2" fmla="+- 0 1445 1118"/>
                                <a:gd name="T3" fmla="*/ 1445 h 461"/>
                                <a:gd name="T4" fmla="+- 0 512 126"/>
                                <a:gd name="T5" fmla="*/ T4 w 501"/>
                                <a:gd name="T6" fmla="+- 0 1444 1118"/>
                                <a:gd name="T7" fmla="*/ 1444 h 461"/>
                                <a:gd name="T8" fmla="+- 0 495 126"/>
                                <a:gd name="T9" fmla="*/ T8 w 501"/>
                                <a:gd name="T10" fmla="+- 0 1441 1118"/>
                                <a:gd name="T11" fmla="*/ 1441 h 461"/>
                                <a:gd name="T12" fmla="+- 0 468 126"/>
                                <a:gd name="T13" fmla="*/ T12 w 501"/>
                                <a:gd name="T14" fmla="+- 0 1436 1118"/>
                                <a:gd name="T15" fmla="*/ 1436 h 461"/>
                                <a:gd name="T16" fmla="+- 0 428 126"/>
                                <a:gd name="T17" fmla="*/ T16 w 501"/>
                                <a:gd name="T18" fmla="+- 0 1428 1118"/>
                                <a:gd name="T19" fmla="*/ 1428 h 461"/>
                                <a:gd name="T20" fmla="+- 0 469 126"/>
                                <a:gd name="T21" fmla="*/ T20 w 501"/>
                                <a:gd name="T22" fmla="+- 0 1428 1118"/>
                                <a:gd name="T23" fmla="*/ 1428 h 461"/>
                                <a:gd name="T24" fmla="+- 0 504 126"/>
                                <a:gd name="T25" fmla="*/ T24 w 501"/>
                                <a:gd name="T26" fmla="+- 0 1436 1118"/>
                                <a:gd name="T27" fmla="*/ 1436 h 461"/>
                                <a:gd name="T28" fmla="+- 0 507 126"/>
                                <a:gd name="T29" fmla="*/ T28 w 501"/>
                                <a:gd name="T30" fmla="+- 0 1442 1118"/>
                                <a:gd name="T31" fmla="*/ 1442 h 461"/>
                                <a:gd name="T32" fmla="+- 0 509 126"/>
                                <a:gd name="T33" fmla="*/ T32 w 501"/>
                                <a:gd name="T34" fmla="+- 0 1443 1118"/>
                                <a:gd name="T35" fmla="*/ 1443 h 461"/>
                                <a:gd name="T36" fmla="+- 0 550 126"/>
                                <a:gd name="T37" fmla="*/ T36 w 501"/>
                                <a:gd name="T38" fmla="+- 0 1443 1118"/>
                                <a:gd name="T39" fmla="*/ 1443 h 461"/>
                                <a:gd name="T40" fmla="+- 0 536 126"/>
                                <a:gd name="T41" fmla="*/ T40 w 501"/>
                                <a:gd name="T42" fmla="+- 0 1445 1118"/>
                                <a:gd name="T43" fmla="*/ 1445 h 461"/>
                                <a:gd name="T44" fmla="+- 0 534 126"/>
                                <a:gd name="T45" fmla="*/ T44 w 501"/>
                                <a:gd name="T46" fmla="+- 0 1445 1118"/>
                                <a:gd name="T47" fmla="*/ 144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1" h="461">
                                  <a:moveTo>
                                    <a:pt x="408" y="327"/>
                                  </a:moveTo>
                                  <a:lnTo>
                                    <a:pt x="386" y="326"/>
                                  </a:lnTo>
                                  <a:lnTo>
                                    <a:pt x="369" y="323"/>
                                  </a:lnTo>
                                  <a:lnTo>
                                    <a:pt x="342" y="318"/>
                                  </a:lnTo>
                                  <a:lnTo>
                                    <a:pt x="302" y="310"/>
                                  </a:lnTo>
                                  <a:lnTo>
                                    <a:pt x="343" y="310"/>
                                  </a:lnTo>
                                  <a:lnTo>
                                    <a:pt x="378" y="318"/>
                                  </a:lnTo>
                                  <a:lnTo>
                                    <a:pt x="381" y="324"/>
                                  </a:lnTo>
                                  <a:lnTo>
                                    <a:pt x="383" y="325"/>
                                  </a:lnTo>
                                  <a:lnTo>
                                    <a:pt x="424" y="325"/>
                                  </a:lnTo>
                                  <a:lnTo>
                                    <a:pt x="410" y="327"/>
                                  </a:lnTo>
                                  <a:lnTo>
                                    <a:pt x="408" y="327"/>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8" name="Freeform 674"/>
                          <wps:cNvSpPr>
                            <a:spLocks/>
                          </wps:cNvSpPr>
                          <wps:spPr bwMode="auto">
                            <a:xfrm>
                              <a:off x="126" y="1118"/>
                              <a:ext cx="501" cy="461"/>
                            </a:xfrm>
                            <a:custGeom>
                              <a:avLst/>
                              <a:gdLst>
                                <a:gd name="T0" fmla="+- 0 563 126"/>
                                <a:gd name="T1" fmla="*/ T0 w 501"/>
                                <a:gd name="T2" fmla="+- 0 1451 1118"/>
                                <a:gd name="T3" fmla="*/ 1451 h 461"/>
                                <a:gd name="T4" fmla="+- 0 545 126"/>
                                <a:gd name="T5" fmla="*/ T4 w 501"/>
                                <a:gd name="T6" fmla="+- 0 1451 1118"/>
                                <a:gd name="T7" fmla="*/ 1451 h 461"/>
                                <a:gd name="T8" fmla="+- 0 557 126"/>
                                <a:gd name="T9" fmla="*/ T8 w 501"/>
                                <a:gd name="T10" fmla="+- 0 1451 1118"/>
                                <a:gd name="T11" fmla="*/ 1451 h 461"/>
                                <a:gd name="T12" fmla="+- 0 563 126"/>
                                <a:gd name="T13" fmla="*/ T12 w 501"/>
                                <a:gd name="T14" fmla="+- 0 1450 1118"/>
                                <a:gd name="T15" fmla="*/ 1450 h 461"/>
                                <a:gd name="T16" fmla="+- 0 563 126"/>
                                <a:gd name="T17" fmla="*/ T16 w 501"/>
                                <a:gd name="T18" fmla="+- 0 1451 1118"/>
                                <a:gd name="T19" fmla="*/ 1451 h 461"/>
                              </a:gdLst>
                              <a:ahLst/>
                              <a:cxnLst>
                                <a:cxn ang="0">
                                  <a:pos x="T1" y="T3"/>
                                </a:cxn>
                                <a:cxn ang="0">
                                  <a:pos x="T5" y="T7"/>
                                </a:cxn>
                                <a:cxn ang="0">
                                  <a:pos x="T9" y="T11"/>
                                </a:cxn>
                                <a:cxn ang="0">
                                  <a:pos x="T13" y="T15"/>
                                </a:cxn>
                                <a:cxn ang="0">
                                  <a:pos x="T17" y="T19"/>
                                </a:cxn>
                              </a:cxnLst>
                              <a:rect l="0" t="0" r="r" b="b"/>
                              <a:pathLst>
                                <a:path w="501" h="461">
                                  <a:moveTo>
                                    <a:pt x="437" y="333"/>
                                  </a:moveTo>
                                  <a:lnTo>
                                    <a:pt x="419" y="333"/>
                                  </a:lnTo>
                                  <a:lnTo>
                                    <a:pt x="431" y="333"/>
                                  </a:lnTo>
                                  <a:lnTo>
                                    <a:pt x="437" y="332"/>
                                  </a:lnTo>
                                  <a:lnTo>
                                    <a:pt x="437" y="333"/>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9" name="Freeform 675"/>
                          <wps:cNvSpPr>
                            <a:spLocks/>
                          </wps:cNvSpPr>
                          <wps:spPr bwMode="auto">
                            <a:xfrm>
                              <a:off x="126" y="1118"/>
                              <a:ext cx="501" cy="461"/>
                            </a:xfrm>
                            <a:custGeom>
                              <a:avLst/>
                              <a:gdLst>
                                <a:gd name="T0" fmla="+- 0 537 126"/>
                                <a:gd name="T1" fmla="*/ T0 w 501"/>
                                <a:gd name="T2" fmla="+- 0 1519 1118"/>
                                <a:gd name="T3" fmla="*/ 1519 h 461"/>
                                <a:gd name="T4" fmla="+- 0 482 126"/>
                                <a:gd name="T5" fmla="*/ T4 w 501"/>
                                <a:gd name="T6" fmla="+- 0 1515 1118"/>
                                <a:gd name="T7" fmla="*/ 1515 h 461"/>
                                <a:gd name="T8" fmla="+- 0 428 126"/>
                                <a:gd name="T9" fmla="*/ T8 w 501"/>
                                <a:gd name="T10" fmla="+- 0 1504 1118"/>
                                <a:gd name="T11" fmla="*/ 1504 h 461"/>
                                <a:gd name="T12" fmla="+- 0 379 126"/>
                                <a:gd name="T13" fmla="*/ T12 w 501"/>
                                <a:gd name="T14" fmla="+- 0 1486 1118"/>
                                <a:gd name="T15" fmla="*/ 1486 h 461"/>
                                <a:gd name="T16" fmla="+- 0 341 126"/>
                                <a:gd name="T17" fmla="*/ T16 w 501"/>
                                <a:gd name="T18" fmla="+- 0 1465 1118"/>
                                <a:gd name="T19" fmla="*/ 1465 h 461"/>
                                <a:gd name="T20" fmla="+- 0 361 126"/>
                                <a:gd name="T21" fmla="*/ T20 w 501"/>
                                <a:gd name="T22" fmla="+- 0 1472 1118"/>
                                <a:gd name="T23" fmla="*/ 1472 h 461"/>
                                <a:gd name="T24" fmla="+- 0 402 126"/>
                                <a:gd name="T25" fmla="*/ T24 w 501"/>
                                <a:gd name="T26" fmla="+- 0 1485 1118"/>
                                <a:gd name="T27" fmla="*/ 1485 h 461"/>
                                <a:gd name="T28" fmla="+- 0 469 126"/>
                                <a:gd name="T29" fmla="*/ T28 w 501"/>
                                <a:gd name="T30" fmla="+- 0 1501 1118"/>
                                <a:gd name="T31" fmla="*/ 1501 h 461"/>
                                <a:gd name="T32" fmla="+- 0 531 126"/>
                                <a:gd name="T33" fmla="*/ T32 w 501"/>
                                <a:gd name="T34" fmla="+- 0 1504 1118"/>
                                <a:gd name="T35" fmla="*/ 1504 h 461"/>
                                <a:gd name="T36" fmla="+- 0 604 126"/>
                                <a:gd name="T37" fmla="*/ T36 w 501"/>
                                <a:gd name="T38" fmla="+- 0 1504 1118"/>
                                <a:gd name="T39" fmla="*/ 1504 h 461"/>
                                <a:gd name="T40" fmla="+- 0 599 126"/>
                                <a:gd name="T41" fmla="*/ T40 w 501"/>
                                <a:gd name="T42" fmla="+- 0 1508 1118"/>
                                <a:gd name="T43" fmla="*/ 1508 h 461"/>
                                <a:gd name="T44" fmla="+- 0 576 126"/>
                                <a:gd name="T45" fmla="*/ T44 w 501"/>
                                <a:gd name="T46" fmla="+- 0 1515 1118"/>
                                <a:gd name="T47" fmla="*/ 1515 h 461"/>
                                <a:gd name="T48" fmla="+- 0 569 126"/>
                                <a:gd name="T49" fmla="*/ T48 w 501"/>
                                <a:gd name="T50" fmla="+- 0 1516 1118"/>
                                <a:gd name="T51" fmla="*/ 1516 h 461"/>
                                <a:gd name="T52" fmla="+- 0 576 126"/>
                                <a:gd name="T53" fmla="*/ T52 w 501"/>
                                <a:gd name="T54" fmla="+- 0 1516 1118"/>
                                <a:gd name="T55" fmla="*/ 1516 h 461"/>
                                <a:gd name="T56" fmla="+- 0 560 126"/>
                                <a:gd name="T57" fmla="*/ T56 w 501"/>
                                <a:gd name="T58" fmla="+- 0 1518 1118"/>
                                <a:gd name="T59" fmla="*/ 1518 h 461"/>
                                <a:gd name="T60" fmla="+- 0 537 126"/>
                                <a:gd name="T61" fmla="*/ T60 w 501"/>
                                <a:gd name="T62" fmla="+- 0 1519 1118"/>
                                <a:gd name="T63" fmla="*/ 151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1" h="461">
                                  <a:moveTo>
                                    <a:pt x="411" y="401"/>
                                  </a:moveTo>
                                  <a:lnTo>
                                    <a:pt x="356" y="397"/>
                                  </a:lnTo>
                                  <a:lnTo>
                                    <a:pt x="302" y="386"/>
                                  </a:lnTo>
                                  <a:lnTo>
                                    <a:pt x="253" y="368"/>
                                  </a:lnTo>
                                  <a:lnTo>
                                    <a:pt x="215" y="347"/>
                                  </a:lnTo>
                                  <a:lnTo>
                                    <a:pt x="235" y="354"/>
                                  </a:lnTo>
                                  <a:lnTo>
                                    <a:pt x="276" y="367"/>
                                  </a:lnTo>
                                  <a:lnTo>
                                    <a:pt x="343" y="383"/>
                                  </a:lnTo>
                                  <a:lnTo>
                                    <a:pt x="405" y="386"/>
                                  </a:lnTo>
                                  <a:lnTo>
                                    <a:pt x="478" y="386"/>
                                  </a:lnTo>
                                  <a:lnTo>
                                    <a:pt x="473" y="390"/>
                                  </a:lnTo>
                                  <a:lnTo>
                                    <a:pt x="450" y="397"/>
                                  </a:lnTo>
                                  <a:lnTo>
                                    <a:pt x="443" y="398"/>
                                  </a:lnTo>
                                  <a:lnTo>
                                    <a:pt x="450" y="398"/>
                                  </a:lnTo>
                                  <a:lnTo>
                                    <a:pt x="434" y="400"/>
                                  </a:lnTo>
                                  <a:lnTo>
                                    <a:pt x="411" y="40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0" name="Freeform 676"/>
                          <wps:cNvSpPr>
                            <a:spLocks/>
                          </wps:cNvSpPr>
                          <wps:spPr bwMode="auto">
                            <a:xfrm>
                              <a:off x="126" y="1118"/>
                              <a:ext cx="501" cy="461"/>
                            </a:xfrm>
                            <a:custGeom>
                              <a:avLst/>
                              <a:gdLst>
                                <a:gd name="T0" fmla="+- 0 606 126"/>
                                <a:gd name="T1" fmla="*/ T0 w 501"/>
                                <a:gd name="T2" fmla="+- 0 1470 1118"/>
                                <a:gd name="T3" fmla="*/ 1470 h 461"/>
                                <a:gd name="T4" fmla="+- 0 605 126"/>
                                <a:gd name="T5" fmla="*/ T4 w 501"/>
                                <a:gd name="T6" fmla="+- 0 1469 1118"/>
                                <a:gd name="T7" fmla="*/ 1469 h 461"/>
                                <a:gd name="T8" fmla="+- 0 608 126"/>
                                <a:gd name="T9" fmla="*/ T8 w 501"/>
                                <a:gd name="T10" fmla="+- 0 1469 1118"/>
                                <a:gd name="T11" fmla="*/ 1469 h 461"/>
                                <a:gd name="T12" fmla="+- 0 606 126"/>
                                <a:gd name="T13" fmla="*/ T12 w 501"/>
                                <a:gd name="T14" fmla="+- 0 1470 1118"/>
                                <a:gd name="T15" fmla="*/ 1470 h 461"/>
                              </a:gdLst>
                              <a:ahLst/>
                              <a:cxnLst>
                                <a:cxn ang="0">
                                  <a:pos x="T1" y="T3"/>
                                </a:cxn>
                                <a:cxn ang="0">
                                  <a:pos x="T5" y="T7"/>
                                </a:cxn>
                                <a:cxn ang="0">
                                  <a:pos x="T9" y="T11"/>
                                </a:cxn>
                                <a:cxn ang="0">
                                  <a:pos x="T13" y="T15"/>
                                </a:cxn>
                              </a:cxnLst>
                              <a:rect l="0" t="0" r="r" b="b"/>
                              <a:pathLst>
                                <a:path w="501" h="461">
                                  <a:moveTo>
                                    <a:pt x="480" y="352"/>
                                  </a:moveTo>
                                  <a:lnTo>
                                    <a:pt x="479" y="351"/>
                                  </a:lnTo>
                                  <a:lnTo>
                                    <a:pt x="482" y="351"/>
                                  </a:lnTo>
                                  <a:lnTo>
                                    <a:pt x="480" y="352"/>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1" name="Freeform 677"/>
                          <wps:cNvSpPr>
                            <a:spLocks/>
                          </wps:cNvSpPr>
                          <wps:spPr bwMode="auto">
                            <a:xfrm>
                              <a:off x="126" y="1118"/>
                              <a:ext cx="501" cy="461"/>
                            </a:xfrm>
                            <a:custGeom>
                              <a:avLst/>
                              <a:gdLst>
                                <a:gd name="T0" fmla="+- 0 526 126"/>
                                <a:gd name="T1" fmla="*/ T0 w 501"/>
                                <a:gd name="T2" fmla="+- 0 1540 1118"/>
                                <a:gd name="T3" fmla="*/ 1540 h 461"/>
                                <a:gd name="T4" fmla="+- 0 469 126"/>
                                <a:gd name="T5" fmla="*/ T4 w 501"/>
                                <a:gd name="T6" fmla="+- 0 1535 1118"/>
                                <a:gd name="T7" fmla="*/ 1535 h 461"/>
                                <a:gd name="T8" fmla="+- 0 410 126"/>
                                <a:gd name="T9" fmla="*/ T8 w 501"/>
                                <a:gd name="T10" fmla="+- 0 1522 1118"/>
                                <a:gd name="T11" fmla="*/ 1522 h 461"/>
                                <a:gd name="T12" fmla="+- 0 356 126"/>
                                <a:gd name="T13" fmla="*/ T12 w 501"/>
                                <a:gd name="T14" fmla="+- 0 1500 1118"/>
                                <a:gd name="T15" fmla="*/ 1500 h 461"/>
                                <a:gd name="T16" fmla="+- 0 312 126"/>
                                <a:gd name="T17" fmla="*/ T16 w 501"/>
                                <a:gd name="T18" fmla="+- 0 1472 1118"/>
                                <a:gd name="T19" fmla="*/ 1472 h 461"/>
                                <a:gd name="T20" fmla="+- 0 340 126"/>
                                <a:gd name="T21" fmla="*/ T20 w 501"/>
                                <a:gd name="T22" fmla="+- 0 1472 1118"/>
                                <a:gd name="T23" fmla="*/ 1472 h 461"/>
                                <a:gd name="T24" fmla="+- 0 355 126"/>
                                <a:gd name="T25" fmla="*/ T24 w 501"/>
                                <a:gd name="T26" fmla="+- 0 1482 1118"/>
                                <a:gd name="T27" fmla="*/ 1482 h 461"/>
                                <a:gd name="T28" fmla="+- 0 412 126"/>
                                <a:gd name="T29" fmla="*/ T28 w 501"/>
                                <a:gd name="T30" fmla="+- 0 1508 1118"/>
                                <a:gd name="T31" fmla="*/ 1508 h 461"/>
                                <a:gd name="T32" fmla="+- 0 481 126"/>
                                <a:gd name="T33" fmla="*/ T32 w 501"/>
                                <a:gd name="T34" fmla="+- 0 1524 1118"/>
                                <a:gd name="T35" fmla="*/ 1524 h 461"/>
                                <a:gd name="T36" fmla="+- 0 574 126"/>
                                <a:gd name="T37" fmla="*/ T36 w 501"/>
                                <a:gd name="T38" fmla="+- 0 1535 1118"/>
                                <a:gd name="T39" fmla="*/ 1535 h 461"/>
                                <a:gd name="T40" fmla="+- 0 563 126"/>
                                <a:gd name="T41" fmla="*/ T40 w 501"/>
                                <a:gd name="T42" fmla="+- 0 1537 1118"/>
                                <a:gd name="T43" fmla="*/ 1537 h 461"/>
                                <a:gd name="T44" fmla="+- 0 551 126"/>
                                <a:gd name="T45" fmla="*/ T44 w 501"/>
                                <a:gd name="T46" fmla="+- 0 1539 1118"/>
                                <a:gd name="T47" fmla="*/ 1539 h 461"/>
                                <a:gd name="T48" fmla="+- 0 539 126"/>
                                <a:gd name="T49" fmla="*/ T48 w 501"/>
                                <a:gd name="T50" fmla="+- 0 1540 1118"/>
                                <a:gd name="T51" fmla="*/ 1540 h 461"/>
                                <a:gd name="T52" fmla="+- 0 526 126"/>
                                <a:gd name="T53" fmla="*/ T52 w 501"/>
                                <a:gd name="T54" fmla="+- 0 1540 1118"/>
                                <a:gd name="T55" fmla="*/ 154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1" h="461">
                                  <a:moveTo>
                                    <a:pt x="400" y="422"/>
                                  </a:moveTo>
                                  <a:lnTo>
                                    <a:pt x="343" y="417"/>
                                  </a:lnTo>
                                  <a:lnTo>
                                    <a:pt x="284" y="404"/>
                                  </a:lnTo>
                                  <a:lnTo>
                                    <a:pt x="230" y="382"/>
                                  </a:lnTo>
                                  <a:lnTo>
                                    <a:pt x="186" y="354"/>
                                  </a:lnTo>
                                  <a:lnTo>
                                    <a:pt x="214" y="354"/>
                                  </a:lnTo>
                                  <a:lnTo>
                                    <a:pt x="229" y="364"/>
                                  </a:lnTo>
                                  <a:lnTo>
                                    <a:pt x="286" y="390"/>
                                  </a:lnTo>
                                  <a:lnTo>
                                    <a:pt x="355" y="406"/>
                                  </a:lnTo>
                                  <a:lnTo>
                                    <a:pt x="448" y="417"/>
                                  </a:lnTo>
                                  <a:lnTo>
                                    <a:pt x="437" y="419"/>
                                  </a:lnTo>
                                  <a:lnTo>
                                    <a:pt x="425" y="421"/>
                                  </a:lnTo>
                                  <a:lnTo>
                                    <a:pt x="413" y="422"/>
                                  </a:lnTo>
                                  <a:lnTo>
                                    <a:pt x="400" y="422"/>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2" name="Freeform 678"/>
                          <wps:cNvSpPr>
                            <a:spLocks/>
                          </wps:cNvSpPr>
                          <wps:spPr bwMode="auto">
                            <a:xfrm>
                              <a:off x="126" y="1118"/>
                              <a:ext cx="501" cy="461"/>
                            </a:xfrm>
                            <a:custGeom>
                              <a:avLst/>
                              <a:gdLst>
                                <a:gd name="T0" fmla="+- 0 619 126"/>
                                <a:gd name="T1" fmla="*/ T0 w 501"/>
                                <a:gd name="T2" fmla="+- 0 1489 1118"/>
                                <a:gd name="T3" fmla="*/ 1489 h 461"/>
                                <a:gd name="T4" fmla="+- 0 617 126"/>
                                <a:gd name="T5" fmla="*/ T4 w 501"/>
                                <a:gd name="T6" fmla="+- 0 1488 1118"/>
                                <a:gd name="T7" fmla="*/ 1488 h 461"/>
                                <a:gd name="T8" fmla="+- 0 620 126"/>
                                <a:gd name="T9" fmla="*/ T8 w 501"/>
                                <a:gd name="T10" fmla="+- 0 1488 1118"/>
                                <a:gd name="T11" fmla="*/ 1488 h 461"/>
                                <a:gd name="T12" fmla="+- 0 619 126"/>
                                <a:gd name="T13" fmla="*/ T12 w 501"/>
                                <a:gd name="T14" fmla="+- 0 1489 1118"/>
                                <a:gd name="T15" fmla="*/ 1489 h 461"/>
                              </a:gdLst>
                              <a:ahLst/>
                              <a:cxnLst>
                                <a:cxn ang="0">
                                  <a:pos x="T1" y="T3"/>
                                </a:cxn>
                                <a:cxn ang="0">
                                  <a:pos x="T5" y="T7"/>
                                </a:cxn>
                                <a:cxn ang="0">
                                  <a:pos x="T9" y="T11"/>
                                </a:cxn>
                                <a:cxn ang="0">
                                  <a:pos x="T13" y="T15"/>
                                </a:cxn>
                              </a:cxnLst>
                              <a:rect l="0" t="0" r="r" b="b"/>
                              <a:pathLst>
                                <a:path w="501" h="461">
                                  <a:moveTo>
                                    <a:pt x="493" y="371"/>
                                  </a:moveTo>
                                  <a:lnTo>
                                    <a:pt x="491" y="370"/>
                                  </a:lnTo>
                                  <a:lnTo>
                                    <a:pt x="494" y="370"/>
                                  </a:lnTo>
                                  <a:lnTo>
                                    <a:pt x="493" y="37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3" name="Freeform 679"/>
                          <wps:cNvSpPr>
                            <a:spLocks/>
                          </wps:cNvSpPr>
                          <wps:spPr bwMode="auto">
                            <a:xfrm>
                              <a:off x="126" y="1118"/>
                              <a:ext cx="501" cy="461"/>
                            </a:xfrm>
                            <a:custGeom>
                              <a:avLst/>
                              <a:gdLst>
                                <a:gd name="T0" fmla="+- 0 604 126"/>
                                <a:gd name="T1" fmla="*/ T0 w 501"/>
                                <a:gd name="T2" fmla="+- 0 1504 1118"/>
                                <a:gd name="T3" fmla="*/ 1504 h 461"/>
                                <a:gd name="T4" fmla="+- 0 531 126"/>
                                <a:gd name="T5" fmla="*/ T4 w 501"/>
                                <a:gd name="T6" fmla="+- 0 1504 1118"/>
                                <a:gd name="T7" fmla="*/ 1504 h 461"/>
                                <a:gd name="T8" fmla="+- 0 553 126"/>
                                <a:gd name="T9" fmla="*/ T8 w 501"/>
                                <a:gd name="T10" fmla="+- 0 1503 1118"/>
                                <a:gd name="T11" fmla="*/ 1503 h 461"/>
                                <a:gd name="T12" fmla="+- 0 575 126"/>
                                <a:gd name="T13" fmla="*/ T12 w 501"/>
                                <a:gd name="T14" fmla="+- 0 1501 1118"/>
                                <a:gd name="T15" fmla="*/ 1501 h 461"/>
                                <a:gd name="T16" fmla="+- 0 597 126"/>
                                <a:gd name="T17" fmla="*/ T16 w 501"/>
                                <a:gd name="T18" fmla="+- 0 1496 1118"/>
                                <a:gd name="T19" fmla="*/ 1496 h 461"/>
                                <a:gd name="T20" fmla="+- 0 619 126"/>
                                <a:gd name="T21" fmla="*/ T20 w 501"/>
                                <a:gd name="T22" fmla="+- 0 1489 1118"/>
                                <a:gd name="T23" fmla="*/ 1489 h 461"/>
                                <a:gd name="T24" fmla="+- 0 618 126"/>
                                <a:gd name="T25" fmla="*/ T24 w 501"/>
                                <a:gd name="T26" fmla="+- 0 1491 1118"/>
                                <a:gd name="T27" fmla="*/ 1491 h 461"/>
                                <a:gd name="T28" fmla="+- 0 612 126"/>
                                <a:gd name="T29" fmla="*/ T28 w 501"/>
                                <a:gd name="T30" fmla="+- 0 1499 1118"/>
                                <a:gd name="T31" fmla="*/ 1499 h 461"/>
                                <a:gd name="T32" fmla="+- 0 604 126"/>
                                <a:gd name="T33" fmla="*/ T32 w 501"/>
                                <a:gd name="T34" fmla="+- 0 1504 1118"/>
                                <a:gd name="T35" fmla="*/ 150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1" h="461">
                                  <a:moveTo>
                                    <a:pt x="478" y="386"/>
                                  </a:moveTo>
                                  <a:lnTo>
                                    <a:pt x="405" y="386"/>
                                  </a:lnTo>
                                  <a:lnTo>
                                    <a:pt x="427" y="385"/>
                                  </a:lnTo>
                                  <a:lnTo>
                                    <a:pt x="449" y="383"/>
                                  </a:lnTo>
                                  <a:lnTo>
                                    <a:pt x="471" y="378"/>
                                  </a:lnTo>
                                  <a:lnTo>
                                    <a:pt x="493" y="371"/>
                                  </a:lnTo>
                                  <a:lnTo>
                                    <a:pt x="492" y="373"/>
                                  </a:lnTo>
                                  <a:lnTo>
                                    <a:pt x="486" y="381"/>
                                  </a:lnTo>
                                  <a:lnTo>
                                    <a:pt x="478" y="38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4" name="Freeform 680"/>
                          <wps:cNvSpPr>
                            <a:spLocks/>
                          </wps:cNvSpPr>
                          <wps:spPr bwMode="auto">
                            <a:xfrm>
                              <a:off x="126" y="1118"/>
                              <a:ext cx="501" cy="461"/>
                            </a:xfrm>
                            <a:custGeom>
                              <a:avLst/>
                              <a:gdLst>
                                <a:gd name="T0" fmla="+- 0 596 126"/>
                                <a:gd name="T1" fmla="*/ T0 w 501"/>
                                <a:gd name="T2" fmla="+- 0 1519 1118"/>
                                <a:gd name="T3" fmla="*/ 1519 h 461"/>
                                <a:gd name="T4" fmla="+- 0 621 126"/>
                                <a:gd name="T5" fmla="*/ T4 w 501"/>
                                <a:gd name="T6" fmla="+- 0 1509 1118"/>
                                <a:gd name="T7" fmla="*/ 1509 h 461"/>
                                <a:gd name="T8" fmla="+- 0 621 126"/>
                                <a:gd name="T9" fmla="*/ T8 w 501"/>
                                <a:gd name="T10" fmla="+- 0 1509 1118"/>
                                <a:gd name="T11" fmla="*/ 1509 h 461"/>
                                <a:gd name="T12" fmla="+- 0 627 126"/>
                                <a:gd name="T13" fmla="*/ T12 w 501"/>
                                <a:gd name="T14" fmla="+- 0 1508 1118"/>
                                <a:gd name="T15" fmla="*/ 1508 h 461"/>
                                <a:gd name="T16" fmla="+- 0 596 126"/>
                                <a:gd name="T17" fmla="*/ T16 w 501"/>
                                <a:gd name="T18" fmla="+- 0 1519 1118"/>
                                <a:gd name="T19" fmla="*/ 1519 h 461"/>
                              </a:gdLst>
                              <a:ahLst/>
                              <a:cxnLst>
                                <a:cxn ang="0">
                                  <a:pos x="T1" y="T3"/>
                                </a:cxn>
                                <a:cxn ang="0">
                                  <a:pos x="T5" y="T7"/>
                                </a:cxn>
                                <a:cxn ang="0">
                                  <a:pos x="T9" y="T11"/>
                                </a:cxn>
                                <a:cxn ang="0">
                                  <a:pos x="T13" y="T15"/>
                                </a:cxn>
                                <a:cxn ang="0">
                                  <a:pos x="T17" y="T19"/>
                                </a:cxn>
                              </a:cxnLst>
                              <a:rect l="0" t="0" r="r" b="b"/>
                              <a:pathLst>
                                <a:path w="501" h="461">
                                  <a:moveTo>
                                    <a:pt x="470" y="401"/>
                                  </a:moveTo>
                                  <a:lnTo>
                                    <a:pt x="495" y="391"/>
                                  </a:lnTo>
                                  <a:lnTo>
                                    <a:pt x="501" y="390"/>
                                  </a:lnTo>
                                  <a:lnTo>
                                    <a:pt x="470" y="40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5" name="Freeform 681"/>
                          <wps:cNvSpPr>
                            <a:spLocks/>
                          </wps:cNvSpPr>
                          <wps:spPr bwMode="auto">
                            <a:xfrm>
                              <a:off x="126" y="1118"/>
                              <a:ext cx="501" cy="461"/>
                            </a:xfrm>
                            <a:custGeom>
                              <a:avLst/>
                              <a:gdLst>
                                <a:gd name="T0" fmla="+- 0 576 126"/>
                                <a:gd name="T1" fmla="*/ T0 w 501"/>
                                <a:gd name="T2" fmla="+- 0 1516 1118"/>
                                <a:gd name="T3" fmla="*/ 1516 h 461"/>
                                <a:gd name="T4" fmla="+- 0 569 126"/>
                                <a:gd name="T5" fmla="*/ T4 w 501"/>
                                <a:gd name="T6" fmla="+- 0 1516 1118"/>
                                <a:gd name="T7" fmla="*/ 1516 h 461"/>
                                <a:gd name="T8" fmla="+- 0 588 126"/>
                                <a:gd name="T9" fmla="*/ T8 w 501"/>
                                <a:gd name="T10" fmla="+- 0 1514 1118"/>
                                <a:gd name="T11" fmla="*/ 1514 h 461"/>
                                <a:gd name="T12" fmla="+- 0 591 126"/>
                                <a:gd name="T13" fmla="*/ T12 w 501"/>
                                <a:gd name="T14" fmla="+- 0 1513 1118"/>
                                <a:gd name="T15" fmla="*/ 1513 h 461"/>
                                <a:gd name="T16" fmla="+- 0 583 126"/>
                                <a:gd name="T17" fmla="*/ T16 w 501"/>
                                <a:gd name="T18" fmla="+- 0 1515 1118"/>
                                <a:gd name="T19" fmla="*/ 1515 h 461"/>
                                <a:gd name="T20" fmla="+- 0 576 126"/>
                                <a:gd name="T21" fmla="*/ T20 w 501"/>
                                <a:gd name="T22" fmla="+- 0 1516 1118"/>
                                <a:gd name="T23" fmla="*/ 1516 h 461"/>
                              </a:gdLst>
                              <a:ahLst/>
                              <a:cxnLst>
                                <a:cxn ang="0">
                                  <a:pos x="T1" y="T3"/>
                                </a:cxn>
                                <a:cxn ang="0">
                                  <a:pos x="T5" y="T7"/>
                                </a:cxn>
                                <a:cxn ang="0">
                                  <a:pos x="T9" y="T11"/>
                                </a:cxn>
                                <a:cxn ang="0">
                                  <a:pos x="T13" y="T15"/>
                                </a:cxn>
                                <a:cxn ang="0">
                                  <a:pos x="T17" y="T19"/>
                                </a:cxn>
                                <a:cxn ang="0">
                                  <a:pos x="T21" y="T23"/>
                                </a:cxn>
                              </a:cxnLst>
                              <a:rect l="0" t="0" r="r" b="b"/>
                              <a:pathLst>
                                <a:path w="501" h="461">
                                  <a:moveTo>
                                    <a:pt x="450" y="398"/>
                                  </a:moveTo>
                                  <a:lnTo>
                                    <a:pt x="443" y="398"/>
                                  </a:lnTo>
                                  <a:lnTo>
                                    <a:pt x="462" y="396"/>
                                  </a:lnTo>
                                  <a:lnTo>
                                    <a:pt x="465" y="395"/>
                                  </a:lnTo>
                                  <a:lnTo>
                                    <a:pt x="457" y="397"/>
                                  </a:lnTo>
                                  <a:lnTo>
                                    <a:pt x="450" y="39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6" name="Freeform 682"/>
                          <wps:cNvSpPr>
                            <a:spLocks/>
                          </wps:cNvSpPr>
                          <wps:spPr bwMode="auto">
                            <a:xfrm>
                              <a:off x="126" y="1118"/>
                              <a:ext cx="501" cy="461"/>
                            </a:xfrm>
                            <a:custGeom>
                              <a:avLst/>
                              <a:gdLst>
                                <a:gd name="T0" fmla="+- 0 568 126"/>
                                <a:gd name="T1" fmla="*/ T0 w 501"/>
                                <a:gd name="T2" fmla="+- 0 1529 1118"/>
                                <a:gd name="T3" fmla="*/ 1529 h 461"/>
                                <a:gd name="T4" fmla="+- 0 562 126"/>
                                <a:gd name="T5" fmla="*/ T4 w 501"/>
                                <a:gd name="T6" fmla="+- 0 1529 1118"/>
                                <a:gd name="T7" fmla="*/ 1529 h 461"/>
                                <a:gd name="T8" fmla="+- 0 565 126"/>
                                <a:gd name="T9" fmla="*/ T8 w 501"/>
                                <a:gd name="T10" fmla="+- 0 1527 1118"/>
                                <a:gd name="T11" fmla="*/ 1527 h 461"/>
                                <a:gd name="T12" fmla="+- 0 584 126"/>
                                <a:gd name="T13" fmla="*/ T12 w 501"/>
                                <a:gd name="T14" fmla="+- 0 1523 1118"/>
                                <a:gd name="T15" fmla="*/ 1523 h 461"/>
                                <a:gd name="T16" fmla="+- 0 568 126"/>
                                <a:gd name="T17" fmla="*/ T16 w 501"/>
                                <a:gd name="T18" fmla="+- 0 1529 1118"/>
                                <a:gd name="T19" fmla="*/ 1529 h 461"/>
                              </a:gdLst>
                              <a:ahLst/>
                              <a:cxnLst>
                                <a:cxn ang="0">
                                  <a:pos x="T1" y="T3"/>
                                </a:cxn>
                                <a:cxn ang="0">
                                  <a:pos x="T5" y="T7"/>
                                </a:cxn>
                                <a:cxn ang="0">
                                  <a:pos x="T9" y="T11"/>
                                </a:cxn>
                                <a:cxn ang="0">
                                  <a:pos x="T13" y="T15"/>
                                </a:cxn>
                                <a:cxn ang="0">
                                  <a:pos x="T17" y="T19"/>
                                </a:cxn>
                              </a:cxnLst>
                              <a:rect l="0" t="0" r="r" b="b"/>
                              <a:pathLst>
                                <a:path w="501" h="461">
                                  <a:moveTo>
                                    <a:pt x="442" y="411"/>
                                  </a:moveTo>
                                  <a:lnTo>
                                    <a:pt x="436" y="411"/>
                                  </a:lnTo>
                                  <a:lnTo>
                                    <a:pt x="439" y="409"/>
                                  </a:lnTo>
                                  <a:lnTo>
                                    <a:pt x="458" y="405"/>
                                  </a:lnTo>
                                  <a:lnTo>
                                    <a:pt x="442" y="41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7" name="Freeform 683"/>
                          <wps:cNvSpPr>
                            <a:spLocks/>
                          </wps:cNvSpPr>
                          <wps:spPr bwMode="auto">
                            <a:xfrm>
                              <a:off x="126" y="1118"/>
                              <a:ext cx="501" cy="461"/>
                            </a:xfrm>
                            <a:custGeom>
                              <a:avLst/>
                              <a:gdLst>
                                <a:gd name="T0" fmla="+- 0 582 126"/>
                                <a:gd name="T1" fmla="*/ T0 w 501"/>
                                <a:gd name="T2" fmla="+- 0 1546 1118"/>
                                <a:gd name="T3" fmla="*/ 1546 h 461"/>
                                <a:gd name="T4" fmla="+- 0 533 126"/>
                                <a:gd name="T5" fmla="*/ T4 w 501"/>
                                <a:gd name="T6" fmla="+- 0 1546 1118"/>
                                <a:gd name="T7" fmla="*/ 1546 h 461"/>
                                <a:gd name="T8" fmla="+- 0 550 126"/>
                                <a:gd name="T9" fmla="*/ T8 w 501"/>
                                <a:gd name="T10" fmla="+- 0 1545 1118"/>
                                <a:gd name="T11" fmla="*/ 1545 h 461"/>
                                <a:gd name="T12" fmla="+- 0 559 126"/>
                                <a:gd name="T13" fmla="*/ T12 w 501"/>
                                <a:gd name="T14" fmla="+- 0 1545 1118"/>
                                <a:gd name="T15" fmla="*/ 1545 h 461"/>
                                <a:gd name="T16" fmla="+- 0 586 126"/>
                                <a:gd name="T17" fmla="*/ T16 w 501"/>
                                <a:gd name="T18" fmla="+- 0 1543 1118"/>
                                <a:gd name="T19" fmla="*/ 1543 h 461"/>
                                <a:gd name="T20" fmla="+- 0 602 126"/>
                                <a:gd name="T21" fmla="*/ T20 w 501"/>
                                <a:gd name="T22" fmla="+- 0 1540 1118"/>
                                <a:gd name="T23" fmla="*/ 1540 h 461"/>
                                <a:gd name="T24" fmla="+- 0 601 126"/>
                                <a:gd name="T25" fmla="*/ T24 w 501"/>
                                <a:gd name="T26" fmla="+- 0 1541 1118"/>
                                <a:gd name="T27" fmla="*/ 1541 h 461"/>
                                <a:gd name="T28" fmla="+- 0 582 126"/>
                                <a:gd name="T29" fmla="*/ T28 w 501"/>
                                <a:gd name="T30" fmla="+- 0 1546 1118"/>
                                <a:gd name="T31" fmla="*/ 1546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461">
                                  <a:moveTo>
                                    <a:pt x="456" y="428"/>
                                  </a:moveTo>
                                  <a:lnTo>
                                    <a:pt x="407" y="428"/>
                                  </a:lnTo>
                                  <a:lnTo>
                                    <a:pt x="424" y="427"/>
                                  </a:lnTo>
                                  <a:lnTo>
                                    <a:pt x="433" y="427"/>
                                  </a:lnTo>
                                  <a:lnTo>
                                    <a:pt x="460" y="425"/>
                                  </a:lnTo>
                                  <a:lnTo>
                                    <a:pt x="476" y="422"/>
                                  </a:lnTo>
                                  <a:lnTo>
                                    <a:pt x="475" y="423"/>
                                  </a:lnTo>
                                  <a:lnTo>
                                    <a:pt x="456" y="42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8" name="Freeform 684"/>
                          <wps:cNvSpPr>
                            <a:spLocks/>
                          </wps:cNvSpPr>
                          <wps:spPr bwMode="auto">
                            <a:xfrm>
                              <a:off x="126" y="1118"/>
                              <a:ext cx="501" cy="461"/>
                            </a:xfrm>
                            <a:custGeom>
                              <a:avLst/>
                              <a:gdLst>
                                <a:gd name="T0" fmla="+- 0 510 126"/>
                                <a:gd name="T1" fmla="*/ T0 w 501"/>
                                <a:gd name="T2" fmla="+- 0 1579 1118"/>
                                <a:gd name="T3" fmla="*/ 1579 h 461"/>
                                <a:gd name="T4" fmla="+- 0 455 126"/>
                                <a:gd name="T5" fmla="*/ T4 w 501"/>
                                <a:gd name="T6" fmla="+- 0 1561 1118"/>
                                <a:gd name="T7" fmla="*/ 1561 h 461"/>
                                <a:gd name="T8" fmla="+- 0 460 126"/>
                                <a:gd name="T9" fmla="*/ T8 w 501"/>
                                <a:gd name="T10" fmla="+- 0 1561 1118"/>
                                <a:gd name="T11" fmla="*/ 1561 h 461"/>
                                <a:gd name="T12" fmla="+- 0 496 126"/>
                                <a:gd name="T13" fmla="*/ T12 w 501"/>
                                <a:gd name="T14" fmla="+- 0 1568 1118"/>
                                <a:gd name="T15" fmla="*/ 1568 h 461"/>
                                <a:gd name="T16" fmla="+- 0 539 126"/>
                                <a:gd name="T17" fmla="*/ T16 w 501"/>
                                <a:gd name="T18" fmla="+- 0 1572 1118"/>
                                <a:gd name="T19" fmla="*/ 1572 h 461"/>
                                <a:gd name="T20" fmla="+- 0 557 126"/>
                                <a:gd name="T21" fmla="*/ T20 w 501"/>
                                <a:gd name="T22" fmla="+- 0 1572 1118"/>
                                <a:gd name="T23" fmla="*/ 1572 h 461"/>
                                <a:gd name="T24" fmla="+- 0 518 126"/>
                                <a:gd name="T25" fmla="*/ T24 w 501"/>
                                <a:gd name="T26" fmla="+- 0 1578 1118"/>
                                <a:gd name="T27" fmla="*/ 1578 h 461"/>
                                <a:gd name="T28" fmla="+- 0 510 126"/>
                                <a:gd name="T29" fmla="*/ T28 w 501"/>
                                <a:gd name="T30" fmla="+- 0 1579 1118"/>
                                <a:gd name="T31" fmla="*/ 1579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461">
                                  <a:moveTo>
                                    <a:pt x="384" y="461"/>
                                  </a:moveTo>
                                  <a:lnTo>
                                    <a:pt x="329" y="443"/>
                                  </a:lnTo>
                                  <a:lnTo>
                                    <a:pt x="334" y="443"/>
                                  </a:lnTo>
                                  <a:lnTo>
                                    <a:pt x="370" y="450"/>
                                  </a:lnTo>
                                  <a:lnTo>
                                    <a:pt x="413" y="454"/>
                                  </a:lnTo>
                                  <a:lnTo>
                                    <a:pt x="431" y="454"/>
                                  </a:lnTo>
                                  <a:lnTo>
                                    <a:pt x="392" y="460"/>
                                  </a:lnTo>
                                  <a:lnTo>
                                    <a:pt x="384" y="46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9" name="Freeform 685"/>
                          <wps:cNvSpPr>
                            <a:spLocks/>
                          </wps:cNvSpPr>
                          <wps:spPr bwMode="auto">
                            <a:xfrm>
                              <a:off x="126" y="1118"/>
                              <a:ext cx="501" cy="461"/>
                            </a:xfrm>
                            <a:custGeom>
                              <a:avLst/>
                              <a:gdLst>
                                <a:gd name="T0" fmla="+- 0 557 126"/>
                                <a:gd name="T1" fmla="*/ T0 w 501"/>
                                <a:gd name="T2" fmla="+- 0 1572 1118"/>
                                <a:gd name="T3" fmla="*/ 1572 h 461"/>
                                <a:gd name="T4" fmla="+- 0 553 126"/>
                                <a:gd name="T5" fmla="*/ T4 w 501"/>
                                <a:gd name="T6" fmla="+- 0 1572 1118"/>
                                <a:gd name="T7" fmla="*/ 1572 h 461"/>
                                <a:gd name="T8" fmla="+- 0 560 126"/>
                                <a:gd name="T9" fmla="*/ T8 w 501"/>
                                <a:gd name="T10" fmla="+- 0 1570 1118"/>
                                <a:gd name="T11" fmla="*/ 1570 h 461"/>
                                <a:gd name="T12" fmla="+- 0 576 126"/>
                                <a:gd name="T13" fmla="*/ T12 w 501"/>
                                <a:gd name="T14" fmla="+- 0 1569 1118"/>
                                <a:gd name="T15" fmla="*/ 1569 h 461"/>
                                <a:gd name="T16" fmla="+- 0 561 126"/>
                                <a:gd name="T17" fmla="*/ T16 w 501"/>
                                <a:gd name="T18" fmla="+- 0 1572 1118"/>
                                <a:gd name="T19" fmla="*/ 1572 h 461"/>
                                <a:gd name="T20" fmla="+- 0 557 126"/>
                                <a:gd name="T21" fmla="*/ T20 w 501"/>
                                <a:gd name="T22" fmla="+- 0 1572 1118"/>
                                <a:gd name="T23" fmla="*/ 1572 h 461"/>
                              </a:gdLst>
                              <a:ahLst/>
                              <a:cxnLst>
                                <a:cxn ang="0">
                                  <a:pos x="T1" y="T3"/>
                                </a:cxn>
                                <a:cxn ang="0">
                                  <a:pos x="T5" y="T7"/>
                                </a:cxn>
                                <a:cxn ang="0">
                                  <a:pos x="T9" y="T11"/>
                                </a:cxn>
                                <a:cxn ang="0">
                                  <a:pos x="T13" y="T15"/>
                                </a:cxn>
                                <a:cxn ang="0">
                                  <a:pos x="T17" y="T19"/>
                                </a:cxn>
                                <a:cxn ang="0">
                                  <a:pos x="T21" y="T23"/>
                                </a:cxn>
                              </a:cxnLst>
                              <a:rect l="0" t="0" r="r" b="b"/>
                              <a:pathLst>
                                <a:path w="501" h="461">
                                  <a:moveTo>
                                    <a:pt x="431" y="454"/>
                                  </a:moveTo>
                                  <a:lnTo>
                                    <a:pt x="427" y="454"/>
                                  </a:lnTo>
                                  <a:lnTo>
                                    <a:pt x="434" y="452"/>
                                  </a:lnTo>
                                  <a:lnTo>
                                    <a:pt x="450" y="451"/>
                                  </a:lnTo>
                                  <a:lnTo>
                                    <a:pt x="435" y="454"/>
                                  </a:lnTo>
                                  <a:lnTo>
                                    <a:pt x="431" y="454"/>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70" name="Group 686"/>
                        <wpg:cNvGrpSpPr>
                          <a:grpSpLocks/>
                        </wpg:cNvGrpSpPr>
                        <wpg:grpSpPr bwMode="auto">
                          <a:xfrm>
                            <a:off x="1055" y="1149"/>
                            <a:ext cx="30" cy="111"/>
                            <a:chOff x="1055" y="1149"/>
                            <a:chExt cx="30" cy="111"/>
                          </a:xfrm>
                        </wpg:grpSpPr>
                        <wps:wsp>
                          <wps:cNvPr id="53571" name="Freeform 687"/>
                          <wps:cNvSpPr>
                            <a:spLocks/>
                          </wps:cNvSpPr>
                          <wps:spPr bwMode="auto">
                            <a:xfrm>
                              <a:off x="1055" y="1149"/>
                              <a:ext cx="30" cy="111"/>
                            </a:xfrm>
                            <a:custGeom>
                              <a:avLst/>
                              <a:gdLst>
                                <a:gd name="T0" fmla="+- 0 1055 1055"/>
                                <a:gd name="T1" fmla="*/ T0 w 30"/>
                                <a:gd name="T2" fmla="+- 0 1259 1149"/>
                                <a:gd name="T3" fmla="*/ 1259 h 111"/>
                                <a:gd name="T4" fmla="+- 0 1057 1055"/>
                                <a:gd name="T5" fmla="*/ T4 w 30"/>
                                <a:gd name="T6" fmla="+- 0 1232 1149"/>
                                <a:gd name="T7" fmla="*/ 1232 h 111"/>
                                <a:gd name="T8" fmla="+- 0 1062 1055"/>
                                <a:gd name="T9" fmla="*/ T8 w 30"/>
                                <a:gd name="T10" fmla="+- 0 1203 1149"/>
                                <a:gd name="T11" fmla="*/ 1203 h 111"/>
                                <a:gd name="T12" fmla="+- 0 1072 1055"/>
                                <a:gd name="T13" fmla="*/ T12 w 30"/>
                                <a:gd name="T14" fmla="+- 0 1175 1149"/>
                                <a:gd name="T15" fmla="*/ 1175 h 111"/>
                                <a:gd name="T16" fmla="+- 0 1085 1055"/>
                                <a:gd name="T17" fmla="*/ T16 w 30"/>
                                <a:gd name="T18" fmla="+- 0 1149 1149"/>
                                <a:gd name="T19" fmla="*/ 1149 h 111"/>
                                <a:gd name="T20" fmla="+- 0 1085 1055"/>
                                <a:gd name="T21" fmla="*/ T20 w 30"/>
                                <a:gd name="T22" fmla="+- 0 1166 1149"/>
                                <a:gd name="T23" fmla="*/ 1166 h 111"/>
                                <a:gd name="T24" fmla="+- 0 1078 1055"/>
                                <a:gd name="T25" fmla="*/ T24 w 30"/>
                                <a:gd name="T26" fmla="+- 0 1200 1149"/>
                                <a:gd name="T27" fmla="*/ 1200 h 111"/>
                                <a:gd name="T28" fmla="+- 0 1069 1055"/>
                                <a:gd name="T29" fmla="*/ T28 w 30"/>
                                <a:gd name="T30" fmla="+- 0 1228 1149"/>
                                <a:gd name="T31" fmla="*/ 1228 h 111"/>
                                <a:gd name="T32" fmla="+- 0 1062 1055"/>
                                <a:gd name="T33" fmla="*/ T32 w 30"/>
                                <a:gd name="T34" fmla="+- 0 1246 1149"/>
                                <a:gd name="T35" fmla="*/ 1246 h 111"/>
                                <a:gd name="T36" fmla="+- 0 1055 1055"/>
                                <a:gd name="T37" fmla="*/ T36 w 30"/>
                                <a:gd name="T38" fmla="+- 0 1259 1149"/>
                                <a:gd name="T39" fmla="*/ 125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111">
                                  <a:moveTo>
                                    <a:pt x="0" y="110"/>
                                  </a:moveTo>
                                  <a:lnTo>
                                    <a:pt x="2" y="83"/>
                                  </a:lnTo>
                                  <a:lnTo>
                                    <a:pt x="7" y="54"/>
                                  </a:lnTo>
                                  <a:lnTo>
                                    <a:pt x="17" y="26"/>
                                  </a:lnTo>
                                  <a:lnTo>
                                    <a:pt x="30" y="0"/>
                                  </a:lnTo>
                                  <a:lnTo>
                                    <a:pt x="30" y="17"/>
                                  </a:lnTo>
                                  <a:lnTo>
                                    <a:pt x="23" y="51"/>
                                  </a:lnTo>
                                  <a:lnTo>
                                    <a:pt x="14" y="79"/>
                                  </a:lnTo>
                                  <a:lnTo>
                                    <a:pt x="7" y="97"/>
                                  </a:lnTo>
                                  <a:lnTo>
                                    <a:pt x="0" y="11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72" name="Group 688"/>
                        <wpg:cNvGrpSpPr>
                          <a:grpSpLocks/>
                        </wpg:cNvGrpSpPr>
                        <wpg:grpSpPr bwMode="auto">
                          <a:xfrm>
                            <a:off x="1239" y="1151"/>
                            <a:ext cx="10" cy="53"/>
                            <a:chOff x="1239" y="1151"/>
                            <a:chExt cx="10" cy="53"/>
                          </a:xfrm>
                        </wpg:grpSpPr>
                        <wps:wsp>
                          <wps:cNvPr id="53573" name="Freeform 689"/>
                          <wps:cNvSpPr>
                            <a:spLocks/>
                          </wps:cNvSpPr>
                          <wps:spPr bwMode="auto">
                            <a:xfrm>
                              <a:off x="1239" y="1151"/>
                              <a:ext cx="10" cy="53"/>
                            </a:xfrm>
                            <a:custGeom>
                              <a:avLst/>
                              <a:gdLst>
                                <a:gd name="T0" fmla="+- 0 1249 1239"/>
                                <a:gd name="T1" fmla="*/ T0 w 10"/>
                                <a:gd name="T2" fmla="+- 0 1203 1151"/>
                                <a:gd name="T3" fmla="*/ 1203 h 53"/>
                                <a:gd name="T4" fmla="+- 0 1246 1239"/>
                                <a:gd name="T5" fmla="*/ T4 w 10"/>
                                <a:gd name="T6" fmla="+- 0 1202 1151"/>
                                <a:gd name="T7" fmla="*/ 1202 h 53"/>
                                <a:gd name="T8" fmla="+- 0 1242 1239"/>
                                <a:gd name="T9" fmla="*/ T8 w 10"/>
                                <a:gd name="T10" fmla="+- 0 1195 1151"/>
                                <a:gd name="T11" fmla="*/ 1195 h 53"/>
                                <a:gd name="T12" fmla="+- 0 1239 1239"/>
                                <a:gd name="T13" fmla="*/ T12 w 10"/>
                                <a:gd name="T14" fmla="+- 0 1181 1151"/>
                                <a:gd name="T15" fmla="*/ 1181 h 53"/>
                                <a:gd name="T16" fmla="+- 0 1239 1239"/>
                                <a:gd name="T17" fmla="*/ T16 w 10"/>
                                <a:gd name="T18" fmla="+- 0 1167 1151"/>
                                <a:gd name="T19" fmla="*/ 1167 h 53"/>
                                <a:gd name="T20" fmla="+- 0 1241 1239"/>
                                <a:gd name="T21" fmla="*/ T20 w 10"/>
                                <a:gd name="T22" fmla="+- 0 1151 1151"/>
                                <a:gd name="T23" fmla="*/ 1151 h 53"/>
                                <a:gd name="T24" fmla="+- 0 1242 1239"/>
                                <a:gd name="T25" fmla="*/ T24 w 10"/>
                                <a:gd name="T26" fmla="+- 0 1186 1151"/>
                                <a:gd name="T27" fmla="*/ 1186 h 53"/>
                                <a:gd name="T28" fmla="+- 0 1247 1239"/>
                                <a:gd name="T29" fmla="*/ T28 w 10"/>
                                <a:gd name="T30" fmla="+- 0 1199 1151"/>
                                <a:gd name="T31" fmla="*/ 1199 h 53"/>
                                <a:gd name="T32" fmla="+- 0 1249 1239"/>
                                <a:gd name="T33" fmla="*/ T32 w 10"/>
                                <a:gd name="T34" fmla="+- 0 1201 1151"/>
                                <a:gd name="T35" fmla="*/ 1201 h 53"/>
                                <a:gd name="T36" fmla="+- 0 1249 1239"/>
                                <a:gd name="T37" fmla="*/ T36 w 10"/>
                                <a:gd name="T38" fmla="+- 0 1203 1151"/>
                                <a:gd name="T39" fmla="*/ 120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53">
                                  <a:moveTo>
                                    <a:pt x="10" y="52"/>
                                  </a:moveTo>
                                  <a:lnTo>
                                    <a:pt x="7" y="51"/>
                                  </a:lnTo>
                                  <a:lnTo>
                                    <a:pt x="3" y="44"/>
                                  </a:lnTo>
                                  <a:lnTo>
                                    <a:pt x="0" y="30"/>
                                  </a:lnTo>
                                  <a:lnTo>
                                    <a:pt x="0" y="16"/>
                                  </a:lnTo>
                                  <a:lnTo>
                                    <a:pt x="2" y="0"/>
                                  </a:lnTo>
                                  <a:lnTo>
                                    <a:pt x="3" y="35"/>
                                  </a:lnTo>
                                  <a:lnTo>
                                    <a:pt x="8" y="48"/>
                                  </a:lnTo>
                                  <a:lnTo>
                                    <a:pt x="10" y="50"/>
                                  </a:lnTo>
                                  <a:lnTo>
                                    <a:pt x="1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74" name="Group 690"/>
                        <wpg:cNvGrpSpPr>
                          <a:grpSpLocks/>
                        </wpg:cNvGrpSpPr>
                        <wpg:grpSpPr bwMode="auto">
                          <a:xfrm>
                            <a:off x="176" y="1152"/>
                            <a:ext cx="2" cy="3"/>
                            <a:chOff x="176" y="1152"/>
                            <a:chExt cx="2" cy="3"/>
                          </a:xfrm>
                        </wpg:grpSpPr>
                        <wps:wsp>
                          <wps:cNvPr id="53575" name="Freeform 691"/>
                          <wps:cNvSpPr>
                            <a:spLocks/>
                          </wps:cNvSpPr>
                          <wps:spPr bwMode="auto">
                            <a:xfrm>
                              <a:off x="176" y="1152"/>
                              <a:ext cx="2" cy="3"/>
                            </a:xfrm>
                            <a:custGeom>
                              <a:avLst/>
                              <a:gdLst>
                                <a:gd name="T0" fmla="+- 0 177 176"/>
                                <a:gd name="T1" fmla="*/ T0 w 1"/>
                                <a:gd name="T2" fmla="+- 0 1155 1152"/>
                                <a:gd name="T3" fmla="*/ 1155 h 3"/>
                                <a:gd name="T4" fmla="+- 0 176 176"/>
                                <a:gd name="T5" fmla="*/ T4 w 1"/>
                                <a:gd name="T6" fmla="+- 0 1152 1152"/>
                                <a:gd name="T7" fmla="*/ 1152 h 3"/>
                                <a:gd name="T8" fmla="+- 0 177 176"/>
                                <a:gd name="T9" fmla="*/ T8 w 1"/>
                                <a:gd name="T10" fmla="+- 0 1153 1152"/>
                                <a:gd name="T11" fmla="*/ 1153 h 3"/>
                                <a:gd name="T12" fmla="+- 0 177 176"/>
                                <a:gd name="T13" fmla="*/ T12 w 1"/>
                                <a:gd name="T14" fmla="+- 0 1155 1152"/>
                                <a:gd name="T15" fmla="*/ 1155 h 3"/>
                              </a:gdLst>
                              <a:ahLst/>
                              <a:cxnLst>
                                <a:cxn ang="0">
                                  <a:pos x="T1" y="T3"/>
                                </a:cxn>
                                <a:cxn ang="0">
                                  <a:pos x="T5" y="T7"/>
                                </a:cxn>
                                <a:cxn ang="0">
                                  <a:pos x="T9" y="T11"/>
                                </a:cxn>
                                <a:cxn ang="0">
                                  <a:pos x="T13" y="T15"/>
                                </a:cxn>
                              </a:cxnLst>
                              <a:rect l="0" t="0" r="r" b="b"/>
                              <a:pathLst>
                                <a:path w="1" h="3">
                                  <a:moveTo>
                                    <a:pt x="1" y="3"/>
                                  </a:moveTo>
                                  <a:lnTo>
                                    <a:pt x="0" y="0"/>
                                  </a:lnTo>
                                  <a:lnTo>
                                    <a:pt x="1" y="1"/>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76" name="Group 692"/>
                        <wpg:cNvGrpSpPr>
                          <a:grpSpLocks/>
                        </wpg:cNvGrpSpPr>
                        <wpg:grpSpPr bwMode="auto">
                          <a:xfrm>
                            <a:off x="337" y="1153"/>
                            <a:ext cx="2" cy="8"/>
                            <a:chOff x="337" y="1153"/>
                            <a:chExt cx="2" cy="8"/>
                          </a:xfrm>
                        </wpg:grpSpPr>
                        <wps:wsp>
                          <wps:cNvPr id="53577" name="Freeform 693"/>
                          <wps:cNvSpPr>
                            <a:spLocks/>
                          </wps:cNvSpPr>
                          <wps:spPr bwMode="auto">
                            <a:xfrm>
                              <a:off x="337" y="1153"/>
                              <a:ext cx="2" cy="8"/>
                            </a:xfrm>
                            <a:custGeom>
                              <a:avLst/>
                              <a:gdLst>
                                <a:gd name="T0" fmla="+- 0 338 337"/>
                                <a:gd name="T1" fmla="*/ T0 w 1"/>
                                <a:gd name="T2" fmla="+- 0 1161 1153"/>
                                <a:gd name="T3" fmla="*/ 1161 h 8"/>
                                <a:gd name="T4" fmla="+- 0 337 337"/>
                                <a:gd name="T5" fmla="*/ T4 w 1"/>
                                <a:gd name="T6" fmla="+- 0 1153 1153"/>
                                <a:gd name="T7" fmla="*/ 1153 h 8"/>
                                <a:gd name="T8" fmla="+- 0 338 337"/>
                                <a:gd name="T9" fmla="*/ T8 w 1"/>
                                <a:gd name="T10" fmla="+- 0 1159 1153"/>
                                <a:gd name="T11" fmla="*/ 1159 h 8"/>
                                <a:gd name="T12" fmla="+- 0 338 337"/>
                                <a:gd name="T13" fmla="*/ T12 w 1"/>
                                <a:gd name="T14" fmla="+- 0 1161 1153"/>
                                <a:gd name="T15" fmla="*/ 1161 h 8"/>
                              </a:gdLst>
                              <a:ahLst/>
                              <a:cxnLst>
                                <a:cxn ang="0">
                                  <a:pos x="T1" y="T3"/>
                                </a:cxn>
                                <a:cxn ang="0">
                                  <a:pos x="T5" y="T7"/>
                                </a:cxn>
                                <a:cxn ang="0">
                                  <a:pos x="T9" y="T11"/>
                                </a:cxn>
                                <a:cxn ang="0">
                                  <a:pos x="T13" y="T15"/>
                                </a:cxn>
                              </a:cxnLst>
                              <a:rect l="0" t="0" r="r" b="b"/>
                              <a:pathLst>
                                <a:path w="1" h="8">
                                  <a:moveTo>
                                    <a:pt x="1" y="8"/>
                                  </a:moveTo>
                                  <a:lnTo>
                                    <a:pt x="0" y="0"/>
                                  </a:lnTo>
                                  <a:lnTo>
                                    <a:pt x="1" y="6"/>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78" name="Group 694"/>
                        <wpg:cNvGrpSpPr>
                          <a:grpSpLocks/>
                        </wpg:cNvGrpSpPr>
                        <wpg:grpSpPr bwMode="auto">
                          <a:xfrm>
                            <a:off x="178" y="1156"/>
                            <a:ext cx="9" cy="22"/>
                            <a:chOff x="178" y="1156"/>
                            <a:chExt cx="9" cy="22"/>
                          </a:xfrm>
                        </wpg:grpSpPr>
                        <wps:wsp>
                          <wps:cNvPr id="53579" name="Freeform 695"/>
                          <wps:cNvSpPr>
                            <a:spLocks/>
                          </wps:cNvSpPr>
                          <wps:spPr bwMode="auto">
                            <a:xfrm>
                              <a:off x="178" y="1156"/>
                              <a:ext cx="9" cy="22"/>
                            </a:xfrm>
                            <a:custGeom>
                              <a:avLst/>
                              <a:gdLst>
                                <a:gd name="T0" fmla="+- 0 187 178"/>
                                <a:gd name="T1" fmla="*/ T0 w 9"/>
                                <a:gd name="T2" fmla="+- 0 1177 1156"/>
                                <a:gd name="T3" fmla="*/ 1177 h 22"/>
                                <a:gd name="T4" fmla="+- 0 185 178"/>
                                <a:gd name="T5" fmla="*/ T4 w 9"/>
                                <a:gd name="T6" fmla="+- 0 1172 1156"/>
                                <a:gd name="T7" fmla="*/ 1172 h 22"/>
                                <a:gd name="T8" fmla="+- 0 181 178"/>
                                <a:gd name="T9" fmla="*/ T8 w 9"/>
                                <a:gd name="T10" fmla="+- 0 1166 1156"/>
                                <a:gd name="T11" fmla="*/ 1166 h 22"/>
                                <a:gd name="T12" fmla="+- 0 180 178"/>
                                <a:gd name="T13" fmla="*/ T12 w 9"/>
                                <a:gd name="T14" fmla="+- 0 1162 1156"/>
                                <a:gd name="T15" fmla="*/ 1162 h 22"/>
                                <a:gd name="T16" fmla="+- 0 178 178"/>
                                <a:gd name="T17" fmla="*/ T16 w 9"/>
                                <a:gd name="T18" fmla="+- 0 1160 1156"/>
                                <a:gd name="T19" fmla="*/ 1160 h 22"/>
                                <a:gd name="T20" fmla="+- 0 178 178"/>
                                <a:gd name="T21" fmla="*/ T20 w 9"/>
                                <a:gd name="T22" fmla="+- 0 1156 1156"/>
                                <a:gd name="T23" fmla="*/ 1156 h 22"/>
                                <a:gd name="T24" fmla="+- 0 180 178"/>
                                <a:gd name="T25" fmla="*/ T24 w 9"/>
                                <a:gd name="T26" fmla="+- 0 1158 1156"/>
                                <a:gd name="T27" fmla="*/ 1158 h 22"/>
                                <a:gd name="T28" fmla="+- 0 180 178"/>
                                <a:gd name="T29" fmla="*/ T28 w 9"/>
                                <a:gd name="T30" fmla="+- 0 1161 1156"/>
                                <a:gd name="T31" fmla="*/ 1161 h 22"/>
                                <a:gd name="T32" fmla="+- 0 182 178"/>
                                <a:gd name="T33" fmla="*/ T32 w 9"/>
                                <a:gd name="T34" fmla="+- 0 1164 1156"/>
                                <a:gd name="T35" fmla="*/ 1164 h 22"/>
                                <a:gd name="T36" fmla="+- 0 187 178"/>
                                <a:gd name="T37" fmla="*/ T36 w 9"/>
                                <a:gd name="T38" fmla="+- 0 1177 1156"/>
                                <a:gd name="T39" fmla="*/ 117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22">
                                  <a:moveTo>
                                    <a:pt x="9" y="21"/>
                                  </a:moveTo>
                                  <a:lnTo>
                                    <a:pt x="7" y="16"/>
                                  </a:lnTo>
                                  <a:lnTo>
                                    <a:pt x="3" y="10"/>
                                  </a:lnTo>
                                  <a:lnTo>
                                    <a:pt x="2" y="6"/>
                                  </a:lnTo>
                                  <a:lnTo>
                                    <a:pt x="0" y="4"/>
                                  </a:lnTo>
                                  <a:lnTo>
                                    <a:pt x="0" y="0"/>
                                  </a:lnTo>
                                  <a:lnTo>
                                    <a:pt x="2" y="2"/>
                                  </a:lnTo>
                                  <a:lnTo>
                                    <a:pt x="2" y="5"/>
                                  </a:lnTo>
                                  <a:lnTo>
                                    <a:pt x="4" y="8"/>
                                  </a:lnTo>
                                  <a:lnTo>
                                    <a:pt x="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80" name="Group 696"/>
                        <wpg:cNvGrpSpPr>
                          <a:grpSpLocks/>
                        </wpg:cNvGrpSpPr>
                        <wpg:grpSpPr bwMode="auto">
                          <a:xfrm>
                            <a:off x="1222" y="1172"/>
                            <a:ext cx="2" cy="2"/>
                            <a:chOff x="1222" y="1172"/>
                            <a:chExt cx="2" cy="2"/>
                          </a:xfrm>
                        </wpg:grpSpPr>
                        <wps:wsp>
                          <wps:cNvPr id="53581" name="Freeform 697"/>
                          <wps:cNvSpPr>
                            <a:spLocks/>
                          </wps:cNvSpPr>
                          <wps:spPr bwMode="auto">
                            <a:xfrm>
                              <a:off x="1222" y="1172"/>
                              <a:ext cx="2" cy="2"/>
                            </a:xfrm>
                            <a:custGeom>
                              <a:avLst/>
                              <a:gdLst>
                                <a:gd name="T0" fmla="+- 0 1222 1222"/>
                                <a:gd name="T1" fmla="*/ T0 w 1"/>
                                <a:gd name="T2" fmla="+- 0 1223 1222"/>
                                <a:gd name="T3" fmla="*/ T2 w 1"/>
                              </a:gdLst>
                              <a:ahLst/>
                              <a:cxnLst>
                                <a:cxn ang="0">
                                  <a:pos x="T1" y="0"/>
                                </a:cxn>
                                <a:cxn ang="0">
                                  <a:pos x="T3" y="0"/>
                                </a:cxn>
                              </a:cxnLst>
                              <a:rect l="0" t="0" r="r" b="b"/>
                              <a:pathLst>
                                <a:path w="1">
                                  <a:moveTo>
                                    <a:pt x="0" y="0"/>
                                  </a:moveTo>
                                  <a:lnTo>
                                    <a:pt x="1" y="0"/>
                                  </a:lnTo>
                                </a:path>
                              </a:pathLst>
                            </a:custGeom>
                            <a:noFill/>
                            <a:ln w="18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82" name="Group 698"/>
                        <wpg:cNvGrpSpPr>
                          <a:grpSpLocks/>
                        </wpg:cNvGrpSpPr>
                        <wpg:grpSpPr bwMode="auto">
                          <a:xfrm>
                            <a:off x="339" y="1167"/>
                            <a:ext cx="2" cy="6"/>
                            <a:chOff x="339" y="1167"/>
                            <a:chExt cx="2" cy="6"/>
                          </a:xfrm>
                        </wpg:grpSpPr>
                        <wps:wsp>
                          <wps:cNvPr id="53583" name="Freeform 699"/>
                          <wps:cNvSpPr>
                            <a:spLocks/>
                          </wps:cNvSpPr>
                          <wps:spPr bwMode="auto">
                            <a:xfrm>
                              <a:off x="339" y="1167"/>
                              <a:ext cx="2" cy="6"/>
                            </a:xfrm>
                            <a:custGeom>
                              <a:avLst/>
                              <a:gdLst>
                                <a:gd name="T0" fmla="+- 0 340 339"/>
                                <a:gd name="T1" fmla="*/ T0 w 1"/>
                                <a:gd name="T2" fmla="+- 0 1172 1167"/>
                                <a:gd name="T3" fmla="*/ 1172 h 6"/>
                                <a:gd name="T4" fmla="+- 0 339 339"/>
                                <a:gd name="T5" fmla="*/ T4 w 1"/>
                                <a:gd name="T6" fmla="+- 0 1167 1167"/>
                                <a:gd name="T7" fmla="*/ 1167 h 6"/>
                                <a:gd name="T8" fmla="+- 0 340 339"/>
                                <a:gd name="T9" fmla="*/ T8 w 1"/>
                                <a:gd name="T10" fmla="+- 0 1171 1167"/>
                                <a:gd name="T11" fmla="*/ 1171 h 6"/>
                                <a:gd name="T12" fmla="+- 0 340 339"/>
                                <a:gd name="T13" fmla="*/ T12 w 1"/>
                                <a:gd name="T14" fmla="+- 0 1172 1167"/>
                                <a:gd name="T15" fmla="*/ 1172 h 6"/>
                              </a:gdLst>
                              <a:ahLst/>
                              <a:cxnLst>
                                <a:cxn ang="0">
                                  <a:pos x="T1" y="T3"/>
                                </a:cxn>
                                <a:cxn ang="0">
                                  <a:pos x="T5" y="T7"/>
                                </a:cxn>
                                <a:cxn ang="0">
                                  <a:pos x="T9" y="T11"/>
                                </a:cxn>
                                <a:cxn ang="0">
                                  <a:pos x="T13" y="T15"/>
                                </a:cxn>
                              </a:cxnLst>
                              <a:rect l="0" t="0" r="r" b="b"/>
                              <a:pathLst>
                                <a:path w="1" h="6">
                                  <a:moveTo>
                                    <a:pt x="1" y="5"/>
                                  </a:moveTo>
                                  <a:lnTo>
                                    <a:pt x="0" y="0"/>
                                  </a:lnTo>
                                  <a:lnTo>
                                    <a:pt x="1" y="4"/>
                                  </a:lnTo>
                                  <a:lnTo>
                                    <a:pt x="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84" name="Group 700"/>
                        <wpg:cNvGrpSpPr>
                          <a:grpSpLocks/>
                        </wpg:cNvGrpSpPr>
                        <wpg:grpSpPr bwMode="auto">
                          <a:xfrm>
                            <a:off x="188" y="1179"/>
                            <a:ext cx="2" cy="4"/>
                            <a:chOff x="188" y="1179"/>
                            <a:chExt cx="2" cy="4"/>
                          </a:xfrm>
                        </wpg:grpSpPr>
                        <wps:wsp>
                          <wps:cNvPr id="53585" name="Freeform 701"/>
                          <wps:cNvSpPr>
                            <a:spLocks/>
                          </wps:cNvSpPr>
                          <wps:spPr bwMode="auto">
                            <a:xfrm>
                              <a:off x="188" y="1179"/>
                              <a:ext cx="2" cy="4"/>
                            </a:xfrm>
                            <a:custGeom>
                              <a:avLst/>
                              <a:gdLst>
                                <a:gd name="T0" fmla="+- 0 189 188"/>
                                <a:gd name="T1" fmla="*/ T0 w 1"/>
                                <a:gd name="T2" fmla="+- 0 1183 1179"/>
                                <a:gd name="T3" fmla="*/ 1183 h 4"/>
                                <a:gd name="T4" fmla="+- 0 188 188"/>
                                <a:gd name="T5" fmla="*/ T4 w 1"/>
                                <a:gd name="T6" fmla="+- 0 1179 1179"/>
                                <a:gd name="T7" fmla="*/ 1179 h 4"/>
                                <a:gd name="T8" fmla="+- 0 189 188"/>
                                <a:gd name="T9" fmla="*/ T8 w 1"/>
                                <a:gd name="T10" fmla="+- 0 1181 1179"/>
                                <a:gd name="T11" fmla="*/ 1181 h 4"/>
                                <a:gd name="T12" fmla="+- 0 189 188"/>
                                <a:gd name="T13" fmla="*/ T12 w 1"/>
                                <a:gd name="T14" fmla="+- 0 1183 1179"/>
                                <a:gd name="T15" fmla="*/ 1183 h 4"/>
                              </a:gdLst>
                              <a:ahLst/>
                              <a:cxnLst>
                                <a:cxn ang="0">
                                  <a:pos x="T1" y="T3"/>
                                </a:cxn>
                                <a:cxn ang="0">
                                  <a:pos x="T5" y="T7"/>
                                </a:cxn>
                                <a:cxn ang="0">
                                  <a:pos x="T9" y="T11"/>
                                </a:cxn>
                                <a:cxn ang="0">
                                  <a:pos x="T13" y="T15"/>
                                </a:cxn>
                              </a:cxnLst>
                              <a:rect l="0" t="0" r="r" b="b"/>
                              <a:pathLst>
                                <a:path w="1" h="4">
                                  <a:moveTo>
                                    <a:pt x="1" y="4"/>
                                  </a:moveTo>
                                  <a:lnTo>
                                    <a:pt x="0" y="0"/>
                                  </a:lnTo>
                                  <a:lnTo>
                                    <a:pt x="1" y="2"/>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86" name="Group 702"/>
                        <wpg:cNvGrpSpPr>
                          <a:grpSpLocks/>
                        </wpg:cNvGrpSpPr>
                        <wpg:grpSpPr bwMode="auto">
                          <a:xfrm>
                            <a:off x="1173" y="1180"/>
                            <a:ext cx="2" cy="2"/>
                            <a:chOff x="1173" y="1180"/>
                            <a:chExt cx="2" cy="2"/>
                          </a:xfrm>
                        </wpg:grpSpPr>
                        <wps:wsp>
                          <wps:cNvPr id="53587" name="Freeform 703"/>
                          <wps:cNvSpPr>
                            <a:spLocks/>
                          </wps:cNvSpPr>
                          <wps:spPr bwMode="auto">
                            <a:xfrm>
                              <a:off x="1173" y="1180"/>
                              <a:ext cx="2" cy="2"/>
                            </a:xfrm>
                            <a:custGeom>
                              <a:avLst/>
                              <a:gdLst>
                                <a:gd name="T0" fmla="+- 0 1173 1173"/>
                                <a:gd name="T1" fmla="*/ T0 w 1"/>
                                <a:gd name="T2" fmla="+- 0 1174 1173"/>
                                <a:gd name="T3" fmla="*/ T2 w 1"/>
                              </a:gdLst>
                              <a:ahLst/>
                              <a:cxnLst>
                                <a:cxn ang="0">
                                  <a:pos x="T1" y="0"/>
                                </a:cxn>
                                <a:cxn ang="0">
                                  <a:pos x="T3" y="0"/>
                                </a:cxn>
                              </a:cxnLst>
                              <a:rect l="0" t="0" r="r" b="b"/>
                              <a:pathLst>
                                <a:path w="1">
                                  <a:moveTo>
                                    <a:pt x="0" y="0"/>
                                  </a:moveTo>
                                  <a:lnTo>
                                    <a:pt x="1" y="0"/>
                                  </a:lnTo>
                                </a:path>
                              </a:pathLst>
                            </a:custGeom>
                            <a:noFill/>
                            <a:ln w="6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88" name="Group 704"/>
                        <wpg:cNvGrpSpPr>
                          <a:grpSpLocks/>
                        </wpg:cNvGrpSpPr>
                        <wpg:grpSpPr bwMode="auto">
                          <a:xfrm>
                            <a:off x="191" y="1185"/>
                            <a:ext cx="2" cy="4"/>
                            <a:chOff x="191" y="1185"/>
                            <a:chExt cx="2" cy="4"/>
                          </a:xfrm>
                        </wpg:grpSpPr>
                        <wps:wsp>
                          <wps:cNvPr id="53589" name="Freeform 705"/>
                          <wps:cNvSpPr>
                            <a:spLocks/>
                          </wps:cNvSpPr>
                          <wps:spPr bwMode="auto">
                            <a:xfrm>
                              <a:off x="191" y="1185"/>
                              <a:ext cx="2" cy="4"/>
                            </a:xfrm>
                            <a:custGeom>
                              <a:avLst/>
                              <a:gdLst>
                                <a:gd name="T0" fmla="+- 0 191 191"/>
                                <a:gd name="T1" fmla="*/ T0 w 1"/>
                                <a:gd name="T2" fmla="+- 0 1189 1185"/>
                                <a:gd name="T3" fmla="*/ 1189 h 4"/>
                                <a:gd name="T4" fmla="+- 0 191 191"/>
                                <a:gd name="T5" fmla="*/ T4 w 1"/>
                                <a:gd name="T6" fmla="+- 0 1185 1185"/>
                                <a:gd name="T7" fmla="*/ 1185 h 4"/>
                                <a:gd name="T8" fmla="+- 0 192 191"/>
                                <a:gd name="T9" fmla="*/ T8 w 1"/>
                                <a:gd name="T10" fmla="+- 0 1187 1185"/>
                                <a:gd name="T11" fmla="*/ 1187 h 4"/>
                                <a:gd name="T12" fmla="+- 0 191 191"/>
                                <a:gd name="T13" fmla="*/ T12 w 1"/>
                                <a:gd name="T14" fmla="+- 0 1189 1185"/>
                                <a:gd name="T15" fmla="*/ 1189 h 4"/>
                              </a:gdLst>
                              <a:ahLst/>
                              <a:cxnLst>
                                <a:cxn ang="0">
                                  <a:pos x="T1" y="T3"/>
                                </a:cxn>
                                <a:cxn ang="0">
                                  <a:pos x="T5" y="T7"/>
                                </a:cxn>
                                <a:cxn ang="0">
                                  <a:pos x="T9" y="T11"/>
                                </a:cxn>
                                <a:cxn ang="0">
                                  <a:pos x="T13" y="T15"/>
                                </a:cxn>
                              </a:cxnLst>
                              <a:rect l="0" t="0" r="r" b="b"/>
                              <a:pathLst>
                                <a:path w="1" h="4">
                                  <a:moveTo>
                                    <a:pt x="0" y="4"/>
                                  </a:moveTo>
                                  <a:lnTo>
                                    <a:pt x="0" y="0"/>
                                  </a:lnTo>
                                  <a:lnTo>
                                    <a:pt x="1" y="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90" name="Group 706"/>
                        <wpg:cNvGrpSpPr>
                          <a:grpSpLocks/>
                        </wpg:cNvGrpSpPr>
                        <wpg:grpSpPr bwMode="auto">
                          <a:xfrm>
                            <a:off x="344" y="1194"/>
                            <a:ext cx="2" cy="2"/>
                            <a:chOff x="344" y="1194"/>
                            <a:chExt cx="2" cy="2"/>
                          </a:xfrm>
                        </wpg:grpSpPr>
                        <wps:wsp>
                          <wps:cNvPr id="53591" name="Freeform 707"/>
                          <wps:cNvSpPr>
                            <a:spLocks/>
                          </wps:cNvSpPr>
                          <wps:spPr bwMode="auto">
                            <a:xfrm>
                              <a:off x="344" y="1194"/>
                              <a:ext cx="2" cy="2"/>
                            </a:xfrm>
                            <a:custGeom>
                              <a:avLst/>
                              <a:gdLst>
                                <a:gd name="T0" fmla="+- 0 344 344"/>
                                <a:gd name="T1" fmla="*/ T0 w 1"/>
                                <a:gd name="T2" fmla="+- 0 345 344"/>
                                <a:gd name="T3" fmla="*/ T2 w 1"/>
                              </a:gdLst>
                              <a:ahLst/>
                              <a:cxnLst>
                                <a:cxn ang="0">
                                  <a:pos x="T1" y="0"/>
                                </a:cxn>
                                <a:cxn ang="0">
                                  <a:pos x="T3" y="0"/>
                                </a:cxn>
                              </a:cxnLst>
                              <a:rect l="0" t="0" r="r" b="b"/>
                              <a:pathLst>
                                <a:path w="1">
                                  <a:moveTo>
                                    <a:pt x="0" y="0"/>
                                  </a:moveTo>
                                  <a:lnTo>
                                    <a:pt x="1" y="0"/>
                                  </a:lnTo>
                                </a:path>
                              </a:pathLst>
                            </a:custGeom>
                            <a:noFill/>
                            <a:ln w="92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92" name="Group 708"/>
                        <wpg:cNvGrpSpPr>
                          <a:grpSpLocks/>
                        </wpg:cNvGrpSpPr>
                        <wpg:grpSpPr bwMode="auto">
                          <a:xfrm>
                            <a:off x="1224" y="1189"/>
                            <a:ext cx="21" cy="55"/>
                            <a:chOff x="1224" y="1189"/>
                            <a:chExt cx="21" cy="55"/>
                          </a:xfrm>
                        </wpg:grpSpPr>
                        <wps:wsp>
                          <wps:cNvPr id="53593" name="Freeform 709"/>
                          <wps:cNvSpPr>
                            <a:spLocks/>
                          </wps:cNvSpPr>
                          <wps:spPr bwMode="auto">
                            <a:xfrm>
                              <a:off x="1224" y="1189"/>
                              <a:ext cx="21" cy="55"/>
                            </a:xfrm>
                            <a:custGeom>
                              <a:avLst/>
                              <a:gdLst>
                                <a:gd name="T0" fmla="+- 0 1242 1224"/>
                                <a:gd name="T1" fmla="*/ T0 w 21"/>
                                <a:gd name="T2" fmla="+- 0 1243 1189"/>
                                <a:gd name="T3" fmla="*/ 1243 h 55"/>
                                <a:gd name="T4" fmla="+- 0 1236 1224"/>
                                <a:gd name="T5" fmla="*/ T4 w 21"/>
                                <a:gd name="T6" fmla="+- 0 1238 1189"/>
                                <a:gd name="T7" fmla="*/ 1238 h 55"/>
                                <a:gd name="T8" fmla="+- 0 1230 1224"/>
                                <a:gd name="T9" fmla="*/ T8 w 21"/>
                                <a:gd name="T10" fmla="+- 0 1231 1189"/>
                                <a:gd name="T11" fmla="*/ 1231 h 55"/>
                                <a:gd name="T12" fmla="+- 0 1230 1224"/>
                                <a:gd name="T13" fmla="*/ T12 w 21"/>
                                <a:gd name="T14" fmla="+- 0 1223 1189"/>
                                <a:gd name="T15" fmla="*/ 1223 h 55"/>
                                <a:gd name="T16" fmla="+- 0 1224 1224"/>
                                <a:gd name="T17" fmla="*/ T16 w 21"/>
                                <a:gd name="T18" fmla="+- 0 1195 1189"/>
                                <a:gd name="T19" fmla="*/ 1195 h 55"/>
                                <a:gd name="T20" fmla="+- 0 1225 1224"/>
                                <a:gd name="T21" fmla="*/ T20 w 21"/>
                                <a:gd name="T22" fmla="+- 0 1189 1189"/>
                                <a:gd name="T23" fmla="*/ 1189 h 55"/>
                                <a:gd name="T24" fmla="+- 0 1228 1224"/>
                                <a:gd name="T25" fmla="*/ T24 w 21"/>
                                <a:gd name="T26" fmla="+- 0 1202 1189"/>
                                <a:gd name="T27" fmla="*/ 1202 h 55"/>
                                <a:gd name="T28" fmla="+- 0 1235 1224"/>
                                <a:gd name="T29" fmla="*/ T28 w 21"/>
                                <a:gd name="T30" fmla="+- 0 1226 1189"/>
                                <a:gd name="T31" fmla="*/ 1226 h 55"/>
                                <a:gd name="T32" fmla="+- 0 1244 1224"/>
                                <a:gd name="T33" fmla="*/ T32 w 21"/>
                                <a:gd name="T34" fmla="+- 0 1238 1189"/>
                                <a:gd name="T35" fmla="*/ 1238 h 55"/>
                                <a:gd name="T36" fmla="+- 0 1244 1224"/>
                                <a:gd name="T37" fmla="*/ T36 w 21"/>
                                <a:gd name="T38" fmla="+- 0 1241 1189"/>
                                <a:gd name="T39" fmla="*/ 1241 h 55"/>
                                <a:gd name="T40" fmla="+- 0 1242 1224"/>
                                <a:gd name="T41" fmla="*/ T40 w 21"/>
                                <a:gd name="T42" fmla="+- 0 1243 1189"/>
                                <a:gd name="T43" fmla="*/ 124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55">
                                  <a:moveTo>
                                    <a:pt x="18" y="54"/>
                                  </a:moveTo>
                                  <a:lnTo>
                                    <a:pt x="12" y="49"/>
                                  </a:lnTo>
                                  <a:lnTo>
                                    <a:pt x="6" y="42"/>
                                  </a:lnTo>
                                  <a:lnTo>
                                    <a:pt x="6" y="34"/>
                                  </a:lnTo>
                                  <a:lnTo>
                                    <a:pt x="0" y="6"/>
                                  </a:lnTo>
                                  <a:lnTo>
                                    <a:pt x="1" y="0"/>
                                  </a:lnTo>
                                  <a:lnTo>
                                    <a:pt x="4" y="13"/>
                                  </a:lnTo>
                                  <a:lnTo>
                                    <a:pt x="11" y="37"/>
                                  </a:lnTo>
                                  <a:lnTo>
                                    <a:pt x="20" y="49"/>
                                  </a:lnTo>
                                  <a:lnTo>
                                    <a:pt x="20" y="52"/>
                                  </a:lnTo>
                                  <a:lnTo>
                                    <a:pt x="18"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94" name="Group 710"/>
                        <wpg:cNvGrpSpPr>
                          <a:grpSpLocks/>
                        </wpg:cNvGrpSpPr>
                        <wpg:grpSpPr bwMode="auto">
                          <a:xfrm>
                            <a:off x="465" y="1200"/>
                            <a:ext cx="2" cy="2"/>
                            <a:chOff x="465" y="1200"/>
                            <a:chExt cx="2" cy="2"/>
                          </a:xfrm>
                        </wpg:grpSpPr>
                        <wps:wsp>
                          <wps:cNvPr id="53595" name="Freeform 711"/>
                          <wps:cNvSpPr>
                            <a:spLocks/>
                          </wps:cNvSpPr>
                          <wps:spPr bwMode="auto">
                            <a:xfrm>
                              <a:off x="465" y="1200"/>
                              <a:ext cx="2" cy="2"/>
                            </a:xfrm>
                            <a:custGeom>
                              <a:avLst/>
                              <a:gdLst>
                                <a:gd name="T0" fmla="+- 0 465 465"/>
                                <a:gd name="T1" fmla="*/ T0 w 1"/>
                                <a:gd name="T2" fmla="+- 0 466 465"/>
                                <a:gd name="T3" fmla="*/ T2 w 1"/>
                              </a:gdLst>
                              <a:ahLst/>
                              <a:cxnLst>
                                <a:cxn ang="0">
                                  <a:pos x="T1" y="0"/>
                                </a:cxn>
                                <a:cxn ang="0">
                                  <a:pos x="T3" y="0"/>
                                </a:cxn>
                              </a:cxnLst>
                              <a:rect l="0" t="0" r="r" b="b"/>
                              <a:pathLst>
                                <a:path w="1">
                                  <a:moveTo>
                                    <a:pt x="0" y="0"/>
                                  </a:moveTo>
                                  <a:lnTo>
                                    <a:pt x="1" y="0"/>
                                  </a:lnTo>
                                </a:path>
                              </a:pathLst>
                            </a:custGeom>
                            <a:noFill/>
                            <a:ln w="9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96" name="Group 712"/>
                        <wpg:cNvGrpSpPr>
                          <a:grpSpLocks/>
                        </wpg:cNvGrpSpPr>
                        <wpg:grpSpPr bwMode="auto">
                          <a:xfrm>
                            <a:off x="483" y="1216"/>
                            <a:ext cx="2" cy="2"/>
                            <a:chOff x="483" y="1216"/>
                            <a:chExt cx="2" cy="2"/>
                          </a:xfrm>
                        </wpg:grpSpPr>
                        <wps:wsp>
                          <wps:cNvPr id="53597" name="Freeform 713"/>
                          <wps:cNvSpPr>
                            <a:spLocks/>
                          </wps:cNvSpPr>
                          <wps:spPr bwMode="auto">
                            <a:xfrm>
                              <a:off x="483" y="1216"/>
                              <a:ext cx="2" cy="2"/>
                            </a:xfrm>
                            <a:custGeom>
                              <a:avLst/>
                              <a:gdLst>
                                <a:gd name="T0" fmla="+- 0 483 483"/>
                                <a:gd name="T1" fmla="*/ T0 w 1"/>
                                <a:gd name="T2" fmla="+- 0 484 483"/>
                                <a:gd name="T3" fmla="*/ T2 w 1"/>
                              </a:gdLst>
                              <a:ahLst/>
                              <a:cxnLst>
                                <a:cxn ang="0">
                                  <a:pos x="T1" y="0"/>
                                </a:cxn>
                                <a:cxn ang="0">
                                  <a:pos x="T3" y="0"/>
                                </a:cxn>
                              </a:cxnLst>
                              <a:rect l="0" t="0" r="r" b="b"/>
                              <a:pathLst>
                                <a:path w="1">
                                  <a:moveTo>
                                    <a:pt x="0" y="0"/>
                                  </a:moveTo>
                                  <a:lnTo>
                                    <a:pt x="1" y="0"/>
                                  </a:lnTo>
                                </a:path>
                              </a:pathLst>
                            </a:custGeom>
                            <a:noFill/>
                            <a:ln w="14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98" name="Group 714"/>
                        <wpg:cNvGrpSpPr>
                          <a:grpSpLocks/>
                        </wpg:cNvGrpSpPr>
                        <wpg:grpSpPr bwMode="auto">
                          <a:xfrm>
                            <a:off x="1208" y="1204"/>
                            <a:ext cx="2" cy="8"/>
                            <a:chOff x="1208" y="1204"/>
                            <a:chExt cx="2" cy="8"/>
                          </a:xfrm>
                        </wpg:grpSpPr>
                        <wps:wsp>
                          <wps:cNvPr id="53599" name="Freeform 715"/>
                          <wps:cNvSpPr>
                            <a:spLocks/>
                          </wps:cNvSpPr>
                          <wps:spPr bwMode="auto">
                            <a:xfrm>
                              <a:off x="1208" y="1204"/>
                              <a:ext cx="2" cy="8"/>
                            </a:xfrm>
                            <a:custGeom>
                              <a:avLst/>
                              <a:gdLst>
                                <a:gd name="T0" fmla="+- 0 1209 1208"/>
                                <a:gd name="T1" fmla="*/ T0 w 1"/>
                                <a:gd name="T2" fmla="+- 0 1212 1204"/>
                                <a:gd name="T3" fmla="*/ 1212 h 8"/>
                                <a:gd name="T4" fmla="+- 0 1208 1208"/>
                                <a:gd name="T5" fmla="*/ T4 w 1"/>
                                <a:gd name="T6" fmla="+- 0 1204 1204"/>
                                <a:gd name="T7" fmla="*/ 1204 h 8"/>
                                <a:gd name="T8" fmla="+- 0 1209 1208"/>
                                <a:gd name="T9" fmla="*/ T8 w 1"/>
                                <a:gd name="T10" fmla="+- 0 1210 1204"/>
                                <a:gd name="T11" fmla="*/ 1210 h 8"/>
                                <a:gd name="T12" fmla="+- 0 1209 1208"/>
                                <a:gd name="T13" fmla="*/ T12 w 1"/>
                                <a:gd name="T14" fmla="+- 0 1212 1204"/>
                                <a:gd name="T15" fmla="*/ 1212 h 8"/>
                              </a:gdLst>
                              <a:ahLst/>
                              <a:cxnLst>
                                <a:cxn ang="0">
                                  <a:pos x="T1" y="T3"/>
                                </a:cxn>
                                <a:cxn ang="0">
                                  <a:pos x="T5" y="T7"/>
                                </a:cxn>
                                <a:cxn ang="0">
                                  <a:pos x="T9" y="T11"/>
                                </a:cxn>
                                <a:cxn ang="0">
                                  <a:pos x="T13" y="T15"/>
                                </a:cxn>
                              </a:cxnLst>
                              <a:rect l="0" t="0" r="r" b="b"/>
                              <a:pathLst>
                                <a:path w="1" h="8">
                                  <a:moveTo>
                                    <a:pt x="1" y="8"/>
                                  </a:moveTo>
                                  <a:lnTo>
                                    <a:pt x="0" y="0"/>
                                  </a:lnTo>
                                  <a:lnTo>
                                    <a:pt x="1" y="6"/>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0" name="Group 716"/>
                        <wpg:cNvGrpSpPr>
                          <a:grpSpLocks/>
                        </wpg:cNvGrpSpPr>
                        <wpg:grpSpPr bwMode="auto">
                          <a:xfrm>
                            <a:off x="1210" y="1215"/>
                            <a:ext cx="27" cy="64"/>
                            <a:chOff x="1210" y="1215"/>
                            <a:chExt cx="27" cy="64"/>
                          </a:xfrm>
                        </wpg:grpSpPr>
                        <wps:wsp>
                          <wps:cNvPr id="53601" name="Freeform 717"/>
                          <wps:cNvSpPr>
                            <a:spLocks/>
                          </wps:cNvSpPr>
                          <wps:spPr bwMode="auto">
                            <a:xfrm>
                              <a:off x="1210" y="1215"/>
                              <a:ext cx="27" cy="64"/>
                            </a:xfrm>
                            <a:custGeom>
                              <a:avLst/>
                              <a:gdLst>
                                <a:gd name="T0" fmla="+- 0 1232 1210"/>
                                <a:gd name="T1" fmla="*/ T0 w 27"/>
                                <a:gd name="T2" fmla="+- 0 1279 1215"/>
                                <a:gd name="T3" fmla="*/ 1279 h 64"/>
                                <a:gd name="T4" fmla="+- 0 1230 1210"/>
                                <a:gd name="T5" fmla="*/ T4 w 27"/>
                                <a:gd name="T6" fmla="+- 0 1279 1215"/>
                                <a:gd name="T7" fmla="*/ 1279 h 64"/>
                                <a:gd name="T8" fmla="+- 0 1219 1210"/>
                                <a:gd name="T9" fmla="*/ T8 w 27"/>
                                <a:gd name="T10" fmla="+- 0 1256 1215"/>
                                <a:gd name="T11" fmla="*/ 1256 h 64"/>
                                <a:gd name="T12" fmla="+- 0 1210 1210"/>
                                <a:gd name="T13" fmla="*/ T12 w 27"/>
                                <a:gd name="T14" fmla="+- 0 1218 1215"/>
                                <a:gd name="T15" fmla="*/ 1218 h 64"/>
                                <a:gd name="T16" fmla="+- 0 1210 1210"/>
                                <a:gd name="T17" fmla="*/ T16 w 27"/>
                                <a:gd name="T18" fmla="+- 0 1215 1215"/>
                                <a:gd name="T19" fmla="*/ 1215 h 64"/>
                                <a:gd name="T20" fmla="+- 0 1212 1210"/>
                                <a:gd name="T21" fmla="*/ T20 w 27"/>
                                <a:gd name="T22" fmla="+- 0 1225 1215"/>
                                <a:gd name="T23" fmla="*/ 1225 h 64"/>
                                <a:gd name="T24" fmla="+- 0 1225 1210"/>
                                <a:gd name="T25" fmla="*/ T24 w 27"/>
                                <a:gd name="T26" fmla="+- 0 1256 1215"/>
                                <a:gd name="T27" fmla="*/ 1256 h 64"/>
                                <a:gd name="T28" fmla="+- 0 1235 1210"/>
                                <a:gd name="T29" fmla="*/ T28 w 27"/>
                                <a:gd name="T30" fmla="+- 0 1274 1215"/>
                                <a:gd name="T31" fmla="*/ 1274 h 64"/>
                                <a:gd name="T32" fmla="+- 0 1236 1210"/>
                                <a:gd name="T33" fmla="*/ T32 w 27"/>
                                <a:gd name="T34" fmla="+- 0 1275 1215"/>
                                <a:gd name="T35" fmla="*/ 1275 h 64"/>
                                <a:gd name="T36" fmla="+- 0 1236 1210"/>
                                <a:gd name="T37" fmla="*/ T36 w 27"/>
                                <a:gd name="T38" fmla="+- 0 1277 1215"/>
                                <a:gd name="T39" fmla="*/ 1277 h 64"/>
                                <a:gd name="T40" fmla="+- 0 1232 1210"/>
                                <a:gd name="T41" fmla="*/ T40 w 27"/>
                                <a:gd name="T42" fmla="+- 0 1279 1215"/>
                                <a:gd name="T43" fmla="*/ 12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 h="64">
                                  <a:moveTo>
                                    <a:pt x="22" y="64"/>
                                  </a:moveTo>
                                  <a:lnTo>
                                    <a:pt x="20" y="64"/>
                                  </a:lnTo>
                                  <a:lnTo>
                                    <a:pt x="9" y="41"/>
                                  </a:lnTo>
                                  <a:lnTo>
                                    <a:pt x="0" y="3"/>
                                  </a:lnTo>
                                  <a:lnTo>
                                    <a:pt x="0" y="0"/>
                                  </a:lnTo>
                                  <a:lnTo>
                                    <a:pt x="2" y="10"/>
                                  </a:lnTo>
                                  <a:lnTo>
                                    <a:pt x="15" y="41"/>
                                  </a:lnTo>
                                  <a:lnTo>
                                    <a:pt x="25" y="59"/>
                                  </a:lnTo>
                                  <a:lnTo>
                                    <a:pt x="26" y="60"/>
                                  </a:lnTo>
                                  <a:lnTo>
                                    <a:pt x="26" y="62"/>
                                  </a:lnTo>
                                  <a:lnTo>
                                    <a:pt x="2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2" name="Group 718"/>
                        <wpg:cNvGrpSpPr>
                          <a:grpSpLocks/>
                        </wpg:cNvGrpSpPr>
                        <wpg:grpSpPr bwMode="auto">
                          <a:xfrm>
                            <a:off x="465" y="1216"/>
                            <a:ext cx="2" cy="2"/>
                            <a:chOff x="465" y="1216"/>
                            <a:chExt cx="2" cy="2"/>
                          </a:xfrm>
                        </wpg:grpSpPr>
                        <wps:wsp>
                          <wps:cNvPr id="53603" name="Freeform 719"/>
                          <wps:cNvSpPr>
                            <a:spLocks/>
                          </wps:cNvSpPr>
                          <wps:spPr bwMode="auto">
                            <a:xfrm>
                              <a:off x="465" y="1216"/>
                              <a:ext cx="2" cy="2"/>
                            </a:xfrm>
                            <a:custGeom>
                              <a:avLst/>
                              <a:gdLst>
                                <a:gd name="T0" fmla="+- 0 466 465"/>
                                <a:gd name="T1" fmla="*/ T0 w 1"/>
                                <a:gd name="T2" fmla="+- 0 1218 1216"/>
                                <a:gd name="T3" fmla="*/ 1218 h 2"/>
                                <a:gd name="T4" fmla="+- 0 465 465"/>
                                <a:gd name="T5" fmla="*/ T4 w 1"/>
                                <a:gd name="T6" fmla="+- 0 1216 1216"/>
                                <a:gd name="T7" fmla="*/ 1216 h 2"/>
                                <a:gd name="T8" fmla="+- 0 466 465"/>
                                <a:gd name="T9" fmla="*/ T8 w 1"/>
                                <a:gd name="T10" fmla="+- 0 1216 1216"/>
                                <a:gd name="T11" fmla="*/ 1216 h 2"/>
                                <a:gd name="T12" fmla="+- 0 466 465"/>
                                <a:gd name="T13" fmla="*/ T12 w 1"/>
                                <a:gd name="T14" fmla="+- 0 1218 1216"/>
                                <a:gd name="T15" fmla="*/ 1218 h 2"/>
                              </a:gdLst>
                              <a:ahLst/>
                              <a:cxnLst>
                                <a:cxn ang="0">
                                  <a:pos x="T1" y="T3"/>
                                </a:cxn>
                                <a:cxn ang="0">
                                  <a:pos x="T5" y="T7"/>
                                </a:cxn>
                                <a:cxn ang="0">
                                  <a:pos x="T9" y="T11"/>
                                </a:cxn>
                                <a:cxn ang="0">
                                  <a:pos x="T13" y="T15"/>
                                </a:cxn>
                              </a:cxnLst>
                              <a:rect l="0" t="0" r="r" b="b"/>
                              <a:pathLst>
                                <a:path w="1" h="2">
                                  <a:moveTo>
                                    <a:pt x="1" y="2"/>
                                  </a:moveTo>
                                  <a:lnTo>
                                    <a:pt x="0" y="0"/>
                                  </a:lnTo>
                                  <a:lnTo>
                                    <a:pt x="1" y="0"/>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4" name="Group 720"/>
                        <wpg:cNvGrpSpPr>
                          <a:grpSpLocks/>
                        </wpg:cNvGrpSpPr>
                        <wpg:grpSpPr bwMode="auto">
                          <a:xfrm>
                            <a:off x="444" y="1217"/>
                            <a:ext cx="2" cy="2"/>
                            <a:chOff x="444" y="1217"/>
                            <a:chExt cx="2" cy="2"/>
                          </a:xfrm>
                        </wpg:grpSpPr>
                        <wps:wsp>
                          <wps:cNvPr id="53605" name="Freeform 721"/>
                          <wps:cNvSpPr>
                            <a:spLocks/>
                          </wps:cNvSpPr>
                          <wps:spPr bwMode="auto">
                            <a:xfrm>
                              <a:off x="444" y="1217"/>
                              <a:ext cx="2" cy="2"/>
                            </a:xfrm>
                            <a:custGeom>
                              <a:avLst/>
                              <a:gdLst>
                                <a:gd name="T0" fmla="+- 0 444 444"/>
                                <a:gd name="T1" fmla="*/ T0 w 1"/>
                                <a:gd name="T2" fmla="+- 0 445 444"/>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06" name="Group 722"/>
                        <wpg:cNvGrpSpPr>
                          <a:grpSpLocks/>
                        </wpg:cNvGrpSpPr>
                        <wpg:grpSpPr bwMode="auto">
                          <a:xfrm>
                            <a:off x="420" y="1250"/>
                            <a:ext cx="2" cy="7"/>
                            <a:chOff x="420" y="1250"/>
                            <a:chExt cx="2" cy="7"/>
                          </a:xfrm>
                        </wpg:grpSpPr>
                        <wps:wsp>
                          <wps:cNvPr id="53607" name="Freeform 723"/>
                          <wps:cNvSpPr>
                            <a:spLocks/>
                          </wps:cNvSpPr>
                          <wps:spPr bwMode="auto">
                            <a:xfrm>
                              <a:off x="420" y="1250"/>
                              <a:ext cx="2" cy="7"/>
                            </a:xfrm>
                            <a:custGeom>
                              <a:avLst/>
                              <a:gdLst>
                                <a:gd name="T0" fmla="+- 0 421 420"/>
                                <a:gd name="T1" fmla="*/ T0 w 1"/>
                                <a:gd name="T2" fmla="+- 0 1257 1250"/>
                                <a:gd name="T3" fmla="*/ 1257 h 7"/>
                                <a:gd name="T4" fmla="+- 0 420 420"/>
                                <a:gd name="T5" fmla="*/ T4 w 1"/>
                                <a:gd name="T6" fmla="+- 0 1250 1250"/>
                                <a:gd name="T7" fmla="*/ 1250 h 7"/>
                                <a:gd name="T8" fmla="+- 0 421 420"/>
                                <a:gd name="T9" fmla="*/ T8 w 1"/>
                                <a:gd name="T10" fmla="+- 0 1256 1250"/>
                                <a:gd name="T11" fmla="*/ 1256 h 7"/>
                                <a:gd name="T12" fmla="+- 0 421 420"/>
                                <a:gd name="T13" fmla="*/ T12 w 1"/>
                                <a:gd name="T14" fmla="+- 0 1257 1250"/>
                                <a:gd name="T15" fmla="*/ 1257 h 7"/>
                              </a:gdLst>
                              <a:ahLst/>
                              <a:cxnLst>
                                <a:cxn ang="0">
                                  <a:pos x="T1" y="T3"/>
                                </a:cxn>
                                <a:cxn ang="0">
                                  <a:pos x="T5" y="T7"/>
                                </a:cxn>
                                <a:cxn ang="0">
                                  <a:pos x="T9" y="T11"/>
                                </a:cxn>
                                <a:cxn ang="0">
                                  <a:pos x="T13" y="T15"/>
                                </a:cxn>
                              </a:cxnLst>
                              <a:rect l="0" t="0" r="r" b="b"/>
                              <a:pathLst>
                                <a:path w="1" h="7">
                                  <a:moveTo>
                                    <a:pt x="1" y="7"/>
                                  </a:moveTo>
                                  <a:lnTo>
                                    <a:pt x="0" y="0"/>
                                  </a:lnTo>
                                  <a:lnTo>
                                    <a:pt x="1" y="6"/>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8" name="Group 724"/>
                        <wpg:cNvGrpSpPr>
                          <a:grpSpLocks/>
                        </wpg:cNvGrpSpPr>
                        <wpg:grpSpPr bwMode="auto">
                          <a:xfrm>
                            <a:off x="1300" y="1250"/>
                            <a:ext cx="4" cy="9"/>
                            <a:chOff x="1300" y="1250"/>
                            <a:chExt cx="4" cy="9"/>
                          </a:xfrm>
                        </wpg:grpSpPr>
                        <wps:wsp>
                          <wps:cNvPr id="53609" name="Freeform 725"/>
                          <wps:cNvSpPr>
                            <a:spLocks/>
                          </wps:cNvSpPr>
                          <wps:spPr bwMode="auto">
                            <a:xfrm>
                              <a:off x="1300" y="1250"/>
                              <a:ext cx="4" cy="9"/>
                            </a:xfrm>
                            <a:custGeom>
                              <a:avLst/>
                              <a:gdLst>
                                <a:gd name="T0" fmla="+- 0 1304 1300"/>
                                <a:gd name="T1" fmla="*/ T0 w 4"/>
                                <a:gd name="T2" fmla="+- 0 1259 1250"/>
                                <a:gd name="T3" fmla="*/ 1259 h 9"/>
                                <a:gd name="T4" fmla="+- 0 1302 1300"/>
                                <a:gd name="T5" fmla="*/ T4 w 4"/>
                                <a:gd name="T6" fmla="+- 0 1256 1250"/>
                                <a:gd name="T7" fmla="*/ 1256 h 9"/>
                                <a:gd name="T8" fmla="+- 0 1300 1300"/>
                                <a:gd name="T9" fmla="*/ T8 w 4"/>
                                <a:gd name="T10" fmla="+- 0 1250 1250"/>
                                <a:gd name="T11" fmla="*/ 1250 h 9"/>
                                <a:gd name="T12" fmla="+- 0 1304 1300"/>
                                <a:gd name="T13" fmla="*/ T12 w 4"/>
                                <a:gd name="T14" fmla="+- 0 1256 1250"/>
                                <a:gd name="T15" fmla="*/ 1256 h 9"/>
                                <a:gd name="T16" fmla="+- 0 1304 1300"/>
                                <a:gd name="T17" fmla="*/ T16 w 4"/>
                                <a:gd name="T18" fmla="+- 0 1259 1250"/>
                                <a:gd name="T19" fmla="*/ 1259 h 9"/>
                              </a:gdLst>
                              <a:ahLst/>
                              <a:cxnLst>
                                <a:cxn ang="0">
                                  <a:pos x="T1" y="T3"/>
                                </a:cxn>
                                <a:cxn ang="0">
                                  <a:pos x="T5" y="T7"/>
                                </a:cxn>
                                <a:cxn ang="0">
                                  <a:pos x="T9" y="T11"/>
                                </a:cxn>
                                <a:cxn ang="0">
                                  <a:pos x="T13" y="T15"/>
                                </a:cxn>
                                <a:cxn ang="0">
                                  <a:pos x="T17" y="T19"/>
                                </a:cxn>
                              </a:cxnLst>
                              <a:rect l="0" t="0" r="r" b="b"/>
                              <a:pathLst>
                                <a:path w="4" h="9">
                                  <a:moveTo>
                                    <a:pt x="4" y="9"/>
                                  </a:moveTo>
                                  <a:lnTo>
                                    <a:pt x="2" y="6"/>
                                  </a:lnTo>
                                  <a:lnTo>
                                    <a:pt x="0" y="0"/>
                                  </a:lnTo>
                                  <a:lnTo>
                                    <a:pt x="4" y="6"/>
                                  </a:lnTo>
                                  <a:lnTo>
                                    <a:pt x="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10" name="Group 726"/>
                        <wpg:cNvGrpSpPr>
                          <a:grpSpLocks/>
                        </wpg:cNvGrpSpPr>
                        <wpg:grpSpPr bwMode="auto">
                          <a:xfrm>
                            <a:off x="217" y="1262"/>
                            <a:ext cx="3" cy="2"/>
                            <a:chOff x="217" y="1262"/>
                            <a:chExt cx="3" cy="2"/>
                          </a:xfrm>
                        </wpg:grpSpPr>
                        <wps:wsp>
                          <wps:cNvPr id="53611" name="Freeform 727"/>
                          <wps:cNvSpPr>
                            <a:spLocks/>
                          </wps:cNvSpPr>
                          <wps:spPr bwMode="auto">
                            <a:xfrm>
                              <a:off x="217" y="1262"/>
                              <a:ext cx="3" cy="2"/>
                            </a:xfrm>
                            <a:custGeom>
                              <a:avLst/>
                              <a:gdLst>
                                <a:gd name="T0" fmla="+- 0 217 217"/>
                                <a:gd name="T1" fmla="*/ T0 w 3"/>
                                <a:gd name="T2" fmla="+- 0 220 217"/>
                                <a:gd name="T3" fmla="*/ T2 w 3"/>
                              </a:gdLst>
                              <a:ahLst/>
                              <a:cxnLst>
                                <a:cxn ang="0">
                                  <a:pos x="T1" y="0"/>
                                </a:cxn>
                                <a:cxn ang="0">
                                  <a:pos x="T3" y="0"/>
                                </a:cxn>
                              </a:cxnLst>
                              <a:rect l="0" t="0" r="r" b="b"/>
                              <a:pathLst>
                                <a:path w="3">
                                  <a:moveTo>
                                    <a:pt x="0" y="0"/>
                                  </a:moveTo>
                                  <a:lnTo>
                                    <a:pt x="3" y="0"/>
                                  </a:lnTo>
                                </a:path>
                              </a:pathLst>
                            </a:custGeom>
                            <a:noFill/>
                            <a:ln w="12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12" name="Group 728"/>
                        <wpg:cNvGrpSpPr>
                          <a:grpSpLocks/>
                        </wpg:cNvGrpSpPr>
                        <wpg:grpSpPr bwMode="auto">
                          <a:xfrm>
                            <a:off x="221" y="1265"/>
                            <a:ext cx="2" cy="2"/>
                            <a:chOff x="221" y="1265"/>
                            <a:chExt cx="2" cy="2"/>
                          </a:xfrm>
                        </wpg:grpSpPr>
                        <wps:wsp>
                          <wps:cNvPr id="53613" name="Freeform 729"/>
                          <wps:cNvSpPr>
                            <a:spLocks/>
                          </wps:cNvSpPr>
                          <wps:spPr bwMode="auto">
                            <a:xfrm>
                              <a:off x="221" y="1265"/>
                              <a:ext cx="2" cy="2"/>
                            </a:xfrm>
                            <a:custGeom>
                              <a:avLst/>
                              <a:gdLst>
                                <a:gd name="T0" fmla="+- 0 221 221"/>
                                <a:gd name="T1" fmla="*/ T0 w 1"/>
                                <a:gd name="T2" fmla="+- 0 222 221"/>
                                <a:gd name="T3" fmla="*/ T2 w 1"/>
                              </a:gdLst>
                              <a:ahLst/>
                              <a:cxnLst>
                                <a:cxn ang="0">
                                  <a:pos x="T1" y="0"/>
                                </a:cxn>
                                <a:cxn ang="0">
                                  <a:pos x="T3" y="0"/>
                                </a:cxn>
                              </a:cxnLst>
                              <a:rect l="0" t="0" r="r" b="b"/>
                              <a:pathLst>
                                <a:path w="1">
                                  <a:moveTo>
                                    <a:pt x="0" y="0"/>
                                  </a:moveTo>
                                  <a:lnTo>
                                    <a:pt x="1"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14" name="Group 730"/>
                        <wpg:cNvGrpSpPr>
                          <a:grpSpLocks/>
                        </wpg:cNvGrpSpPr>
                        <wpg:grpSpPr bwMode="auto">
                          <a:xfrm>
                            <a:off x="362" y="1273"/>
                            <a:ext cx="2" cy="13"/>
                            <a:chOff x="362" y="1273"/>
                            <a:chExt cx="2" cy="13"/>
                          </a:xfrm>
                        </wpg:grpSpPr>
                        <wps:wsp>
                          <wps:cNvPr id="53615" name="Freeform 731"/>
                          <wps:cNvSpPr>
                            <a:spLocks/>
                          </wps:cNvSpPr>
                          <wps:spPr bwMode="auto">
                            <a:xfrm>
                              <a:off x="362" y="1273"/>
                              <a:ext cx="2" cy="13"/>
                            </a:xfrm>
                            <a:custGeom>
                              <a:avLst/>
                              <a:gdLst>
                                <a:gd name="T0" fmla="+- 0 363 362"/>
                                <a:gd name="T1" fmla="*/ T0 w 2"/>
                                <a:gd name="T2" fmla="+- 0 1286 1273"/>
                                <a:gd name="T3" fmla="*/ 1286 h 13"/>
                                <a:gd name="T4" fmla="+- 0 362 362"/>
                                <a:gd name="T5" fmla="*/ T4 w 2"/>
                                <a:gd name="T6" fmla="+- 0 1274 1273"/>
                                <a:gd name="T7" fmla="*/ 1274 h 13"/>
                                <a:gd name="T8" fmla="+- 0 362 362"/>
                                <a:gd name="T9" fmla="*/ T8 w 2"/>
                                <a:gd name="T10" fmla="+- 0 1273 1273"/>
                                <a:gd name="T11" fmla="*/ 1273 h 13"/>
                                <a:gd name="T12" fmla="+- 0 364 362"/>
                                <a:gd name="T13" fmla="*/ T12 w 2"/>
                                <a:gd name="T14" fmla="+- 0 1282 1273"/>
                                <a:gd name="T15" fmla="*/ 1282 h 13"/>
                                <a:gd name="T16" fmla="+- 0 363 362"/>
                                <a:gd name="T17" fmla="*/ T16 w 2"/>
                                <a:gd name="T18" fmla="+- 0 1286 1273"/>
                                <a:gd name="T19" fmla="*/ 1286 h 13"/>
                              </a:gdLst>
                              <a:ahLst/>
                              <a:cxnLst>
                                <a:cxn ang="0">
                                  <a:pos x="T1" y="T3"/>
                                </a:cxn>
                                <a:cxn ang="0">
                                  <a:pos x="T5" y="T7"/>
                                </a:cxn>
                                <a:cxn ang="0">
                                  <a:pos x="T9" y="T11"/>
                                </a:cxn>
                                <a:cxn ang="0">
                                  <a:pos x="T13" y="T15"/>
                                </a:cxn>
                                <a:cxn ang="0">
                                  <a:pos x="T17" y="T19"/>
                                </a:cxn>
                              </a:cxnLst>
                              <a:rect l="0" t="0" r="r" b="b"/>
                              <a:pathLst>
                                <a:path w="2" h="13">
                                  <a:moveTo>
                                    <a:pt x="1" y="13"/>
                                  </a:moveTo>
                                  <a:lnTo>
                                    <a:pt x="0" y="1"/>
                                  </a:lnTo>
                                  <a:lnTo>
                                    <a:pt x="0" y="0"/>
                                  </a:lnTo>
                                  <a:lnTo>
                                    <a:pt x="2" y="9"/>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16" name="Group 732"/>
                        <wpg:cNvGrpSpPr>
                          <a:grpSpLocks/>
                        </wpg:cNvGrpSpPr>
                        <wpg:grpSpPr bwMode="auto">
                          <a:xfrm>
                            <a:off x="425" y="1273"/>
                            <a:ext cx="2" cy="4"/>
                            <a:chOff x="425" y="1273"/>
                            <a:chExt cx="2" cy="4"/>
                          </a:xfrm>
                        </wpg:grpSpPr>
                        <wps:wsp>
                          <wps:cNvPr id="53617" name="Freeform 733"/>
                          <wps:cNvSpPr>
                            <a:spLocks/>
                          </wps:cNvSpPr>
                          <wps:spPr bwMode="auto">
                            <a:xfrm>
                              <a:off x="425" y="1273"/>
                              <a:ext cx="2" cy="4"/>
                            </a:xfrm>
                            <a:custGeom>
                              <a:avLst/>
                              <a:gdLst>
                                <a:gd name="T0" fmla="+- 0 426 425"/>
                                <a:gd name="T1" fmla="*/ T0 w 1"/>
                                <a:gd name="T2" fmla="+- 0 1277 1273"/>
                                <a:gd name="T3" fmla="*/ 1277 h 4"/>
                                <a:gd name="T4" fmla="+- 0 425 425"/>
                                <a:gd name="T5" fmla="*/ T4 w 1"/>
                                <a:gd name="T6" fmla="+- 0 1273 1273"/>
                                <a:gd name="T7" fmla="*/ 1273 h 4"/>
                                <a:gd name="T8" fmla="+- 0 426 425"/>
                                <a:gd name="T9" fmla="*/ T8 w 1"/>
                                <a:gd name="T10" fmla="+- 0 1276 1273"/>
                                <a:gd name="T11" fmla="*/ 1276 h 4"/>
                                <a:gd name="T12" fmla="+- 0 426 425"/>
                                <a:gd name="T13" fmla="*/ T12 w 1"/>
                                <a:gd name="T14" fmla="+- 0 1277 1273"/>
                                <a:gd name="T15" fmla="*/ 1277 h 4"/>
                              </a:gdLst>
                              <a:ahLst/>
                              <a:cxnLst>
                                <a:cxn ang="0">
                                  <a:pos x="T1" y="T3"/>
                                </a:cxn>
                                <a:cxn ang="0">
                                  <a:pos x="T5" y="T7"/>
                                </a:cxn>
                                <a:cxn ang="0">
                                  <a:pos x="T9" y="T11"/>
                                </a:cxn>
                                <a:cxn ang="0">
                                  <a:pos x="T13" y="T15"/>
                                </a:cxn>
                              </a:cxnLst>
                              <a:rect l="0" t="0" r="r" b="b"/>
                              <a:pathLst>
                                <a:path w="1" h="4">
                                  <a:moveTo>
                                    <a:pt x="1" y="4"/>
                                  </a:moveTo>
                                  <a:lnTo>
                                    <a:pt x="0" y="0"/>
                                  </a:lnTo>
                                  <a:lnTo>
                                    <a:pt x="1" y="3"/>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18" name="Group 734"/>
                        <wpg:cNvGrpSpPr>
                          <a:grpSpLocks/>
                        </wpg:cNvGrpSpPr>
                        <wpg:grpSpPr bwMode="auto">
                          <a:xfrm>
                            <a:off x="229" y="1276"/>
                            <a:ext cx="4" cy="4"/>
                            <a:chOff x="229" y="1276"/>
                            <a:chExt cx="4" cy="4"/>
                          </a:xfrm>
                        </wpg:grpSpPr>
                        <wps:wsp>
                          <wps:cNvPr id="53619" name="Freeform 735"/>
                          <wps:cNvSpPr>
                            <a:spLocks/>
                          </wps:cNvSpPr>
                          <wps:spPr bwMode="auto">
                            <a:xfrm>
                              <a:off x="229" y="1276"/>
                              <a:ext cx="4" cy="4"/>
                            </a:xfrm>
                            <a:custGeom>
                              <a:avLst/>
                              <a:gdLst>
                                <a:gd name="T0" fmla="+- 0 233 229"/>
                                <a:gd name="T1" fmla="*/ T0 w 4"/>
                                <a:gd name="T2" fmla="+- 0 1280 1276"/>
                                <a:gd name="T3" fmla="*/ 1280 h 4"/>
                                <a:gd name="T4" fmla="+- 0 229 229"/>
                                <a:gd name="T5" fmla="*/ T4 w 4"/>
                                <a:gd name="T6" fmla="+- 0 1276 1276"/>
                                <a:gd name="T7" fmla="*/ 1276 h 4"/>
                                <a:gd name="T8" fmla="+- 0 230 229"/>
                                <a:gd name="T9" fmla="*/ T8 w 4"/>
                                <a:gd name="T10" fmla="+- 0 1276 1276"/>
                                <a:gd name="T11" fmla="*/ 1276 h 4"/>
                                <a:gd name="T12" fmla="+- 0 233 229"/>
                                <a:gd name="T13" fmla="*/ T12 w 4"/>
                                <a:gd name="T14" fmla="+- 0 1279 1276"/>
                                <a:gd name="T15" fmla="*/ 1279 h 4"/>
                                <a:gd name="T16" fmla="+- 0 233 229"/>
                                <a:gd name="T17" fmla="*/ T16 w 4"/>
                                <a:gd name="T18" fmla="+- 0 1280 1276"/>
                                <a:gd name="T19" fmla="*/ 1280 h 4"/>
                              </a:gdLst>
                              <a:ahLst/>
                              <a:cxnLst>
                                <a:cxn ang="0">
                                  <a:pos x="T1" y="T3"/>
                                </a:cxn>
                                <a:cxn ang="0">
                                  <a:pos x="T5" y="T7"/>
                                </a:cxn>
                                <a:cxn ang="0">
                                  <a:pos x="T9" y="T11"/>
                                </a:cxn>
                                <a:cxn ang="0">
                                  <a:pos x="T13" y="T15"/>
                                </a:cxn>
                                <a:cxn ang="0">
                                  <a:pos x="T17" y="T19"/>
                                </a:cxn>
                              </a:cxnLst>
                              <a:rect l="0" t="0" r="r" b="b"/>
                              <a:pathLst>
                                <a:path w="4" h="4">
                                  <a:moveTo>
                                    <a:pt x="4" y="4"/>
                                  </a:moveTo>
                                  <a:lnTo>
                                    <a:pt x="0" y="0"/>
                                  </a:lnTo>
                                  <a:lnTo>
                                    <a:pt x="1" y="0"/>
                                  </a:lnTo>
                                  <a:lnTo>
                                    <a:pt x="4" y="3"/>
                                  </a:lnTo>
                                  <a:lnTo>
                                    <a:pt x="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20" name="Group 736"/>
                        <wpg:cNvGrpSpPr>
                          <a:grpSpLocks/>
                        </wpg:cNvGrpSpPr>
                        <wpg:grpSpPr bwMode="auto">
                          <a:xfrm>
                            <a:off x="1094" y="1279"/>
                            <a:ext cx="2" cy="6"/>
                            <a:chOff x="1094" y="1279"/>
                            <a:chExt cx="2" cy="6"/>
                          </a:xfrm>
                        </wpg:grpSpPr>
                        <wps:wsp>
                          <wps:cNvPr id="53621" name="Freeform 737"/>
                          <wps:cNvSpPr>
                            <a:spLocks/>
                          </wps:cNvSpPr>
                          <wps:spPr bwMode="auto">
                            <a:xfrm>
                              <a:off x="1094" y="1279"/>
                              <a:ext cx="2" cy="6"/>
                            </a:xfrm>
                            <a:custGeom>
                              <a:avLst/>
                              <a:gdLst>
                                <a:gd name="T0" fmla="+- 0 1095 1094"/>
                                <a:gd name="T1" fmla="*/ T0 w 1"/>
                                <a:gd name="T2" fmla="+- 0 1285 1279"/>
                                <a:gd name="T3" fmla="*/ 1285 h 6"/>
                                <a:gd name="T4" fmla="+- 0 1094 1094"/>
                                <a:gd name="T5" fmla="*/ T4 w 1"/>
                                <a:gd name="T6" fmla="+- 0 1279 1279"/>
                                <a:gd name="T7" fmla="*/ 1279 h 6"/>
                                <a:gd name="T8" fmla="+- 0 1095 1094"/>
                                <a:gd name="T9" fmla="*/ T8 w 1"/>
                                <a:gd name="T10" fmla="+- 0 1283 1279"/>
                                <a:gd name="T11" fmla="*/ 1283 h 6"/>
                                <a:gd name="T12" fmla="+- 0 1095 1094"/>
                                <a:gd name="T13" fmla="*/ T12 w 1"/>
                                <a:gd name="T14" fmla="+- 0 1285 1279"/>
                                <a:gd name="T15" fmla="*/ 1285 h 6"/>
                              </a:gdLst>
                              <a:ahLst/>
                              <a:cxnLst>
                                <a:cxn ang="0">
                                  <a:pos x="T1" y="T3"/>
                                </a:cxn>
                                <a:cxn ang="0">
                                  <a:pos x="T5" y="T7"/>
                                </a:cxn>
                                <a:cxn ang="0">
                                  <a:pos x="T9" y="T11"/>
                                </a:cxn>
                                <a:cxn ang="0">
                                  <a:pos x="T13" y="T15"/>
                                </a:cxn>
                              </a:cxnLst>
                              <a:rect l="0" t="0" r="r" b="b"/>
                              <a:pathLst>
                                <a:path w="1" h="6">
                                  <a:moveTo>
                                    <a:pt x="1" y="6"/>
                                  </a:moveTo>
                                  <a:lnTo>
                                    <a:pt x="0" y="0"/>
                                  </a:lnTo>
                                  <a:lnTo>
                                    <a:pt x="1" y="4"/>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22" name="Group 738"/>
                        <wpg:cNvGrpSpPr>
                          <a:grpSpLocks/>
                        </wpg:cNvGrpSpPr>
                        <wpg:grpSpPr bwMode="auto">
                          <a:xfrm>
                            <a:off x="237" y="1284"/>
                            <a:ext cx="2" cy="2"/>
                            <a:chOff x="237" y="1284"/>
                            <a:chExt cx="2" cy="2"/>
                          </a:xfrm>
                        </wpg:grpSpPr>
                        <wps:wsp>
                          <wps:cNvPr id="53623" name="Freeform 739"/>
                          <wps:cNvSpPr>
                            <a:spLocks/>
                          </wps:cNvSpPr>
                          <wps:spPr bwMode="auto">
                            <a:xfrm>
                              <a:off x="237" y="1284"/>
                              <a:ext cx="2" cy="2"/>
                            </a:xfrm>
                            <a:custGeom>
                              <a:avLst/>
                              <a:gdLst>
                                <a:gd name="T0" fmla="+- 0 237 237"/>
                                <a:gd name="T1" fmla="*/ T0 w 1"/>
                                <a:gd name="T2" fmla="+- 0 238 237"/>
                                <a:gd name="T3" fmla="*/ T2 w 1"/>
                              </a:gdLst>
                              <a:ahLst/>
                              <a:cxnLst>
                                <a:cxn ang="0">
                                  <a:pos x="T1" y="0"/>
                                </a:cxn>
                                <a:cxn ang="0">
                                  <a:pos x="T3" y="0"/>
                                </a:cxn>
                              </a:cxnLst>
                              <a:rect l="0" t="0" r="r" b="b"/>
                              <a:pathLst>
                                <a:path w="1">
                                  <a:moveTo>
                                    <a:pt x="0" y="0"/>
                                  </a:moveTo>
                                  <a:lnTo>
                                    <a:pt x="1"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4" name="Group 740"/>
                        <wpg:cNvGrpSpPr>
                          <a:grpSpLocks/>
                        </wpg:cNvGrpSpPr>
                        <wpg:grpSpPr bwMode="auto">
                          <a:xfrm>
                            <a:off x="365" y="1290"/>
                            <a:ext cx="2" cy="2"/>
                            <a:chOff x="365" y="1290"/>
                            <a:chExt cx="2" cy="2"/>
                          </a:xfrm>
                        </wpg:grpSpPr>
                        <wps:wsp>
                          <wps:cNvPr id="53625" name="Freeform 741"/>
                          <wps:cNvSpPr>
                            <a:spLocks/>
                          </wps:cNvSpPr>
                          <wps:spPr bwMode="auto">
                            <a:xfrm>
                              <a:off x="365" y="1290"/>
                              <a:ext cx="2" cy="2"/>
                            </a:xfrm>
                            <a:custGeom>
                              <a:avLst/>
                              <a:gdLst>
                                <a:gd name="T0" fmla="+- 0 365 365"/>
                                <a:gd name="T1" fmla="*/ T0 w 1"/>
                                <a:gd name="T2" fmla="+- 0 366 365"/>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6" name="Group 742"/>
                        <wpg:cNvGrpSpPr>
                          <a:grpSpLocks/>
                        </wpg:cNvGrpSpPr>
                        <wpg:grpSpPr bwMode="auto">
                          <a:xfrm>
                            <a:off x="244" y="1291"/>
                            <a:ext cx="2" cy="2"/>
                            <a:chOff x="244" y="1291"/>
                            <a:chExt cx="2" cy="2"/>
                          </a:xfrm>
                        </wpg:grpSpPr>
                        <wps:wsp>
                          <wps:cNvPr id="53627" name="Freeform 743"/>
                          <wps:cNvSpPr>
                            <a:spLocks/>
                          </wps:cNvSpPr>
                          <wps:spPr bwMode="auto">
                            <a:xfrm>
                              <a:off x="244" y="1291"/>
                              <a:ext cx="2" cy="2"/>
                            </a:xfrm>
                            <a:custGeom>
                              <a:avLst/>
                              <a:gdLst>
                                <a:gd name="T0" fmla="+- 0 244 244"/>
                                <a:gd name="T1" fmla="*/ T0 w 1"/>
                                <a:gd name="T2" fmla="+- 0 245 244"/>
                                <a:gd name="T3" fmla="*/ T2 w 1"/>
                              </a:gdLst>
                              <a:ahLst/>
                              <a:cxnLst>
                                <a:cxn ang="0">
                                  <a:pos x="T1" y="0"/>
                                </a:cxn>
                                <a:cxn ang="0">
                                  <a:pos x="T3" y="0"/>
                                </a:cxn>
                              </a:cxnLst>
                              <a:rect l="0" t="0" r="r" b="b"/>
                              <a:pathLst>
                                <a:path w="1">
                                  <a:moveTo>
                                    <a:pt x="0" y="0"/>
                                  </a:moveTo>
                                  <a:lnTo>
                                    <a:pt x="1" y="0"/>
                                  </a:lnTo>
                                </a:path>
                              </a:pathLst>
                            </a:custGeom>
                            <a:noFill/>
                            <a:ln w="6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8" name="Group 744"/>
                        <wpg:cNvGrpSpPr>
                          <a:grpSpLocks/>
                        </wpg:cNvGrpSpPr>
                        <wpg:grpSpPr bwMode="auto">
                          <a:xfrm>
                            <a:off x="246" y="1293"/>
                            <a:ext cx="6" cy="6"/>
                            <a:chOff x="246" y="1293"/>
                            <a:chExt cx="6" cy="6"/>
                          </a:xfrm>
                        </wpg:grpSpPr>
                        <wps:wsp>
                          <wps:cNvPr id="53629" name="Freeform 745"/>
                          <wps:cNvSpPr>
                            <a:spLocks/>
                          </wps:cNvSpPr>
                          <wps:spPr bwMode="auto">
                            <a:xfrm>
                              <a:off x="246" y="1293"/>
                              <a:ext cx="6" cy="6"/>
                            </a:xfrm>
                            <a:custGeom>
                              <a:avLst/>
                              <a:gdLst>
                                <a:gd name="T0" fmla="+- 0 252 246"/>
                                <a:gd name="T1" fmla="*/ T0 w 6"/>
                                <a:gd name="T2" fmla="+- 0 1299 1293"/>
                                <a:gd name="T3" fmla="*/ 1299 h 6"/>
                                <a:gd name="T4" fmla="+- 0 246 246"/>
                                <a:gd name="T5" fmla="*/ T4 w 6"/>
                                <a:gd name="T6" fmla="+- 0 1293 1293"/>
                                <a:gd name="T7" fmla="*/ 1293 h 6"/>
                                <a:gd name="T8" fmla="+- 0 252 246"/>
                                <a:gd name="T9" fmla="*/ T8 w 6"/>
                                <a:gd name="T10" fmla="+- 0 1297 1293"/>
                                <a:gd name="T11" fmla="*/ 1297 h 6"/>
                                <a:gd name="T12" fmla="+- 0 252 246"/>
                                <a:gd name="T13" fmla="*/ T12 w 6"/>
                                <a:gd name="T14" fmla="+- 0 1299 1293"/>
                                <a:gd name="T15" fmla="*/ 1299 h 6"/>
                              </a:gdLst>
                              <a:ahLst/>
                              <a:cxnLst>
                                <a:cxn ang="0">
                                  <a:pos x="T1" y="T3"/>
                                </a:cxn>
                                <a:cxn ang="0">
                                  <a:pos x="T5" y="T7"/>
                                </a:cxn>
                                <a:cxn ang="0">
                                  <a:pos x="T9" y="T11"/>
                                </a:cxn>
                                <a:cxn ang="0">
                                  <a:pos x="T13" y="T15"/>
                                </a:cxn>
                              </a:cxnLst>
                              <a:rect l="0" t="0" r="r" b="b"/>
                              <a:pathLst>
                                <a:path w="6" h="6">
                                  <a:moveTo>
                                    <a:pt x="6" y="6"/>
                                  </a:moveTo>
                                  <a:lnTo>
                                    <a:pt x="0" y="0"/>
                                  </a:lnTo>
                                  <a:lnTo>
                                    <a:pt x="6" y="4"/>
                                  </a:lnTo>
                                  <a:lnTo>
                                    <a:pt x="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30" name="Group 746"/>
                        <wpg:cNvGrpSpPr>
                          <a:grpSpLocks/>
                        </wpg:cNvGrpSpPr>
                        <wpg:grpSpPr bwMode="auto">
                          <a:xfrm>
                            <a:off x="1220" y="1305"/>
                            <a:ext cx="2" cy="2"/>
                            <a:chOff x="1220" y="1305"/>
                            <a:chExt cx="2" cy="2"/>
                          </a:xfrm>
                        </wpg:grpSpPr>
                        <wps:wsp>
                          <wps:cNvPr id="53631" name="Freeform 747"/>
                          <wps:cNvSpPr>
                            <a:spLocks/>
                          </wps:cNvSpPr>
                          <wps:spPr bwMode="auto">
                            <a:xfrm>
                              <a:off x="1220" y="1305"/>
                              <a:ext cx="2" cy="2"/>
                            </a:xfrm>
                            <a:custGeom>
                              <a:avLst/>
                              <a:gdLst>
                                <a:gd name="T0" fmla="+- 0 1221 1220"/>
                                <a:gd name="T1" fmla="*/ T0 w 1"/>
                                <a:gd name="T2" fmla="+- 0 1307 1305"/>
                                <a:gd name="T3" fmla="*/ 1307 h 2"/>
                                <a:gd name="T4" fmla="+- 0 1220 1220"/>
                                <a:gd name="T5" fmla="*/ T4 w 1"/>
                                <a:gd name="T6" fmla="+- 0 1305 1305"/>
                                <a:gd name="T7" fmla="*/ 1305 h 2"/>
                                <a:gd name="T8" fmla="+- 0 1221 1220"/>
                                <a:gd name="T9" fmla="*/ T8 w 1"/>
                                <a:gd name="T10" fmla="+- 0 1306 1305"/>
                                <a:gd name="T11" fmla="*/ 1306 h 2"/>
                                <a:gd name="T12" fmla="+- 0 1221 1220"/>
                                <a:gd name="T13" fmla="*/ T12 w 1"/>
                                <a:gd name="T14" fmla="+- 0 1307 1305"/>
                                <a:gd name="T15" fmla="*/ 1307 h 2"/>
                              </a:gdLst>
                              <a:ahLst/>
                              <a:cxnLst>
                                <a:cxn ang="0">
                                  <a:pos x="T1" y="T3"/>
                                </a:cxn>
                                <a:cxn ang="0">
                                  <a:pos x="T5" y="T7"/>
                                </a:cxn>
                                <a:cxn ang="0">
                                  <a:pos x="T9" y="T11"/>
                                </a:cxn>
                                <a:cxn ang="0">
                                  <a:pos x="T13" y="T15"/>
                                </a:cxn>
                              </a:cxnLst>
                              <a:rect l="0" t="0" r="r" b="b"/>
                              <a:pathLst>
                                <a:path w="1" h="2">
                                  <a:moveTo>
                                    <a:pt x="1" y="2"/>
                                  </a:moveTo>
                                  <a:lnTo>
                                    <a:pt x="0" y="0"/>
                                  </a:lnTo>
                                  <a:lnTo>
                                    <a:pt x="1" y="1"/>
                                  </a:lnTo>
                                  <a:lnTo>
                                    <a:pt x="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32" name="Group 748"/>
                        <wpg:cNvGrpSpPr>
                          <a:grpSpLocks/>
                        </wpg:cNvGrpSpPr>
                        <wpg:grpSpPr bwMode="auto">
                          <a:xfrm>
                            <a:off x="1104" y="1326"/>
                            <a:ext cx="2" cy="2"/>
                            <a:chOff x="1104" y="1326"/>
                            <a:chExt cx="2" cy="2"/>
                          </a:xfrm>
                        </wpg:grpSpPr>
                        <wps:wsp>
                          <wps:cNvPr id="53633" name="Freeform 749"/>
                          <wps:cNvSpPr>
                            <a:spLocks/>
                          </wps:cNvSpPr>
                          <wps:spPr bwMode="auto">
                            <a:xfrm>
                              <a:off x="1104" y="1326"/>
                              <a:ext cx="2" cy="2"/>
                            </a:xfrm>
                            <a:custGeom>
                              <a:avLst/>
                              <a:gdLst>
                                <a:gd name="T0" fmla="+- 0 1104 1104"/>
                                <a:gd name="T1" fmla="*/ T0 w 1"/>
                                <a:gd name="T2" fmla="+- 0 1105 1104"/>
                                <a:gd name="T3" fmla="*/ T2 w 1"/>
                              </a:gdLst>
                              <a:ahLst/>
                              <a:cxnLst>
                                <a:cxn ang="0">
                                  <a:pos x="T1" y="0"/>
                                </a:cxn>
                                <a:cxn ang="0">
                                  <a:pos x="T3" y="0"/>
                                </a:cxn>
                              </a:cxnLst>
                              <a:rect l="0" t="0" r="r" b="b"/>
                              <a:pathLst>
                                <a:path w="1">
                                  <a:moveTo>
                                    <a:pt x="0" y="0"/>
                                  </a:moveTo>
                                  <a:lnTo>
                                    <a:pt x="1" y="0"/>
                                  </a:lnTo>
                                </a:path>
                              </a:pathLst>
                            </a:custGeom>
                            <a:noFill/>
                            <a:ln w="24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34" name="Group 750"/>
                        <wpg:cNvGrpSpPr>
                          <a:grpSpLocks/>
                        </wpg:cNvGrpSpPr>
                        <wpg:grpSpPr bwMode="auto">
                          <a:xfrm>
                            <a:off x="281" y="1325"/>
                            <a:ext cx="2" cy="2"/>
                            <a:chOff x="281" y="1325"/>
                            <a:chExt cx="2" cy="2"/>
                          </a:xfrm>
                        </wpg:grpSpPr>
                        <wps:wsp>
                          <wps:cNvPr id="53635" name="Freeform 751"/>
                          <wps:cNvSpPr>
                            <a:spLocks/>
                          </wps:cNvSpPr>
                          <wps:spPr bwMode="auto">
                            <a:xfrm>
                              <a:off x="281" y="1325"/>
                              <a:ext cx="2" cy="2"/>
                            </a:xfrm>
                            <a:custGeom>
                              <a:avLst/>
                              <a:gdLst>
                                <a:gd name="T0" fmla="+- 0 281 281"/>
                                <a:gd name="T1" fmla="*/ T0 w 1"/>
                                <a:gd name="T2" fmla="+- 0 282 281"/>
                                <a:gd name="T3" fmla="*/ T2 w 1"/>
                              </a:gdLst>
                              <a:ahLst/>
                              <a:cxnLst>
                                <a:cxn ang="0">
                                  <a:pos x="T1" y="0"/>
                                </a:cxn>
                                <a:cxn ang="0">
                                  <a:pos x="T3" y="0"/>
                                </a:cxn>
                              </a:cxnLst>
                              <a:rect l="0" t="0" r="r" b="b"/>
                              <a:pathLst>
                                <a:path w="1">
                                  <a:moveTo>
                                    <a:pt x="0" y="0"/>
                                  </a:moveTo>
                                  <a:lnTo>
                                    <a:pt x="1" y="0"/>
                                  </a:lnTo>
                                </a:path>
                              </a:pathLst>
                            </a:custGeom>
                            <a:noFill/>
                            <a:ln w="6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36" name="Group 752"/>
                        <wpg:cNvGrpSpPr>
                          <a:grpSpLocks/>
                        </wpg:cNvGrpSpPr>
                        <wpg:grpSpPr bwMode="auto">
                          <a:xfrm>
                            <a:off x="1099" y="1335"/>
                            <a:ext cx="2" cy="117"/>
                            <a:chOff x="1099" y="1335"/>
                            <a:chExt cx="2" cy="117"/>
                          </a:xfrm>
                        </wpg:grpSpPr>
                        <wps:wsp>
                          <wps:cNvPr id="53637" name="Freeform 753"/>
                          <wps:cNvSpPr>
                            <a:spLocks/>
                          </wps:cNvSpPr>
                          <wps:spPr bwMode="auto">
                            <a:xfrm>
                              <a:off x="1099" y="1335"/>
                              <a:ext cx="2" cy="117"/>
                            </a:xfrm>
                            <a:custGeom>
                              <a:avLst/>
                              <a:gdLst>
                                <a:gd name="T0" fmla="+- 0 1335 1335"/>
                                <a:gd name="T1" fmla="*/ 1335 h 117"/>
                                <a:gd name="T2" fmla="+- 0 1451 1335"/>
                                <a:gd name="T3" fmla="*/ 1451 h 117"/>
                              </a:gdLst>
                              <a:ahLst/>
                              <a:cxnLst>
                                <a:cxn ang="0">
                                  <a:pos x="0" y="T1"/>
                                </a:cxn>
                                <a:cxn ang="0">
                                  <a:pos x="0" y="T3"/>
                                </a:cxn>
                              </a:cxnLst>
                              <a:rect l="0" t="0" r="r" b="b"/>
                              <a:pathLst>
                                <a:path h="117">
                                  <a:moveTo>
                                    <a:pt x="0" y="0"/>
                                  </a:moveTo>
                                  <a:lnTo>
                                    <a:pt x="0" y="116"/>
                                  </a:lnTo>
                                </a:path>
                              </a:pathLst>
                            </a:custGeom>
                            <a:noFill/>
                            <a:ln w="42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38" name="Picture 7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194" y="1357"/>
                              <a:ext cx="169" cy="1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639" name="Group 755"/>
                        <wpg:cNvGrpSpPr>
                          <a:grpSpLocks/>
                        </wpg:cNvGrpSpPr>
                        <wpg:grpSpPr bwMode="auto">
                          <a:xfrm>
                            <a:off x="418" y="1380"/>
                            <a:ext cx="2" cy="2"/>
                            <a:chOff x="418" y="1380"/>
                            <a:chExt cx="2" cy="2"/>
                          </a:xfrm>
                        </wpg:grpSpPr>
                        <wps:wsp>
                          <wps:cNvPr id="53640" name="Freeform 756"/>
                          <wps:cNvSpPr>
                            <a:spLocks/>
                          </wps:cNvSpPr>
                          <wps:spPr bwMode="auto">
                            <a:xfrm>
                              <a:off x="418" y="1380"/>
                              <a:ext cx="2" cy="2"/>
                            </a:xfrm>
                            <a:custGeom>
                              <a:avLst/>
                              <a:gdLst>
                                <a:gd name="T0" fmla="+- 0 418 418"/>
                                <a:gd name="T1" fmla="*/ T0 w 1"/>
                                <a:gd name="T2" fmla="+- 0 419 418"/>
                                <a:gd name="T3" fmla="*/ T2 w 1"/>
                              </a:gdLst>
                              <a:ahLst/>
                              <a:cxnLst>
                                <a:cxn ang="0">
                                  <a:pos x="T1" y="0"/>
                                </a:cxn>
                                <a:cxn ang="0">
                                  <a:pos x="T3" y="0"/>
                                </a:cxn>
                              </a:cxnLst>
                              <a:rect l="0" t="0" r="r" b="b"/>
                              <a:pathLst>
                                <a:path w="1">
                                  <a:moveTo>
                                    <a:pt x="0" y="0"/>
                                  </a:moveTo>
                                  <a:lnTo>
                                    <a:pt x="1" y="0"/>
                                  </a:lnTo>
                                </a:path>
                              </a:pathLst>
                            </a:custGeom>
                            <a:noFill/>
                            <a:ln w="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41" name="Group 757"/>
                        <wpg:cNvGrpSpPr>
                          <a:grpSpLocks/>
                        </wpg:cNvGrpSpPr>
                        <wpg:grpSpPr bwMode="auto">
                          <a:xfrm>
                            <a:off x="434" y="1387"/>
                            <a:ext cx="3" cy="6"/>
                            <a:chOff x="434" y="1387"/>
                            <a:chExt cx="3" cy="6"/>
                          </a:xfrm>
                        </wpg:grpSpPr>
                        <wps:wsp>
                          <wps:cNvPr id="53642" name="Freeform 758"/>
                          <wps:cNvSpPr>
                            <a:spLocks/>
                          </wps:cNvSpPr>
                          <wps:spPr bwMode="auto">
                            <a:xfrm>
                              <a:off x="434" y="1387"/>
                              <a:ext cx="3" cy="6"/>
                            </a:xfrm>
                            <a:custGeom>
                              <a:avLst/>
                              <a:gdLst>
                                <a:gd name="T0" fmla="+- 0 435 434"/>
                                <a:gd name="T1" fmla="*/ T0 w 3"/>
                                <a:gd name="T2" fmla="+- 0 1393 1387"/>
                                <a:gd name="T3" fmla="*/ 1393 h 6"/>
                                <a:gd name="T4" fmla="+- 0 434 434"/>
                                <a:gd name="T5" fmla="*/ T4 w 3"/>
                                <a:gd name="T6" fmla="+- 0 1387 1387"/>
                                <a:gd name="T7" fmla="*/ 1387 h 6"/>
                                <a:gd name="T8" fmla="+- 0 436 434"/>
                                <a:gd name="T9" fmla="*/ T8 w 3"/>
                                <a:gd name="T10" fmla="+- 0 1387 1387"/>
                                <a:gd name="T11" fmla="*/ 1387 h 6"/>
                                <a:gd name="T12" fmla="+- 0 437 434"/>
                                <a:gd name="T13" fmla="*/ T12 w 3"/>
                                <a:gd name="T14" fmla="+- 0 1388 1387"/>
                                <a:gd name="T15" fmla="*/ 1388 h 6"/>
                                <a:gd name="T16" fmla="+- 0 435 434"/>
                                <a:gd name="T17" fmla="*/ T16 w 3"/>
                                <a:gd name="T18" fmla="+- 0 1392 1387"/>
                                <a:gd name="T19" fmla="*/ 1392 h 6"/>
                                <a:gd name="T20" fmla="+- 0 435 434"/>
                                <a:gd name="T21" fmla="*/ T20 w 3"/>
                                <a:gd name="T22" fmla="+- 0 1393 1387"/>
                                <a:gd name="T23" fmla="*/ 1393 h 6"/>
                              </a:gdLst>
                              <a:ahLst/>
                              <a:cxnLst>
                                <a:cxn ang="0">
                                  <a:pos x="T1" y="T3"/>
                                </a:cxn>
                                <a:cxn ang="0">
                                  <a:pos x="T5" y="T7"/>
                                </a:cxn>
                                <a:cxn ang="0">
                                  <a:pos x="T9" y="T11"/>
                                </a:cxn>
                                <a:cxn ang="0">
                                  <a:pos x="T13" y="T15"/>
                                </a:cxn>
                                <a:cxn ang="0">
                                  <a:pos x="T17" y="T19"/>
                                </a:cxn>
                                <a:cxn ang="0">
                                  <a:pos x="T21" y="T23"/>
                                </a:cxn>
                              </a:cxnLst>
                              <a:rect l="0" t="0" r="r" b="b"/>
                              <a:pathLst>
                                <a:path w="3" h="6">
                                  <a:moveTo>
                                    <a:pt x="1" y="6"/>
                                  </a:moveTo>
                                  <a:lnTo>
                                    <a:pt x="0" y="0"/>
                                  </a:lnTo>
                                  <a:lnTo>
                                    <a:pt x="2" y="0"/>
                                  </a:lnTo>
                                  <a:lnTo>
                                    <a:pt x="3" y="1"/>
                                  </a:lnTo>
                                  <a:lnTo>
                                    <a:pt x="1" y="5"/>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43" name="Group 759"/>
                        <wpg:cNvGrpSpPr>
                          <a:grpSpLocks/>
                        </wpg:cNvGrpSpPr>
                        <wpg:grpSpPr bwMode="auto">
                          <a:xfrm>
                            <a:off x="1122" y="1401"/>
                            <a:ext cx="2" cy="2"/>
                            <a:chOff x="1122" y="1401"/>
                            <a:chExt cx="2" cy="2"/>
                          </a:xfrm>
                        </wpg:grpSpPr>
                        <wps:wsp>
                          <wps:cNvPr id="53644" name="Freeform 760"/>
                          <wps:cNvSpPr>
                            <a:spLocks/>
                          </wps:cNvSpPr>
                          <wps:spPr bwMode="auto">
                            <a:xfrm>
                              <a:off x="1122" y="1401"/>
                              <a:ext cx="2" cy="2"/>
                            </a:xfrm>
                            <a:custGeom>
                              <a:avLst/>
                              <a:gdLst>
                                <a:gd name="T0" fmla="+- 0 1122 1122"/>
                                <a:gd name="T1" fmla="*/ T0 w 1"/>
                                <a:gd name="T2" fmla="+- 0 1123 1122"/>
                                <a:gd name="T3" fmla="*/ T2 w 1"/>
                              </a:gdLst>
                              <a:ahLst/>
                              <a:cxnLst>
                                <a:cxn ang="0">
                                  <a:pos x="T1" y="0"/>
                                </a:cxn>
                                <a:cxn ang="0">
                                  <a:pos x="T3" y="0"/>
                                </a:cxn>
                              </a:cxnLst>
                              <a:rect l="0" t="0" r="r" b="b"/>
                              <a:pathLst>
                                <a:path w="1">
                                  <a:moveTo>
                                    <a:pt x="0" y="0"/>
                                  </a:moveTo>
                                  <a:lnTo>
                                    <a:pt x="1" y="0"/>
                                  </a:lnTo>
                                </a:path>
                              </a:pathLst>
                            </a:custGeom>
                            <a:noFill/>
                            <a:ln w="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45" name="Group 761"/>
                        <wpg:cNvGrpSpPr>
                          <a:grpSpLocks/>
                        </wpg:cNvGrpSpPr>
                        <wpg:grpSpPr bwMode="auto">
                          <a:xfrm>
                            <a:off x="486" y="1405"/>
                            <a:ext cx="2" cy="2"/>
                            <a:chOff x="486" y="1405"/>
                            <a:chExt cx="2" cy="2"/>
                          </a:xfrm>
                        </wpg:grpSpPr>
                        <wps:wsp>
                          <wps:cNvPr id="53646" name="Freeform 762"/>
                          <wps:cNvSpPr>
                            <a:spLocks/>
                          </wps:cNvSpPr>
                          <wps:spPr bwMode="auto">
                            <a:xfrm>
                              <a:off x="486" y="1405"/>
                              <a:ext cx="2" cy="2"/>
                            </a:xfrm>
                            <a:custGeom>
                              <a:avLst/>
                              <a:gdLst>
                                <a:gd name="T0" fmla="+- 0 486 486"/>
                                <a:gd name="T1" fmla="*/ T0 w 1"/>
                                <a:gd name="T2" fmla="+- 0 487 486"/>
                                <a:gd name="T3" fmla="*/ T2 w 1"/>
                              </a:gdLst>
                              <a:ahLst/>
                              <a:cxnLst>
                                <a:cxn ang="0">
                                  <a:pos x="T1" y="0"/>
                                </a:cxn>
                                <a:cxn ang="0">
                                  <a:pos x="T3" y="0"/>
                                </a:cxn>
                              </a:cxnLst>
                              <a:rect l="0" t="0" r="r" b="b"/>
                              <a:pathLst>
                                <a:path w="1">
                                  <a:moveTo>
                                    <a:pt x="0" y="0"/>
                                  </a:moveTo>
                                  <a:lnTo>
                                    <a:pt x="1" y="0"/>
                                  </a:lnTo>
                                </a:path>
                              </a:pathLst>
                            </a:custGeom>
                            <a:noFill/>
                            <a:ln w="2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47" name="Group 763"/>
                        <wpg:cNvGrpSpPr>
                          <a:grpSpLocks/>
                        </wpg:cNvGrpSpPr>
                        <wpg:grpSpPr bwMode="auto">
                          <a:xfrm>
                            <a:off x="1104" y="1454"/>
                            <a:ext cx="5" cy="20"/>
                            <a:chOff x="1104" y="1454"/>
                            <a:chExt cx="5" cy="20"/>
                          </a:xfrm>
                        </wpg:grpSpPr>
                        <wps:wsp>
                          <wps:cNvPr id="53648" name="Freeform 764"/>
                          <wps:cNvSpPr>
                            <a:spLocks/>
                          </wps:cNvSpPr>
                          <wps:spPr bwMode="auto">
                            <a:xfrm>
                              <a:off x="1104" y="1454"/>
                              <a:ext cx="5" cy="20"/>
                            </a:xfrm>
                            <a:custGeom>
                              <a:avLst/>
                              <a:gdLst>
                                <a:gd name="T0" fmla="+- 0 1108 1104"/>
                                <a:gd name="T1" fmla="*/ T0 w 5"/>
                                <a:gd name="T2" fmla="+- 0 1474 1454"/>
                                <a:gd name="T3" fmla="*/ 1474 h 20"/>
                                <a:gd name="T4" fmla="+- 0 1107 1104"/>
                                <a:gd name="T5" fmla="*/ T4 w 5"/>
                                <a:gd name="T6" fmla="+- 0 1467 1454"/>
                                <a:gd name="T7" fmla="*/ 1467 h 20"/>
                                <a:gd name="T8" fmla="+- 0 1105 1104"/>
                                <a:gd name="T9" fmla="*/ T8 w 5"/>
                                <a:gd name="T10" fmla="+- 0 1460 1454"/>
                                <a:gd name="T11" fmla="*/ 1460 h 20"/>
                                <a:gd name="T12" fmla="+- 0 1104 1104"/>
                                <a:gd name="T13" fmla="*/ T12 w 5"/>
                                <a:gd name="T14" fmla="+- 0 1454 1454"/>
                                <a:gd name="T15" fmla="*/ 1454 h 20"/>
                                <a:gd name="T16" fmla="+- 0 1106 1104"/>
                                <a:gd name="T17" fmla="*/ T16 w 5"/>
                                <a:gd name="T18" fmla="+- 0 1461 1454"/>
                                <a:gd name="T19" fmla="*/ 1461 h 20"/>
                                <a:gd name="T20" fmla="+- 0 1107 1104"/>
                                <a:gd name="T21" fmla="*/ T20 w 5"/>
                                <a:gd name="T22" fmla="+- 0 1462 1454"/>
                                <a:gd name="T23" fmla="*/ 1462 h 20"/>
                                <a:gd name="T24" fmla="+- 0 1108 1104"/>
                                <a:gd name="T25" fmla="*/ T24 w 5"/>
                                <a:gd name="T26" fmla="+- 0 1467 1454"/>
                                <a:gd name="T27" fmla="*/ 1467 h 20"/>
                                <a:gd name="T28" fmla="+- 0 1108 1104"/>
                                <a:gd name="T29" fmla="*/ T28 w 5"/>
                                <a:gd name="T30" fmla="+- 0 1469 1454"/>
                                <a:gd name="T31" fmla="*/ 1469 h 20"/>
                                <a:gd name="T32" fmla="+- 0 1108 1104"/>
                                <a:gd name="T33" fmla="*/ T32 w 5"/>
                                <a:gd name="T34" fmla="+- 0 1474 1454"/>
                                <a:gd name="T35" fmla="*/ 14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0">
                                  <a:moveTo>
                                    <a:pt x="4" y="20"/>
                                  </a:moveTo>
                                  <a:lnTo>
                                    <a:pt x="3" y="13"/>
                                  </a:lnTo>
                                  <a:lnTo>
                                    <a:pt x="1" y="6"/>
                                  </a:lnTo>
                                  <a:lnTo>
                                    <a:pt x="0" y="0"/>
                                  </a:lnTo>
                                  <a:lnTo>
                                    <a:pt x="2" y="7"/>
                                  </a:lnTo>
                                  <a:lnTo>
                                    <a:pt x="3" y="8"/>
                                  </a:lnTo>
                                  <a:lnTo>
                                    <a:pt x="4" y="13"/>
                                  </a:lnTo>
                                  <a:lnTo>
                                    <a:pt x="4" y="15"/>
                                  </a:lnTo>
                                  <a:lnTo>
                                    <a:pt x="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49" name="Group 765"/>
                        <wpg:cNvGrpSpPr>
                          <a:grpSpLocks/>
                        </wpg:cNvGrpSpPr>
                        <wpg:grpSpPr bwMode="auto">
                          <a:xfrm>
                            <a:off x="1110" y="1475"/>
                            <a:ext cx="3" cy="11"/>
                            <a:chOff x="1110" y="1475"/>
                            <a:chExt cx="3" cy="11"/>
                          </a:xfrm>
                        </wpg:grpSpPr>
                        <wps:wsp>
                          <wps:cNvPr id="53650" name="Freeform 766"/>
                          <wps:cNvSpPr>
                            <a:spLocks/>
                          </wps:cNvSpPr>
                          <wps:spPr bwMode="auto">
                            <a:xfrm>
                              <a:off x="1110" y="1475"/>
                              <a:ext cx="3" cy="11"/>
                            </a:xfrm>
                            <a:custGeom>
                              <a:avLst/>
                              <a:gdLst>
                                <a:gd name="T0" fmla="+- 0 1113 1110"/>
                                <a:gd name="T1" fmla="*/ T0 w 3"/>
                                <a:gd name="T2" fmla="+- 0 1485 1475"/>
                                <a:gd name="T3" fmla="*/ 1485 h 11"/>
                                <a:gd name="T4" fmla="+- 0 1112 1110"/>
                                <a:gd name="T5" fmla="*/ T4 w 3"/>
                                <a:gd name="T6" fmla="+- 0 1480 1475"/>
                                <a:gd name="T7" fmla="*/ 1480 h 11"/>
                                <a:gd name="T8" fmla="+- 0 1110 1110"/>
                                <a:gd name="T9" fmla="*/ T8 w 3"/>
                                <a:gd name="T10" fmla="+- 0 1478 1475"/>
                                <a:gd name="T11" fmla="*/ 1478 h 11"/>
                                <a:gd name="T12" fmla="+- 0 1110 1110"/>
                                <a:gd name="T13" fmla="*/ T12 w 3"/>
                                <a:gd name="T14" fmla="+- 0 1475 1475"/>
                                <a:gd name="T15" fmla="*/ 1475 h 11"/>
                                <a:gd name="T16" fmla="+- 0 1111 1110"/>
                                <a:gd name="T17" fmla="*/ T16 w 3"/>
                                <a:gd name="T18" fmla="+- 0 1478 1475"/>
                                <a:gd name="T19" fmla="*/ 1478 h 11"/>
                                <a:gd name="T20" fmla="+- 0 1113 1110"/>
                                <a:gd name="T21" fmla="*/ T20 w 3"/>
                                <a:gd name="T22" fmla="+- 0 1481 1475"/>
                                <a:gd name="T23" fmla="*/ 1481 h 11"/>
                                <a:gd name="T24" fmla="+- 0 1113 1110"/>
                                <a:gd name="T25" fmla="*/ T24 w 3"/>
                                <a:gd name="T26" fmla="+- 0 1485 1475"/>
                                <a:gd name="T27" fmla="*/ 1485 h 11"/>
                              </a:gdLst>
                              <a:ahLst/>
                              <a:cxnLst>
                                <a:cxn ang="0">
                                  <a:pos x="T1" y="T3"/>
                                </a:cxn>
                                <a:cxn ang="0">
                                  <a:pos x="T5" y="T7"/>
                                </a:cxn>
                                <a:cxn ang="0">
                                  <a:pos x="T9" y="T11"/>
                                </a:cxn>
                                <a:cxn ang="0">
                                  <a:pos x="T13" y="T15"/>
                                </a:cxn>
                                <a:cxn ang="0">
                                  <a:pos x="T17" y="T19"/>
                                </a:cxn>
                                <a:cxn ang="0">
                                  <a:pos x="T21" y="T23"/>
                                </a:cxn>
                                <a:cxn ang="0">
                                  <a:pos x="T25" y="T27"/>
                                </a:cxn>
                              </a:cxnLst>
                              <a:rect l="0" t="0" r="r" b="b"/>
                              <a:pathLst>
                                <a:path w="3" h="11">
                                  <a:moveTo>
                                    <a:pt x="3" y="10"/>
                                  </a:moveTo>
                                  <a:lnTo>
                                    <a:pt x="2" y="5"/>
                                  </a:lnTo>
                                  <a:lnTo>
                                    <a:pt x="0" y="3"/>
                                  </a:lnTo>
                                  <a:lnTo>
                                    <a:pt x="0" y="0"/>
                                  </a:lnTo>
                                  <a:lnTo>
                                    <a:pt x="1" y="3"/>
                                  </a:lnTo>
                                  <a:lnTo>
                                    <a:pt x="3" y="6"/>
                                  </a:lnTo>
                                  <a:lnTo>
                                    <a:pt x="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51" name="Group 767"/>
                        <wpg:cNvGrpSpPr>
                          <a:grpSpLocks/>
                        </wpg:cNvGrpSpPr>
                        <wpg:grpSpPr bwMode="auto">
                          <a:xfrm>
                            <a:off x="1115" y="1486"/>
                            <a:ext cx="2" cy="5"/>
                            <a:chOff x="1115" y="1486"/>
                            <a:chExt cx="2" cy="5"/>
                          </a:xfrm>
                        </wpg:grpSpPr>
                        <wps:wsp>
                          <wps:cNvPr id="53652" name="Freeform 768"/>
                          <wps:cNvSpPr>
                            <a:spLocks/>
                          </wps:cNvSpPr>
                          <wps:spPr bwMode="auto">
                            <a:xfrm>
                              <a:off x="1115" y="1486"/>
                              <a:ext cx="2" cy="5"/>
                            </a:xfrm>
                            <a:custGeom>
                              <a:avLst/>
                              <a:gdLst>
                                <a:gd name="T0" fmla="+- 0 1116 1115"/>
                                <a:gd name="T1" fmla="*/ T0 w 1"/>
                                <a:gd name="T2" fmla="+- 0 1491 1486"/>
                                <a:gd name="T3" fmla="*/ 1491 h 5"/>
                                <a:gd name="T4" fmla="+- 0 1115 1115"/>
                                <a:gd name="T5" fmla="*/ T4 w 1"/>
                                <a:gd name="T6" fmla="+- 0 1486 1486"/>
                                <a:gd name="T7" fmla="*/ 1486 h 5"/>
                                <a:gd name="T8" fmla="+- 0 1116 1115"/>
                                <a:gd name="T9" fmla="*/ T8 w 1"/>
                                <a:gd name="T10" fmla="+- 0 1489 1486"/>
                                <a:gd name="T11" fmla="*/ 1489 h 5"/>
                                <a:gd name="T12" fmla="+- 0 1116 1115"/>
                                <a:gd name="T13" fmla="*/ T12 w 1"/>
                                <a:gd name="T14" fmla="+- 0 1491 1486"/>
                                <a:gd name="T15" fmla="*/ 1491 h 5"/>
                              </a:gdLst>
                              <a:ahLst/>
                              <a:cxnLst>
                                <a:cxn ang="0">
                                  <a:pos x="T1" y="T3"/>
                                </a:cxn>
                                <a:cxn ang="0">
                                  <a:pos x="T5" y="T7"/>
                                </a:cxn>
                                <a:cxn ang="0">
                                  <a:pos x="T9" y="T11"/>
                                </a:cxn>
                                <a:cxn ang="0">
                                  <a:pos x="T13" y="T15"/>
                                </a:cxn>
                              </a:cxnLst>
                              <a:rect l="0" t="0" r="r" b="b"/>
                              <a:pathLst>
                                <a:path w="1" h="5">
                                  <a:moveTo>
                                    <a:pt x="1" y="5"/>
                                  </a:moveTo>
                                  <a:lnTo>
                                    <a:pt x="0" y="0"/>
                                  </a:lnTo>
                                  <a:lnTo>
                                    <a:pt x="1" y="3"/>
                                  </a:lnTo>
                                  <a:lnTo>
                                    <a:pt x="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53" name="Group 769"/>
                        <wpg:cNvGrpSpPr>
                          <a:grpSpLocks/>
                        </wpg:cNvGrpSpPr>
                        <wpg:grpSpPr bwMode="auto">
                          <a:xfrm>
                            <a:off x="1117" y="1493"/>
                            <a:ext cx="2" cy="2"/>
                            <a:chOff x="1117" y="1493"/>
                            <a:chExt cx="2" cy="2"/>
                          </a:xfrm>
                        </wpg:grpSpPr>
                        <wps:wsp>
                          <wps:cNvPr id="53654" name="Freeform 770"/>
                          <wps:cNvSpPr>
                            <a:spLocks/>
                          </wps:cNvSpPr>
                          <wps:spPr bwMode="auto">
                            <a:xfrm>
                              <a:off x="1117" y="1493"/>
                              <a:ext cx="2" cy="2"/>
                            </a:xfrm>
                            <a:custGeom>
                              <a:avLst/>
                              <a:gdLst>
                                <a:gd name="T0" fmla="+- 0 1118 1117"/>
                                <a:gd name="T1" fmla="*/ T0 w 1"/>
                                <a:gd name="T2" fmla="+- 0 1495 1493"/>
                                <a:gd name="T3" fmla="*/ 1495 h 2"/>
                                <a:gd name="T4" fmla="+- 0 1117 1117"/>
                                <a:gd name="T5" fmla="*/ T4 w 1"/>
                                <a:gd name="T6" fmla="+- 0 1493 1493"/>
                                <a:gd name="T7" fmla="*/ 1493 h 2"/>
                                <a:gd name="T8" fmla="+- 0 1118 1117"/>
                                <a:gd name="T9" fmla="*/ T8 w 1"/>
                                <a:gd name="T10" fmla="+- 0 1494 1493"/>
                                <a:gd name="T11" fmla="*/ 1494 h 2"/>
                                <a:gd name="T12" fmla="+- 0 1118 1117"/>
                                <a:gd name="T13" fmla="*/ T12 w 1"/>
                                <a:gd name="T14" fmla="+- 0 1495 1493"/>
                                <a:gd name="T15" fmla="*/ 1495 h 2"/>
                              </a:gdLst>
                              <a:ahLst/>
                              <a:cxnLst>
                                <a:cxn ang="0">
                                  <a:pos x="T1" y="T3"/>
                                </a:cxn>
                                <a:cxn ang="0">
                                  <a:pos x="T5" y="T7"/>
                                </a:cxn>
                                <a:cxn ang="0">
                                  <a:pos x="T9" y="T11"/>
                                </a:cxn>
                                <a:cxn ang="0">
                                  <a:pos x="T13" y="T15"/>
                                </a:cxn>
                              </a:cxnLst>
                              <a:rect l="0" t="0" r="r" b="b"/>
                              <a:pathLst>
                                <a:path w="1" h="2">
                                  <a:moveTo>
                                    <a:pt x="1" y="2"/>
                                  </a:moveTo>
                                  <a:lnTo>
                                    <a:pt x="0" y="0"/>
                                  </a:lnTo>
                                  <a:lnTo>
                                    <a:pt x="1" y="1"/>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55" name="Group 771"/>
                        <wpg:cNvGrpSpPr>
                          <a:grpSpLocks/>
                        </wpg:cNvGrpSpPr>
                        <wpg:grpSpPr bwMode="auto">
                          <a:xfrm>
                            <a:off x="405" y="1544"/>
                            <a:ext cx="5" cy="3"/>
                            <a:chOff x="405" y="1544"/>
                            <a:chExt cx="5" cy="3"/>
                          </a:xfrm>
                        </wpg:grpSpPr>
                        <wps:wsp>
                          <wps:cNvPr id="53656" name="Freeform 772"/>
                          <wps:cNvSpPr>
                            <a:spLocks/>
                          </wps:cNvSpPr>
                          <wps:spPr bwMode="auto">
                            <a:xfrm>
                              <a:off x="405" y="1544"/>
                              <a:ext cx="5" cy="3"/>
                            </a:xfrm>
                            <a:custGeom>
                              <a:avLst/>
                              <a:gdLst>
                                <a:gd name="T0" fmla="+- 0 409 405"/>
                                <a:gd name="T1" fmla="*/ T0 w 5"/>
                                <a:gd name="T2" fmla="+- 0 1547 1544"/>
                                <a:gd name="T3" fmla="*/ 1547 h 3"/>
                                <a:gd name="T4" fmla="+- 0 405 405"/>
                                <a:gd name="T5" fmla="*/ T4 w 5"/>
                                <a:gd name="T6" fmla="+- 0 1545 1544"/>
                                <a:gd name="T7" fmla="*/ 1545 h 3"/>
                                <a:gd name="T8" fmla="+- 0 405 405"/>
                                <a:gd name="T9" fmla="*/ T8 w 5"/>
                                <a:gd name="T10" fmla="+- 0 1544 1544"/>
                                <a:gd name="T11" fmla="*/ 1544 h 3"/>
                                <a:gd name="T12" fmla="+- 0 409 405"/>
                                <a:gd name="T13" fmla="*/ T12 w 5"/>
                                <a:gd name="T14" fmla="+- 0 1545 1544"/>
                                <a:gd name="T15" fmla="*/ 1545 h 3"/>
                                <a:gd name="T16" fmla="+- 0 409 405"/>
                                <a:gd name="T17" fmla="*/ T16 w 5"/>
                                <a:gd name="T18" fmla="+- 0 1546 1544"/>
                                <a:gd name="T19" fmla="*/ 1546 h 3"/>
                                <a:gd name="T20" fmla="+- 0 409 405"/>
                                <a:gd name="T21" fmla="*/ T20 w 5"/>
                                <a:gd name="T22" fmla="+- 0 1547 1544"/>
                                <a:gd name="T23" fmla="*/ 1547 h 3"/>
                              </a:gdLst>
                              <a:ahLst/>
                              <a:cxnLst>
                                <a:cxn ang="0">
                                  <a:pos x="T1" y="T3"/>
                                </a:cxn>
                                <a:cxn ang="0">
                                  <a:pos x="T5" y="T7"/>
                                </a:cxn>
                                <a:cxn ang="0">
                                  <a:pos x="T9" y="T11"/>
                                </a:cxn>
                                <a:cxn ang="0">
                                  <a:pos x="T13" y="T15"/>
                                </a:cxn>
                                <a:cxn ang="0">
                                  <a:pos x="T17" y="T19"/>
                                </a:cxn>
                                <a:cxn ang="0">
                                  <a:pos x="T21" y="T23"/>
                                </a:cxn>
                              </a:cxnLst>
                              <a:rect l="0" t="0" r="r" b="b"/>
                              <a:pathLst>
                                <a:path w="5" h="3">
                                  <a:moveTo>
                                    <a:pt x="4" y="3"/>
                                  </a:moveTo>
                                  <a:lnTo>
                                    <a:pt x="0" y="1"/>
                                  </a:lnTo>
                                  <a:lnTo>
                                    <a:pt x="0" y="0"/>
                                  </a:lnTo>
                                  <a:lnTo>
                                    <a:pt x="4" y="1"/>
                                  </a:lnTo>
                                  <a:lnTo>
                                    <a:pt x="4" y="2"/>
                                  </a:lnTo>
                                  <a:lnTo>
                                    <a:pt x="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57" name="Group 773"/>
                        <wpg:cNvGrpSpPr>
                          <a:grpSpLocks/>
                        </wpg:cNvGrpSpPr>
                        <wpg:grpSpPr bwMode="auto">
                          <a:xfrm>
                            <a:off x="904" y="640"/>
                            <a:ext cx="192" cy="40"/>
                            <a:chOff x="904" y="640"/>
                            <a:chExt cx="192" cy="40"/>
                          </a:xfrm>
                        </wpg:grpSpPr>
                        <wps:wsp>
                          <wps:cNvPr id="53658" name="Freeform 774"/>
                          <wps:cNvSpPr>
                            <a:spLocks/>
                          </wps:cNvSpPr>
                          <wps:spPr bwMode="auto">
                            <a:xfrm>
                              <a:off x="904" y="640"/>
                              <a:ext cx="192" cy="40"/>
                            </a:xfrm>
                            <a:custGeom>
                              <a:avLst/>
                              <a:gdLst>
                                <a:gd name="T0" fmla="+- 0 950 904"/>
                                <a:gd name="T1" fmla="*/ T0 w 192"/>
                                <a:gd name="T2" fmla="+- 0 663 640"/>
                                <a:gd name="T3" fmla="*/ 663 h 40"/>
                                <a:gd name="T4" fmla="+- 0 921 904"/>
                                <a:gd name="T5" fmla="*/ T4 w 192"/>
                                <a:gd name="T6" fmla="+- 0 663 640"/>
                                <a:gd name="T7" fmla="*/ 663 h 40"/>
                                <a:gd name="T8" fmla="+- 0 924 904"/>
                                <a:gd name="T9" fmla="*/ T8 w 192"/>
                                <a:gd name="T10" fmla="+- 0 661 640"/>
                                <a:gd name="T11" fmla="*/ 661 h 40"/>
                                <a:gd name="T12" fmla="+- 0 937 904"/>
                                <a:gd name="T13" fmla="*/ T12 w 192"/>
                                <a:gd name="T14" fmla="+- 0 658 640"/>
                                <a:gd name="T15" fmla="*/ 658 h 40"/>
                                <a:gd name="T16" fmla="+- 0 945 904"/>
                                <a:gd name="T17" fmla="*/ T16 w 192"/>
                                <a:gd name="T18" fmla="+- 0 649 640"/>
                                <a:gd name="T19" fmla="*/ 649 h 40"/>
                                <a:gd name="T20" fmla="+- 0 951 904"/>
                                <a:gd name="T21" fmla="*/ T20 w 192"/>
                                <a:gd name="T22" fmla="+- 0 649 640"/>
                                <a:gd name="T23" fmla="*/ 649 h 40"/>
                                <a:gd name="T24" fmla="+- 0 964 904"/>
                                <a:gd name="T25" fmla="*/ T24 w 192"/>
                                <a:gd name="T26" fmla="+- 0 644 640"/>
                                <a:gd name="T27" fmla="*/ 644 h 40"/>
                                <a:gd name="T28" fmla="+- 0 989 904"/>
                                <a:gd name="T29" fmla="*/ T28 w 192"/>
                                <a:gd name="T30" fmla="+- 0 640 640"/>
                                <a:gd name="T31" fmla="*/ 640 h 40"/>
                                <a:gd name="T32" fmla="+- 0 993 904"/>
                                <a:gd name="T33" fmla="*/ T32 w 192"/>
                                <a:gd name="T34" fmla="+- 0 646 640"/>
                                <a:gd name="T35" fmla="*/ 646 h 40"/>
                                <a:gd name="T36" fmla="+- 0 1023 904"/>
                                <a:gd name="T37" fmla="*/ T36 w 192"/>
                                <a:gd name="T38" fmla="+- 0 646 640"/>
                                <a:gd name="T39" fmla="*/ 646 h 40"/>
                                <a:gd name="T40" fmla="+- 0 1046 904"/>
                                <a:gd name="T41" fmla="*/ T40 w 192"/>
                                <a:gd name="T42" fmla="+- 0 651 640"/>
                                <a:gd name="T43" fmla="*/ 651 h 40"/>
                                <a:gd name="T44" fmla="+- 0 980 904"/>
                                <a:gd name="T45" fmla="*/ T44 w 192"/>
                                <a:gd name="T46" fmla="+- 0 651 640"/>
                                <a:gd name="T47" fmla="*/ 651 h 40"/>
                                <a:gd name="T48" fmla="+- 0 976 904"/>
                                <a:gd name="T49" fmla="*/ T48 w 192"/>
                                <a:gd name="T50" fmla="+- 0 655 640"/>
                                <a:gd name="T51" fmla="*/ 655 h 40"/>
                                <a:gd name="T52" fmla="+- 0 973 904"/>
                                <a:gd name="T53" fmla="*/ T52 w 192"/>
                                <a:gd name="T54" fmla="+- 0 656 640"/>
                                <a:gd name="T55" fmla="*/ 656 h 40"/>
                                <a:gd name="T56" fmla="+- 0 967 904"/>
                                <a:gd name="T57" fmla="*/ T56 w 192"/>
                                <a:gd name="T58" fmla="+- 0 656 640"/>
                                <a:gd name="T59" fmla="*/ 656 h 40"/>
                                <a:gd name="T60" fmla="+- 0 963 904"/>
                                <a:gd name="T61" fmla="*/ T60 w 192"/>
                                <a:gd name="T62" fmla="+- 0 659 640"/>
                                <a:gd name="T63" fmla="*/ 659 h 40"/>
                                <a:gd name="T64" fmla="+- 0 958 904"/>
                                <a:gd name="T65" fmla="*/ T64 w 192"/>
                                <a:gd name="T66" fmla="+- 0 659 640"/>
                                <a:gd name="T67" fmla="*/ 659 h 40"/>
                                <a:gd name="T68" fmla="+- 0 953 904"/>
                                <a:gd name="T69" fmla="*/ T68 w 192"/>
                                <a:gd name="T70" fmla="+- 0 662 640"/>
                                <a:gd name="T71" fmla="*/ 662 h 40"/>
                                <a:gd name="T72" fmla="+- 0 950 904"/>
                                <a:gd name="T73" fmla="*/ T72 w 192"/>
                                <a:gd name="T74" fmla="+- 0 663 640"/>
                                <a:gd name="T75" fmla="*/ 66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2" h="40">
                                  <a:moveTo>
                                    <a:pt x="46" y="23"/>
                                  </a:moveTo>
                                  <a:lnTo>
                                    <a:pt x="17" y="23"/>
                                  </a:lnTo>
                                  <a:lnTo>
                                    <a:pt x="20" y="21"/>
                                  </a:lnTo>
                                  <a:lnTo>
                                    <a:pt x="33" y="18"/>
                                  </a:lnTo>
                                  <a:lnTo>
                                    <a:pt x="41" y="9"/>
                                  </a:lnTo>
                                  <a:lnTo>
                                    <a:pt x="47" y="9"/>
                                  </a:lnTo>
                                  <a:lnTo>
                                    <a:pt x="60" y="4"/>
                                  </a:lnTo>
                                  <a:lnTo>
                                    <a:pt x="85" y="0"/>
                                  </a:lnTo>
                                  <a:lnTo>
                                    <a:pt x="89" y="6"/>
                                  </a:lnTo>
                                  <a:lnTo>
                                    <a:pt x="119" y="6"/>
                                  </a:lnTo>
                                  <a:lnTo>
                                    <a:pt x="142" y="11"/>
                                  </a:lnTo>
                                  <a:lnTo>
                                    <a:pt x="76" y="11"/>
                                  </a:lnTo>
                                  <a:lnTo>
                                    <a:pt x="72" y="15"/>
                                  </a:lnTo>
                                  <a:lnTo>
                                    <a:pt x="69" y="16"/>
                                  </a:lnTo>
                                  <a:lnTo>
                                    <a:pt x="63" y="16"/>
                                  </a:lnTo>
                                  <a:lnTo>
                                    <a:pt x="59" y="19"/>
                                  </a:lnTo>
                                  <a:lnTo>
                                    <a:pt x="54" y="19"/>
                                  </a:lnTo>
                                  <a:lnTo>
                                    <a:pt x="49" y="22"/>
                                  </a:lnTo>
                                  <a:lnTo>
                                    <a:pt x="4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59" name="Freeform 775"/>
                          <wps:cNvSpPr>
                            <a:spLocks/>
                          </wps:cNvSpPr>
                          <wps:spPr bwMode="auto">
                            <a:xfrm>
                              <a:off x="904" y="640"/>
                              <a:ext cx="192" cy="40"/>
                            </a:xfrm>
                            <a:custGeom>
                              <a:avLst/>
                              <a:gdLst>
                                <a:gd name="T0" fmla="+- 0 1023 904"/>
                                <a:gd name="T1" fmla="*/ T0 w 192"/>
                                <a:gd name="T2" fmla="+- 0 646 640"/>
                                <a:gd name="T3" fmla="*/ 646 h 40"/>
                                <a:gd name="T4" fmla="+- 0 993 904"/>
                                <a:gd name="T5" fmla="*/ T4 w 192"/>
                                <a:gd name="T6" fmla="+- 0 646 640"/>
                                <a:gd name="T7" fmla="*/ 646 h 40"/>
                                <a:gd name="T8" fmla="+- 0 1002 904"/>
                                <a:gd name="T9" fmla="*/ T8 w 192"/>
                                <a:gd name="T10" fmla="+- 0 644 640"/>
                                <a:gd name="T11" fmla="*/ 644 h 40"/>
                                <a:gd name="T12" fmla="+- 0 1023 904"/>
                                <a:gd name="T13" fmla="*/ T12 w 192"/>
                                <a:gd name="T14" fmla="+- 0 646 640"/>
                                <a:gd name="T15" fmla="*/ 646 h 40"/>
                              </a:gdLst>
                              <a:ahLst/>
                              <a:cxnLst>
                                <a:cxn ang="0">
                                  <a:pos x="T1" y="T3"/>
                                </a:cxn>
                                <a:cxn ang="0">
                                  <a:pos x="T5" y="T7"/>
                                </a:cxn>
                                <a:cxn ang="0">
                                  <a:pos x="T9" y="T11"/>
                                </a:cxn>
                                <a:cxn ang="0">
                                  <a:pos x="T13" y="T15"/>
                                </a:cxn>
                              </a:cxnLst>
                              <a:rect l="0" t="0" r="r" b="b"/>
                              <a:pathLst>
                                <a:path w="192" h="40">
                                  <a:moveTo>
                                    <a:pt x="119" y="6"/>
                                  </a:moveTo>
                                  <a:lnTo>
                                    <a:pt x="89" y="6"/>
                                  </a:lnTo>
                                  <a:lnTo>
                                    <a:pt x="98" y="4"/>
                                  </a:lnTo>
                                  <a:lnTo>
                                    <a:pt x="11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0" name="Freeform 776"/>
                          <wps:cNvSpPr>
                            <a:spLocks/>
                          </wps:cNvSpPr>
                          <wps:spPr bwMode="auto">
                            <a:xfrm>
                              <a:off x="904" y="640"/>
                              <a:ext cx="192" cy="40"/>
                            </a:xfrm>
                            <a:custGeom>
                              <a:avLst/>
                              <a:gdLst>
                                <a:gd name="T0" fmla="+- 0 986 904"/>
                                <a:gd name="T1" fmla="*/ T0 w 192"/>
                                <a:gd name="T2" fmla="+- 0 654 640"/>
                                <a:gd name="T3" fmla="*/ 654 h 40"/>
                                <a:gd name="T4" fmla="+- 0 980 904"/>
                                <a:gd name="T5" fmla="*/ T4 w 192"/>
                                <a:gd name="T6" fmla="+- 0 651 640"/>
                                <a:gd name="T7" fmla="*/ 651 h 40"/>
                                <a:gd name="T8" fmla="+- 0 999 904"/>
                                <a:gd name="T9" fmla="*/ T8 w 192"/>
                                <a:gd name="T10" fmla="+- 0 651 640"/>
                                <a:gd name="T11" fmla="*/ 651 h 40"/>
                                <a:gd name="T12" fmla="+- 0 986 904"/>
                                <a:gd name="T13" fmla="*/ T12 w 192"/>
                                <a:gd name="T14" fmla="+- 0 654 640"/>
                                <a:gd name="T15" fmla="*/ 654 h 40"/>
                              </a:gdLst>
                              <a:ahLst/>
                              <a:cxnLst>
                                <a:cxn ang="0">
                                  <a:pos x="T1" y="T3"/>
                                </a:cxn>
                                <a:cxn ang="0">
                                  <a:pos x="T5" y="T7"/>
                                </a:cxn>
                                <a:cxn ang="0">
                                  <a:pos x="T9" y="T11"/>
                                </a:cxn>
                                <a:cxn ang="0">
                                  <a:pos x="T13" y="T15"/>
                                </a:cxn>
                              </a:cxnLst>
                              <a:rect l="0" t="0" r="r" b="b"/>
                              <a:pathLst>
                                <a:path w="192" h="40">
                                  <a:moveTo>
                                    <a:pt x="82" y="14"/>
                                  </a:moveTo>
                                  <a:lnTo>
                                    <a:pt x="76" y="11"/>
                                  </a:lnTo>
                                  <a:lnTo>
                                    <a:pt x="95" y="11"/>
                                  </a:lnTo>
                                  <a:lnTo>
                                    <a:pt x="8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1" name="Freeform 777"/>
                          <wps:cNvSpPr>
                            <a:spLocks/>
                          </wps:cNvSpPr>
                          <wps:spPr bwMode="auto">
                            <a:xfrm>
                              <a:off x="904" y="640"/>
                              <a:ext cx="192" cy="40"/>
                            </a:xfrm>
                            <a:custGeom>
                              <a:avLst/>
                              <a:gdLst>
                                <a:gd name="T0" fmla="+- 0 1096 904"/>
                                <a:gd name="T1" fmla="*/ T0 w 192"/>
                                <a:gd name="T2" fmla="+- 0 672 640"/>
                                <a:gd name="T3" fmla="*/ 672 h 40"/>
                                <a:gd name="T4" fmla="+- 0 1090 904"/>
                                <a:gd name="T5" fmla="*/ T4 w 192"/>
                                <a:gd name="T6" fmla="+- 0 672 640"/>
                                <a:gd name="T7" fmla="*/ 672 h 40"/>
                                <a:gd name="T8" fmla="+- 0 1064 904"/>
                                <a:gd name="T9" fmla="*/ T8 w 192"/>
                                <a:gd name="T10" fmla="+- 0 663 640"/>
                                <a:gd name="T11" fmla="*/ 663 h 40"/>
                                <a:gd name="T12" fmla="+- 0 1016 904"/>
                                <a:gd name="T13" fmla="*/ T12 w 192"/>
                                <a:gd name="T14" fmla="+- 0 652 640"/>
                                <a:gd name="T15" fmla="*/ 652 h 40"/>
                                <a:gd name="T16" fmla="+- 0 999 904"/>
                                <a:gd name="T17" fmla="*/ T16 w 192"/>
                                <a:gd name="T18" fmla="+- 0 651 640"/>
                                <a:gd name="T19" fmla="*/ 651 h 40"/>
                                <a:gd name="T20" fmla="+- 0 1046 904"/>
                                <a:gd name="T21" fmla="*/ T20 w 192"/>
                                <a:gd name="T22" fmla="+- 0 651 640"/>
                                <a:gd name="T23" fmla="*/ 651 h 40"/>
                                <a:gd name="T24" fmla="+- 0 1055 904"/>
                                <a:gd name="T25" fmla="*/ T24 w 192"/>
                                <a:gd name="T26" fmla="+- 0 654 640"/>
                                <a:gd name="T27" fmla="*/ 654 h 40"/>
                                <a:gd name="T28" fmla="+- 0 1090 904"/>
                                <a:gd name="T29" fmla="*/ T28 w 192"/>
                                <a:gd name="T30" fmla="+- 0 667 640"/>
                                <a:gd name="T31" fmla="*/ 667 h 40"/>
                                <a:gd name="T32" fmla="+- 0 1096 904"/>
                                <a:gd name="T33" fmla="*/ T32 w 192"/>
                                <a:gd name="T34" fmla="+- 0 672 640"/>
                                <a:gd name="T35" fmla="*/ 6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 h="40">
                                  <a:moveTo>
                                    <a:pt x="192" y="32"/>
                                  </a:moveTo>
                                  <a:lnTo>
                                    <a:pt x="186" y="32"/>
                                  </a:lnTo>
                                  <a:lnTo>
                                    <a:pt x="160" y="23"/>
                                  </a:lnTo>
                                  <a:lnTo>
                                    <a:pt x="112" y="12"/>
                                  </a:lnTo>
                                  <a:lnTo>
                                    <a:pt x="95" y="11"/>
                                  </a:lnTo>
                                  <a:lnTo>
                                    <a:pt x="142" y="11"/>
                                  </a:lnTo>
                                  <a:lnTo>
                                    <a:pt x="151" y="14"/>
                                  </a:lnTo>
                                  <a:lnTo>
                                    <a:pt x="186" y="27"/>
                                  </a:lnTo>
                                  <a:lnTo>
                                    <a:pt x="19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2" name="Freeform 778"/>
                          <wps:cNvSpPr>
                            <a:spLocks/>
                          </wps:cNvSpPr>
                          <wps:spPr bwMode="auto">
                            <a:xfrm>
                              <a:off x="904" y="640"/>
                              <a:ext cx="192" cy="40"/>
                            </a:xfrm>
                            <a:custGeom>
                              <a:avLst/>
                              <a:gdLst>
                                <a:gd name="T0" fmla="+- 0 971 904"/>
                                <a:gd name="T1" fmla="*/ T0 w 192"/>
                                <a:gd name="T2" fmla="+- 0 657 640"/>
                                <a:gd name="T3" fmla="*/ 657 h 40"/>
                                <a:gd name="T4" fmla="+- 0 967 904"/>
                                <a:gd name="T5" fmla="*/ T4 w 192"/>
                                <a:gd name="T6" fmla="+- 0 656 640"/>
                                <a:gd name="T7" fmla="*/ 656 h 40"/>
                                <a:gd name="T8" fmla="+- 0 973 904"/>
                                <a:gd name="T9" fmla="*/ T8 w 192"/>
                                <a:gd name="T10" fmla="+- 0 656 640"/>
                                <a:gd name="T11" fmla="*/ 656 h 40"/>
                                <a:gd name="T12" fmla="+- 0 971 904"/>
                                <a:gd name="T13" fmla="*/ T12 w 192"/>
                                <a:gd name="T14" fmla="+- 0 657 640"/>
                                <a:gd name="T15" fmla="*/ 657 h 40"/>
                              </a:gdLst>
                              <a:ahLst/>
                              <a:cxnLst>
                                <a:cxn ang="0">
                                  <a:pos x="T1" y="T3"/>
                                </a:cxn>
                                <a:cxn ang="0">
                                  <a:pos x="T5" y="T7"/>
                                </a:cxn>
                                <a:cxn ang="0">
                                  <a:pos x="T9" y="T11"/>
                                </a:cxn>
                                <a:cxn ang="0">
                                  <a:pos x="T13" y="T15"/>
                                </a:cxn>
                              </a:cxnLst>
                              <a:rect l="0" t="0" r="r" b="b"/>
                              <a:pathLst>
                                <a:path w="192" h="40">
                                  <a:moveTo>
                                    <a:pt x="67" y="17"/>
                                  </a:moveTo>
                                  <a:lnTo>
                                    <a:pt x="63" y="16"/>
                                  </a:lnTo>
                                  <a:lnTo>
                                    <a:pt x="69" y="16"/>
                                  </a:lnTo>
                                  <a:lnTo>
                                    <a:pt x="6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3" name="Freeform 779"/>
                          <wps:cNvSpPr>
                            <a:spLocks/>
                          </wps:cNvSpPr>
                          <wps:spPr bwMode="auto">
                            <a:xfrm>
                              <a:off x="904" y="640"/>
                              <a:ext cx="192" cy="40"/>
                            </a:xfrm>
                            <a:custGeom>
                              <a:avLst/>
                              <a:gdLst>
                                <a:gd name="T0" fmla="+- 0 905 904"/>
                                <a:gd name="T1" fmla="*/ T0 w 192"/>
                                <a:gd name="T2" fmla="+- 0 680 640"/>
                                <a:gd name="T3" fmla="*/ 680 h 40"/>
                                <a:gd name="T4" fmla="+- 0 904 904"/>
                                <a:gd name="T5" fmla="*/ T4 w 192"/>
                                <a:gd name="T6" fmla="+- 0 676 640"/>
                                <a:gd name="T7" fmla="*/ 676 h 40"/>
                                <a:gd name="T8" fmla="+- 0 915 904"/>
                                <a:gd name="T9" fmla="*/ T8 w 192"/>
                                <a:gd name="T10" fmla="+- 0 662 640"/>
                                <a:gd name="T11" fmla="*/ 662 h 40"/>
                                <a:gd name="T12" fmla="+- 0 921 904"/>
                                <a:gd name="T13" fmla="*/ T12 w 192"/>
                                <a:gd name="T14" fmla="+- 0 663 640"/>
                                <a:gd name="T15" fmla="*/ 663 h 40"/>
                                <a:gd name="T16" fmla="+- 0 950 904"/>
                                <a:gd name="T17" fmla="*/ T16 w 192"/>
                                <a:gd name="T18" fmla="+- 0 663 640"/>
                                <a:gd name="T19" fmla="*/ 663 h 40"/>
                                <a:gd name="T20" fmla="+- 0 947 904"/>
                                <a:gd name="T21" fmla="*/ T20 w 192"/>
                                <a:gd name="T22" fmla="+- 0 664 640"/>
                                <a:gd name="T23" fmla="*/ 664 h 40"/>
                                <a:gd name="T24" fmla="+- 0 939 904"/>
                                <a:gd name="T25" fmla="*/ T24 w 192"/>
                                <a:gd name="T26" fmla="+- 0 665 640"/>
                                <a:gd name="T27" fmla="*/ 665 h 40"/>
                                <a:gd name="T28" fmla="+- 0 934 904"/>
                                <a:gd name="T29" fmla="*/ T28 w 192"/>
                                <a:gd name="T30" fmla="+- 0 671 640"/>
                                <a:gd name="T31" fmla="*/ 671 h 40"/>
                                <a:gd name="T32" fmla="+- 0 919 904"/>
                                <a:gd name="T33" fmla="*/ T32 w 192"/>
                                <a:gd name="T34" fmla="+- 0 672 640"/>
                                <a:gd name="T35" fmla="*/ 672 h 40"/>
                                <a:gd name="T36" fmla="+- 0 912 904"/>
                                <a:gd name="T37" fmla="*/ T36 w 192"/>
                                <a:gd name="T38" fmla="+- 0 679 640"/>
                                <a:gd name="T39" fmla="*/ 679 h 40"/>
                                <a:gd name="T40" fmla="+- 0 905 904"/>
                                <a:gd name="T41" fmla="*/ T40 w 192"/>
                                <a:gd name="T42" fmla="+- 0 680 640"/>
                                <a:gd name="T43" fmla="*/ 68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2" h="40">
                                  <a:moveTo>
                                    <a:pt x="1" y="40"/>
                                  </a:moveTo>
                                  <a:lnTo>
                                    <a:pt x="0" y="36"/>
                                  </a:lnTo>
                                  <a:lnTo>
                                    <a:pt x="11" y="22"/>
                                  </a:lnTo>
                                  <a:lnTo>
                                    <a:pt x="17" y="23"/>
                                  </a:lnTo>
                                  <a:lnTo>
                                    <a:pt x="46" y="23"/>
                                  </a:lnTo>
                                  <a:lnTo>
                                    <a:pt x="43" y="24"/>
                                  </a:lnTo>
                                  <a:lnTo>
                                    <a:pt x="35" y="25"/>
                                  </a:lnTo>
                                  <a:lnTo>
                                    <a:pt x="30" y="31"/>
                                  </a:lnTo>
                                  <a:lnTo>
                                    <a:pt x="15" y="32"/>
                                  </a:lnTo>
                                  <a:lnTo>
                                    <a:pt x="8" y="39"/>
                                  </a:lnTo>
                                  <a:lnTo>
                                    <a:pt x="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64" name="Group 780"/>
                        <wpg:cNvGrpSpPr>
                          <a:grpSpLocks/>
                        </wpg:cNvGrpSpPr>
                        <wpg:grpSpPr bwMode="auto">
                          <a:xfrm>
                            <a:off x="488" y="640"/>
                            <a:ext cx="222" cy="43"/>
                            <a:chOff x="488" y="640"/>
                            <a:chExt cx="222" cy="43"/>
                          </a:xfrm>
                        </wpg:grpSpPr>
                        <wps:wsp>
                          <wps:cNvPr id="53665" name="Freeform 781"/>
                          <wps:cNvSpPr>
                            <a:spLocks/>
                          </wps:cNvSpPr>
                          <wps:spPr bwMode="auto">
                            <a:xfrm>
                              <a:off x="488" y="640"/>
                              <a:ext cx="222" cy="43"/>
                            </a:xfrm>
                            <a:custGeom>
                              <a:avLst/>
                              <a:gdLst>
                                <a:gd name="T0" fmla="+- 0 647 488"/>
                                <a:gd name="T1" fmla="*/ T0 w 222"/>
                                <a:gd name="T2" fmla="+- 0 647 640"/>
                                <a:gd name="T3" fmla="*/ 647 h 43"/>
                                <a:gd name="T4" fmla="+- 0 601 488"/>
                                <a:gd name="T5" fmla="*/ T4 w 222"/>
                                <a:gd name="T6" fmla="+- 0 647 640"/>
                                <a:gd name="T7" fmla="*/ 647 h 43"/>
                                <a:gd name="T8" fmla="+- 0 605 488"/>
                                <a:gd name="T9" fmla="*/ T8 w 222"/>
                                <a:gd name="T10" fmla="+- 0 640 640"/>
                                <a:gd name="T11" fmla="*/ 640 h 43"/>
                                <a:gd name="T12" fmla="+- 0 607 488"/>
                                <a:gd name="T13" fmla="*/ T12 w 222"/>
                                <a:gd name="T14" fmla="+- 0 640 640"/>
                                <a:gd name="T15" fmla="*/ 640 h 43"/>
                                <a:gd name="T16" fmla="+- 0 617 488"/>
                                <a:gd name="T17" fmla="*/ T16 w 222"/>
                                <a:gd name="T18" fmla="+- 0 645 640"/>
                                <a:gd name="T19" fmla="*/ 645 h 43"/>
                                <a:gd name="T20" fmla="+- 0 636 488"/>
                                <a:gd name="T21" fmla="*/ T20 w 222"/>
                                <a:gd name="T22" fmla="+- 0 645 640"/>
                                <a:gd name="T23" fmla="*/ 645 h 43"/>
                                <a:gd name="T24" fmla="+- 0 638 488"/>
                                <a:gd name="T25" fmla="*/ T24 w 222"/>
                                <a:gd name="T26" fmla="+- 0 646 640"/>
                                <a:gd name="T27" fmla="*/ 646 h 43"/>
                                <a:gd name="T28" fmla="+- 0 644 488"/>
                                <a:gd name="T29" fmla="*/ T28 w 222"/>
                                <a:gd name="T30" fmla="+- 0 646 640"/>
                                <a:gd name="T31" fmla="*/ 646 h 43"/>
                                <a:gd name="T32" fmla="+- 0 647 488"/>
                                <a:gd name="T33" fmla="*/ T32 w 222"/>
                                <a:gd name="T34" fmla="+- 0 647 640"/>
                                <a:gd name="T35" fmla="*/ 6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2" h="43">
                                  <a:moveTo>
                                    <a:pt x="159" y="7"/>
                                  </a:moveTo>
                                  <a:lnTo>
                                    <a:pt x="113" y="7"/>
                                  </a:lnTo>
                                  <a:lnTo>
                                    <a:pt x="117" y="0"/>
                                  </a:lnTo>
                                  <a:lnTo>
                                    <a:pt x="119" y="0"/>
                                  </a:lnTo>
                                  <a:lnTo>
                                    <a:pt x="129" y="5"/>
                                  </a:lnTo>
                                  <a:lnTo>
                                    <a:pt x="148" y="5"/>
                                  </a:lnTo>
                                  <a:lnTo>
                                    <a:pt x="150" y="6"/>
                                  </a:lnTo>
                                  <a:lnTo>
                                    <a:pt x="156" y="6"/>
                                  </a:lnTo>
                                  <a:lnTo>
                                    <a:pt x="1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6" name="Freeform 782"/>
                          <wps:cNvSpPr>
                            <a:spLocks/>
                          </wps:cNvSpPr>
                          <wps:spPr bwMode="auto">
                            <a:xfrm>
                              <a:off x="488" y="640"/>
                              <a:ext cx="222" cy="43"/>
                            </a:xfrm>
                            <a:custGeom>
                              <a:avLst/>
                              <a:gdLst>
                                <a:gd name="T0" fmla="+- 0 636 488"/>
                                <a:gd name="T1" fmla="*/ T0 w 222"/>
                                <a:gd name="T2" fmla="+- 0 645 640"/>
                                <a:gd name="T3" fmla="*/ 645 h 43"/>
                                <a:gd name="T4" fmla="+- 0 617 488"/>
                                <a:gd name="T5" fmla="*/ T4 w 222"/>
                                <a:gd name="T6" fmla="+- 0 645 640"/>
                                <a:gd name="T7" fmla="*/ 645 h 43"/>
                                <a:gd name="T8" fmla="+- 0 625 488"/>
                                <a:gd name="T9" fmla="*/ T8 w 222"/>
                                <a:gd name="T10" fmla="+- 0 640 640"/>
                                <a:gd name="T11" fmla="*/ 640 h 43"/>
                                <a:gd name="T12" fmla="+- 0 636 488"/>
                                <a:gd name="T13" fmla="*/ T12 w 222"/>
                                <a:gd name="T14" fmla="+- 0 645 640"/>
                                <a:gd name="T15" fmla="*/ 645 h 43"/>
                              </a:gdLst>
                              <a:ahLst/>
                              <a:cxnLst>
                                <a:cxn ang="0">
                                  <a:pos x="T1" y="T3"/>
                                </a:cxn>
                                <a:cxn ang="0">
                                  <a:pos x="T5" y="T7"/>
                                </a:cxn>
                                <a:cxn ang="0">
                                  <a:pos x="T9" y="T11"/>
                                </a:cxn>
                                <a:cxn ang="0">
                                  <a:pos x="T13" y="T15"/>
                                </a:cxn>
                              </a:cxnLst>
                              <a:rect l="0" t="0" r="r" b="b"/>
                              <a:pathLst>
                                <a:path w="222" h="43">
                                  <a:moveTo>
                                    <a:pt x="148" y="5"/>
                                  </a:moveTo>
                                  <a:lnTo>
                                    <a:pt x="129" y="5"/>
                                  </a:lnTo>
                                  <a:lnTo>
                                    <a:pt x="137" y="0"/>
                                  </a:lnTo>
                                  <a:lnTo>
                                    <a:pt x="1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7" name="Freeform 783"/>
                          <wps:cNvSpPr>
                            <a:spLocks/>
                          </wps:cNvSpPr>
                          <wps:spPr bwMode="auto">
                            <a:xfrm>
                              <a:off x="488" y="640"/>
                              <a:ext cx="222" cy="43"/>
                            </a:xfrm>
                            <a:custGeom>
                              <a:avLst/>
                              <a:gdLst>
                                <a:gd name="T0" fmla="+- 0 651 488"/>
                                <a:gd name="T1" fmla="*/ T0 w 222"/>
                                <a:gd name="T2" fmla="+- 0 648 640"/>
                                <a:gd name="T3" fmla="*/ 648 h 43"/>
                                <a:gd name="T4" fmla="+- 0 583 488"/>
                                <a:gd name="T5" fmla="*/ T4 w 222"/>
                                <a:gd name="T6" fmla="+- 0 648 640"/>
                                <a:gd name="T7" fmla="*/ 648 h 43"/>
                                <a:gd name="T8" fmla="+- 0 589 488"/>
                                <a:gd name="T9" fmla="*/ T8 w 222"/>
                                <a:gd name="T10" fmla="+- 0 644 640"/>
                                <a:gd name="T11" fmla="*/ 644 h 43"/>
                                <a:gd name="T12" fmla="+- 0 595 488"/>
                                <a:gd name="T13" fmla="*/ T12 w 222"/>
                                <a:gd name="T14" fmla="+- 0 646 640"/>
                                <a:gd name="T15" fmla="*/ 646 h 43"/>
                                <a:gd name="T16" fmla="+- 0 601 488"/>
                                <a:gd name="T17" fmla="*/ T16 w 222"/>
                                <a:gd name="T18" fmla="+- 0 647 640"/>
                                <a:gd name="T19" fmla="*/ 647 h 43"/>
                                <a:gd name="T20" fmla="+- 0 647 488"/>
                                <a:gd name="T21" fmla="*/ T20 w 222"/>
                                <a:gd name="T22" fmla="+- 0 647 640"/>
                                <a:gd name="T23" fmla="*/ 647 h 43"/>
                                <a:gd name="T24" fmla="+- 0 651 488"/>
                                <a:gd name="T25" fmla="*/ T24 w 222"/>
                                <a:gd name="T26" fmla="+- 0 648 640"/>
                                <a:gd name="T27" fmla="*/ 648 h 43"/>
                              </a:gdLst>
                              <a:ahLst/>
                              <a:cxnLst>
                                <a:cxn ang="0">
                                  <a:pos x="T1" y="T3"/>
                                </a:cxn>
                                <a:cxn ang="0">
                                  <a:pos x="T5" y="T7"/>
                                </a:cxn>
                                <a:cxn ang="0">
                                  <a:pos x="T9" y="T11"/>
                                </a:cxn>
                                <a:cxn ang="0">
                                  <a:pos x="T13" y="T15"/>
                                </a:cxn>
                                <a:cxn ang="0">
                                  <a:pos x="T17" y="T19"/>
                                </a:cxn>
                                <a:cxn ang="0">
                                  <a:pos x="T21" y="T23"/>
                                </a:cxn>
                                <a:cxn ang="0">
                                  <a:pos x="T25" y="T27"/>
                                </a:cxn>
                              </a:cxnLst>
                              <a:rect l="0" t="0" r="r" b="b"/>
                              <a:pathLst>
                                <a:path w="222" h="43">
                                  <a:moveTo>
                                    <a:pt x="163" y="8"/>
                                  </a:moveTo>
                                  <a:lnTo>
                                    <a:pt x="95" y="8"/>
                                  </a:lnTo>
                                  <a:lnTo>
                                    <a:pt x="101" y="4"/>
                                  </a:lnTo>
                                  <a:lnTo>
                                    <a:pt x="107" y="6"/>
                                  </a:lnTo>
                                  <a:lnTo>
                                    <a:pt x="113" y="7"/>
                                  </a:lnTo>
                                  <a:lnTo>
                                    <a:pt x="159" y="7"/>
                                  </a:lnTo>
                                  <a:lnTo>
                                    <a:pt x="1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8" name="Freeform 784"/>
                          <wps:cNvSpPr>
                            <a:spLocks/>
                          </wps:cNvSpPr>
                          <wps:spPr bwMode="auto">
                            <a:xfrm>
                              <a:off x="488" y="640"/>
                              <a:ext cx="222" cy="43"/>
                            </a:xfrm>
                            <a:custGeom>
                              <a:avLst/>
                              <a:gdLst>
                                <a:gd name="T0" fmla="+- 0 667 488"/>
                                <a:gd name="T1" fmla="*/ T0 w 222"/>
                                <a:gd name="T2" fmla="+- 0 649 640"/>
                                <a:gd name="T3" fmla="*/ 649 h 43"/>
                                <a:gd name="T4" fmla="+- 0 655 488"/>
                                <a:gd name="T5" fmla="*/ T4 w 222"/>
                                <a:gd name="T6" fmla="+- 0 649 640"/>
                                <a:gd name="T7" fmla="*/ 649 h 43"/>
                                <a:gd name="T8" fmla="+- 0 660 488"/>
                                <a:gd name="T9" fmla="*/ T8 w 222"/>
                                <a:gd name="T10" fmla="+- 0 646 640"/>
                                <a:gd name="T11" fmla="*/ 646 h 43"/>
                                <a:gd name="T12" fmla="+- 0 667 488"/>
                                <a:gd name="T13" fmla="*/ T12 w 222"/>
                                <a:gd name="T14" fmla="+- 0 649 640"/>
                                <a:gd name="T15" fmla="*/ 649 h 43"/>
                              </a:gdLst>
                              <a:ahLst/>
                              <a:cxnLst>
                                <a:cxn ang="0">
                                  <a:pos x="T1" y="T3"/>
                                </a:cxn>
                                <a:cxn ang="0">
                                  <a:pos x="T5" y="T7"/>
                                </a:cxn>
                                <a:cxn ang="0">
                                  <a:pos x="T9" y="T11"/>
                                </a:cxn>
                                <a:cxn ang="0">
                                  <a:pos x="T13" y="T15"/>
                                </a:cxn>
                              </a:cxnLst>
                              <a:rect l="0" t="0" r="r" b="b"/>
                              <a:pathLst>
                                <a:path w="222" h="43">
                                  <a:moveTo>
                                    <a:pt x="179" y="9"/>
                                  </a:moveTo>
                                  <a:lnTo>
                                    <a:pt x="167" y="9"/>
                                  </a:lnTo>
                                  <a:lnTo>
                                    <a:pt x="172" y="6"/>
                                  </a:lnTo>
                                  <a:lnTo>
                                    <a:pt x="1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69" name="Freeform 785"/>
                          <wps:cNvSpPr>
                            <a:spLocks/>
                          </wps:cNvSpPr>
                          <wps:spPr bwMode="auto">
                            <a:xfrm>
                              <a:off x="488" y="640"/>
                              <a:ext cx="222" cy="43"/>
                            </a:xfrm>
                            <a:custGeom>
                              <a:avLst/>
                              <a:gdLst>
                                <a:gd name="T0" fmla="+- 0 674 488"/>
                                <a:gd name="T1" fmla="*/ T0 w 222"/>
                                <a:gd name="T2" fmla="+- 0 651 640"/>
                                <a:gd name="T3" fmla="*/ 651 h 43"/>
                                <a:gd name="T4" fmla="+- 0 565 488"/>
                                <a:gd name="T5" fmla="*/ T4 w 222"/>
                                <a:gd name="T6" fmla="+- 0 651 640"/>
                                <a:gd name="T7" fmla="*/ 651 h 43"/>
                                <a:gd name="T8" fmla="+- 0 572 488"/>
                                <a:gd name="T9" fmla="*/ T8 w 222"/>
                                <a:gd name="T10" fmla="+- 0 647 640"/>
                                <a:gd name="T11" fmla="*/ 647 h 43"/>
                                <a:gd name="T12" fmla="+- 0 583 488"/>
                                <a:gd name="T13" fmla="*/ T12 w 222"/>
                                <a:gd name="T14" fmla="+- 0 648 640"/>
                                <a:gd name="T15" fmla="*/ 648 h 43"/>
                                <a:gd name="T16" fmla="+- 0 651 488"/>
                                <a:gd name="T17" fmla="*/ T16 w 222"/>
                                <a:gd name="T18" fmla="+- 0 648 640"/>
                                <a:gd name="T19" fmla="*/ 648 h 43"/>
                                <a:gd name="T20" fmla="+- 0 655 488"/>
                                <a:gd name="T21" fmla="*/ T20 w 222"/>
                                <a:gd name="T22" fmla="+- 0 649 640"/>
                                <a:gd name="T23" fmla="*/ 649 h 43"/>
                                <a:gd name="T24" fmla="+- 0 667 488"/>
                                <a:gd name="T25" fmla="*/ T24 w 222"/>
                                <a:gd name="T26" fmla="+- 0 649 640"/>
                                <a:gd name="T27" fmla="*/ 649 h 43"/>
                                <a:gd name="T28" fmla="+- 0 670 488"/>
                                <a:gd name="T29" fmla="*/ T28 w 222"/>
                                <a:gd name="T30" fmla="+- 0 650 640"/>
                                <a:gd name="T31" fmla="*/ 650 h 43"/>
                                <a:gd name="T32" fmla="+- 0 674 488"/>
                                <a:gd name="T33" fmla="*/ T32 w 222"/>
                                <a:gd name="T34" fmla="+- 0 651 640"/>
                                <a:gd name="T35" fmla="*/ 65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2" h="43">
                                  <a:moveTo>
                                    <a:pt x="186" y="11"/>
                                  </a:moveTo>
                                  <a:lnTo>
                                    <a:pt x="77" y="11"/>
                                  </a:lnTo>
                                  <a:lnTo>
                                    <a:pt x="84" y="7"/>
                                  </a:lnTo>
                                  <a:lnTo>
                                    <a:pt x="95" y="8"/>
                                  </a:lnTo>
                                  <a:lnTo>
                                    <a:pt x="163" y="8"/>
                                  </a:lnTo>
                                  <a:lnTo>
                                    <a:pt x="167" y="9"/>
                                  </a:lnTo>
                                  <a:lnTo>
                                    <a:pt x="179" y="9"/>
                                  </a:lnTo>
                                  <a:lnTo>
                                    <a:pt x="182" y="10"/>
                                  </a:lnTo>
                                  <a:lnTo>
                                    <a:pt x="18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0" name="Freeform 786"/>
                          <wps:cNvSpPr>
                            <a:spLocks/>
                          </wps:cNvSpPr>
                          <wps:spPr bwMode="auto">
                            <a:xfrm>
                              <a:off x="488" y="640"/>
                              <a:ext cx="222" cy="43"/>
                            </a:xfrm>
                            <a:custGeom>
                              <a:avLst/>
                              <a:gdLst>
                                <a:gd name="T0" fmla="+- 0 488 488"/>
                                <a:gd name="T1" fmla="*/ T0 w 222"/>
                                <a:gd name="T2" fmla="+- 0 683 640"/>
                                <a:gd name="T3" fmla="*/ 683 h 43"/>
                                <a:gd name="T4" fmla="+- 0 488 488"/>
                                <a:gd name="T5" fmla="*/ T4 w 222"/>
                                <a:gd name="T6" fmla="+- 0 681 640"/>
                                <a:gd name="T7" fmla="*/ 681 h 43"/>
                                <a:gd name="T8" fmla="+- 0 489 488"/>
                                <a:gd name="T9" fmla="*/ T8 w 222"/>
                                <a:gd name="T10" fmla="+- 0 680 640"/>
                                <a:gd name="T11" fmla="*/ 680 h 43"/>
                                <a:gd name="T12" fmla="+- 0 498 488"/>
                                <a:gd name="T13" fmla="*/ T12 w 222"/>
                                <a:gd name="T14" fmla="+- 0 674 640"/>
                                <a:gd name="T15" fmla="*/ 674 h 43"/>
                                <a:gd name="T16" fmla="+- 0 505 488"/>
                                <a:gd name="T17" fmla="*/ T16 w 222"/>
                                <a:gd name="T18" fmla="+- 0 673 640"/>
                                <a:gd name="T19" fmla="*/ 673 h 43"/>
                                <a:gd name="T20" fmla="+- 0 513 488"/>
                                <a:gd name="T21" fmla="*/ T20 w 222"/>
                                <a:gd name="T22" fmla="+- 0 667 640"/>
                                <a:gd name="T23" fmla="*/ 667 h 43"/>
                                <a:gd name="T24" fmla="+- 0 529 488"/>
                                <a:gd name="T25" fmla="*/ T24 w 222"/>
                                <a:gd name="T26" fmla="+- 0 662 640"/>
                                <a:gd name="T27" fmla="*/ 662 h 43"/>
                                <a:gd name="T28" fmla="+- 0 533 488"/>
                                <a:gd name="T29" fmla="*/ T28 w 222"/>
                                <a:gd name="T30" fmla="+- 0 655 640"/>
                                <a:gd name="T31" fmla="*/ 655 h 43"/>
                                <a:gd name="T32" fmla="+- 0 544 488"/>
                                <a:gd name="T33" fmla="*/ T32 w 222"/>
                                <a:gd name="T34" fmla="+- 0 654 640"/>
                                <a:gd name="T35" fmla="*/ 654 h 43"/>
                                <a:gd name="T36" fmla="+- 0 550 488"/>
                                <a:gd name="T37" fmla="*/ T36 w 222"/>
                                <a:gd name="T38" fmla="+- 0 649 640"/>
                                <a:gd name="T39" fmla="*/ 649 h 43"/>
                                <a:gd name="T40" fmla="+- 0 565 488"/>
                                <a:gd name="T41" fmla="*/ T40 w 222"/>
                                <a:gd name="T42" fmla="+- 0 651 640"/>
                                <a:gd name="T43" fmla="*/ 651 h 43"/>
                                <a:gd name="T44" fmla="+- 0 674 488"/>
                                <a:gd name="T45" fmla="*/ T44 w 222"/>
                                <a:gd name="T46" fmla="+- 0 651 640"/>
                                <a:gd name="T47" fmla="*/ 651 h 43"/>
                                <a:gd name="T48" fmla="+- 0 677 488"/>
                                <a:gd name="T49" fmla="*/ T48 w 222"/>
                                <a:gd name="T50" fmla="+- 0 652 640"/>
                                <a:gd name="T51" fmla="*/ 652 h 43"/>
                                <a:gd name="T52" fmla="+- 0 686 488"/>
                                <a:gd name="T53" fmla="*/ T52 w 222"/>
                                <a:gd name="T54" fmla="+- 0 657 640"/>
                                <a:gd name="T55" fmla="*/ 657 h 43"/>
                                <a:gd name="T56" fmla="+- 0 562 488"/>
                                <a:gd name="T57" fmla="*/ T56 w 222"/>
                                <a:gd name="T58" fmla="+- 0 657 640"/>
                                <a:gd name="T59" fmla="*/ 657 h 43"/>
                                <a:gd name="T60" fmla="+- 0 559 488"/>
                                <a:gd name="T61" fmla="*/ T60 w 222"/>
                                <a:gd name="T62" fmla="+- 0 659 640"/>
                                <a:gd name="T63" fmla="*/ 659 h 43"/>
                                <a:gd name="T64" fmla="+- 0 546 488"/>
                                <a:gd name="T65" fmla="*/ T64 w 222"/>
                                <a:gd name="T66" fmla="+- 0 660 640"/>
                                <a:gd name="T67" fmla="*/ 660 h 43"/>
                                <a:gd name="T68" fmla="+- 0 542 488"/>
                                <a:gd name="T69" fmla="*/ T68 w 222"/>
                                <a:gd name="T70" fmla="+- 0 668 640"/>
                                <a:gd name="T71" fmla="*/ 668 h 43"/>
                                <a:gd name="T72" fmla="+- 0 525 488"/>
                                <a:gd name="T73" fmla="*/ T72 w 222"/>
                                <a:gd name="T74" fmla="+- 0 669 640"/>
                                <a:gd name="T75" fmla="*/ 669 h 43"/>
                                <a:gd name="T76" fmla="+- 0 516 488"/>
                                <a:gd name="T77" fmla="*/ T76 w 222"/>
                                <a:gd name="T78" fmla="+- 0 672 640"/>
                                <a:gd name="T79" fmla="*/ 672 h 43"/>
                                <a:gd name="T80" fmla="+- 0 495 488"/>
                                <a:gd name="T81" fmla="*/ T80 w 222"/>
                                <a:gd name="T82" fmla="+- 0 682 640"/>
                                <a:gd name="T83" fmla="*/ 682 h 43"/>
                                <a:gd name="T84" fmla="+- 0 488 488"/>
                                <a:gd name="T85" fmla="*/ T84 w 222"/>
                                <a:gd name="T86" fmla="+- 0 683 640"/>
                                <a:gd name="T87" fmla="*/ 6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2" h="43">
                                  <a:moveTo>
                                    <a:pt x="0" y="43"/>
                                  </a:moveTo>
                                  <a:lnTo>
                                    <a:pt x="0" y="41"/>
                                  </a:lnTo>
                                  <a:lnTo>
                                    <a:pt x="1" y="40"/>
                                  </a:lnTo>
                                  <a:lnTo>
                                    <a:pt x="10" y="34"/>
                                  </a:lnTo>
                                  <a:lnTo>
                                    <a:pt x="17" y="33"/>
                                  </a:lnTo>
                                  <a:lnTo>
                                    <a:pt x="25" y="27"/>
                                  </a:lnTo>
                                  <a:lnTo>
                                    <a:pt x="41" y="22"/>
                                  </a:lnTo>
                                  <a:lnTo>
                                    <a:pt x="45" y="15"/>
                                  </a:lnTo>
                                  <a:lnTo>
                                    <a:pt x="56" y="14"/>
                                  </a:lnTo>
                                  <a:lnTo>
                                    <a:pt x="62" y="9"/>
                                  </a:lnTo>
                                  <a:lnTo>
                                    <a:pt x="77" y="11"/>
                                  </a:lnTo>
                                  <a:lnTo>
                                    <a:pt x="186" y="11"/>
                                  </a:lnTo>
                                  <a:lnTo>
                                    <a:pt x="189" y="12"/>
                                  </a:lnTo>
                                  <a:lnTo>
                                    <a:pt x="198" y="17"/>
                                  </a:lnTo>
                                  <a:lnTo>
                                    <a:pt x="74" y="17"/>
                                  </a:lnTo>
                                  <a:lnTo>
                                    <a:pt x="71" y="19"/>
                                  </a:lnTo>
                                  <a:lnTo>
                                    <a:pt x="58" y="20"/>
                                  </a:lnTo>
                                  <a:lnTo>
                                    <a:pt x="54" y="28"/>
                                  </a:lnTo>
                                  <a:lnTo>
                                    <a:pt x="37" y="29"/>
                                  </a:lnTo>
                                  <a:lnTo>
                                    <a:pt x="28" y="32"/>
                                  </a:lnTo>
                                  <a:lnTo>
                                    <a:pt x="7" y="4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1" name="Freeform 787"/>
                          <wps:cNvSpPr>
                            <a:spLocks/>
                          </wps:cNvSpPr>
                          <wps:spPr bwMode="auto">
                            <a:xfrm>
                              <a:off x="488" y="640"/>
                              <a:ext cx="222" cy="43"/>
                            </a:xfrm>
                            <a:custGeom>
                              <a:avLst/>
                              <a:gdLst>
                                <a:gd name="T0" fmla="+- 0 588 488"/>
                                <a:gd name="T1" fmla="*/ T0 w 222"/>
                                <a:gd name="T2" fmla="+- 0 662 640"/>
                                <a:gd name="T3" fmla="*/ 662 h 43"/>
                                <a:gd name="T4" fmla="+- 0 585 488"/>
                                <a:gd name="T5" fmla="*/ T4 w 222"/>
                                <a:gd name="T6" fmla="+- 0 662 640"/>
                                <a:gd name="T7" fmla="*/ 662 h 43"/>
                                <a:gd name="T8" fmla="+- 0 562 488"/>
                                <a:gd name="T9" fmla="*/ T8 w 222"/>
                                <a:gd name="T10" fmla="+- 0 657 640"/>
                                <a:gd name="T11" fmla="*/ 657 h 43"/>
                                <a:gd name="T12" fmla="+- 0 596 488"/>
                                <a:gd name="T13" fmla="*/ T12 w 222"/>
                                <a:gd name="T14" fmla="+- 0 657 640"/>
                                <a:gd name="T15" fmla="*/ 657 h 43"/>
                                <a:gd name="T16" fmla="+- 0 593 488"/>
                                <a:gd name="T17" fmla="*/ T16 w 222"/>
                                <a:gd name="T18" fmla="+- 0 658 640"/>
                                <a:gd name="T19" fmla="*/ 658 h 43"/>
                                <a:gd name="T20" fmla="+- 0 593 488"/>
                                <a:gd name="T21" fmla="*/ T20 w 222"/>
                                <a:gd name="T22" fmla="+- 0 660 640"/>
                                <a:gd name="T23" fmla="*/ 660 h 43"/>
                                <a:gd name="T24" fmla="+- 0 588 488"/>
                                <a:gd name="T25" fmla="*/ T24 w 222"/>
                                <a:gd name="T26" fmla="+- 0 662 640"/>
                                <a:gd name="T27" fmla="*/ 662 h 43"/>
                              </a:gdLst>
                              <a:ahLst/>
                              <a:cxnLst>
                                <a:cxn ang="0">
                                  <a:pos x="T1" y="T3"/>
                                </a:cxn>
                                <a:cxn ang="0">
                                  <a:pos x="T5" y="T7"/>
                                </a:cxn>
                                <a:cxn ang="0">
                                  <a:pos x="T9" y="T11"/>
                                </a:cxn>
                                <a:cxn ang="0">
                                  <a:pos x="T13" y="T15"/>
                                </a:cxn>
                                <a:cxn ang="0">
                                  <a:pos x="T17" y="T19"/>
                                </a:cxn>
                                <a:cxn ang="0">
                                  <a:pos x="T21" y="T23"/>
                                </a:cxn>
                                <a:cxn ang="0">
                                  <a:pos x="T25" y="T27"/>
                                </a:cxn>
                              </a:cxnLst>
                              <a:rect l="0" t="0" r="r" b="b"/>
                              <a:pathLst>
                                <a:path w="222" h="43">
                                  <a:moveTo>
                                    <a:pt x="100" y="22"/>
                                  </a:moveTo>
                                  <a:lnTo>
                                    <a:pt x="97" y="22"/>
                                  </a:lnTo>
                                  <a:lnTo>
                                    <a:pt x="74" y="17"/>
                                  </a:lnTo>
                                  <a:lnTo>
                                    <a:pt x="108" y="17"/>
                                  </a:lnTo>
                                  <a:lnTo>
                                    <a:pt x="105" y="18"/>
                                  </a:lnTo>
                                  <a:lnTo>
                                    <a:pt x="105" y="20"/>
                                  </a:lnTo>
                                  <a:lnTo>
                                    <a:pt x="10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2" name="Freeform 788"/>
                          <wps:cNvSpPr>
                            <a:spLocks/>
                          </wps:cNvSpPr>
                          <wps:spPr bwMode="auto">
                            <a:xfrm>
                              <a:off x="488" y="640"/>
                              <a:ext cx="222" cy="43"/>
                            </a:xfrm>
                            <a:custGeom>
                              <a:avLst/>
                              <a:gdLst>
                                <a:gd name="T0" fmla="+- 0 625 488"/>
                                <a:gd name="T1" fmla="*/ T0 w 222"/>
                                <a:gd name="T2" fmla="+- 0 662 640"/>
                                <a:gd name="T3" fmla="*/ 662 h 43"/>
                                <a:gd name="T4" fmla="+- 0 611 488"/>
                                <a:gd name="T5" fmla="*/ T4 w 222"/>
                                <a:gd name="T6" fmla="+- 0 657 640"/>
                                <a:gd name="T7" fmla="*/ 657 h 43"/>
                                <a:gd name="T8" fmla="+- 0 686 488"/>
                                <a:gd name="T9" fmla="*/ T8 w 222"/>
                                <a:gd name="T10" fmla="+- 0 657 640"/>
                                <a:gd name="T11" fmla="*/ 657 h 43"/>
                                <a:gd name="T12" fmla="+- 0 690 488"/>
                                <a:gd name="T13" fmla="*/ T12 w 222"/>
                                <a:gd name="T14" fmla="+- 0 659 640"/>
                                <a:gd name="T15" fmla="*/ 659 h 43"/>
                                <a:gd name="T16" fmla="+- 0 632 488"/>
                                <a:gd name="T17" fmla="*/ T16 w 222"/>
                                <a:gd name="T18" fmla="+- 0 659 640"/>
                                <a:gd name="T19" fmla="*/ 659 h 43"/>
                                <a:gd name="T20" fmla="+- 0 625 488"/>
                                <a:gd name="T21" fmla="*/ T20 w 222"/>
                                <a:gd name="T22" fmla="+- 0 662 640"/>
                                <a:gd name="T23" fmla="*/ 662 h 43"/>
                              </a:gdLst>
                              <a:ahLst/>
                              <a:cxnLst>
                                <a:cxn ang="0">
                                  <a:pos x="T1" y="T3"/>
                                </a:cxn>
                                <a:cxn ang="0">
                                  <a:pos x="T5" y="T7"/>
                                </a:cxn>
                                <a:cxn ang="0">
                                  <a:pos x="T9" y="T11"/>
                                </a:cxn>
                                <a:cxn ang="0">
                                  <a:pos x="T13" y="T15"/>
                                </a:cxn>
                                <a:cxn ang="0">
                                  <a:pos x="T17" y="T19"/>
                                </a:cxn>
                                <a:cxn ang="0">
                                  <a:pos x="T21" y="T23"/>
                                </a:cxn>
                              </a:cxnLst>
                              <a:rect l="0" t="0" r="r" b="b"/>
                              <a:pathLst>
                                <a:path w="222" h="43">
                                  <a:moveTo>
                                    <a:pt x="137" y="22"/>
                                  </a:moveTo>
                                  <a:lnTo>
                                    <a:pt x="123" y="17"/>
                                  </a:lnTo>
                                  <a:lnTo>
                                    <a:pt x="198" y="17"/>
                                  </a:lnTo>
                                  <a:lnTo>
                                    <a:pt x="202" y="19"/>
                                  </a:lnTo>
                                  <a:lnTo>
                                    <a:pt x="144" y="19"/>
                                  </a:lnTo>
                                  <a:lnTo>
                                    <a:pt x="13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3" name="Freeform 789"/>
                          <wps:cNvSpPr>
                            <a:spLocks/>
                          </wps:cNvSpPr>
                          <wps:spPr bwMode="auto">
                            <a:xfrm>
                              <a:off x="488" y="640"/>
                              <a:ext cx="222" cy="43"/>
                            </a:xfrm>
                            <a:custGeom>
                              <a:avLst/>
                              <a:gdLst>
                                <a:gd name="T0" fmla="+- 0 645 488"/>
                                <a:gd name="T1" fmla="*/ T0 w 222"/>
                                <a:gd name="T2" fmla="+- 0 664 640"/>
                                <a:gd name="T3" fmla="*/ 664 h 43"/>
                                <a:gd name="T4" fmla="+- 0 643 488"/>
                                <a:gd name="T5" fmla="*/ T4 w 222"/>
                                <a:gd name="T6" fmla="+- 0 664 640"/>
                                <a:gd name="T7" fmla="*/ 664 h 43"/>
                                <a:gd name="T8" fmla="+- 0 632 488"/>
                                <a:gd name="T9" fmla="*/ T8 w 222"/>
                                <a:gd name="T10" fmla="+- 0 659 640"/>
                                <a:gd name="T11" fmla="*/ 659 h 43"/>
                                <a:gd name="T12" fmla="+- 0 649 488"/>
                                <a:gd name="T13" fmla="*/ T12 w 222"/>
                                <a:gd name="T14" fmla="+- 0 659 640"/>
                                <a:gd name="T15" fmla="*/ 659 h 43"/>
                                <a:gd name="T16" fmla="+- 0 645 488"/>
                                <a:gd name="T17" fmla="*/ T16 w 222"/>
                                <a:gd name="T18" fmla="+- 0 664 640"/>
                                <a:gd name="T19" fmla="*/ 664 h 43"/>
                              </a:gdLst>
                              <a:ahLst/>
                              <a:cxnLst>
                                <a:cxn ang="0">
                                  <a:pos x="T1" y="T3"/>
                                </a:cxn>
                                <a:cxn ang="0">
                                  <a:pos x="T5" y="T7"/>
                                </a:cxn>
                                <a:cxn ang="0">
                                  <a:pos x="T9" y="T11"/>
                                </a:cxn>
                                <a:cxn ang="0">
                                  <a:pos x="T13" y="T15"/>
                                </a:cxn>
                                <a:cxn ang="0">
                                  <a:pos x="T17" y="T19"/>
                                </a:cxn>
                              </a:cxnLst>
                              <a:rect l="0" t="0" r="r" b="b"/>
                              <a:pathLst>
                                <a:path w="222" h="43">
                                  <a:moveTo>
                                    <a:pt x="157" y="24"/>
                                  </a:moveTo>
                                  <a:lnTo>
                                    <a:pt x="155" y="24"/>
                                  </a:lnTo>
                                  <a:lnTo>
                                    <a:pt x="144" y="19"/>
                                  </a:lnTo>
                                  <a:lnTo>
                                    <a:pt x="161" y="19"/>
                                  </a:lnTo>
                                  <a:lnTo>
                                    <a:pt x="15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4" name="Freeform 790"/>
                          <wps:cNvSpPr>
                            <a:spLocks/>
                          </wps:cNvSpPr>
                          <wps:spPr bwMode="auto">
                            <a:xfrm>
                              <a:off x="488" y="640"/>
                              <a:ext cx="222" cy="43"/>
                            </a:xfrm>
                            <a:custGeom>
                              <a:avLst/>
                              <a:gdLst>
                                <a:gd name="T0" fmla="+- 0 664 488"/>
                                <a:gd name="T1" fmla="*/ T0 w 222"/>
                                <a:gd name="T2" fmla="+- 0 669 640"/>
                                <a:gd name="T3" fmla="*/ 669 h 43"/>
                                <a:gd name="T4" fmla="+- 0 649 488"/>
                                <a:gd name="T5" fmla="*/ T4 w 222"/>
                                <a:gd name="T6" fmla="+- 0 659 640"/>
                                <a:gd name="T7" fmla="*/ 659 h 43"/>
                                <a:gd name="T8" fmla="+- 0 690 488"/>
                                <a:gd name="T9" fmla="*/ T8 w 222"/>
                                <a:gd name="T10" fmla="+- 0 659 640"/>
                                <a:gd name="T11" fmla="*/ 659 h 43"/>
                                <a:gd name="T12" fmla="+- 0 693 488"/>
                                <a:gd name="T13" fmla="*/ T12 w 222"/>
                                <a:gd name="T14" fmla="+- 0 660 640"/>
                                <a:gd name="T15" fmla="*/ 660 h 43"/>
                                <a:gd name="T16" fmla="+- 0 700 488"/>
                                <a:gd name="T17" fmla="*/ T16 w 222"/>
                                <a:gd name="T18" fmla="+- 0 665 640"/>
                                <a:gd name="T19" fmla="*/ 665 h 43"/>
                                <a:gd name="T20" fmla="+- 0 671 488"/>
                                <a:gd name="T21" fmla="*/ T20 w 222"/>
                                <a:gd name="T22" fmla="+- 0 665 640"/>
                                <a:gd name="T23" fmla="*/ 665 h 43"/>
                                <a:gd name="T24" fmla="+- 0 664 488"/>
                                <a:gd name="T25" fmla="*/ T24 w 222"/>
                                <a:gd name="T26" fmla="+- 0 669 640"/>
                                <a:gd name="T27" fmla="*/ 669 h 43"/>
                              </a:gdLst>
                              <a:ahLst/>
                              <a:cxnLst>
                                <a:cxn ang="0">
                                  <a:pos x="T1" y="T3"/>
                                </a:cxn>
                                <a:cxn ang="0">
                                  <a:pos x="T5" y="T7"/>
                                </a:cxn>
                                <a:cxn ang="0">
                                  <a:pos x="T9" y="T11"/>
                                </a:cxn>
                                <a:cxn ang="0">
                                  <a:pos x="T13" y="T15"/>
                                </a:cxn>
                                <a:cxn ang="0">
                                  <a:pos x="T17" y="T19"/>
                                </a:cxn>
                                <a:cxn ang="0">
                                  <a:pos x="T21" y="T23"/>
                                </a:cxn>
                                <a:cxn ang="0">
                                  <a:pos x="T25" y="T27"/>
                                </a:cxn>
                              </a:cxnLst>
                              <a:rect l="0" t="0" r="r" b="b"/>
                              <a:pathLst>
                                <a:path w="222" h="43">
                                  <a:moveTo>
                                    <a:pt x="176" y="29"/>
                                  </a:moveTo>
                                  <a:lnTo>
                                    <a:pt x="161" y="19"/>
                                  </a:lnTo>
                                  <a:lnTo>
                                    <a:pt x="202" y="19"/>
                                  </a:lnTo>
                                  <a:lnTo>
                                    <a:pt x="205" y="20"/>
                                  </a:lnTo>
                                  <a:lnTo>
                                    <a:pt x="212" y="25"/>
                                  </a:lnTo>
                                  <a:lnTo>
                                    <a:pt x="183" y="25"/>
                                  </a:lnTo>
                                  <a:lnTo>
                                    <a:pt x="1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5" name="Freeform 791"/>
                          <wps:cNvSpPr>
                            <a:spLocks/>
                          </wps:cNvSpPr>
                          <wps:spPr bwMode="auto">
                            <a:xfrm>
                              <a:off x="488" y="640"/>
                              <a:ext cx="222" cy="43"/>
                            </a:xfrm>
                            <a:custGeom>
                              <a:avLst/>
                              <a:gdLst>
                                <a:gd name="T0" fmla="+- 0 680 488"/>
                                <a:gd name="T1" fmla="*/ T0 w 222"/>
                                <a:gd name="T2" fmla="+- 0 670 640"/>
                                <a:gd name="T3" fmla="*/ 670 h 43"/>
                                <a:gd name="T4" fmla="+- 0 671 488"/>
                                <a:gd name="T5" fmla="*/ T4 w 222"/>
                                <a:gd name="T6" fmla="+- 0 665 640"/>
                                <a:gd name="T7" fmla="*/ 665 h 43"/>
                                <a:gd name="T8" fmla="+- 0 700 488"/>
                                <a:gd name="T9" fmla="*/ T8 w 222"/>
                                <a:gd name="T10" fmla="+- 0 665 640"/>
                                <a:gd name="T11" fmla="*/ 665 h 43"/>
                                <a:gd name="T12" fmla="+- 0 704 488"/>
                                <a:gd name="T13" fmla="*/ T12 w 222"/>
                                <a:gd name="T14" fmla="+- 0 669 640"/>
                                <a:gd name="T15" fmla="*/ 669 h 43"/>
                                <a:gd name="T16" fmla="+- 0 686 488"/>
                                <a:gd name="T17" fmla="*/ T16 w 222"/>
                                <a:gd name="T18" fmla="+- 0 669 640"/>
                                <a:gd name="T19" fmla="*/ 669 h 43"/>
                                <a:gd name="T20" fmla="+- 0 680 488"/>
                                <a:gd name="T21" fmla="*/ T20 w 222"/>
                                <a:gd name="T22" fmla="+- 0 670 640"/>
                                <a:gd name="T23" fmla="*/ 670 h 43"/>
                              </a:gdLst>
                              <a:ahLst/>
                              <a:cxnLst>
                                <a:cxn ang="0">
                                  <a:pos x="T1" y="T3"/>
                                </a:cxn>
                                <a:cxn ang="0">
                                  <a:pos x="T5" y="T7"/>
                                </a:cxn>
                                <a:cxn ang="0">
                                  <a:pos x="T9" y="T11"/>
                                </a:cxn>
                                <a:cxn ang="0">
                                  <a:pos x="T13" y="T15"/>
                                </a:cxn>
                                <a:cxn ang="0">
                                  <a:pos x="T17" y="T19"/>
                                </a:cxn>
                                <a:cxn ang="0">
                                  <a:pos x="T21" y="T23"/>
                                </a:cxn>
                              </a:cxnLst>
                              <a:rect l="0" t="0" r="r" b="b"/>
                              <a:pathLst>
                                <a:path w="222" h="43">
                                  <a:moveTo>
                                    <a:pt x="192" y="30"/>
                                  </a:moveTo>
                                  <a:lnTo>
                                    <a:pt x="183" y="25"/>
                                  </a:lnTo>
                                  <a:lnTo>
                                    <a:pt x="212" y="25"/>
                                  </a:lnTo>
                                  <a:lnTo>
                                    <a:pt x="216" y="29"/>
                                  </a:lnTo>
                                  <a:lnTo>
                                    <a:pt x="198" y="29"/>
                                  </a:lnTo>
                                  <a:lnTo>
                                    <a:pt x="19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6" name="Freeform 792"/>
                          <wps:cNvSpPr>
                            <a:spLocks/>
                          </wps:cNvSpPr>
                          <wps:spPr bwMode="auto">
                            <a:xfrm>
                              <a:off x="488" y="640"/>
                              <a:ext cx="222" cy="43"/>
                            </a:xfrm>
                            <a:custGeom>
                              <a:avLst/>
                              <a:gdLst>
                                <a:gd name="T0" fmla="+- 0 697 488"/>
                                <a:gd name="T1" fmla="*/ T0 w 222"/>
                                <a:gd name="T2" fmla="+- 0 674 640"/>
                                <a:gd name="T3" fmla="*/ 674 h 43"/>
                                <a:gd name="T4" fmla="+- 0 690 488"/>
                                <a:gd name="T5" fmla="*/ T4 w 222"/>
                                <a:gd name="T6" fmla="+- 0 672 640"/>
                                <a:gd name="T7" fmla="*/ 672 h 43"/>
                                <a:gd name="T8" fmla="+- 0 686 488"/>
                                <a:gd name="T9" fmla="*/ T8 w 222"/>
                                <a:gd name="T10" fmla="+- 0 669 640"/>
                                <a:gd name="T11" fmla="*/ 669 h 43"/>
                                <a:gd name="T12" fmla="+- 0 704 488"/>
                                <a:gd name="T13" fmla="*/ T12 w 222"/>
                                <a:gd name="T14" fmla="+- 0 669 640"/>
                                <a:gd name="T15" fmla="*/ 669 h 43"/>
                                <a:gd name="T16" fmla="+- 0 710 488"/>
                                <a:gd name="T17" fmla="*/ T16 w 222"/>
                                <a:gd name="T18" fmla="+- 0 673 640"/>
                                <a:gd name="T19" fmla="*/ 673 h 43"/>
                                <a:gd name="T20" fmla="+- 0 699 488"/>
                                <a:gd name="T21" fmla="*/ T20 w 222"/>
                                <a:gd name="T22" fmla="+- 0 673 640"/>
                                <a:gd name="T23" fmla="*/ 673 h 43"/>
                                <a:gd name="T24" fmla="+- 0 697 488"/>
                                <a:gd name="T25" fmla="*/ T24 w 222"/>
                                <a:gd name="T26" fmla="+- 0 674 640"/>
                                <a:gd name="T27" fmla="*/ 674 h 43"/>
                              </a:gdLst>
                              <a:ahLst/>
                              <a:cxnLst>
                                <a:cxn ang="0">
                                  <a:pos x="T1" y="T3"/>
                                </a:cxn>
                                <a:cxn ang="0">
                                  <a:pos x="T5" y="T7"/>
                                </a:cxn>
                                <a:cxn ang="0">
                                  <a:pos x="T9" y="T11"/>
                                </a:cxn>
                                <a:cxn ang="0">
                                  <a:pos x="T13" y="T15"/>
                                </a:cxn>
                                <a:cxn ang="0">
                                  <a:pos x="T17" y="T19"/>
                                </a:cxn>
                                <a:cxn ang="0">
                                  <a:pos x="T21" y="T23"/>
                                </a:cxn>
                                <a:cxn ang="0">
                                  <a:pos x="T25" y="T27"/>
                                </a:cxn>
                              </a:cxnLst>
                              <a:rect l="0" t="0" r="r" b="b"/>
                              <a:pathLst>
                                <a:path w="222" h="43">
                                  <a:moveTo>
                                    <a:pt x="209" y="34"/>
                                  </a:moveTo>
                                  <a:lnTo>
                                    <a:pt x="202" y="32"/>
                                  </a:lnTo>
                                  <a:lnTo>
                                    <a:pt x="198" y="29"/>
                                  </a:lnTo>
                                  <a:lnTo>
                                    <a:pt x="216" y="29"/>
                                  </a:lnTo>
                                  <a:lnTo>
                                    <a:pt x="222" y="33"/>
                                  </a:lnTo>
                                  <a:lnTo>
                                    <a:pt x="211" y="33"/>
                                  </a:lnTo>
                                  <a:lnTo>
                                    <a:pt x="20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7" name="Freeform 793"/>
                          <wps:cNvSpPr>
                            <a:spLocks/>
                          </wps:cNvSpPr>
                          <wps:spPr bwMode="auto">
                            <a:xfrm>
                              <a:off x="488" y="640"/>
                              <a:ext cx="222" cy="43"/>
                            </a:xfrm>
                            <a:custGeom>
                              <a:avLst/>
                              <a:gdLst>
                                <a:gd name="T0" fmla="+- 0 707 488"/>
                                <a:gd name="T1" fmla="*/ T0 w 222"/>
                                <a:gd name="T2" fmla="+- 0 681 640"/>
                                <a:gd name="T3" fmla="*/ 681 h 43"/>
                                <a:gd name="T4" fmla="+- 0 700 488"/>
                                <a:gd name="T5" fmla="*/ T4 w 222"/>
                                <a:gd name="T6" fmla="+- 0 673 640"/>
                                <a:gd name="T7" fmla="*/ 673 h 43"/>
                                <a:gd name="T8" fmla="+- 0 710 488"/>
                                <a:gd name="T9" fmla="*/ T8 w 222"/>
                                <a:gd name="T10" fmla="+- 0 673 640"/>
                                <a:gd name="T11" fmla="*/ 673 h 43"/>
                                <a:gd name="T12" fmla="+- 0 709 488"/>
                                <a:gd name="T13" fmla="*/ T12 w 222"/>
                                <a:gd name="T14" fmla="+- 0 680 640"/>
                                <a:gd name="T15" fmla="*/ 680 h 43"/>
                                <a:gd name="T16" fmla="+- 0 707 488"/>
                                <a:gd name="T17" fmla="*/ T16 w 222"/>
                                <a:gd name="T18" fmla="+- 0 681 640"/>
                                <a:gd name="T19" fmla="*/ 681 h 43"/>
                              </a:gdLst>
                              <a:ahLst/>
                              <a:cxnLst>
                                <a:cxn ang="0">
                                  <a:pos x="T1" y="T3"/>
                                </a:cxn>
                                <a:cxn ang="0">
                                  <a:pos x="T5" y="T7"/>
                                </a:cxn>
                                <a:cxn ang="0">
                                  <a:pos x="T9" y="T11"/>
                                </a:cxn>
                                <a:cxn ang="0">
                                  <a:pos x="T13" y="T15"/>
                                </a:cxn>
                                <a:cxn ang="0">
                                  <a:pos x="T17" y="T19"/>
                                </a:cxn>
                              </a:cxnLst>
                              <a:rect l="0" t="0" r="r" b="b"/>
                              <a:pathLst>
                                <a:path w="222" h="43">
                                  <a:moveTo>
                                    <a:pt x="219" y="41"/>
                                  </a:moveTo>
                                  <a:lnTo>
                                    <a:pt x="212" y="33"/>
                                  </a:lnTo>
                                  <a:lnTo>
                                    <a:pt x="222" y="33"/>
                                  </a:lnTo>
                                  <a:lnTo>
                                    <a:pt x="221" y="40"/>
                                  </a:lnTo>
                                  <a:lnTo>
                                    <a:pt x="21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78" name="Group 794"/>
                        <wpg:cNvGrpSpPr>
                          <a:grpSpLocks/>
                        </wpg:cNvGrpSpPr>
                        <wpg:grpSpPr bwMode="auto">
                          <a:xfrm>
                            <a:off x="464" y="667"/>
                            <a:ext cx="2" cy="5"/>
                            <a:chOff x="464" y="667"/>
                            <a:chExt cx="2" cy="5"/>
                          </a:xfrm>
                        </wpg:grpSpPr>
                        <wps:wsp>
                          <wps:cNvPr id="53679" name="Freeform 795"/>
                          <wps:cNvSpPr>
                            <a:spLocks/>
                          </wps:cNvSpPr>
                          <wps:spPr bwMode="auto">
                            <a:xfrm>
                              <a:off x="464" y="667"/>
                              <a:ext cx="2" cy="5"/>
                            </a:xfrm>
                            <a:custGeom>
                              <a:avLst/>
                              <a:gdLst>
                                <a:gd name="T0" fmla="+- 0 464 464"/>
                                <a:gd name="T1" fmla="*/ T0 w 2"/>
                                <a:gd name="T2" fmla="+- 0 671 667"/>
                                <a:gd name="T3" fmla="*/ 671 h 5"/>
                                <a:gd name="T4" fmla="+- 0 464 464"/>
                                <a:gd name="T5" fmla="*/ T4 w 2"/>
                                <a:gd name="T6" fmla="+- 0 667 667"/>
                                <a:gd name="T7" fmla="*/ 667 h 5"/>
                                <a:gd name="T8" fmla="+- 0 466 464"/>
                                <a:gd name="T9" fmla="*/ T8 w 2"/>
                                <a:gd name="T10" fmla="+- 0 670 667"/>
                                <a:gd name="T11" fmla="*/ 670 h 5"/>
                                <a:gd name="T12" fmla="+- 0 464 464"/>
                                <a:gd name="T13" fmla="*/ T12 w 2"/>
                                <a:gd name="T14" fmla="+- 0 671 667"/>
                                <a:gd name="T15" fmla="*/ 671 h 5"/>
                              </a:gdLst>
                              <a:ahLst/>
                              <a:cxnLst>
                                <a:cxn ang="0">
                                  <a:pos x="T1" y="T3"/>
                                </a:cxn>
                                <a:cxn ang="0">
                                  <a:pos x="T5" y="T7"/>
                                </a:cxn>
                                <a:cxn ang="0">
                                  <a:pos x="T9" y="T11"/>
                                </a:cxn>
                                <a:cxn ang="0">
                                  <a:pos x="T13" y="T15"/>
                                </a:cxn>
                              </a:cxnLst>
                              <a:rect l="0" t="0" r="r" b="b"/>
                              <a:pathLst>
                                <a:path w="2" h="5">
                                  <a:moveTo>
                                    <a:pt x="0" y="4"/>
                                  </a:moveTo>
                                  <a:lnTo>
                                    <a:pt x="0" y="0"/>
                                  </a:lnTo>
                                  <a:lnTo>
                                    <a:pt x="2" y="3"/>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80" name="Group 796"/>
                        <wpg:cNvGrpSpPr>
                          <a:grpSpLocks/>
                        </wpg:cNvGrpSpPr>
                        <wpg:grpSpPr bwMode="auto">
                          <a:xfrm>
                            <a:off x="467" y="673"/>
                            <a:ext cx="2" cy="2"/>
                            <a:chOff x="467" y="673"/>
                            <a:chExt cx="2" cy="2"/>
                          </a:xfrm>
                        </wpg:grpSpPr>
                        <wps:wsp>
                          <wps:cNvPr id="53681" name="Freeform 797"/>
                          <wps:cNvSpPr>
                            <a:spLocks/>
                          </wps:cNvSpPr>
                          <wps:spPr bwMode="auto">
                            <a:xfrm>
                              <a:off x="467" y="673"/>
                              <a:ext cx="2" cy="2"/>
                            </a:xfrm>
                            <a:custGeom>
                              <a:avLst/>
                              <a:gdLst>
                                <a:gd name="T0" fmla="+- 0 467 467"/>
                                <a:gd name="T1" fmla="*/ T0 w 2"/>
                                <a:gd name="T2" fmla="+- 0 468 467"/>
                                <a:gd name="T3" fmla="*/ T2 w 2"/>
                              </a:gdLst>
                              <a:ahLst/>
                              <a:cxnLst>
                                <a:cxn ang="0">
                                  <a:pos x="T1" y="0"/>
                                </a:cxn>
                                <a:cxn ang="0">
                                  <a:pos x="T3" y="0"/>
                                </a:cxn>
                              </a:cxnLst>
                              <a:rect l="0" t="0" r="r" b="b"/>
                              <a:pathLst>
                                <a:path w="2">
                                  <a:moveTo>
                                    <a:pt x="0" y="0"/>
                                  </a:moveTo>
                                  <a:lnTo>
                                    <a:pt x="1" y="0"/>
                                  </a:lnTo>
                                </a:path>
                              </a:pathLst>
                            </a:custGeom>
                            <a:noFill/>
                            <a:ln w="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82" name="Group 798"/>
                        <wpg:cNvGrpSpPr>
                          <a:grpSpLocks/>
                        </wpg:cNvGrpSpPr>
                        <wpg:grpSpPr bwMode="auto">
                          <a:xfrm>
                            <a:off x="897" y="725"/>
                            <a:ext cx="147" cy="91"/>
                            <a:chOff x="897" y="725"/>
                            <a:chExt cx="147" cy="91"/>
                          </a:xfrm>
                        </wpg:grpSpPr>
                        <wps:wsp>
                          <wps:cNvPr id="53683" name="Freeform 799"/>
                          <wps:cNvSpPr>
                            <a:spLocks/>
                          </wps:cNvSpPr>
                          <wps:spPr bwMode="auto">
                            <a:xfrm>
                              <a:off x="897" y="725"/>
                              <a:ext cx="147" cy="91"/>
                            </a:xfrm>
                            <a:custGeom>
                              <a:avLst/>
                              <a:gdLst>
                                <a:gd name="T0" fmla="+- 0 1018 897"/>
                                <a:gd name="T1" fmla="*/ T0 w 147"/>
                                <a:gd name="T2" fmla="+- 0 765 725"/>
                                <a:gd name="T3" fmla="*/ 765 h 91"/>
                                <a:gd name="T4" fmla="+- 0 921 897"/>
                                <a:gd name="T5" fmla="*/ T4 w 147"/>
                                <a:gd name="T6" fmla="+- 0 765 725"/>
                                <a:gd name="T7" fmla="*/ 765 h 91"/>
                                <a:gd name="T8" fmla="+- 0 924 897"/>
                                <a:gd name="T9" fmla="*/ T8 w 147"/>
                                <a:gd name="T10" fmla="+- 0 763 725"/>
                                <a:gd name="T11" fmla="*/ 763 h 91"/>
                                <a:gd name="T12" fmla="+- 0 934 897"/>
                                <a:gd name="T13" fmla="*/ T12 w 147"/>
                                <a:gd name="T14" fmla="+- 0 751 725"/>
                                <a:gd name="T15" fmla="*/ 751 h 91"/>
                                <a:gd name="T16" fmla="+- 0 930 897"/>
                                <a:gd name="T17" fmla="*/ T16 w 147"/>
                                <a:gd name="T18" fmla="+- 0 747 725"/>
                                <a:gd name="T19" fmla="*/ 747 h 91"/>
                                <a:gd name="T20" fmla="+- 0 935 897"/>
                                <a:gd name="T21" fmla="*/ T20 w 147"/>
                                <a:gd name="T22" fmla="+- 0 740 725"/>
                                <a:gd name="T23" fmla="*/ 740 h 91"/>
                                <a:gd name="T24" fmla="+- 0 945 897"/>
                                <a:gd name="T25" fmla="*/ T24 w 147"/>
                                <a:gd name="T26" fmla="+- 0 732 725"/>
                                <a:gd name="T27" fmla="*/ 732 h 91"/>
                                <a:gd name="T28" fmla="+- 0 964 897"/>
                                <a:gd name="T29" fmla="*/ T28 w 147"/>
                                <a:gd name="T30" fmla="+- 0 725 725"/>
                                <a:gd name="T31" fmla="*/ 725 h 91"/>
                                <a:gd name="T32" fmla="+- 0 974 897"/>
                                <a:gd name="T33" fmla="*/ T32 w 147"/>
                                <a:gd name="T34" fmla="+- 0 727 725"/>
                                <a:gd name="T35" fmla="*/ 727 h 91"/>
                                <a:gd name="T36" fmla="+- 0 975 897"/>
                                <a:gd name="T37" fmla="*/ T36 w 147"/>
                                <a:gd name="T38" fmla="+- 0 733 725"/>
                                <a:gd name="T39" fmla="*/ 733 h 91"/>
                                <a:gd name="T40" fmla="+- 0 974 897"/>
                                <a:gd name="T41" fmla="*/ T40 w 147"/>
                                <a:gd name="T42" fmla="+- 0 737 725"/>
                                <a:gd name="T43" fmla="*/ 737 h 91"/>
                                <a:gd name="T44" fmla="+- 0 980 897"/>
                                <a:gd name="T45" fmla="*/ T44 w 147"/>
                                <a:gd name="T46" fmla="+- 0 738 725"/>
                                <a:gd name="T47" fmla="*/ 738 h 91"/>
                                <a:gd name="T48" fmla="+- 0 992 897"/>
                                <a:gd name="T49" fmla="*/ T48 w 147"/>
                                <a:gd name="T50" fmla="+- 0 738 725"/>
                                <a:gd name="T51" fmla="*/ 738 h 91"/>
                                <a:gd name="T52" fmla="+- 0 993 897"/>
                                <a:gd name="T53" fmla="*/ T52 w 147"/>
                                <a:gd name="T54" fmla="+- 0 740 725"/>
                                <a:gd name="T55" fmla="*/ 740 h 91"/>
                                <a:gd name="T56" fmla="+- 0 1003 897"/>
                                <a:gd name="T57" fmla="*/ T56 w 147"/>
                                <a:gd name="T58" fmla="+- 0 742 725"/>
                                <a:gd name="T59" fmla="*/ 742 h 91"/>
                                <a:gd name="T60" fmla="+- 0 1039 897"/>
                                <a:gd name="T61" fmla="*/ T60 w 147"/>
                                <a:gd name="T62" fmla="+- 0 742 725"/>
                                <a:gd name="T63" fmla="*/ 742 h 91"/>
                                <a:gd name="T64" fmla="+- 0 1043 897"/>
                                <a:gd name="T65" fmla="*/ T64 w 147"/>
                                <a:gd name="T66" fmla="+- 0 745 725"/>
                                <a:gd name="T67" fmla="*/ 745 h 91"/>
                                <a:gd name="T68" fmla="+- 0 1043 897"/>
                                <a:gd name="T69" fmla="*/ T68 w 147"/>
                                <a:gd name="T70" fmla="+- 0 747 725"/>
                                <a:gd name="T71" fmla="*/ 747 h 91"/>
                                <a:gd name="T72" fmla="+- 0 1042 897"/>
                                <a:gd name="T73" fmla="*/ T72 w 147"/>
                                <a:gd name="T74" fmla="+- 0 748 725"/>
                                <a:gd name="T75" fmla="*/ 748 h 91"/>
                                <a:gd name="T76" fmla="+- 0 1038 897"/>
                                <a:gd name="T77" fmla="*/ T76 w 147"/>
                                <a:gd name="T78" fmla="+- 0 748 725"/>
                                <a:gd name="T79" fmla="*/ 748 h 91"/>
                                <a:gd name="T80" fmla="+- 0 1033 897"/>
                                <a:gd name="T81" fmla="*/ T80 w 147"/>
                                <a:gd name="T82" fmla="+- 0 755 725"/>
                                <a:gd name="T83" fmla="*/ 755 h 91"/>
                                <a:gd name="T84" fmla="+- 0 1034 897"/>
                                <a:gd name="T85" fmla="*/ T84 w 147"/>
                                <a:gd name="T86" fmla="+- 0 758 725"/>
                                <a:gd name="T87" fmla="*/ 758 h 91"/>
                                <a:gd name="T88" fmla="+- 0 1023 897"/>
                                <a:gd name="T89" fmla="*/ T88 w 147"/>
                                <a:gd name="T90" fmla="+- 0 758 725"/>
                                <a:gd name="T91" fmla="*/ 758 h 91"/>
                                <a:gd name="T92" fmla="+- 0 1017 897"/>
                                <a:gd name="T93" fmla="*/ T92 w 147"/>
                                <a:gd name="T94" fmla="+- 0 761 725"/>
                                <a:gd name="T95" fmla="*/ 761 h 91"/>
                                <a:gd name="T96" fmla="+- 0 1018 897"/>
                                <a:gd name="T97" fmla="*/ T96 w 147"/>
                                <a:gd name="T98" fmla="+- 0 765 725"/>
                                <a:gd name="T99" fmla="*/ 76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7" h="91">
                                  <a:moveTo>
                                    <a:pt x="121" y="40"/>
                                  </a:moveTo>
                                  <a:lnTo>
                                    <a:pt x="24" y="40"/>
                                  </a:lnTo>
                                  <a:lnTo>
                                    <a:pt x="27" y="38"/>
                                  </a:lnTo>
                                  <a:lnTo>
                                    <a:pt x="37" y="26"/>
                                  </a:lnTo>
                                  <a:lnTo>
                                    <a:pt x="33" y="22"/>
                                  </a:lnTo>
                                  <a:lnTo>
                                    <a:pt x="38" y="15"/>
                                  </a:lnTo>
                                  <a:lnTo>
                                    <a:pt x="48" y="7"/>
                                  </a:lnTo>
                                  <a:lnTo>
                                    <a:pt x="67" y="0"/>
                                  </a:lnTo>
                                  <a:lnTo>
                                    <a:pt x="77" y="2"/>
                                  </a:lnTo>
                                  <a:lnTo>
                                    <a:pt x="78" y="8"/>
                                  </a:lnTo>
                                  <a:lnTo>
                                    <a:pt x="77" y="12"/>
                                  </a:lnTo>
                                  <a:lnTo>
                                    <a:pt x="83" y="13"/>
                                  </a:lnTo>
                                  <a:lnTo>
                                    <a:pt x="95" y="13"/>
                                  </a:lnTo>
                                  <a:lnTo>
                                    <a:pt x="96" y="15"/>
                                  </a:lnTo>
                                  <a:lnTo>
                                    <a:pt x="106" y="17"/>
                                  </a:lnTo>
                                  <a:lnTo>
                                    <a:pt x="142" y="17"/>
                                  </a:lnTo>
                                  <a:lnTo>
                                    <a:pt x="146" y="20"/>
                                  </a:lnTo>
                                  <a:lnTo>
                                    <a:pt x="146" y="22"/>
                                  </a:lnTo>
                                  <a:lnTo>
                                    <a:pt x="145" y="23"/>
                                  </a:lnTo>
                                  <a:lnTo>
                                    <a:pt x="141" y="23"/>
                                  </a:lnTo>
                                  <a:lnTo>
                                    <a:pt x="136" y="30"/>
                                  </a:lnTo>
                                  <a:lnTo>
                                    <a:pt x="137" y="33"/>
                                  </a:lnTo>
                                  <a:lnTo>
                                    <a:pt x="126" y="33"/>
                                  </a:lnTo>
                                  <a:lnTo>
                                    <a:pt x="120" y="36"/>
                                  </a:lnTo>
                                  <a:lnTo>
                                    <a:pt x="12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84" name="Freeform 800"/>
                          <wps:cNvSpPr>
                            <a:spLocks/>
                          </wps:cNvSpPr>
                          <wps:spPr bwMode="auto">
                            <a:xfrm>
                              <a:off x="897" y="725"/>
                              <a:ext cx="147" cy="91"/>
                            </a:xfrm>
                            <a:custGeom>
                              <a:avLst/>
                              <a:gdLst>
                                <a:gd name="T0" fmla="+- 0 992 897"/>
                                <a:gd name="T1" fmla="*/ T0 w 147"/>
                                <a:gd name="T2" fmla="+- 0 738 725"/>
                                <a:gd name="T3" fmla="*/ 738 h 91"/>
                                <a:gd name="T4" fmla="+- 0 980 897"/>
                                <a:gd name="T5" fmla="*/ T4 w 147"/>
                                <a:gd name="T6" fmla="+- 0 738 725"/>
                                <a:gd name="T7" fmla="*/ 738 h 91"/>
                                <a:gd name="T8" fmla="+- 0 987 897"/>
                                <a:gd name="T9" fmla="*/ T8 w 147"/>
                                <a:gd name="T10" fmla="+- 0 731 725"/>
                                <a:gd name="T11" fmla="*/ 731 h 91"/>
                                <a:gd name="T12" fmla="+- 0 984 897"/>
                                <a:gd name="T13" fmla="*/ T12 w 147"/>
                                <a:gd name="T14" fmla="+- 0 731 725"/>
                                <a:gd name="T15" fmla="*/ 731 h 91"/>
                                <a:gd name="T16" fmla="+- 0 977 897"/>
                                <a:gd name="T17" fmla="*/ T16 w 147"/>
                                <a:gd name="T18" fmla="+- 0 728 725"/>
                                <a:gd name="T19" fmla="*/ 728 h 91"/>
                                <a:gd name="T20" fmla="+- 0 978 897"/>
                                <a:gd name="T21" fmla="*/ T20 w 147"/>
                                <a:gd name="T22" fmla="+- 0 728 725"/>
                                <a:gd name="T23" fmla="*/ 728 h 91"/>
                                <a:gd name="T24" fmla="+- 0 979 897"/>
                                <a:gd name="T25" fmla="*/ T24 w 147"/>
                                <a:gd name="T26" fmla="+- 0 726 725"/>
                                <a:gd name="T27" fmla="*/ 726 h 91"/>
                                <a:gd name="T28" fmla="+- 0 992 897"/>
                                <a:gd name="T29" fmla="*/ T28 w 147"/>
                                <a:gd name="T30" fmla="+- 0 725 725"/>
                                <a:gd name="T31" fmla="*/ 725 h 91"/>
                                <a:gd name="T32" fmla="+- 0 998 897"/>
                                <a:gd name="T33" fmla="*/ T32 w 147"/>
                                <a:gd name="T34" fmla="+- 0 727 725"/>
                                <a:gd name="T35" fmla="*/ 727 h 91"/>
                                <a:gd name="T36" fmla="+- 0 998 897"/>
                                <a:gd name="T37" fmla="*/ T36 w 147"/>
                                <a:gd name="T38" fmla="+- 0 728 725"/>
                                <a:gd name="T39" fmla="*/ 728 h 91"/>
                                <a:gd name="T40" fmla="+- 0 997 897"/>
                                <a:gd name="T41" fmla="*/ T40 w 147"/>
                                <a:gd name="T42" fmla="+- 0 731 725"/>
                                <a:gd name="T43" fmla="*/ 731 h 91"/>
                                <a:gd name="T44" fmla="+- 0 992 897"/>
                                <a:gd name="T45" fmla="*/ T44 w 147"/>
                                <a:gd name="T46" fmla="+- 0 738 725"/>
                                <a:gd name="T47" fmla="*/ 7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7" h="91">
                                  <a:moveTo>
                                    <a:pt x="95" y="13"/>
                                  </a:moveTo>
                                  <a:lnTo>
                                    <a:pt x="83" y="13"/>
                                  </a:lnTo>
                                  <a:lnTo>
                                    <a:pt x="90" y="6"/>
                                  </a:lnTo>
                                  <a:lnTo>
                                    <a:pt x="87" y="6"/>
                                  </a:lnTo>
                                  <a:lnTo>
                                    <a:pt x="80" y="3"/>
                                  </a:lnTo>
                                  <a:lnTo>
                                    <a:pt x="81" y="3"/>
                                  </a:lnTo>
                                  <a:lnTo>
                                    <a:pt x="82" y="1"/>
                                  </a:lnTo>
                                  <a:lnTo>
                                    <a:pt x="95" y="0"/>
                                  </a:lnTo>
                                  <a:lnTo>
                                    <a:pt x="101" y="2"/>
                                  </a:lnTo>
                                  <a:lnTo>
                                    <a:pt x="101" y="3"/>
                                  </a:lnTo>
                                  <a:lnTo>
                                    <a:pt x="100" y="6"/>
                                  </a:lnTo>
                                  <a:lnTo>
                                    <a:pt x="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85" name="Freeform 801"/>
                          <wps:cNvSpPr>
                            <a:spLocks/>
                          </wps:cNvSpPr>
                          <wps:spPr bwMode="auto">
                            <a:xfrm>
                              <a:off x="897" y="725"/>
                              <a:ext cx="147" cy="91"/>
                            </a:xfrm>
                            <a:custGeom>
                              <a:avLst/>
                              <a:gdLst>
                                <a:gd name="T0" fmla="+- 0 1039 897"/>
                                <a:gd name="T1" fmla="*/ T0 w 147"/>
                                <a:gd name="T2" fmla="+- 0 742 725"/>
                                <a:gd name="T3" fmla="*/ 742 h 91"/>
                                <a:gd name="T4" fmla="+- 0 1003 897"/>
                                <a:gd name="T5" fmla="*/ T4 w 147"/>
                                <a:gd name="T6" fmla="+- 0 742 725"/>
                                <a:gd name="T7" fmla="*/ 742 h 91"/>
                                <a:gd name="T8" fmla="+- 0 1012 897"/>
                                <a:gd name="T9" fmla="*/ T8 w 147"/>
                                <a:gd name="T10" fmla="+- 0 740 725"/>
                                <a:gd name="T11" fmla="*/ 740 h 91"/>
                                <a:gd name="T12" fmla="+- 0 1018 897"/>
                                <a:gd name="T13" fmla="*/ T12 w 147"/>
                                <a:gd name="T14" fmla="+- 0 737 725"/>
                                <a:gd name="T15" fmla="*/ 737 h 91"/>
                                <a:gd name="T16" fmla="+- 0 1016 897"/>
                                <a:gd name="T17" fmla="*/ T16 w 147"/>
                                <a:gd name="T18" fmla="+- 0 735 725"/>
                                <a:gd name="T19" fmla="*/ 735 h 91"/>
                                <a:gd name="T20" fmla="+- 0 1003 897"/>
                                <a:gd name="T21" fmla="*/ T20 w 147"/>
                                <a:gd name="T22" fmla="+- 0 728 725"/>
                                <a:gd name="T23" fmla="*/ 728 h 91"/>
                                <a:gd name="T24" fmla="+- 0 1004 897"/>
                                <a:gd name="T25" fmla="*/ T24 w 147"/>
                                <a:gd name="T26" fmla="+- 0 727 725"/>
                                <a:gd name="T27" fmla="*/ 727 h 91"/>
                                <a:gd name="T28" fmla="+- 0 1007 897"/>
                                <a:gd name="T29" fmla="*/ T28 w 147"/>
                                <a:gd name="T30" fmla="+- 0 727 725"/>
                                <a:gd name="T31" fmla="*/ 727 h 91"/>
                                <a:gd name="T32" fmla="+- 0 1009 897"/>
                                <a:gd name="T33" fmla="*/ T32 w 147"/>
                                <a:gd name="T34" fmla="+- 0 728 725"/>
                                <a:gd name="T35" fmla="*/ 728 h 91"/>
                                <a:gd name="T36" fmla="+- 0 1023 897"/>
                                <a:gd name="T37" fmla="*/ T36 w 147"/>
                                <a:gd name="T38" fmla="+- 0 731 725"/>
                                <a:gd name="T39" fmla="*/ 731 h 91"/>
                                <a:gd name="T40" fmla="+- 0 1039 897"/>
                                <a:gd name="T41" fmla="*/ T40 w 147"/>
                                <a:gd name="T42" fmla="+- 0 742 725"/>
                                <a:gd name="T43" fmla="*/ 74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7" h="91">
                                  <a:moveTo>
                                    <a:pt x="142" y="17"/>
                                  </a:moveTo>
                                  <a:lnTo>
                                    <a:pt x="106" y="17"/>
                                  </a:lnTo>
                                  <a:lnTo>
                                    <a:pt x="115" y="15"/>
                                  </a:lnTo>
                                  <a:lnTo>
                                    <a:pt x="121" y="12"/>
                                  </a:lnTo>
                                  <a:lnTo>
                                    <a:pt x="119" y="10"/>
                                  </a:lnTo>
                                  <a:lnTo>
                                    <a:pt x="106" y="3"/>
                                  </a:lnTo>
                                  <a:lnTo>
                                    <a:pt x="107" y="2"/>
                                  </a:lnTo>
                                  <a:lnTo>
                                    <a:pt x="110" y="2"/>
                                  </a:lnTo>
                                  <a:lnTo>
                                    <a:pt x="112" y="3"/>
                                  </a:lnTo>
                                  <a:lnTo>
                                    <a:pt x="126" y="6"/>
                                  </a:lnTo>
                                  <a:lnTo>
                                    <a:pt x="14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86" name="Freeform 802"/>
                          <wps:cNvSpPr>
                            <a:spLocks/>
                          </wps:cNvSpPr>
                          <wps:spPr bwMode="auto">
                            <a:xfrm>
                              <a:off x="897" y="725"/>
                              <a:ext cx="147" cy="91"/>
                            </a:xfrm>
                            <a:custGeom>
                              <a:avLst/>
                              <a:gdLst>
                                <a:gd name="T0" fmla="+- 0 1036 897"/>
                                <a:gd name="T1" fmla="*/ T0 w 147"/>
                                <a:gd name="T2" fmla="+- 0 765 725"/>
                                <a:gd name="T3" fmla="*/ 765 h 91"/>
                                <a:gd name="T4" fmla="+- 0 1023 897"/>
                                <a:gd name="T5" fmla="*/ T4 w 147"/>
                                <a:gd name="T6" fmla="+- 0 758 725"/>
                                <a:gd name="T7" fmla="*/ 758 h 91"/>
                                <a:gd name="T8" fmla="+- 0 1034 897"/>
                                <a:gd name="T9" fmla="*/ T8 w 147"/>
                                <a:gd name="T10" fmla="+- 0 758 725"/>
                                <a:gd name="T11" fmla="*/ 758 h 91"/>
                                <a:gd name="T12" fmla="+- 0 1038 897"/>
                                <a:gd name="T13" fmla="*/ T12 w 147"/>
                                <a:gd name="T14" fmla="+- 0 764 725"/>
                                <a:gd name="T15" fmla="*/ 764 h 91"/>
                                <a:gd name="T16" fmla="+- 0 1036 897"/>
                                <a:gd name="T17" fmla="*/ T16 w 147"/>
                                <a:gd name="T18" fmla="+- 0 765 725"/>
                                <a:gd name="T19" fmla="*/ 765 h 91"/>
                              </a:gdLst>
                              <a:ahLst/>
                              <a:cxnLst>
                                <a:cxn ang="0">
                                  <a:pos x="T1" y="T3"/>
                                </a:cxn>
                                <a:cxn ang="0">
                                  <a:pos x="T5" y="T7"/>
                                </a:cxn>
                                <a:cxn ang="0">
                                  <a:pos x="T9" y="T11"/>
                                </a:cxn>
                                <a:cxn ang="0">
                                  <a:pos x="T13" y="T15"/>
                                </a:cxn>
                                <a:cxn ang="0">
                                  <a:pos x="T17" y="T19"/>
                                </a:cxn>
                              </a:cxnLst>
                              <a:rect l="0" t="0" r="r" b="b"/>
                              <a:pathLst>
                                <a:path w="147" h="91">
                                  <a:moveTo>
                                    <a:pt x="139" y="40"/>
                                  </a:moveTo>
                                  <a:lnTo>
                                    <a:pt x="126" y="33"/>
                                  </a:lnTo>
                                  <a:lnTo>
                                    <a:pt x="137" y="33"/>
                                  </a:lnTo>
                                  <a:lnTo>
                                    <a:pt x="141" y="39"/>
                                  </a:lnTo>
                                  <a:lnTo>
                                    <a:pt x="13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87" name="Freeform 803"/>
                          <wps:cNvSpPr>
                            <a:spLocks/>
                          </wps:cNvSpPr>
                          <wps:spPr bwMode="auto">
                            <a:xfrm>
                              <a:off x="897" y="725"/>
                              <a:ext cx="147" cy="91"/>
                            </a:xfrm>
                            <a:custGeom>
                              <a:avLst/>
                              <a:gdLst>
                                <a:gd name="T0" fmla="+- 0 961 897"/>
                                <a:gd name="T1" fmla="*/ T0 w 147"/>
                                <a:gd name="T2" fmla="+- 0 815 725"/>
                                <a:gd name="T3" fmla="*/ 815 h 91"/>
                                <a:gd name="T4" fmla="+- 0 940 897"/>
                                <a:gd name="T5" fmla="*/ T4 w 147"/>
                                <a:gd name="T6" fmla="+- 0 812 725"/>
                                <a:gd name="T7" fmla="*/ 812 h 91"/>
                                <a:gd name="T8" fmla="+- 0 922 897"/>
                                <a:gd name="T9" fmla="*/ T8 w 147"/>
                                <a:gd name="T10" fmla="+- 0 806 725"/>
                                <a:gd name="T11" fmla="*/ 806 h 91"/>
                                <a:gd name="T12" fmla="+- 0 902 897"/>
                                <a:gd name="T13" fmla="*/ T12 w 147"/>
                                <a:gd name="T14" fmla="+- 0 796 725"/>
                                <a:gd name="T15" fmla="*/ 796 h 91"/>
                                <a:gd name="T16" fmla="+- 0 897 897"/>
                                <a:gd name="T17" fmla="*/ T16 w 147"/>
                                <a:gd name="T18" fmla="+- 0 796 725"/>
                                <a:gd name="T19" fmla="*/ 796 h 91"/>
                                <a:gd name="T20" fmla="+- 0 901 897"/>
                                <a:gd name="T21" fmla="*/ T20 w 147"/>
                                <a:gd name="T22" fmla="+- 0 788 725"/>
                                <a:gd name="T23" fmla="*/ 788 h 91"/>
                                <a:gd name="T24" fmla="+- 0 916 897"/>
                                <a:gd name="T25" fmla="*/ T24 w 147"/>
                                <a:gd name="T26" fmla="+- 0 771 725"/>
                                <a:gd name="T27" fmla="*/ 771 h 91"/>
                                <a:gd name="T28" fmla="+- 0 916 897"/>
                                <a:gd name="T29" fmla="*/ T28 w 147"/>
                                <a:gd name="T30" fmla="+- 0 770 725"/>
                                <a:gd name="T31" fmla="*/ 770 h 91"/>
                                <a:gd name="T32" fmla="+- 0 914 897"/>
                                <a:gd name="T33" fmla="*/ T32 w 147"/>
                                <a:gd name="T34" fmla="+- 0 768 725"/>
                                <a:gd name="T35" fmla="*/ 768 h 91"/>
                                <a:gd name="T36" fmla="+- 0 914 897"/>
                                <a:gd name="T37" fmla="*/ T36 w 147"/>
                                <a:gd name="T38" fmla="+- 0 764 725"/>
                                <a:gd name="T39" fmla="*/ 764 h 91"/>
                                <a:gd name="T40" fmla="+- 0 915 897"/>
                                <a:gd name="T41" fmla="*/ T40 w 147"/>
                                <a:gd name="T42" fmla="+- 0 763 725"/>
                                <a:gd name="T43" fmla="*/ 763 h 91"/>
                                <a:gd name="T44" fmla="+- 0 917 897"/>
                                <a:gd name="T45" fmla="*/ T44 w 147"/>
                                <a:gd name="T46" fmla="+- 0 763 725"/>
                                <a:gd name="T47" fmla="*/ 763 h 91"/>
                                <a:gd name="T48" fmla="+- 0 921 897"/>
                                <a:gd name="T49" fmla="*/ T48 w 147"/>
                                <a:gd name="T50" fmla="+- 0 765 725"/>
                                <a:gd name="T51" fmla="*/ 765 h 91"/>
                                <a:gd name="T52" fmla="+- 0 1018 897"/>
                                <a:gd name="T53" fmla="*/ T52 w 147"/>
                                <a:gd name="T54" fmla="+- 0 765 725"/>
                                <a:gd name="T55" fmla="*/ 765 h 91"/>
                                <a:gd name="T56" fmla="+- 0 1018 897"/>
                                <a:gd name="T57" fmla="*/ T56 w 147"/>
                                <a:gd name="T58" fmla="+- 0 768 725"/>
                                <a:gd name="T59" fmla="*/ 768 h 91"/>
                                <a:gd name="T60" fmla="+- 0 1018 897"/>
                                <a:gd name="T61" fmla="*/ T60 w 147"/>
                                <a:gd name="T62" fmla="+- 0 791 725"/>
                                <a:gd name="T63" fmla="*/ 791 h 91"/>
                                <a:gd name="T64" fmla="+- 0 1020 897"/>
                                <a:gd name="T65" fmla="*/ T64 w 147"/>
                                <a:gd name="T66" fmla="+- 0 793 725"/>
                                <a:gd name="T67" fmla="*/ 793 h 91"/>
                                <a:gd name="T68" fmla="+- 0 1036 897"/>
                                <a:gd name="T69" fmla="*/ T68 w 147"/>
                                <a:gd name="T70" fmla="+- 0 793 725"/>
                                <a:gd name="T71" fmla="*/ 793 h 91"/>
                                <a:gd name="T72" fmla="+- 0 1032 897"/>
                                <a:gd name="T73" fmla="*/ T72 w 147"/>
                                <a:gd name="T74" fmla="+- 0 796 725"/>
                                <a:gd name="T75" fmla="*/ 796 h 91"/>
                                <a:gd name="T76" fmla="+- 0 902 897"/>
                                <a:gd name="T77" fmla="*/ T76 w 147"/>
                                <a:gd name="T78" fmla="+- 0 796 725"/>
                                <a:gd name="T79" fmla="*/ 796 h 91"/>
                                <a:gd name="T80" fmla="+- 0 897 897"/>
                                <a:gd name="T81" fmla="*/ T80 w 147"/>
                                <a:gd name="T82" fmla="+- 0 799 725"/>
                                <a:gd name="T83" fmla="*/ 799 h 91"/>
                                <a:gd name="T84" fmla="+- 0 1024 897"/>
                                <a:gd name="T85" fmla="*/ T84 w 147"/>
                                <a:gd name="T86" fmla="+- 0 799 725"/>
                                <a:gd name="T87" fmla="*/ 799 h 91"/>
                                <a:gd name="T88" fmla="+- 0 1009 897"/>
                                <a:gd name="T89" fmla="*/ T88 w 147"/>
                                <a:gd name="T90" fmla="+- 0 806 725"/>
                                <a:gd name="T91" fmla="*/ 806 h 91"/>
                                <a:gd name="T92" fmla="+- 0 990 897"/>
                                <a:gd name="T93" fmla="*/ T92 w 147"/>
                                <a:gd name="T94" fmla="+- 0 809 725"/>
                                <a:gd name="T95" fmla="*/ 809 h 91"/>
                                <a:gd name="T96" fmla="+- 0 974 897"/>
                                <a:gd name="T97" fmla="*/ T96 w 147"/>
                                <a:gd name="T98" fmla="+- 0 813 725"/>
                                <a:gd name="T99" fmla="*/ 813 h 91"/>
                                <a:gd name="T100" fmla="+- 0 961 897"/>
                                <a:gd name="T101" fmla="*/ T100 w 147"/>
                                <a:gd name="T102" fmla="+- 0 815 725"/>
                                <a:gd name="T103" fmla="*/ 81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7" h="91">
                                  <a:moveTo>
                                    <a:pt x="64" y="90"/>
                                  </a:moveTo>
                                  <a:lnTo>
                                    <a:pt x="43" y="87"/>
                                  </a:lnTo>
                                  <a:lnTo>
                                    <a:pt x="25" y="81"/>
                                  </a:lnTo>
                                  <a:lnTo>
                                    <a:pt x="5" y="71"/>
                                  </a:lnTo>
                                  <a:lnTo>
                                    <a:pt x="0" y="71"/>
                                  </a:lnTo>
                                  <a:lnTo>
                                    <a:pt x="4" y="63"/>
                                  </a:lnTo>
                                  <a:lnTo>
                                    <a:pt x="19" y="46"/>
                                  </a:lnTo>
                                  <a:lnTo>
                                    <a:pt x="19" y="45"/>
                                  </a:lnTo>
                                  <a:lnTo>
                                    <a:pt x="17" y="43"/>
                                  </a:lnTo>
                                  <a:lnTo>
                                    <a:pt x="17" y="39"/>
                                  </a:lnTo>
                                  <a:lnTo>
                                    <a:pt x="18" y="38"/>
                                  </a:lnTo>
                                  <a:lnTo>
                                    <a:pt x="20" y="38"/>
                                  </a:lnTo>
                                  <a:lnTo>
                                    <a:pt x="24" y="40"/>
                                  </a:lnTo>
                                  <a:lnTo>
                                    <a:pt x="121" y="40"/>
                                  </a:lnTo>
                                  <a:lnTo>
                                    <a:pt x="121" y="43"/>
                                  </a:lnTo>
                                  <a:lnTo>
                                    <a:pt x="121" y="66"/>
                                  </a:lnTo>
                                  <a:lnTo>
                                    <a:pt x="123" y="68"/>
                                  </a:lnTo>
                                  <a:lnTo>
                                    <a:pt x="139" y="68"/>
                                  </a:lnTo>
                                  <a:lnTo>
                                    <a:pt x="135" y="71"/>
                                  </a:lnTo>
                                  <a:lnTo>
                                    <a:pt x="5" y="71"/>
                                  </a:lnTo>
                                  <a:lnTo>
                                    <a:pt x="0" y="74"/>
                                  </a:lnTo>
                                  <a:lnTo>
                                    <a:pt x="127" y="74"/>
                                  </a:lnTo>
                                  <a:lnTo>
                                    <a:pt x="112" y="81"/>
                                  </a:lnTo>
                                  <a:lnTo>
                                    <a:pt x="93" y="84"/>
                                  </a:lnTo>
                                  <a:lnTo>
                                    <a:pt x="77" y="88"/>
                                  </a:lnTo>
                                  <a:lnTo>
                                    <a:pt x="64"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88" name="Freeform 804"/>
                          <wps:cNvSpPr>
                            <a:spLocks/>
                          </wps:cNvSpPr>
                          <wps:spPr bwMode="auto">
                            <a:xfrm>
                              <a:off x="897" y="725"/>
                              <a:ext cx="147" cy="91"/>
                            </a:xfrm>
                            <a:custGeom>
                              <a:avLst/>
                              <a:gdLst>
                                <a:gd name="T0" fmla="+- 0 1036 897"/>
                                <a:gd name="T1" fmla="*/ T0 w 147"/>
                                <a:gd name="T2" fmla="+- 0 793 725"/>
                                <a:gd name="T3" fmla="*/ 793 h 91"/>
                                <a:gd name="T4" fmla="+- 0 1021 897"/>
                                <a:gd name="T5" fmla="*/ T4 w 147"/>
                                <a:gd name="T6" fmla="+- 0 793 725"/>
                                <a:gd name="T7" fmla="*/ 793 h 91"/>
                                <a:gd name="T8" fmla="+- 0 1029 897"/>
                                <a:gd name="T9" fmla="*/ T8 w 147"/>
                                <a:gd name="T10" fmla="+- 0 789 725"/>
                                <a:gd name="T11" fmla="*/ 789 h 91"/>
                                <a:gd name="T12" fmla="+- 0 1036 897"/>
                                <a:gd name="T13" fmla="*/ T12 w 147"/>
                                <a:gd name="T14" fmla="+- 0 789 725"/>
                                <a:gd name="T15" fmla="*/ 789 h 91"/>
                                <a:gd name="T16" fmla="+- 0 1036 897"/>
                                <a:gd name="T17" fmla="*/ T16 w 147"/>
                                <a:gd name="T18" fmla="+- 0 793 725"/>
                                <a:gd name="T19" fmla="*/ 793 h 91"/>
                              </a:gdLst>
                              <a:ahLst/>
                              <a:cxnLst>
                                <a:cxn ang="0">
                                  <a:pos x="T1" y="T3"/>
                                </a:cxn>
                                <a:cxn ang="0">
                                  <a:pos x="T5" y="T7"/>
                                </a:cxn>
                                <a:cxn ang="0">
                                  <a:pos x="T9" y="T11"/>
                                </a:cxn>
                                <a:cxn ang="0">
                                  <a:pos x="T13" y="T15"/>
                                </a:cxn>
                                <a:cxn ang="0">
                                  <a:pos x="T17" y="T19"/>
                                </a:cxn>
                              </a:cxnLst>
                              <a:rect l="0" t="0" r="r" b="b"/>
                              <a:pathLst>
                                <a:path w="147" h="91">
                                  <a:moveTo>
                                    <a:pt x="139" y="68"/>
                                  </a:moveTo>
                                  <a:lnTo>
                                    <a:pt x="124" y="68"/>
                                  </a:lnTo>
                                  <a:lnTo>
                                    <a:pt x="132" y="64"/>
                                  </a:lnTo>
                                  <a:lnTo>
                                    <a:pt x="139" y="64"/>
                                  </a:lnTo>
                                  <a:lnTo>
                                    <a:pt x="13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89" name="Group 805"/>
                        <wpg:cNvGrpSpPr>
                          <a:grpSpLocks/>
                        </wpg:cNvGrpSpPr>
                        <wpg:grpSpPr bwMode="auto">
                          <a:xfrm>
                            <a:off x="549" y="727"/>
                            <a:ext cx="160" cy="93"/>
                            <a:chOff x="549" y="727"/>
                            <a:chExt cx="160" cy="93"/>
                          </a:xfrm>
                        </wpg:grpSpPr>
                        <wps:wsp>
                          <wps:cNvPr id="53690" name="Freeform 806"/>
                          <wps:cNvSpPr>
                            <a:spLocks/>
                          </wps:cNvSpPr>
                          <wps:spPr bwMode="auto">
                            <a:xfrm>
                              <a:off x="549" y="727"/>
                              <a:ext cx="160" cy="93"/>
                            </a:xfrm>
                            <a:custGeom>
                              <a:avLst/>
                              <a:gdLst>
                                <a:gd name="T0" fmla="+- 0 608 549"/>
                                <a:gd name="T1" fmla="*/ T0 w 160"/>
                                <a:gd name="T2" fmla="+- 0 734 727"/>
                                <a:gd name="T3" fmla="*/ 734 h 93"/>
                                <a:gd name="T4" fmla="+- 0 605 549"/>
                                <a:gd name="T5" fmla="*/ T4 w 160"/>
                                <a:gd name="T6" fmla="+- 0 732 727"/>
                                <a:gd name="T7" fmla="*/ 732 h 93"/>
                                <a:gd name="T8" fmla="+- 0 605 549"/>
                                <a:gd name="T9" fmla="*/ T8 w 160"/>
                                <a:gd name="T10" fmla="+- 0 731 727"/>
                                <a:gd name="T11" fmla="*/ 731 h 93"/>
                                <a:gd name="T12" fmla="+- 0 606 549"/>
                                <a:gd name="T13" fmla="*/ T12 w 160"/>
                                <a:gd name="T14" fmla="+- 0 730 727"/>
                                <a:gd name="T15" fmla="*/ 730 h 93"/>
                                <a:gd name="T16" fmla="+- 0 626 549"/>
                                <a:gd name="T17" fmla="*/ T16 w 160"/>
                                <a:gd name="T18" fmla="+- 0 727 727"/>
                                <a:gd name="T19" fmla="*/ 727 h 93"/>
                                <a:gd name="T20" fmla="+- 0 646 549"/>
                                <a:gd name="T21" fmla="*/ T20 w 160"/>
                                <a:gd name="T22" fmla="+- 0 727 727"/>
                                <a:gd name="T23" fmla="*/ 727 h 93"/>
                                <a:gd name="T24" fmla="+- 0 663 549"/>
                                <a:gd name="T25" fmla="*/ T24 w 160"/>
                                <a:gd name="T26" fmla="+- 0 731 727"/>
                                <a:gd name="T27" fmla="*/ 731 h 93"/>
                                <a:gd name="T28" fmla="+- 0 670 549"/>
                                <a:gd name="T29" fmla="*/ T28 w 160"/>
                                <a:gd name="T30" fmla="+- 0 733 727"/>
                                <a:gd name="T31" fmla="*/ 733 h 93"/>
                                <a:gd name="T32" fmla="+- 0 634 549"/>
                                <a:gd name="T33" fmla="*/ T32 w 160"/>
                                <a:gd name="T34" fmla="+- 0 733 727"/>
                                <a:gd name="T35" fmla="*/ 733 h 93"/>
                                <a:gd name="T36" fmla="+- 0 608 549"/>
                                <a:gd name="T37" fmla="*/ T36 w 160"/>
                                <a:gd name="T38" fmla="+- 0 734 727"/>
                                <a:gd name="T39" fmla="*/ 73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93">
                                  <a:moveTo>
                                    <a:pt x="59" y="7"/>
                                  </a:moveTo>
                                  <a:lnTo>
                                    <a:pt x="56" y="5"/>
                                  </a:lnTo>
                                  <a:lnTo>
                                    <a:pt x="56" y="4"/>
                                  </a:lnTo>
                                  <a:lnTo>
                                    <a:pt x="57" y="3"/>
                                  </a:lnTo>
                                  <a:lnTo>
                                    <a:pt x="77" y="0"/>
                                  </a:lnTo>
                                  <a:lnTo>
                                    <a:pt x="97" y="0"/>
                                  </a:lnTo>
                                  <a:lnTo>
                                    <a:pt x="114" y="4"/>
                                  </a:lnTo>
                                  <a:lnTo>
                                    <a:pt x="121" y="6"/>
                                  </a:lnTo>
                                  <a:lnTo>
                                    <a:pt x="85" y="6"/>
                                  </a:lnTo>
                                  <a:lnTo>
                                    <a:pt x="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1" name="Freeform 807"/>
                          <wps:cNvSpPr>
                            <a:spLocks/>
                          </wps:cNvSpPr>
                          <wps:spPr bwMode="auto">
                            <a:xfrm>
                              <a:off x="549" y="727"/>
                              <a:ext cx="160" cy="93"/>
                            </a:xfrm>
                            <a:custGeom>
                              <a:avLst/>
                              <a:gdLst>
                                <a:gd name="T0" fmla="+- 0 690 549"/>
                                <a:gd name="T1" fmla="*/ T0 w 160"/>
                                <a:gd name="T2" fmla="+- 0 750 727"/>
                                <a:gd name="T3" fmla="*/ 750 h 93"/>
                                <a:gd name="T4" fmla="+- 0 676 549"/>
                                <a:gd name="T5" fmla="*/ T4 w 160"/>
                                <a:gd name="T6" fmla="+- 0 750 727"/>
                                <a:gd name="T7" fmla="*/ 750 h 93"/>
                                <a:gd name="T8" fmla="+- 0 677 549"/>
                                <a:gd name="T9" fmla="*/ T8 w 160"/>
                                <a:gd name="T10" fmla="+- 0 748 727"/>
                                <a:gd name="T11" fmla="*/ 748 h 93"/>
                                <a:gd name="T12" fmla="+- 0 675 549"/>
                                <a:gd name="T13" fmla="*/ T12 w 160"/>
                                <a:gd name="T14" fmla="+- 0 746 727"/>
                                <a:gd name="T15" fmla="*/ 746 h 93"/>
                                <a:gd name="T16" fmla="+- 0 664 549"/>
                                <a:gd name="T17" fmla="*/ T16 w 160"/>
                                <a:gd name="T18" fmla="+- 0 739 727"/>
                                <a:gd name="T19" fmla="*/ 739 h 93"/>
                                <a:gd name="T20" fmla="+- 0 648 549"/>
                                <a:gd name="T21" fmla="*/ T20 w 160"/>
                                <a:gd name="T22" fmla="+- 0 734 727"/>
                                <a:gd name="T23" fmla="*/ 734 h 93"/>
                                <a:gd name="T24" fmla="+- 0 634 549"/>
                                <a:gd name="T25" fmla="*/ T24 w 160"/>
                                <a:gd name="T26" fmla="+- 0 733 727"/>
                                <a:gd name="T27" fmla="*/ 733 h 93"/>
                                <a:gd name="T28" fmla="+- 0 670 549"/>
                                <a:gd name="T29" fmla="*/ T28 w 160"/>
                                <a:gd name="T30" fmla="+- 0 733 727"/>
                                <a:gd name="T31" fmla="*/ 733 h 93"/>
                                <a:gd name="T32" fmla="+- 0 673 549"/>
                                <a:gd name="T33" fmla="*/ T32 w 160"/>
                                <a:gd name="T34" fmla="+- 0 734 727"/>
                                <a:gd name="T35" fmla="*/ 734 h 93"/>
                                <a:gd name="T36" fmla="+- 0 690 549"/>
                                <a:gd name="T37" fmla="*/ T36 w 160"/>
                                <a:gd name="T38" fmla="+- 0 750 727"/>
                                <a:gd name="T39" fmla="*/ 7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93">
                                  <a:moveTo>
                                    <a:pt x="141" y="23"/>
                                  </a:moveTo>
                                  <a:lnTo>
                                    <a:pt x="127" y="23"/>
                                  </a:lnTo>
                                  <a:lnTo>
                                    <a:pt x="128" y="21"/>
                                  </a:lnTo>
                                  <a:lnTo>
                                    <a:pt x="126" y="19"/>
                                  </a:lnTo>
                                  <a:lnTo>
                                    <a:pt x="115" y="12"/>
                                  </a:lnTo>
                                  <a:lnTo>
                                    <a:pt x="99" y="7"/>
                                  </a:lnTo>
                                  <a:lnTo>
                                    <a:pt x="85" y="6"/>
                                  </a:lnTo>
                                  <a:lnTo>
                                    <a:pt x="121" y="6"/>
                                  </a:lnTo>
                                  <a:lnTo>
                                    <a:pt x="124" y="7"/>
                                  </a:lnTo>
                                  <a:lnTo>
                                    <a:pt x="14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2" name="Freeform 808"/>
                          <wps:cNvSpPr>
                            <a:spLocks/>
                          </wps:cNvSpPr>
                          <wps:spPr bwMode="auto">
                            <a:xfrm>
                              <a:off x="549" y="727"/>
                              <a:ext cx="160" cy="93"/>
                            </a:xfrm>
                            <a:custGeom>
                              <a:avLst/>
                              <a:gdLst>
                                <a:gd name="T0" fmla="+- 0 552 549"/>
                                <a:gd name="T1" fmla="*/ T0 w 160"/>
                                <a:gd name="T2" fmla="+- 0 789 727"/>
                                <a:gd name="T3" fmla="*/ 789 h 93"/>
                                <a:gd name="T4" fmla="+- 0 549 549"/>
                                <a:gd name="T5" fmla="*/ T4 w 160"/>
                                <a:gd name="T6" fmla="+- 0 789 727"/>
                                <a:gd name="T7" fmla="*/ 789 h 93"/>
                                <a:gd name="T8" fmla="+- 0 549 549"/>
                                <a:gd name="T9" fmla="*/ T8 w 160"/>
                                <a:gd name="T10" fmla="+- 0 786 727"/>
                                <a:gd name="T11" fmla="*/ 786 h 93"/>
                                <a:gd name="T12" fmla="+- 0 605 549"/>
                                <a:gd name="T13" fmla="*/ T12 w 160"/>
                                <a:gd name="T14" fmla="+- 0 748 727"/>
                                <a:gd name="T15" fmla="*/ 748 h 93"/>
                                <a:gd name="T16" fmla="+- 0 638 549"/>
                                <a:gd name="T17" fmla="*/ T16 w 160"/>
                                <a:gd name="T18" fmla="+- 0 742 727"/>
                                <a:gd name="T19" fmla="*/ 742 h 93"/>
                                <a:gd name="T20" fmla="+- 0 657 549"/>
                                <a:gd name="T21" fmla="*/ T20 w 160"/>
                                <a:gd name="T22" fmla="+- 0 744 727"/>
                                <a:gd name="T23" fmla="*/ 744 h 93"/>
                                <a:gd name="T24" fmla="+- 0 676 549"/>
                                <a:gd name="T25" fmla="*/ T24 w 160"/>
                                <a:gd name="T26" fmla="+- 0 750 727"/>
                                <a:gd name="T27" fmla="*/ 750 h 93"/>
                                <a:gd name="T28" fmla="+- 0 690 549"/>
                                <a:gd name="T29" fmla="*/ T28 w 160"/>
                                <a:gd name="T30" fmla="+- 0 750 727"/>
                                <a:gd name="T31" fmla="*/ 750 h 93"/>
                                <a:gd name="T32" fmla="+- 0 701 549"/>
                                <a:gd name="T33" fmla="*/ T32 w 160"/>
                                <a:gd name="T34" fmla="+- 0 761 727"/>
                                <a:gd name="T35" fmla="*/ 761 h 93"/>
                                <a:gd name="T36" fmla="+- 0 597 549"/>
                                <a:gd name="T37" fmla="*/ T36 w 160"/>
                                <a:gd name="T38" fmla="+- 0 761 727"/>
                                <a:gd name="T39" fmla="*/ 761 h 93"/>
                                <a:gd name="T40" fmla="+- 0 563 549"/>
                                <a:gd name="T41" fmla="*/ T40 w 160"/>
                                <a:gd name="T42" fmla="+- 0 780 727"/>
                                <a:gd name="T43" fmla="*/ 780 h 93"/>
                                <a:gd name="T44" fmla="+- 0 552 549"/>
                                <a:gd name="T45" fmla="*/ T44 w 160"/>
                                <a:gd name="T46" fmla="+- 0 789 727"/>
                                <a:gd name="T47" fmla="*/ 78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 h="93">
                                  <a:moveTo>
                                    <a:pt x="3" y="62"/>
                                  </a:moveTo>
                                  <a:lnTo>
                                    <a:pt x="0" y="62"/>
                                  </a:lnTo>
                                  <a:lnTo>
                                    <a:pt x="0" y="59"/>
                                  </a:lnTo>
                                  <a:lnTo>
                                    <a:pt x="56" y="21"/>
                                  </a:lnTo>
                                  <a:lnTo>
                                    <a:pt x="89" y="15"/>
                                  </a:lnTo>
                                  <a:lnTo>
                                    <a:pt x="108" y="17"/>
                                  </a:lnTo>
                                  <a:lnTo>
                                    <a:pt x="127" y="23"/>
                                  </a:lnTo>
                                  <a:lnTo>
                                    <a:pt x="141" y="23"/>
                                  </a:lnTo>
                                  <a:lnTo>
                                    <a:pt x="152" y="34"/>
                                  </a:lnTo>
                                  <a:lnTo>
                                    <a:pt x="48" y="34"/>
                                  </a:lnTo>
                                  <a:lnTo>
                                    <a:pt x="14" y="53"/>
                                  </a:lnTo>
                                  <a:lnTo>
                                    <a:pt x="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3" name="Freeform 809"/>
                          <wps:cNvSpPr>
                            <a:spLocks/>
                          </wps:cNvSpPr>
                          <wps:spPr bwMode="auto">
                            <a:xfrm>
                              <a:off x="549" y="727"/>
                              <a:ext cx="160" cy="93"/>
                            </a:xfrm>
                            <a:custGeom>
                              <a:avLst/>
                              <a:gdLst>
                                <a:gd name="T0" fmla="+- 0 660 549"/>
                                <a:gd name="T1" fmla="*/ T0 w 160"/>
                                <a:gd name="T2" fmla="+- 0 810 727"/>
                                <a:gd name="T3" fmla="*/ 810 h 93"/>
                                <a:gd name="T4" fmla="+- 0 619 549"/>
                                <a:gd name="T5" fmla="*/ T4 w 160"/>
                                <a:gd name="T6" fmla="+- 0 810 727"/>
                                <a:gd name="T7" fmla="*/ 810 h 93"/>
                                <a:gd name="T8" fmla="+- 0 619 549"/>
                                <a:gd name="T9" fmla="*/ T8 w 160"/>
                                <a:gd name="T10" fmla="+- 0 809 727"/>
                                <a:gd name="T11" fmla="*/ 809 h 93"/>
                                <a:gd name="T12" fmla="+- 0 609 549"/>
                                <a:gd name="T13" fmla="*/ T12 w 160"/>
                                <a:gd name="T14" fmla="+- 0 801 727"/>
                                <a:gd name="T15" fmla="*/ 801 h 93"/>
                                <a:gd name="T16" fmla="+- 0 603 549"/>
                                <a:gd name="T17" fmla="*/ T16 w 160"/>
                                <a:gd name="T18" fmla="+- 0 793 727"/>
                                <a:gd name="T19" fmla="*/ 793 h 93"/>
                                <a:gd name="T20" fmla="+- 0 599 549"/>
                                <a:gd name="T21" fmla="*/ T20 w 160"/>
                                <a:gd name="T22" fmla="+- 0 781 727"/>
                                <a:gd name="T23" fmla="*/ 781 h 93"/>
                                <a:gd name="T24" fmla="+- 0 598 549"/>
                                <a:gd name="T25" fmla="*/ T24 w 160"/>
                                <a:gd name="T26" fmla="+- 0 764 727"/>
                                <a:gd name="T27" fmla="*/ 764 h 93"/>
                                <a:gd name="T28" fmla="+- 0 597 549"/>
                                <a:gd name="T29" fmla="*/ T28 w 160"/>
                                <a:gd name="T30" fmla="+- 0 761 727"/>
                                <a:gd name="T31" fmla="*/ 761 h 93"/>
                                <a:gd name="T32" fmla="+- 0 701 549"/>
                                <a:gd name="T33" fmla="*/ T32 w 160"/>
                                <a:gd name="T34" fmla="+- 0 761 727"/>
                                <a:gd name="T35" fmla="*/ 761 h 93"/>
                                <a:gd name="T36" fmla="+- 0 702 549"/>
                                <a:gd name="T37" fmla="*/ T36 w 160"/>
                                <a:gd name="T38" fmla="+- 0 762 727"/>
                                <a:gd name="T39" fmla="*/ 762 h 93"/>
                                <a:gd name="T40" fmla="+- 0 707 549"/>
                                <a:gd name="T41" fmla="*/ T40 w 160"/>
                                <a:gd name="T42" fmla="+- 0 772 727"/>
                                <a:gd name="T43" fmla="*/ 772 h 93"/>
                                <a:gd name="T44" fmla="+- 0 706 549"/>
                                <a:gd name="T45" fmla="*/ T44 w 160"/>
                                <a:gd name="T46" fmla="+- 0 777 727"/>
                                <a:gd name="T47" fmla="*/ 777 h 93"/>
                                <a:gd name="T48" fmla="+- 0 685 549"/>
                                <a:gd name="T49" fmla="*/ T48 w 160"/>
                                <a:gd name="T50" fmla="+- 0 777 727"/>
                                <a:gd name="T51" fmla="*/ 777 h 93"/>
                                <a:gd name="T52" fmla="+- 0 680 549"/>
                                <a:gd name="T53" fmla="*/ T52 w 160"/>
                                <a:gd name="T54" fmla="+- 0 794 727"/>
                                <a:gd name="T55" fmla="*/ 794 h 93"/>
                                <a:gd name="T56" fmla="+- 0 664 549"/>
                                <a:gd name="T57" fmla="*/ T56 w 160"/>
                                <a:gd name="T58" fmla="+- 0 809 727"/>
                                <a:gd name="T59" fmla="*/ 809 h 93"/>
                                <a:gd name="T60" fmla="+- 0 660 549"/>
                                <a:gd name="T61" fmla="*/ T60 w 160"/>
                                <a:gd name="T62" fmla="+- 0 810 727"/>
                                <a:gd name="T63" fmla="*/ 81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0" h="93">
                                  <a:moveTo>
                                    <a:pt x="111" y="83"/>
                                  </a:moveTo>
                                  <a:lnTo>
                                    <a:pt x="70" y="83"/>
                                  </a:lnTo>
                                  <a:lnTo>
                                    <a:pt x="70" y="82"/>
                                  </a:lnTo>
                                  <a:lnTo>
                                    <a:pt x="60" y="74"/>
                                  </a:lnTo>
                                  <a:lnTo>
                                    <a:pt x="54" y="66"/>
                                  </a:lnTo>
                                  <a:lnTo>
                                    <a:pt x="50" y="54"/>
                                  </a:lnTo>
                                  <a:lnTo>
                                    <a:pt x="49" y="37"/>
                                  </a:lnTo>
                                  <a:lnTo>
                                    <a:pt x="48" y="34"/>
                                  </a:lnTo>
                                  <a:lnTo>
                                    <a:pt x="152" y="34"/>
                                  </a:lnTo>
                                  <a:lnTo>
                                    <a:pt x="153" y="35"/>
                                  </a:lnTo>
                                  <a:lnTo>
                                    <a:pt x="158" y="45"/>
                                  </a:lnTo>
                                  <a:lnTo>
                                    <a:pt x="157" y="50"/>
                                  </a:lnTo>
                                  <a:lnTo>
                                    <a:pt x="136" y="50"/>
                                  </a:lnTo>
                                  <a:lnTo>
                                    <a:pt x="131" y="67"/>
                                  </a:lnTo>
                                  <a:lnTo>
                                    <a:pt x="115" y="82"/>
                                  </a:lnTo>
                                  <a:lnTo>
                                    <a:pt x="111"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4" name="Freeform 810"/>
                          <wps:cNvSpPr>
                            <a:spLocks/>
                          </wps:cNvSpPr>
                          <wps:spPr bwMode="auto">
                            <a:xfrm>
                              <a:off x="549" y="727"/>
                              <a:ext cx="160" cy="93"/>
                            </a:xfrm>
                            <a:custGeom>
                              <a:avLst/>
                              <a:gdLst>
                                <a:gd name="T0" fmla="+- 0 708 549"/>
                                <a:gd name="T1" fmla="*/ T0 w 160"/>
                                <a:gd name="T2" fmla="+- 0 790 727"/>
                                <a:gd name="T3" fmla="*/ 790 h 93"/>
                                <a:gd name="T4" fmla="+- 0 700 549"/>
                                <a:gd name="T5" fmla="*/ T4 w 160"/>
                                <a:gd name="T6" fmla="+- 0 787 727"/>
                                <a:gd name="T7" fmla="*/ 787 h 93"/>
                                <a:gd name="T8" fmla="+- 0 697 549"/>
                                <a:gd name="T9" fmla="*/ T8 w 160"/>
                                <a:gd name="T10" fmla="+- 0 787 727"/>
                                <a:gd name="T11" fmla="*/ 787 h 93"/>
                                <a:gd name="T12" fmla="+- 0 686 549"/>
                                <a:gd name="T13" fmla="*/ T12 w 160"/>
                                <a:gd name="T14" fmla="+- 0 777 727"/>
                                <a:gd name="T15" fmla="*/ 777 h 93"/>
                                <a:gd name="T16" fmla="+- 0 706 549"/>
                                <a:gd name="T17" fmla="*/ T16 w 160"/>
                                <a:gd name="T18" fmla="+- 0 777 727"/>
                                <a:gd name="T19" fmla="*/ 777 h 93"/>
                                <a:gd name="T20" fmla="+- 0 706 549"/>
                                <a:gd name="T21" fmla="*/ T20 w 160"/>
                                <a:gd name="T22" fmla="+- 0 778 727"/>
                                <a:gd name="T23" fmla="*/ 778 h 93"/>
                                <a:gd name="T24" fmla="+- 0 707 549"/>
                                <a:gd name="T25" fmla="*/ T24 w 160"/>
                                <a:gd name="T26" fmla="+- 0 784 727"/>
                                <a:gd name="T27" fmla="*/ 784 h 93"/>
                                <a:gd name="T28" fmla="+- 0 709 549"/>
                                <a:gd name="T29" fmla="*/ T28 w 160"/>
                                <a:gd name="T30" fmla="+- 0 789 727"/>
                                <a:gd name="T31" fmla="*/ 789 h 93"/>
                                <a:gd name="T32" fmla="+- 0 708 549"/>
                                <a:gd name="T33" fmla="*/ T32 w 160"/>
                                <a:gd name="T34" fmla="+- 0 790 727"/>
                                <a:gd name="T35" fmla="*/ 79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 h="93">
                                  <a:moveTo>
                                    <a:pt x="159" y="63"/>
                                  </a:moveTo>
                                  <a:lnTo>
                                    <a:pt x="151" y="60"/>
                                  </a:lnTo>
                                  <a:lnTo>
                                    <a:pt x="148" y="60"/>
                                  </a:lnTo>
                                  <a:lnTo>
                                    <a:pt x="137" y="50"/>
                                  </a:lnTo>
                                  <a:lnTo>
                                    <a:pt x="157" y="50"/>
                                  </a:lnTo>
                                  <a:lnTo>
                                    <a:pt x="157" y="51"/>
                                  </a:lnTo>
                                  <a:lnTo>
                                    <a:pt x="158" y="57"/>
                                  </a:lnTo>
                                  <a:lnTo>
                                    <a:pt x="160" y="62"/>
                                  </a:lnTo>
                                  <a:lnTo>
                                    <a:pt x="15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5" name="Freeform 811"/>
                          <wps:cNvSpPr>
                            <a:spLocks/>
                          </wps:cNvSpPr>
                          <wps:spPr bwMode="auto">
                            <a:xfrm>
                              <a:off x="549" y="727"/>
                              <a:ext cx="160" cy="93"/>
                            </a:xfrm>
                            <a:custGeom>
                              <a:avLst/>
                              <a:gdLst>
                                <a:gd name="T0" fmla="+- 0 631 549"/>
                                <a:gd name="T1" fmla="*/ T0 w 160"/>
                                <a:gd name="T2" fmla="+- 0 819 727"/>
                                <a:gd name="T3" fmla="*/ 819 h 93"/>
                                <a:gd name="T4" fmla="+- 0 612 549"/>
                                <a:gd name="T5" fmla="*/ T4 w 160"/>
                                <a:gd name="T6" fmla="+- 0 816 727"/>
                                <a:gd name="T7" fmla="*/ 816 h 93"/>
                                <a:gd name="T8" fmla="+- 0 586 549"/>
                                <a:gd name="T9" fmla="*/ T8 w 160"/>
                                <a:gd name="T10" fmla="+- 0 806 727"/>
                                <a:gd name="T11" fmla="*/ 806 h 93"/>
                                <a:gd name="T12" fmla="+- 0 584 549"/>
                                <a:gd name="T13" fmla="*/ T12 w 160"/>
                                <a:gd name="T14" fmla="+- 0 802 727"/>
                                <a:gd name="T15" fmla="*/ 802 h 93"/>
                                <a:gd name="T16" fmla="+- 0 586 549"/>
                                <a:gd name="T17" fmla="*/ T16 w 160"/>
                                <a:gd name="T18" fmla="+- 0 801 727"/>
                                <a:gd name="T19" fmla="*/ 801 h 93"/>
                                <a:gd name="T20" fmla="+- 0 601 549"/>
                                <a:gd name="T21" fmla="*/ T20 w 160"/>
                                <a:gd name="T22" fmla="+- 0 807 727"/>
                                <a:gd name="T23" fmla="*/ 807 h 93"/>
                                <a:gd name="T24" fmla="+- 0 619 549"/>
                                <a:gd name="T25" fmla="*/ T24 w 160"/>
                                <a:gd name="T26" fmla="+- 0 810 727"/>
                                <a:gd name="T27" fmla="*/ 810 h 93"/>
                                <a:gd name="T28" fmla="+- 0 660 549"/>
                                <a:gd name="T29" fmla="*/ T28 w 160"/>
                                <a:gd name="T30" fmla="+- 0 810 727"/>
                                <a:gd name="T31" fmla="*/ 810 h 93"/>
                                <a:gd name="T32" fmla="+- 0 652 549"/>
                                <a:gd name="T33" fmla="*/ T32 w 160"/>
                                <a:gd name="T34" fmla="+- 0 812 727"/>
                                <a:gd name="T35" fmla="*/ 812 h 93"/>
                                <a:gd name="T36" fmla="+- 0 651 549"/>
                                <a:gd name="T37" fmla="*/ T36 w 160"/>
                                <a:gd name="T38" fmla="+- 0 814 727"/>
                                <a:gd name="T39" fmla="*/ 814 h 93"/>
                                <a:gd name="T40" fmla="+- 0 634 549"/>
                                <a:gd name="T41" fmla="*/ T40 w 160"/>
                                <a:gd name="T42" fmla="+- 0 814 727"/>
                                <a:gd name="T43" fmla="*/ 814 h 93"/>
                                <a:gd name="T44" fmla="+- 0 631 549"/>
                                <a:gd name="T45" fmla="*/ T44 w 160"/>
                                <a:gd name="T46" fmla="+- 0 819 727"/>
                                <a:gd name="T47" fmla="*/ 81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 h="93">
                                  <a:moveTo>
                                    <a:pt x="82" y="92"/>
                                  </a:moveTo>
                                  <a:lnTo>
                                    <a:pt x="63" y="89"/>
                                  </a:lnTo>
                                  <a:lnTo>
                                    <a:pt x="37" y="79"/>
                                  </a:lnTo>
                                  <a:lnTo>
                                    <a:pt x="35" y="75"/>
                                  </a:lnTo>
                                  <a:lnTo>
                                    <a:pt x="37" y="74"/>
                                  </a:lnTo>
                                  <a:lnTo>
                                    <a:pt x="52" y="80"/>
                                  </a:lnTo>
                                  <a:lnTo>
                                    <a:pt x="70" y="83"/>
                                  </a:lnTo>
                                  <a:lnTo>
                                    <a:pt x="111" y="83"/>
                                  </a:lnTo>
                                  <a:lnTo>
                                    <a:pt x="103" y="85"/>
                                  </a:lnTo>
                                  <a:lnTo>
                                    <a:pt x="102" y="87"/>
                                  </a:lnTo>
                                  <a:lnTo>
                                    <a:pt x="85" y="87"/>
                                  </a:lnTo>
                                  <a:lnTo>
                                    <a:pt x="8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6" name="Freeform 812"/>
                          <wps:cNvSpPr>
                            <a:spLocks/>
                          </wps:cNvSpPr>
                          <wps:spPr bwMode="auto">
                            <a:xfrm>
                              <a:off x="549" y="727"/>
                              <a:ext cx="160" cy="93"/>
                            </a:xfrm>
                            <a:custGeom>
                              <a:avLst/>
                              <a:gdLst>
                                <a:gd name="T0" fmla="+- 0 648 549"/>
                                <a:gd name="T1" fmla="*/ T0 w 160"/>
                                <a:gd name="T2" fmla="+- 0 820 727"/>
                                <a:gd name="T3" fmla="*/ 820 h 93"/>
                                <a:gd name="T4" fmla="+- 0 644 549"/>
                                <a:gd name="T5" fmla="*/ T4 w 160"/>
                                <a:gd name="T6" fmla="+- 0 820 727"/>
                                <a:gd name="T7" fmla="*/ 820 h 93"/>
                                <a:gd name="T8" fmla="+- 0 642 549"/>
                                <a:gd name="T9" fmla="*/ T8 w 160"/>
                                <a:gd name="T10" fmla="+- 0 814 727"/>
                                <a:gd name="T11" fmla="*/ 814 h 93"/>
                                <a:gd name="T12" fmla="+- 0 651 549"/>
                                <a:gd name="T13" fmla="*/ T12 w 160"/>
                                <a:gd name="T14" fmla="+- 0 814 727"/>
                                <a:gd name="T15" fmla="*/ 814 h 93"/>
                                <a:gd name="T16" fmla="+- 0 648 549"/>
                                <a:gd name="T17" fmla="*/ T16 w 160"/>
                                <a:gd name="T18" fmla="+- 0 820 727"/>
                                <a:gd name="T19" fmla="*/ 820 h 93"/>
                              </a:gdLst>
                              <a:ahLst/>
                              <a:cxnLst>
                                <a:cxn ang="0">
                                  <a:pos x="T1" y="T3"/>
                                </a:cxn>
                                <a:cxn ang="0">
                                  <a:pos x="T5" y="T7"/>
                                </a:cxn>
                                <a:cxn ang="0">
                                  <a:pos x="T9" y="T11"/>
                                </a:cxn>
                                <a:cxn ang="0">
                                  <a:pos x="T13" y="T15"/>
                                </a:cxn>
                                <a:cxn ang="0">
                                  <a:pos x="T17" y="T19"/>
                                </a:cxn>
                              </a:cxnLst>
                              <a:rect l="0" t="0" r="r" b="b"/>
                              <a:pathLst>
                                <a:path w="160" h="93">
                                  <a:moveTo>
                                    <a:pt x="99" y="93"/>
                                  </a:moveTo>
                                  <a:lnTo>
                                    <a:pt x="95" y="93"/>
                                  </a:lnTo>
                                  <a:lnTo>
                                    <a:pt x="93" y="87"/>
                                  </a:lnTo>
                                  <a:lnTo>
                                    <a:pt x="102" y="87"/>
                                  </a:lnTo>
                                  <a:lnTo>
                                    <a:pt x="99"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97" name="Group 813"/>
                        <wpg:cNvGrpSpPr>
                          <a:grpSpLocks/>
                        </wpg:cNvGrpSpPr>
                        <wpg:grpSpPr bwMode="auto">
                          <a:xfrm>
                            <a:off x="589" y="731"/>
                            <a:ext cx="9" cy="6"/>
                            <a:chOff x="589" y="731"/>
                            <a:chExt cx="9" cy="6"/>
                          </a:xfrm>
                        </wpg:grpSpPr>
                        <wps:wsp>
                          <wps:cNvPr id="53698" name="Freeform 814"/>
                          <wps:cNvSpPr>
                            <a:spLocks/>
                          </wps:cNvSpPr>
                          <wps:spPr bwMode="auto">
                            <a:xfrm>
                              <a:off x="589" y="731"/>
                              <a:ext cx="9" cy="6"/>
                            </a:xfrm>
                            <a:custGeom>
                              <a:avLst/>
                              <a:gdLst>
                                <a:gd name="T0" fmla="+- 0 594 589"/>
                                <a:gd name="T1" fmla="*/ T0 w 9"/>
                                <a:gd name="T2" fmla="+- 0 736 731"/>
                                <a:gd name="T3" fmla="*/ 736 h 6"/>
                                <a:gd name="T4" fmla="+- 0 590 589"/>
                                <a:gd name="T5" fmla="*/ T4 w 9"/>
                                <a:gd name="T6" fmla="+- 0 735 731"/>
                                <a:gd name="T7" fmla="*/ 735 h 6"/>
                                <a:gd name="T8" fmla="+- 0 589 589"/>
                                <a:gd name="T9" fmla="*/ T8 w 9"/>
                                <a:gd name="T10" fmla="+- 0 732 731"/>
                                <a:gd name="T11" fmla="*/ 732 h 6"/>
                                <a:gd name="T12" fmla="+- 0 592 589"/>
                                <a:gd name="T13" fmla="*/ T12 w 9"/>
                                <a:gd name="T14" fmla="+- 0 731 731"/>
                                <a:gd name="T15" fmla="*/ 731 h 6"/>
                                <a:gd name="T16" fmla="+- 0 598 589"/>
                                <a:gd name="T17" fmla="*/ T16 w 9"/>
                                <a:gd name="T18" fmla="+- 0 731 731"/>
                                <a:gd name="T19" fmla="*/ 731 h 6"/>
                                <a:gd name="T20" fmla="+- 0 598 589"/>
                                <a:gd name="T21" fmla="*/ T20 w 9"/>
                                <a:gd name="T22" fmla="+- 0 735 731"/>
                                <a:gd name="T23" fmla="*/ 735 h 6"/>
                                <a:gd name="T24" fmla="+- 0 594 589"/>
                                <a:gd name="T25" fmla="*/ T24 w 9"/>
                                <a:gd name="T26" fmla="+- 0 736 731"/>
                                <a:gd name="T27" fmla="*/ 736 h 6"/>
                              </a:gdLst>
                              <a:ahLst/>
                              <a:cxnLst>
                                <a:cxn ang="0">
                                  <a:pos x="T1" y="T3"/>
                                </a:cxn>
                                <a:cxn ang="0">
                                  <a:pos x="T5" y="T7"/>
                                </a:cxn>
                                <a:cxn ang="0">
                                  <a:pos x="T9" y="T11"/>
                                </a:cxn>
                                <a:cxn ang="0">
                                  <a:pos x="T13" y="T15"/>
                                </a:cxn>
                                <a:cxn ang="0">
                                  <a:pos x="T17" y="T19"/>
                                </a:cxn>
                                <a:cxn ang="0">
                                  <a:pos x="T21" y="T23"/>
                                </a:cxn>
                                <a:cxn ang="0">
                                  <a:pos x="T25" y="T27"/>
                                </a:cxn>
                              </a:cxnLst>
                              <a:rect l="0" t="0" r="r" b="b"/>
                              <a:pathLst>
                                <a:path w="9" h="6">
                                  <a:moveTo>
                                    <a:pt x="5" y="5"/>
                                  </a:moveTo>
                                  <a:lnTo>
                                    <a:pt x="1" y="4"/>
                                  </a:lnTo>
                                  <a:lnTo>
                                    <a:pt x="0" y="1"/>
                                  </a:lnTo>
                                  <a:lnTo>
                                    <a:pt x="3" y="0"/>
                                  </a:lnTo>
                                  <a:lnTo>
                                    <a:pt x="9" y="0"/>
                                  </a:lnTo>
                                  <a:lnTo>
                                    <a:pt x="9" y="4"/>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99" name="Group 815"/>
                        <wpg:cNvGrpSpPr>
                          <a:grpSpLocks/>
                        </wpg:cNvGrpSpPr>
                        <wpg:grpSpPr bwMode="auto">
                          <a:xfrm>
                            <a:off x="943" y="732"/>
                            <a:ext cx="23" cy="12"/>
                            <a:chOff x="943" y="732"/>
                            <a:chExt cx="23" cy="12"/>
                          </a:xfrm>
                        </wpg:grpSpPr>
                        <wps:wsp>
                          <wps:cNvPr id="53700" name="Freeform 816"/>
                          <wps:cNvSpPr>
                            <a:spLocks/>
                          </wps:cNvSpPr>
                          <wps:spPr bwMode="auto">
                            <a:xfrm>
                              <a:off x="943" y="732"/>
                              <a:ext cx="23" cy="12"/>
                            </a:xfrm>
                            <a:custGeom>
                              <a:avLst/>
                              <a:gdLst>
                                <a:gd name="T0" fmla="+- 0 954 943"/>
                                <a:gd name="T1" fmla="*/ T0 w 23"/>
                                <a:gd name="T2" fmla="+- 0 744 732"/>
                                <a:gd name="T3" fmla="*/ 744 h 12"/>
                                <a:gd name="T4" fmla="+- 0 943 943"/>
                                <a:gd name="T5" fmla="*/ T4 w 23"/>
                                <a:gd name="T6" fmla="+- 0 743 732"/>
                                <a:gd name="T7" fmla="*/ 743 h 12"/>
                                <a:gd name="T8" fmla="+- 0 955 943"/>
                                <a:gd name="T9" fmla="*/ T8 w 23"/>
                                <a:gd name="T10" fmla="+- 0 735 732"/>
                                <a:gd name="T11" fmla="*/ 735 h 12"/>
                                <a:gd name="T12" fmla="+- 0 966 943"/>
                                <a:gd name="T13" fmla="*/ T12 w 23"/>
                                <a:gd name="T14" fmla="+- 0 732 732"/>
                                <a:gd name="T15" fmla="*/ 732 h 12"/>
                                <a:gd name="T16" fmla="+- 0 954 943"/>
                                <a:gd name="T17" fmla="*/ T16 w 23"/>
                                <a:gd name="T18" fmla="+- 0 744 732"/>
                                <a:gd name="T19" fmla="*/ 744 h 12"/>
                              </a:gdLst>
                              <a:ahLst/>
                              <a:cxnLst>
                                <a:cxn ang="0">
                                  <a:pos x="T1" y="T3"/>
                                </a:cxn>
                                <a:cxn ang="0">
                                  <a:pos x="T5" y="T7"/>
                                </a:cxn>
                                <a:cxn ang="0">
                                  <a:pos x="T9" y="T11"/>
                                </a:cxn>
                                <a:cxn ang="0">
                                  <a:pos x="T13" y="T15"/>
                                </a:cxn>
                                <a:cxn ang="0">
                                  <a:pos x="T17" y="T19"/>
                                </a:cxn>
                              </a:cxnLst>
                              <a:rect l="0" t="0" r="r" b="b"/>
                              <a:pathLst>
                                <a:path w="23" h="12">
                                  <a:moveTo>
                                    <a:pt x="11" y="12"/>
                                  </a:moveTo>
                                  <a:lnTo>
                                    <a:pt x="0" y="11"/>
                                  </a:lnTo>
                                  <a:lnTo>
                                    <a:pt x="12" y="3"/>
                                  </a:lnTo>
                                  <a:lnTo>
                                    <a:pt x="23" y="0"/>
                                  </a:lnTo>
                                  <a:lnTo>
                                    <a:pt x="11"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1" name="Group 817"/>
                        <wpg:cNvGrpSpPr>
                          <a:grpSpLocks/>
                        </wpg:cNvGrpSpPr>
                        <wpg:grpSpPr bwMode="auto">
                          <a:xfrm>
                            <a:off x="575" y="734"/>
                            <a:ext cx="8" cy="8"/>
                            <a:chOff x="575" y="734"/>
                            <a:chExt cx="8" cy="8"/>
                          </a:xfrm>
                        </wpg:grpSpPr>
                        <wps:wsp>
                          <wps:cNvPr id="53702" name="Freeform 818"/>
                          <wps:cNvSpPr>
                            <a:spLocks/>
                          </wps:cNvSpPr>
                          <wps:spPr bwMode="auto">
                            <a:xfrm>
                              <a:off x="575" y="734"/>
                              <a:ext cx="8" cy="8"/>
                            </a:xfrm>
                            <a:custGeom>
                              <a:avLst/>
                              <a:gdLst>
                                <a:gd name="T0" fmla="+- 0 579 575"/>
                                <a:gd name="T1" fmla="*/ T0 w 8"/>
                                <a:gd name="T2" fmla="+- 0 742 734"/>
                                <a:gd name="T3" fmla="*/ 742 h 8"/>
                                <a:gd name="T4" fmla="+- 0 576 575"/>
                                <a:gd name="T5" fmla="*/ T4 w 8"/>
                                <a:gd name="T6" fmla="+- 0 740 734"/>
                                <a:gd name="T7" fmla="*/ 740 h 8"/>
                                <a:gd name="T8" fmla="+- 0 575 575"/>
                                <a:gd name="T9" fmla="*/ T8 w 8"/>
                                <a:gd name="T10" fmla="+- 0 737 734"/>
                                <a:gd name="T11" fmla="*/ 737 h 8"/>
                                <a:gd name="T12" fmla="+- 0 579 575"/>
                                <a:gd name="T13" fmla="*/ T12 w 8"/>
                                <a:gd name="T14" fmla="+- 0 734 734"/>
                                <a:gd name="T15" fmla="*/ 734 h 8"/>
                                <a:gd name="T16" fmla="+- 0 582 575"/>
                                <a:gd name="T17" fmla="*/ T16 w 8"/>
                                <a:gd name="T18" fmla="+- 0 734 734"/>
                                <a:gd name="T19" fmla="*/ 734 h 8"/>
                                <a:gd name="T20" fmla="+- 0 583 575"/>
                                <a:gd name="T21" fmla="*/ T20 w 8"/>
                                <a:gd name="T22" fmla="+- 0 738 734"/>
                                <a:gd name="T23" fmla="*/ 738 h 8"/>
                                <a:gd name="T24" fmla="+- 0 582 575"/>
                                <a:gd name="T25" fmla="*/ T24 w 8"/>
                                <a:gd name="T26" fmla="+- 0 740 734"/>
                                <a:gd name="T27" fmla="*/ 740 h 8"/>
                                <a:gd name="T28" fmla="+- 0 579 575"/>
                                <a:gd name="T29" fmla="*/ T28 w 8"/>
                                <a:gd name="T30" fmla="+- 0 742 734"/>
                                <a:gd name="T31" fmla="*/ 742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4" y="8"/>
                                  </a:moveTo>
                                  <a:lnTo>
                                    <a:pt x="1" y="6"/>
                                  </a:lnTo>
                                  <a:lnTo>
                                    <a:pt x="0" y="3"/>
                                  </a:lnTo>
                                  <a:lnTo>
                                    <a:pt x="4" y="0"/>
                                  </a:lnTo>
                                  <a:lnTo>
                                    <a:pt x="7" y="0"/>
                                  </a:lnTo>
                                  <a:lnTo>
                                    <a:pt x="8" y="4"/>
                                  </a:lnTo>
                                  <a:lnTo>
                                    <a:pt x="7" y="6"/>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3" name="Group 819"/>
                        <wpg:cNvGrpSpPr>
                          <a:grpSpLocks/>
                        </wpg:cNvGrpSpPr>
                        <wpg:grpSpPr bwMode="auto">
                          <a:xfrm>
                            <a:off x="564" y="740"/>
                            <a:ext cx="7" cy="7"/>
                            <a:chOff x="564" y="740"/>
                            <a:chExt cx="7" cy="7"/>
                          </a:xfrm>
                        </wpg:grpSpPr>
                        <wps:wsp>
                          <wps:cNvPr id="53704" name="Freeform 820"/>
                          <wps:cNvSpPr>
                            <a:spLocks/>
                          </wps:cNvSpPr>
                          <wps:spPr bwMode="auto">
                            <a:xfrm>
                              <a:off x="564" y="740"/>
                              <a:ext cx="7" cy="7"/>
                            </a:xfrm>
                            <a:custGeom>
                              <a:avLst/>
                              <a:gdLst>
                                <a:gd name="T0" fmla="+- 0 570 564"/>
                                <a:gd name="T1" fmla="*/ T0 w 7"/>
                                <a:gd name="T2" fmla="+- 0 747 740"/>
                                <a:gd name="T3" fmla="*/ 747 h 7"/>
                                <a:gd name="T4" fmla="+- 0 565 564"/>
                                <a:gd name="T5" fmla="*/ T4 w 7"/>
                                <a:gd name="T6" fmla="+- 0 747 740"/>
                                <a:gd name="T7" fmla="*/ 747 h 7"/>
                                <a:gd name="T8" fmla="+- 0 564 564"/>
                                <a:gd name="T9" fmla="*/ T8 w 7"/>
                                <a:gd name="T10" fmla="+- 0 743 740"/>
                                <a:gd name="T11" fmla="*/ 743 h 7"/>
                                <a:gd name="T12" fmla="+- 0 567 564"/>
                                <a:gd name="T13" fmla="*/ T12 w 7"/>
                                <a:gd name="T14" fmla="+- 0 740 740"/>
                                <a:gd name="T15" fmla="*/ 740 h 7"/>
                                <a:gd name="T16" fmla="+- 0 569 564"/>
                                <a:gd name="T17" fmla="*/ T16 w 7"/>
                                <a:gd name="T18" fmla="+- 0 740 740"/>
                                <a:gd name="T19" fmla="*/ 740 h 7"/>
                                <a:gd name="T20" fmla="+- 0 571 564"/>
                                <a:gd name="T21" fmla="*/ T20 w 7"/>
                                <a:gd name="T22" fmla="+- 0 744 740"/>
                                <a:gd name="T23" fmla="*/ 744 h 7"/>
                                <a:gd name="T24" fmla="+- 0 570 564"/>
                                <a:gd name="T25" fmla="*/ T24 w 7"/>
                                <a:gd name="T26" fmla="+- 0 747 740"/>
                                <a:gd name="T27" fmla="*/ 747 h 7"/>
                              </a:gdLst>
                              <a:ahLst/>
                              <a:cxnLst>
                                <a:cxn ang="0">
                                  <a:pos x="T1" y="T3"/>
                                </a:cxn>
                                <a:cxn ang="0">
                                  <a:pos x="T5" y="T7"/>
                                </a:cxn>
                                <a:cxn ang="0">
                                  <a:pos x="T9" y="T11"/>
                                </a:cxn>
                                <a:cxn ang="0">
                                  <a:pos x="T13" y="T15"/>
                                </a:cxn>
                                <a:cxn ang="0">
                                  <a:pos x="T17" y="T19"/>
                                </a:cxn>
                                <a:cxn ang="0">
                                  <a:pos x="T21" y="T23"/>
                                </a:cxn>
                                <a:cxn ang="0">
                                  <a:pos x="T25" y="T27"/>
                                </a:cxn>
                              </a:cxnLst>
                              <a:rect l="0" t="0" r="r" b="b"/>
                              <a:pathLst>
                                <a:path w="7" h="7">
                                  <a:moveTo>
                                    <a:pt x="6" y="7"/>
                                  </a:moveTo>
                                  <a:lnTo>
                                    <a:pt x="1" y="7"/>
                                  </a:lnTo>
                                  <a:lnTo>
                                    <a:pt x="0" y="3"/>
                                  </a:lnTo>
                                  <a:lnTo>
                                    <a:pt x="3" y="0"/>
                                  </a:lnTo>
                                  <a:lnTo>
                                    <a:pt x="5" y="0"/>
                                  </a:lnTo>
                                  <a:lnTo>
                                    <a:pt x="7" y="4"/>
                                  </a:lnTo>
                                  <a:lnTo>
                                    <a:pt x="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5" name="Group 821"/>
                        <wpg:cNvGrpSpPr>
                          <a:grpSpLocks/>
                        </wpg:cNvGrpSpPr>
                        <wpg:grpSpPr bwMode="auto">
                          <a:xfrm>
                            <a:off x="1016" y="740"/>
                            <a:ext cx="16" cy="12"/>
                            <a:chOff x="1016" y="740"/>
                            <a:chExt cx="16" cy="12"/>
                          </a:xfrm>
                        </wpg:grpSpPr>
                        <wps:wsp>
                          <wps:cNvPr id="53706" name="Freeform 822"/>
                          <wps:cNvSpPr>
                            <a:spLocks/>
                          </wps:cNvSpPr>
                          <wps:spPr bwMode="auto">
                            <a:xfrm>
                              <a:off x="1016" y="740"/>
                              <a:ext cx="16" cy="12"/>
                            </a:xfrm>
                            <a:custGeom>
                              <a:avLst/>
                              <a:gdLst>
                                <a:gd name="T0" fmla="+- 0 1016 1016"/>
                                <a:gd name="T1" fmla="*/ T0 w 16"/>
                                <a:gd name="T2" fmla="+- 0 752 740"/>
                                <a:gd name="T3" fmla="*/ 752 h 12"/>
                                <a:gd name="T4" fmla="+- 0 1016 1016"/>
                                <a:gd name="T5" fmla="*/ T4 w 16"/>
                                <a:gd name="T6" fmla="+- 0 747 740"/>
                                <a:gd name="T7" fmla="*/ 747 h 12"/>
                                <a:gd name="T8" fmla="+- 0 1025 1016"/>
                                <a:gd name="T9" fmla="*/ T8 w 16"/>
                                <a:gd name="T10" fmla="+- 0 740 740"/>
                                <a:gd name="T11" fmla="*/ 740 h 12"/>
                                <a:gd name="T12" fmla="+- 0 1028 1016"/>
                                <a:gd name="T13" fmla="*/ T12 w 16"/>
                                <a:gd name="T14" fmla="+- 0 742 740"/>
                                <a:gd name="T15" fmla="*/ 742 h 12"/>
                                <a:gd name="T16" fmla="+- 0 1032 1016"/>
                                <a:gd name="T17" fmla="*/ T16 w 16"/>
                                <a:gd name="T18" fmla="+- 0 746 740"/>
                                <a:gd name="T19" fmla="*/ 746 h 12"/>
                                <a:gd name="T20" fmla="+- 0 1029 1016"/>
                                <a:gd name="T21" fmla="*/ T20 w 16"/>
                                <a:gd name="T22" fmla="+- 0 747 740"/>
                                <a:gd name="T23" fmla="*/ 747 h 12"/>
                                <a:gd name="T24" fmla="+- 0 1016 1016"/>
                                <a:gd name="T25" fmla="*/ T24 w 16"/>
                                <a:gd name="T26" fmla="+- 0 752 740"/>
                                <a:gd name="T27" fmla="*/ 752 h 12"/>
                              </a:gdLst>
                              <a:ahLst/>
                              <a:cxnLst>
                                <a:cxn ang="0">
                                  <a:pos x="T1" y="T3"/>
                                </a:cxn>
                                <a:cxn ang="0">
                                  <a:pos x="T5" y="T7"/>
                                </a:cxn>
                                <a:cxn ang="0">
                                  <a:pos x="T9" y="T11"/>
                                </a:cxn>
                                <a:cxn ang="0">
                                  <a:pos x="T13" y="T15"/>
                                </a:cxn>
                                <a:cxn ang="0">
                                  <a:pos x="T17" y="T19"/>
                                </a:cxn>
                                <a:cxn ang="0">
                                  <a:pos x="T21" y="T23"/>
                                </a:cxn>
                                <a:cxn ang="0">
                                  <a:pos x="T25" y="T27"/>
                                </a:cxn>
                              </a:cxnLst>
                              <a:rect l="0" t="0" r="r" b="b"/>
                              <a:pathLst>
                                <a:path w="16" h="12">
                                  <a:moveTo>
                                    <a:pt x="0" y="12"/>
                                  </a:moveTo>
                                  <a:lnTo>
                                    <a:pt x="0" y="7"/>
                                  </a:lnTo>
                                  <a:lnTo>
                                    <a:pt x="9" y="0"/>
                                  </a:lnTo>
                                  <a:lnTo>
                                    <a:pt x="12" y="2"/>
                                  </a:lnTo>
                                  <a:lnTo>
                                    <a:pt x="16" y="6"/>
                                  </a:lnTo>
                                  <a:lnTo>
                                    <a:pt x="13" y="7"/>
                                  </a:ln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7" name="Group 823"/>
                        <wpg:cNvGrpSpPr>
                          <a:grpSpLocks/>
                        </wpg:cNvGrpSpPr>
                        <wpg:grpSpPr bwMode="auto">
                          <a:xfrm>
                            <a:off x="883" y="744"/>
                            <a:ext cx="40" cy="44"/>
                            <a:chOff x="883" y="744"/>
                            <a:chExt cx="40" cy="44"/>
                          </a:xfrm>
                        </wpg:grpSpPr>
                        <wps:wsp>
                          <wps:cNvPr id="53708" name="Freeform 824"/>
                          <wps:cNvSpPr>
                            <a:spLocks/>
                          </wps:cNvSpPr>
                          <wps:spPr bwMode="auto">
                            <a:xfrm>
                              <a:off x="883" y="744"/>
                              <a:ext cx="40" cy="44"/>
                            </a:xfrm>
                            <a:custGeom>
                              <a:avLst/>
                              <a:gdLst>
                                <a:gd name="T0" fmla="+- 0 884 883"/>
                                <a:gd name="T1" fmla="*/ T0 w 40"/>
                                <a:gd name="T2" fmla="+- 0 787 744"/>
                                <a:gd name="T3" fmla="*/ 787 h 44"/>
                                <a:gd name="T4" fmla="+- 0 883 883"/>
                                <a:gd name="T5" fmla="*/ T4 w 40"/>
                                <a:gd name="T6" fmla="+- 0 786 744"/>
                                <a:gd name="T7" fmla="*/ 786 h 44"/>
                                <a:gd name="T8" fmla="+- 0 883 883"/>
                                <a:gd name="T9" fmla="*/ T8 w 40"/>
                                <a:gd name="T10" fmla="+- 0 784 744"/>
                                <a:gd name="T11" fmla="*/ 784 h 44"/>
                                <a:gd name="T12" fmla="+- 0 892 883"/>
                                <a:gd name="T13" fmla="*/ T12 w 40"/>
                                <a:gd name="T14" fmla="+- 0 763 744"/>
                                <a:gd name="T15" fmla="*/ 763 h 44"/>
                                <a:gd name="T16" fmla="+- 0 902 883"/>
                                <a:gd name="T17" fmla="*/ T16 w 40"/>
                                <a:gd name="T18" fmla="+- 0 752 744"/>
                                <a:gd name="T19" fmla="*/ 752 h 44"/>
                                <a:gd name="T20" fmla="+- 0 912 883"/>
                                <a:gd name="T21" fmla="*/ T20 w 40"/>
                                <a:gd name="T22" fmla="+- 0 746 744"/>
                                <a:gd name="T23" fmla="*/ 746 h 44"/>
                                <a:gd name="T24" fmla="+- 0 922 883"/>
                                <a:gd name="T25" fmla="*/ T24 w 40"/>
                                <a:gd name="T26" fmla="+- 0 744 744"/>
                                <a:gd name="T27" fmla="*/ 744 h 44"/>
                                <a:gd name="T28" fmla="+- 0 917 883"/>
                                <a:gd name="T29" fmla="*/ T28 w 40"/>
                                <a:gd name="T30" fmla="+- 0 750 744"/>
                                <a:gd name="T31" fmla="*/ 750 h 44"/>
                                <a:gd name="T32" fmla="+- 0 909 883"/>
                                <a:gd name="T33" fmla="*/ T32 w 40"/>
                                <a:gd name="T34" fmla="+- 0 757 744"/>
                                <a:gd name="T35" fmla="*/ 757 h 44"/>
                                <a:gd name="T36" fmla="+- 0 897 883"/>
                                <a:gd name="T37" fmla="*/ T36 w 40"/>
                                <a:gd name="T38" fmla="+- 0 768 744"/>
                                <a:gd name="T39" fmla="*/ 768 h 44"/>
                                <a:gd name="T40" fmla="+- 0 884 883"/>
                                <a:gd name="T41" fmla="*/ T40 w 40"/>
                                <a:gd name="T42" fmla="+- 0 787 744"/>
                                <a:gd name="T43" fmla="*/ 7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 h="44">
                                  <a:moveTo>
                                    <a:pt x="1" y="43"/>
                                  </a:moveTo>
                                  <a:lnTo>
                                    <a:pt x="0" y="42"/>
                                  </a:lnTo>
                                  <a:lnTo>
                                    <a:pt x="0" y="40"/>
                                  </a:lnTo>
                                  <a:lnTo>
                                    <a:pt x="9" y="19"/>
                                  </a:lnTo>
                                  <a:lnTo>
                                    <a:pt x="19" y="8"/>
                                  </a:lnTo>
                                  <a:lnTo>
                                    <a:pt x="29" y="2"/>
                                  </a:lnTo>
                                  <a:lnTo>
                                    <a:pt x="39" y="0"/>
                                  </a:lnTo>
                                  <a:lnTo>
                                    <a:pt x="34" y="6"/>
                                  </a:lnTo>
                                  <a:lnTo>
                                    <a:pt x="26" y="13"/>
                                  </a:lnTo>
                                  <a:lnTo>
                                    <a:pt x="14" y="24"/>
                                  </a:lnTo>
                                  <a:lnTo>
                                    <a:pt x="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9" name="Group 825"/>
                        <wpg:cNvGrpSpPr>
                          <a:grpSpLocks/>
                        </wpg:cNvGrpSpPr>
                        <wpg:grpSpPr bwMode="auto">
                          <a:xfrm>
                            <a:off x="556" y="748"/>
                            <a:ext cx="7" cy="8"/>
                            <a:chOff x="556" y="748"/>
                            <a:chExt cx="7" cy="8"/>
                          </a:xfrm>
                        </wpg:grpSpPr>
                        <wps:wsp>
                          <wps:cNvPr id="53710" name="Freeform 826"/>
                          <wps:cNvSpPr>
                            <a:spLocks/>
                          </wps:cNvSpPr>
                          <wps:spPr bwMode="auto">
                            <a:xfrm>
                              <a:off x="556" y="748"/>
                              <a:ext cx="7" cy="8"/>
                            </a:xfrm>
                            <a:custGeom>
                              <a:avLst/>
                              <a:gdLst>
                                <a:gd name="T0" fmla="+- 0 558 556"/>
                                <a:gd name="T1" fmla="*/ T0 w 7"/>
                                <a:gd name="T2" fmla="+- 0 756 748"/>
                                <a:gd name="T3" fmla="*/ 756 h 8"/>
                                <a:gd name="T4" fmla="+- 0 556 556"/>
                                <a:gd name="T5" fmla="*/ T4 w 7"/>
                                <a:gd name="T6" fmla="+- 0 753 748"/>
                                <a:gd name="T7" fmla="*/ 753 h 8"/>
                                <a:gd name="T8" fmla="+- 0 556 556"/>
                                <a:gd name="T9" fmla="*/ T8 w 7"/>
                                <a:gd name="T10" fmla="+- 0 750 748"/>
                                <a:gd name="T11" fmla="*/ 750 h 8"/>
                                <a:gd name="T12" fmla="+- 0 557 556"/>
                                <a:gd name="T13" fmla="*/ T12 w 7"/>
                                <a:gd name="T14" fmla="+- 0 749 748"/>
                                <a:gd name="T15" fmla="*/ 749 h 8"/>
                                <a:gd name="T16" fmla="+- 0 559 556"/>
                                <a:gd name="T17" fmla="*/ T16 w 7"/>
                                <a:gd name="T18" fmla="+- 0 748 748"/>
                                <a:gd name="T19" fmla="*/ 748 h 8"/>
                                <a:gd name="T20" fmla="+- 0 562 556"/>
                                <a:gd name="T21" fmla="*/ T20 w 7"/>
                                <a:gd name="T22" fmla="+- 0 750 748"/>
                                <a:gd name="T23" fmla="*/ 750 h 8"/>
                                <a:gd name="T24" fmla="+- 0 562 556"/>
                                <a:gd name="T25" fmla="*/ T24 w 7"/>
                                <a:gd name="T26" fmla="+- 0 752 748"/>
                                <a:gd name="T27" fmla="*/ 752 h 8"/>
                                <a:gd name="T28" fmla="+- 0 560 556"/>
                                <a:gd name="T29" fmla="*/ T28 w 7"/>
                                <a:gd name="T30" fmla="+- 0 755 748"/>
                                <a:gd name="T31" fmla="*/ 755 h 8"/>
                                <a:gd name="T32" fmla="+- 0 558 556"/>
                                <a:gd name="T33" fmla="*/ T32 w 7"/>
                                <a:gd name="T34" fmla="+- 0 756 748"/>
                                <a:gd name="T35" fmla="*/ 7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2" y="8"/>
                                  </a:moveTo>
                                  <a:lnTo>
                                    <a:pt x="0" y="5"/>
                                  </a:lnTo>
                                  <a:lnTo>
                                    <a:pt x="0" y="2"/>
                                  </a:lnTo>
                                  <a:lnTo>
                                    <a:pt x="1" y="1"/>
                                  </a:lnTo>
                                  <a:lnTo>
                                    <a:pt x="3" y="0"/>
                                  </a:lnTo>
                                  <a:lnTo>
                                    <a:pt x="6" y="2"/>
                                  </a:lnTo>
                                  <a:lnTo>
                                    <a:pt x="6" y="4"/>
                                  </a:lnTo>
                                  <a:lnTo>
                                    <a:pt x="4" y="7"/>
                                  </a:lnTo>
                                  <a:lnTo>
                                    <a:pt x="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11" name="Group 827"/>
                        <wpg:cNvGrpSpPr>
                          <a:grpSpLocks/>
                        </wpg:cNvGrpSpPr>
                        <wpg:grpSpPr bwMode="auto">
                          <a:xfrm>
                            <a:off x="946" y="748"/>
                            <a:ext cx="60" cy="54"/>
                            <a:chOff x="946" y="748"/>
                            <a:chExt cx="60" cy="54"/>
                          </a:xfrm>
                        </wpg:grpSpPr>
                        <wps:wsp>
                          <wps:cNvPr id="53712" name="Freeform 828"/>
                          <wps:cNvSpPr>
                            <a:spLocks/>
                          </wps:cNvSpPr>
                          <wps:spPr bwMode="auto">
                            <a:xfrm>
                              <a:off x="946" y="748"/>
                              <a:ext cx="60" cy="54"/>
                            </a:xfrm>
                            <a:custGeom>
                              <a:avLst/>
                              <a:gdLst>
                                <a:gd name="T0" fmla="+- 0 983 946"/>
                                <a:gd name="T1" fmla="*/ T0 w 60"/>
                                <a:gd name="T2" fmla="+- 0 801 748"/>
                                <a:gd name="T3" fmla="*/ 801 h 54"/>
                                <a:gd name="T4" fmla="+- 0 970 946"/>
                                <a:gd name="T5" fmla="*/ T4 w 60"/>
                                <a:gd name="T6" fmla="+- 0 800 748"/>
                                <a:gd name="T7" fmla="*/ 800 h 54"/>
                                <a:gd name="T8" fmla="+- 0 960 946"/>
                                <a:gd name="T9" fmla="*/ T8 w 60"/>
                                <a:gd name="T10" fmla="+- 0 797 748"/>
                                <a:gd name="T11" fmla="*/ 797 h 54"/>
                                <a:gd name="T12" fmla="+- 0 951 946"/>
                                <a:gd name="T13" fmla="*/ T12 w 60"/>
                                <a:gd name="T14" fmla="+- 0 788 748"/>
                                <a:gd name="T15" fmla="*/ 788 h 54"/>
                                <a:gd name="T16" fmla="+- 0 946 946"/>
                                <a:gd name="T17" fmla="*/ T16 w 60"/>
                                <a:gd name="T18" fmla="+- 0 773 748"/>
                                <a:gd name="T19" fmla="*/ 773 h 54"/>
                                <a:gd name="T20" fmla="+- 0 947 946"/>
                                <a:gd name="T21" fmla="*/ T20 w 60"/>
                                <a:gd name="T22" fmla="+- 0 758 748"/>
                                <a:gd name="T23" fmla="*/ 758 h 54"/>
                                <a:gd name="T24" fmla="+- 0 963 946"/>
                                <a:gd name="T25" fmla="*/ T24 w 60"/>
                                <a:gd name="T26" fmla="+- 0 751 748"/>
                                <a:gd name="T27" fmla="*/ 751 h 54"/>
                                <a:gd name="T28" fmla="+- 0 978 946"/>
                                <a:gd name="T29" fmla="*/ T28 w 60"/>
                                <a:gd name="T30" fmla="+- 0 748 748"/>
                                <a:gd name="T31" fmla="*/ 748 h 54"/>
                                <a:gd name="T32" fmla="+- 0 977 946"/>
                                <a:gd name="T33" fmla="*/ T32 w 60"/>
                                <a:gd name="T34" fmla="+- 0 756 748"/>
                                <a:gd name="T35" fmla="*/ 756 h 54"/>
                                <a:gd name="T36" fmla="+- 0 964 946"/>
                                <a:gd name="T37" fmla="*/ T36 w 60"/>
                                <a:gd name="T38" fmla="+- 0 756 748"/>
                                <a:gd name="T39" fmla="*/ 756 h 54"/>
                                <a:gd name="T40" fmla="+- 0 961 946"/>
                                <a:gd name="T41" fmla="*/ T40 w 60"/>
                                <a:gd name="T42" fmla="+- 0 758 748"/>
                                <a:gd name="T43" fmla="*/ 758 h 54"/>
                                <a:gd name="T44" fmla="+- 0 958 946"/>
                                <a:gd name="T45" fmla="*/ T44 w 60"/>
                                <a:gd name="T46" fmla="+- 0 765 748"/>
                                <a:gd name="T47" fmla="*/ 765 h 54"/>
                                <a:gd name="T48" fmla="+- 0 958 946"/>
                                <a:gd name="T49" fmla="*/ T48 w 60"/>
                                <a:gd name="T50" fmla="+- 0 776 748"/>
                                <a:gd name="T51" fmla="*/ 776 h 54"/>
                                <a:gd name="T52" fmla="+- 0 966 946"/>
                                <a:gd name="T53" fmla="*/ T52 w 60"/>
                                <a:gd name="T54" fmla="+- 0 790 748"/>
                                <a:gd name="T55" fmla="*/ 790 h 54"/>
                                <a:gd name="T56" fmla="+- 0 970 946"/>
                                <a:gd name="T57" fmla="*/ T56 w 60"/>
                                <a:gd name="T58" fmla="+- 0 793 748"/>
                                <a:gd name="T59" fmla="*/ 793 h 54"/>
                                <a:gd name="T60" fmla="+- 0 986 946"/>
                                <a:gd name="T61" fmla="*/ T60 w 60"/>
                                <a:gd name="T62" fmla="+- 0 794 748"/>
                                <a:gd name="T63" fmla="*/ 794 h 54"/>
                                <a:gd name="T64" fmla="+- 0 997 946"/>
                                <a:gd name="T65" fmla="*/ T64 w 60"/>
                                <a:gd name="T66" fmla="+- 0 794 748"/>
                                <a:gd name="T67" fmla="*/ 794 h 54"/>
                                <a:gd name="T68" fmla="+- 0 996 946"/>
                                <a:gd name="T69" fmla="*/ T68 w 60"/>
                                <a:gd name="T70" fmla="+- 0 795 748"/>
                                <a:gd name="T71" fmla="*/ 795 h 54"/>
                                <a:gd name="T72" fmla="+- 0 983 946"/>
                                <a:gd name="T73" fmla="*/ T72 w 60"/>
                                <a:gd name="T74" fmla="+- 0 801 748"/>
                                <a:gd name="T75" fmla="*/ 80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54">
                                  <a:moveTo>
                                    <a:pt x="37" y="53"/>
                                  </a:moveTo>
                                  <a:lnTo>
                                    <a:pt x="24" y="52"/>
                                  </a:lnTo>
                                  <a:lnTo>
                                    <a:pt x="14" y="49"/>
                                  </a:lnTo>
                                  <a:lnTo>
                                    <a:pt x="5" y="40"/>
                                  </a:lnTo>
                                  <a:lnTo>
                                    <a:pt x="0" y="25"/>
                                  </a:lnTo>
                                  <a:lnTo>
                                    <a:pt x="1" y="10"/>
                                  </a:lnTo>
                                  <a:lnTo>
                                    <a:pt x="17" y="3"/>
                                  </a:lnTo>
                                  <a:lnTo>
                                    <a:pt x="32" y="0"/>
                                  </a:lnTo>
                                  <a:lnTo>
                                    <a:pt x="31" y="8"/>
                                  </a:lnTo>
                                  <a:lnTo>
                                    <a:pt x="18" y="8"/>
                                  </a:lnTo>
                                  <a:lnTo>
                                    <a:pt x="15" y="10"/>
                                  </a:lnTo>
                                  <a:lnTo>
                                    <a:pt x="12" y="17"/>
                                  </a:lnTo>
                                  <a:lnTo>
                                    <a:pt x="12" y="28"/>
                                  </a:lnTo>
                                  <a:lnTo>
                                    <a:pt x="20" y="42"/>
                                  </a:lnTo>
                                  <a:lnTo>
                                    <a:pt x="24" y="45"/>
                                  </a:lnTo>
                                  <a:lnTo>
                                    <a:pt x="40" y="46"/>
                                  </a:lnTo>
                                  <a:lnTo>
                                    <a:pt x="51" y="46"/>
                                  </a:lnTo>
                                  <a:lnTo>
                                    <a:pt x="50" y="47"/>
                                  </a:lnTo>
                                  <a:lnTo>
                                    <a:pt x="37" y="53"/>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3" name="Freeform 829"/>
                          <wps:cNvSpPr>
                            <a:spLocks/>
                          </wps:cNvSpPr>
                          <wps:spPr bwMode="auto">
                            <a:xfrm>
                              <a:off x="946" y="748"/>
                              <a:ext cx="60" cy="54"/>
                            </a:xfrm>
                            <a:custGeom>
                              <a:avLst/>
                              <a:gdLst>
                                <a:gd name="T0" fmla="+- 0 997 946"/>
                                <a:gd name="T1" fmla="*/ T0 w 60"/>
                                <a:gd name="T2" fmla="+- 0 794 748"/>
                                <a:gd name="T3" fmla="*/ 794 h 54"/>
                                <a:gd name="T4" fmla="+- 0 986 946"/>
                                <a:gd name="T5" fmla="*/ T4 w 60"/>
                                <a:gd name="T6" fmla="+- 0 794 748"/>
                                <a:gd name="T7" fmla="*/ 794 h 54"/>
                                <a:gd name="T8" fmla="+- 0 996 946"/>
                                <a:gd name="T9" fmla="*/ T8 w 60"/>
                                <a:gd name="T10" fmla="+- 0 787 748"/>
                                <a:gd name="T11" fmla="*/ 787 h 54"/>
                                <a:gd name="T12" fmla="+- 0 996 946"/>
                                <a:gd name="T13" fmla="*/ T12 w 60"/>
                                <a:gd name="T14" fmla="+- 0 786 748"/>
                                <a:gd name="T15" fmla="*/ 786 h 54"/>
                                <a:gd name="T16" fmla="+- 0 1000 946"/>
                                <a:gd name="T17" fmla="*/ T16 w 60"/>
                                <a:gd name="T18" fmla="+- 0 781 748"/>
                                <a:gd name="T19" fmla="*/ 781 h 54"/>
                                <a:gd name="T20" fmla="+- 0 1002 946"/>
                                <a:gd name="T21" fmla="*/ T20 w 60"/>
                                <a:gd name="T22" fmla="+- 0 770 748"/>
                                <a:gd name="T23" fmla="*/ 770 h 54"/>
                                <a:gd name="T24" fmla="+- 0 1000 946"/>
                                <a:gd name="T25" fmla="*/ T24 w 60"/>
                                <a:gd name="T26" fmla="+- 0 760 748"/>
                                <a:gd name="T27" fmla="*/ 760 h 54"/>
                                <a:gd name="T28" fmla="+- 0 993 946"/>
                                <a:gd name="T29" fmla="*/ T28 w 60"/>
                                <a:gd name="T30" fmla="+- 0 753 748"/>
                                <a:gd name="T31" fmla="*/ 753 h 54"/>
                                <a:gd name="T32" fmla="+- 0 991 946"/>
                                <a:gd name="T33" fmla="*/ T32 w 60"/>
                                <a:gd name="T34" fmla="+- 0 753 748"/>
                                <a:gd name="T35" fmla="*/ 753 h 54"/>
                                <a:gd name="T36" fmla="+- 0 989 946"/>
                                <a:gd name="T37" fmla="*/ T36 w 60"/>
                                <a:gd name="T38" fmla="+- 0 751 748"/>
                                <a:gd name="T39" fmla="*/ 751 h 54"/>
                                <a:gd name="T40" fmla="+- 0 993 946"/>
                                <a:gd name="T41" fmla="*/ T40 w 60"/>
                                <a:gd name="T42" fmla="+- 0 751 748"/>
                                <a:gd name="T43" fmla="*/ 751 h 54"/>
                                <a:gd name="T44" fmla="+- 0 1004 946"/>
                                <a:gd name="T45" fmla="*/ T44 w 60"/>
                                <a:gd name="T46" fmla="+- 0 758 748"/>
                                <a:gd name="T47" fmla="*/ 758 h 54"/>
                                <a:gd name="T48" fmla="+- 0 1005 946"/>
                                <a:gd name="T49" fmla="*/ T48 w 60"/>
                                <a:gd name="T50" fmla="+- 0 770 748"/>
                                <a:gd name="T51" fmla="*/ 770 h 54"/>
                                <a:gd name="T52" fmla="+- 0 1000 946"/>
                                <a:gd name="T53" fmla="*/ T52 w 60"/>
                                <a:gd name="T54" fmla="+- 0 790 748"/>
                                <a:gd name="T55" fmla="*/ 790 h 54"/>
                                <a:gd name="T56" fmla="+- 0 997 946"/>
                                <a:gd name="T57" fmla="*/ T56 w 60"/>
                                <a:gd name="T58" fmla="+- 0 794 748"/>
                                <a:gd name="T59" fmla="*/ 79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 h="54">
                                  <a:moveTo>
                                    <a:pt x="51" y="46"/>
                                  </a:moveTo>
                                  <a:lnTo>
                                    <a:pt x="40" y="46"/>
                                  </a:lnTo>
                                  <a:lnTo>
                                    <a:pt x="50" y="39"/>
                                  </a:lnTo>
                                  <a:lnTo>
                                    <a:pt x="50" y="38"/>
                                  </a:lnTo>
                                  <a:lnTo>
                                    <a:pt x="54" y="33"/>
                                  </a:lnTo>
                                  <a:lnTo>
                                    <a:pt x="56" y="22"/>
                                  </a:lnTo>
                                  <a:lnTo>
                                    <a:pt x="54" y="12"/>
                                  </a:lnTo>
                                  <a:lnTo>
                                    <a:pt x="47" y="5"/>
                                  </a:lnTo>
                                  <a:lnTo>
                                    <a:pt x="45" y="5"/>
                                  </a:lnTo>
                                  <a:lnTo>
                                    <a:pt x="43" y="3"/>
                                  </a:lnTo>
                                  <a:lnTo>
                                    <a:pt x="47" y="3"/>
                                  </a:lnTo>
                                  <a:lnTo>
                                    <a:pt x="58" y="10"/>
                                  </a:lnTo>
                                  <a:lnTo>
                                    <a:pt x="59" y="22"/>
                                  </a:lnTo>
                                  <a:lnTo>
                                    <a:pt x="54" y="42"/>
                                  </a:lnTo>
                                  <a:lnTo>
                                    <a:pt x="51" y="4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4" name="Freeform 830"/>
                          <wps:cNvSpPr>
                            <a:spLocks/>
                          </wps:cNvSpPr>
                          <wps:spPr bwMode="auto">
                            <a:xfrm>
                              <a:off x="946" y="748"/>
                              <a:ext cx="60" cy="54"/>
                            </a:xfrm>
                            <a:custGeom>
                              <a:avLst/>
                              <a:gdLst>
                                <a:gd name="T0" fmla="+- 0 966 946"/>
                                <a:gd name="T1" fmla="*/ T0 w 60"/>
                                <a:gd name="T2" fmla="+- 0 768 748"/>
                                <a:gd name="T3" fmla="*/ 768 h 54"/>
                                <a:gd name="T4" fmla="+- 0 963 946"/>
                                <a:gd name="T5" fmla="*/ T4 w 60"/>
                                <a:gd name="T6" fmla="+- 0 760 748"/>
                                <a:gd name="T7" fmla="*/ 760 h 54"/>
                                <a:gd name="T8" fmla="+- 0 964 946"/>
                                <a:gd name="T9" fmla="*/ T8 w 60"/>
                                <a:gd name="T10" fmla="+- 0 760 748"/>
                                <a:gd name="T11" fmla="*/ 760 h 54"/>
                                <a:gd name="T12" fmla="+- 0 964 946"/>
                                <a:gd name="T13" fmla="*/ T12 w 60"/>
                                <a:gd name="T14" fmla="+- 0 756 748"/>
                                <a:gd name="T15" fmla="*/ 756 h 54"/>
                                <a:gd name="T16" fmla="+- 0 977 946"/>
                                <a:gd name="T17" fmla="*/ T16 w 60"/>
                                <a:gd name="T18" fmla="+- 0 756 748"/>
                                <a:gd name="T19" fmla="*/ 756 h 54"/>
                                <a:gd name="T20" fmla="+- 0 977 946"/>
                                <a:gd name="T21" fmla="*/ T20 w 60"/>
                                <a:gd name="T22" fmla="+- 0 757 748"/>
                                <a:gd name="T23" fmla="*/ 757 h 54"/>
                                <a:gd name="T24" fmla="+- 0 979 946"/>
                                <a:gd name="T25" fmla="*/ T24 w 60"/>
                                <a:gd name="T26" fmla="+- 0 757 748"/>
                                <a:gd name="T27" fmla="*/ 757 h 54"/>
                                <a:gd name="T28" fmla="+- 0 979 946"/>
                                <a:gd name="T29" fmla="*/ T28 w 60"/>
                                <a:gd name="T30" fmla="+- 0 766 748"/>
                                <a:gd name="T31" fmla="*/ 766 h 54"/>
                                <a:gd name="T32" fmla="+- 0 966 946"/>
                                <a:gd name="T33" fmla="*/ T32 w 60"/>
                                <a:gd name="T34" fmla="+- 0 768 748"/>
                                <a:gd name="T35" fmla="*/ 76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54">
                                  <a:moveTo>
                                    <a:pt x="20" y="20"/>
                                  </a:moveTo>
                                  <a:lnTo>
                                    <a:pt x="17" y="12"/>
                                  </a:lnTo>
                                  <a:lnTo>
                                    <a:pt x="18" y="12"/>
                                  </a:lnTo>
                                  <a:lnTo>
                                    <a:pt x="18" y="8"/>
                                  </a:lnTo>
                                  <a:lnTo>
                                    <a:pt x="31" y="8"/>
                                  </a:lnTo>
                                  <a:lnTo>
                                    <a:pt x="31" y="9"/>
                                  </a:lnTo>
                                  <a:lnTo>
                                    <a:pt x="33" y="9"/>
                                  </a:lnTo>
                                  <a:lnTo>
                                    <a:pt x="33" y="18"/>
                                  </a:lnTo>
                                  <a:lnTo>
                                    <a:pt x="20" y="2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15" name="Group 831"/>
                        <wpg:cNvGrpSpPr>
                          <a:grpSpLocks/>
                        </wpg:cNvGrpSpPr>
                        <wpg:grpSpPr bwMode="auto">
                          <a:xfrm>
                            <a:off x="609" y="755"/>
                            <a:ext cx="68" cy="52"/>
                            <a:chOff x="609" y="755"/>
                            <a:chExt cx="68" cy="52"/>
                          </a:xfrm>
                        </wpg:grpSpPr>
                        <wps:wsp>
                          <wps:cNvPr id="53716" name="Freeform 832"/>
                          <wps:cNvSpPr>
                            <a:spLocks/>
                          </wps:cNvSpPr>
                          <wps:spPr bwMode="auto">
                            <a:xfrm>
                              <a:off x="609" y="755"/>
                              <a:ext cx="68" cy="52"/>
                            </a:xfrm>
                            <a:custGeom>
                              <a:avLst/>
                              <a:gdLst>
                                <a:gd name="T0" fmla="+- 0 637 609"/>
                                <a:gd name="T1" fmla="*/ T0 w 68"/>
                                <a:gd name="T2" fmla="+- 0 806 755"/>
                                <a:gd name="T3" fmla="*/ 806 h 52"/>
                                <a:gd name="T4" fmla="+- 0 624 609"/>
                                <a:gd name="T5" fmla="*/ T4 w 68"/>
                                <a:gd name="T6" fmla="+- 0 800 755"/>
                                <a:gd name="T7" fmla="*/ 800 h 52"/>
                                <a:gd name="T8" fmla="+- 0 613 609"/>
                                <a:gd name="T9" fmla="*/ T8 w 68"/>
                                <a:gd name="T10" fmla="+- 0 789 755"/>
                                <a:gd name="T11" fmla="*/ 789 h 52"/>
                                <a:gd name="T12" fmla="+- 0 611 609"/>
                                <a:gd name="T13" fmla="*/ T12 w 68"/>
                                <a:gd name="T14" fmla="+- 0 783 755"/>
                                <a:gd name="T15" fmla="*/ 783 h 52"/>
                                <a:gd name="T16" fmla="+- 0 609 609"/>
                                <a:gd name="T17" fmla="*/ T16 w 68"/>
                                <a:gd name="T18" fmla="+- 0 763 755"/>
                                <a:gd name="T19" fmla="*/ 763 h 52"/>
                                <a:gd name="T20" fmla="+- 0 613 609"/>
                                <a:gd name="T21" fmla="*/ T20 w 68"/>
                                <a:gd name="T22" fmla="+- 0 758 755"/>
                                <a:gd name="T23" fmla="*/ 758 h 52"/>
                                <a:gd name="T24" fmla="+- 0 634 609"/>
                                <a:gd name="T25" fmla="*/ T24 w 68"/>
                                <a:gd name="T26" fmla="+- 0 755 755"/>
                                <a:gd name="T27" fmla="*/ 755 h 52"/>
                                <a:gd name="T28" fmla="+- 0 638 609"/>
                                <a:gd name="T29" fmla="*/ T28 w 68"/>
                                <a:gd name="T30" fmla="+- 0 761 755"/>
                                <a:gd name="T31" fmla="*/ 761 h 52"/>
                                <a:gd name="T32" fmla="+- 0 638 609"/>
                                <a:gd name="T33" fmla="*/ T32 w 68"/>
                                <a:gd name="T34" fmla="+- 0 766 755"/>
                                <a:gd name="T35" fmla="*/ 766 h 52"/>
                                <a:gd name="T36" fmla="+- 0 619 609"/>
                                <a:gd name="T37" fmla="*/ T36 w 68"/>
                                <a:gd name="T38" fmla="+- 0 766 755"/>
                                <a:gd name="T39" fmla="*/ 766 h 52"/>
                                <a:gd name="T40" fmla="+- 0 625 609"/>
                                <a:gd name="T41" fmla="*/ T40 w 68"/>
                                <a:gd name="T42" fmla="+- 0 794 755"/>
                                <a:gd name="T43" fmla="*/ 794 h 52"/>
                                <a:gd name="T44" fmla="+- 0 647 609"/>
                                <a:gd name="T45" fmla="*/ T44 w 68"/>
                                <a:gd name="T46" fmla="+- 0 799 755"/>
                                <a:gd name="T47" fmla="*/ 799 h 52"/>
                                <a:gd name="T48" fmla="+- 0 663 609"/>
                                <a:gd name="T49" fmla="*/ T48 w 68"/>
                                <a:gd name="T50" fmla="+- 0 799 755"/>
                                <a:gd name="T51" fmla="*/ 799 h 52"/>
                                <a:gd name="T52" fmla="+- 0 662 609"/>
                                <a:gd name="T53" fmla="*/ T52 w 68"/>
                                <a:gd name="T54" fmla="+- 0 800 755"/>
                                <a:gd name="T55" fmla="*/ 800 h 52"/>
                                <a:gd name="T56" fmla="+- 0 651 609"/>
                                <a:gd name="T57" fmla="*/ T56 w 68"/>
                                <a:gd name="T58" fmla="+- 0 803 755"/>
                                <a:gd name="T59" fmla="*/ 803 h 52"/>
                                <a:gd name="T60" fmla="+- 0 637 609"/>
                                <a:gd name="T61" fmla="*/ T60 w 68"/>
                                <a:gd name="T62" fmla="+- 0 806 755"/>
                                <a:gd name="T63" fmla="*/ 8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52">
                                  <a:moveTo>
                                    <a:pt x="28" y="51"/>
                                  </a:moveTo>
                                  <a:lnTo>
                                    <a:pt x="15" y="45"/>
                                  </a:lnTo>
                                  <a:lnTo>
                                    <a:pt x="4" y="34"/>
                                  </a:lnTo>
                                  <a:lnTo>
                                    <a:pt x="2" y="28"/>
                                  </a:lnTo>
                                  <a:lnTo>
                                    <a:pt x="0" y="8"/>
                                  </a:lnTo>
                                  <a:lnTo>
                                    <a:pt x="4" y="3"/>
                                  </a:lnTo>
                                  <a:lnTo>
                                    <a:pt x="25" y="0"/>
                                  </a:lnTo>
                                  <a:lnTo>
                                    <a:pt x="29" y="6"/>
                                  </a:lnTo>
                                  <a:lnTo>
                                    <a:pt x="29" y="11"/>
                                  </a:lnTo>
                                  <a:lnTo>
                                    <a:pt x="10" y="11"/>
                                  </a:lnTo>
                                  <a:lnTo>
                                    <a:pt x="16" y="39"/>
                                  </a:lnTo>
                                  <a:lnTo>
                                    <a:pt x="38" y="44"/>
                                  </a:lnTo>
                                  <a:lnTo>
                                    <a:pt x="54" y="44"/>
                                  </a:lnTo>
                                  <a:lnTo>
                                    <a:pt x="53" y="45"/>
                                  </a:lnTo>
                                  <a:lnTo>
                                    <a:pt x="42" y="48"/>
                                  </a:lnTo>
                                  <a:lnTo>
                                    <a:pt x="28" y="5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7" name="Freeform 833"/>
                          <wps:cNvSpPr>
                            <a:spLocks/>
                          </wps:cNvSpPr>
                          <wps:spPr bwMode="auto">
                            <a:xfrm>
                              <a:off x="609" y="755"/>
                              <a:ext cx="68" cy="52"/>
                            </a:xfrm>
                            <a:custGeom>
                              <a:avLst/>
                              <a:gdLst>
                                <a:gd name="T0" fmla="+- 0 663 609"/>
                                <a:gd name="T1" fmla="*/ T0 w 68"/>
                                <a:gd name="T2" fmla="+- 0 799 755"/>
                                <a:gd name="T3" fmla="*/ 799 h 52"/>
                                <a:gd name="T4" fmla="+- 0 647 609"/>
                                <a:gd name="T5" fmla="*/ T4 w 68"/>
                                <a:gd name="T6" fmla="+- 0 799 755"/>
                                <a:gd name="T7" fmla="*/ 799 h 52"/>
                                <a:gd name="T8" fmla="+- 0 665 609"/>
                                <a:gd name="T9" fmla="*/ T8 w 68"/>
                                <a:gd name="T10" fmla="+- 0 785 755"/>
                                <a:gd name="T11" fmla="*/ 785 h 52"/>
                                <a:gd name="T12" fmla="+- 0 660 609"/>
                                <a:gd name="T13" fmla="*/ T12 w 68"/>
                                <a:gd name="T14" fmla="+- 0 760 755"/>
                                <a:gd name="T15" fmla="*/ 760 h 52"/>
                                <a:gd name="T16" fmla="+- 0 663 609"/>
                                <a:gd name="T17" fmla="*/ T16 w 68"/>
                                <a:gd name="T18" fmla="+- 0 760 755"/>
                                <a:gd name="T19" fmla="*/ 760 h 52"/>
                                <a:gd name="T20" fmla="+- 0 666 609"/>
                                <a:gd name="T21" fmla="*/ T20 w 68"/>
                                <a:gd name="T22" fmla="+- 0 761 755"/>
                                <a:gd name="T23" fmla="*/ 761 h 52"/>
                                <a:gd name="T24" fmla="+- 0 675 609"/>
                                <a:gd name="T25" fmla="*/ T24 w 68"/>
                                <a:gd name="T26" fmla="+- 0 770 755"/>
                                <a:gd name="T27" fmla="*/ 770 h 52"/>
                                <a:gd name="T28" fmla="+- 0 676 609"/>
                                <a:gd name="T29" fmla="*/ T28 w 68"/>
                                <a:gd name="T30" fmla="+- 0 777 755"/>
                                <a:gd name="T31" fmla="*/ 777 h 52"/>
                                <a:gd name="T32" fmla="+- 0 674 609"/>
                                <a:gd name="T33" fmla="*/ T32 w 68"/>
                                <a:gd name="T34" fmla="+- 0 786 755"/>
                                <a:gd name="T35" fmla="*/ 786 h 52"/>
                                <a:gd name="T36" fmla="+- 0 663 609"/>
                                <a:gd name="T37" fmla="*/ T36 w 68"/>
                                <a:gd name="T38" fmla="+- 0 799 755"/>
                                <a:gd name="T39" fmla="*/ 7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52">
                                  <a:moveTo>
                                    <a:pt x="54" y="44"/>
                                  </a:moveTo>
                                  <a:lnTo>
                                    <a:pt x="38" y="44"/>
                                  </a:lnTo>
                                  <a:lnTo>
                                    <a:pt x="56" y="30"/>
                                  </a:lnTo>
                                  <a:lnTo>
                                    <a:pt x="51" y="5"/>
                                  </a:lnTo>
                                  <a:lnTo>
                                    <a:pt x="54" y="5"/>
                                  </a:lnTo>
                                  <a:lnTo>
                                    <a:pt x="57" y="6"/>
                                  </a:lnTo>
                                  <a:lnTo>
                                    <a:pt x="66" y="15"/>
                                  </a:lnTo>
                                  <a:lnTo>
                                    <a:pt x="67" y="22"/>
                                  </a:lnTo>
                                  <a:lnTo>
                                    <a:pt x="65" y="31"/>
                                  </a:lnTo>
                                  <a:lnTo>
                                    <a:pt x="54" y="44"/>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8" name="Freeform 834"/>
                          <wps:cNvSpPr>
                            <a:spLocks/>
                          </wps:cNvSpPr>
                          <wps:spPr bwMode="auto">
                            <a:xfrm>
                              <a:off x="609" y="755"/>
                              <a:ext cx="68" cy="52"/>
                            </a:xfrm>
                            <a:custGeom>
                              <a:avLst/>
                              <a:gdLst>
                                <a:gd name="T0" fmla="+- 0 638 609"/>
                                <a:gd name="T1" fmla="*/ T0 w 68"/>
                                <a:gd name="T2" fmla="+- 0 773 755"/>
                                <a:gd name="T3" fmla="*/ 773 h 52"/>
                                <a:gd name="T4" fmla="+- 0 626 609"/>
                                <a:gd name="T5" fmla="*/ T4 w 68"/>
                                <a:gd name="T6" fmla="+- 0 773 755"/>
                                <a:gd name="T7" fmla="*/ 773 h 52"/>
                                <a:gd name="T8" fmla="+- 0 624 609"/>
                                <a:gd name="T9" fmla="*/ T8 w 68"/>
                                <a:gd name="T10" fmla="+- 0 766 755"/>
                                <a:gd name="T11" fmla="*/ 766 h 52"/>
                                <a:gd name="T12" fmla="+- 0 638 609"/>
                                <a:gd name="T13" fmla="*/ T12 w 68"/>
                                <a:gd name="T14" fmla="+- 0 766 755"/>
                                <a:gd name="T15" fmla="*/ 766 h 52"/>
                                <a:gd name="T16" fmla="+- 0 638 609"/>
                                <a:gd name="T17" fmla="*/ T16 w 68"/>
                                <a:gd name="T18" fmla="+- 0 773 755"/>
                                <a:gd name="T19" fmla="*/ 773 h 52"/>
                              </a:gdLst>
                              <a:ahLst/>
                              <a:cxnLst>
                                <a:cxn ang="0">
                                  <a:pos x="T1" y="T3"/>
                                </a:cxn>
                                <a:cxn ang="0">
                                  <a:pos x="T5" y="T7"/>
                                </a:cxn>
                                <a:cxn ang="0">
                                  <a:pos x="T9" y="T11"/>
                                </a:cxn>
                                <a:cxn ang="0">
                                  <a:pos x="T13" y="T15"/>
                                </a:cxn>
                                <a:cxn ang="0">
                                  <a:pos x="T17" y="T19"/>
                                </a:cxn>
                              </a:cxnLst>
                              <a:rect l="0" t="0" r="r" b="b"/>
                              <a:pathLst>
                                <a:path w="68" h="52">
                                  <a:moveTo>
                                    <a:pt x="29" y="18"/>
                                  </a:moveTo>
                                  <a:lnTo>
                                    <a:pt x="17" y="18"/>
                                  </a:lnTo>
                                  <a:lnTo>
                                    <a:pt x="15" y="11"/>
                                  </a:lnTo>
                                  <a:lnTo>
                                    <a:pt x="29" y="11"/>
                                  </a:lnTo>
                                  <a:lnTo>
                                    <a:pt x="29" y="1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19" name="Group 835"/>
                        <wpg:cNvGrpSpPr>
                          <a:grpSpLocks/>
                        </wpg:cNvGrpSpPr>
                        <wpg:grpSpPr bwMode="auto">
                          <a:xfrm>
                            <a:off x="907" y="765"/>
                            <a:ext cx="56" cy="42"/>
                            <a:chOff x="907" y="765"/>
                            <a:chExt cx="56" cy="42"/>
                          </a:xfrm>
                        </wpg:grpSpPr>
                        <wps:wsp>
                          <wps:cNvPr id="53720" name="Freeform 836"/>
                          <wps:cNvSpPr>
                            <a:spLocks/>
                          </wps:cNvSpPr>
                          <wps:spPr bwMode="auto">
                            <a:xfrm>
                              <a:off x="907" y="765"/>
                              <a:ext cx="56" cy="42"/>
                            </a:xfrm>
                            <a:custGeom>
                              <a:avLst/>
                              <a:gdLst>
                                <a:gd name="T0" fmla="+- 0 962 907"/>
                                <a:gd name="T1" fmla="*/ T0 w 56"/>
                                <a:gd name="T2" fmla="+- 0 807 765"/>
                                <a:gd name="T3" fmla="*/ 807 h 42"/>
                                <a:gd name="T4" fmla="+- 0 961 907"/>
                                <a:gd name="T5" fmla="*/ T4 w 56"/>
                                <a:gd name="T6" fmla="+- 0 807 765"/>
                                <a:gd name="T7" fmla="*/ 807 h 42"/>
                                <a:gd name="T8" fmla="+- 0 917 907"/>
                                <a:gd name="T9" fmla="*/ T8 w 56"/>
                                <a:gd name="T10" fmla="+- 0 799 765"/>
                                <a:gd name="T11" fmla="*/ 799 h 42"/>
                                <a:gd name="T12" fmla="+- 0 907 907"/>
                                <a:gd name="T13" fmla="*/ T12 w 56"/>
                                <a:gd name="T14" fmla="+- 0 794 765"/>
                                <a:gd name="T15" fmla="*/ 794 h 42"/>
                                <a:gd name="T16" fmla="+- 0 907 907"/>
                                <a:gd name="T17" fmla="*/ T16 w 56"/>
                                <a:gd name="T18" fmla="+- 0 791 765"/>
                                <a:gd name="T19" fmla="*/ 791 h 42"/>
                                <a:gd name="T20" fmla="+- 0 908 907"/>
                                <a:gd name="T21" fmla="*/ T20 w 56"/>
                                <a:gd name="T22" fmla="+- 0 789 765"/>
                                <a:gd name="T23" fmla="*/ 789 h 42"/>
                                <a:gd name="T24" fmla="+- 0 922 907"/>
                                <a:gd name="T25" fmla="*/ T24 w 56"/>
                                <a:gd name="T26" fmla="+- 0 775 765"/>
                                <a:gd name="T27" fmla="*/ 775 h 42"/>
                                <a:gd name="T28" fmla="+- 0 928 907"/>
                                <a:gd name="T29" fmla="*/ T28 w 56"/>
                                <a:gd name="T30" fmla="+- 0 773 765"/>
                                <a:gd name="T31" fmla="*/ 773 h 42"/>
                                <a:gd name="T32" fmla="+- 0 934 907"/>
                                <a:gd name="T33" fmla="*/ T32 w 56"/>
                                <a:gd name="T34" fmla="+- 0 765 765"/>
                                <a:gd name="T35" fmla="*/ 765 h 42"/>
                                <a:gd name="T36" fmla="+- 0 935 907"/>
                                <a:gd name="T37" fmla="*/ T36 w 56"/>
                                <a:gd name="T38" fmla="+- 0 772 765"/>
                                <a:gd name="T39" fmla="*/ 772 h 42"/>
                                <a:gd name="T40" fmla="+- 0 940 907"/>
                                <a:gd name="T41" fmla="*/ T40 w 56"/>
                                <a:gd name="T42" fmla="+- 0 786 765"/>
                                <a:gd name="T43" fmla="*/ 786 h 42"/>
                                <a:gd name="T44" fmla="+- 0 951 907"/>
                                <a:gd name="T45" fmla="*/ T44 w 56"/>
                                <a:gd name="T46" fmla="+- 0 802 765"/>
                                <a:gd name="T47" fmla="*/ 802 h 42"/>
                                <a:gd name="T48" fmla="+- 0 962 907"/>
                                <a:gd name="T49" fmla="*/ T48 w 56"/>
                                <a:gd name="T50" fmla="+- 0 807 765"/>
                                <a:gd name="T51" fmla="*/ 80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42">
                                  <a:moveTo>
                                    <a:pt x="55" y="42"/>
                                  </a:moveTo>
                                  <a:lnTo>
                                    <a:pt x="54" y="42"/>
                                  </a:lnTo>
                                  <a:lnTo>
                                    <a:pt x="10" y="34"/>
                                  </a:lnTo>
                                  <a:lnTo>
                                    <a:pt x="0" y="29"/>
                                  </a:lnTo>
                                  <a:lnTo>
                                    <a:pt x="0" y="26"/>
                                  </a:lnTo>
                                  <a:lnTo>
                                    <a:pt x="1" y="24"/>
                                  </a:lnTo>
                                  <a:lnTo>
                                    <a:pt x="15" y="10"/>
                                  </a:lnTo>
                                  <a:lnTo>
                                    <a:pt x="21" y="8"/>
                                  </a:lnTo>
                                  <a:lnTo>
                                    <a:pt x="27" y="0"/>
                                  </a:lnTo>
                                  <a:lnTo>
                                    <a:pt x="28" y="7"/>
                                  </a:lnTo>
                                  <a:lnTo>
                                    <a:pt x="33" y="21"/>
                                  </a:lnTo>
                                  <a:lnTo>
                                    <a:pt x="44" y="37"/>
                                  </a:lnTo>
                                  <a:lnTo>
                                    <a:pt x="55"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1" name="Group 837"/>
                        <wpg:cNvGrpSpPr>
                          <a:grpSpLocks/>
                        </wpg:cNvGrpSpPr>
                        <wpg:grpSpPr bwMode="auto">
                          <a:xfrm>
                            <a:off x="764" y="767"/>
                            <a:ext cx="15" cy="71"/>
                            <a:chOff x="764" y="767"/>
                            <a:chExt cx="15" cy="71"/>
                          </a:xfrm>
                        </wpg:grpSpPr>
                        <wps:wsp>
                          <wps:cNvPr id="53722" name="Freeform 838"/>
                          <wps:cNvSpPr>
                            <a:spLocks/>
                          </wps:cNvSpPr>
                          <wps:spPr bwMode="auto">
                            <a:xfrm>
                              <a:off x="764" y="767"/>
                              <a:ext cx="15" cy="71"/>
                            </a:xfrm>
                            <a:custGeom>
                              <a:avLst/>
                              <a:gdLst>
                                <a:gd name="T0" fmla="+- 0 777 764"/>
                                <a:gd name="T1" fmla="*/ T0 w 15"/>
                                <a:gd name="T2" fmla="+- 0 838 767"/>
                                <a:gd name="T3" fmla="*/ 838 h 71"/>
                                <a:gd name="T4" fmla="+- 0 776 764"/>
                                <a:gd name="T5" fmla="*/ T4 w 15"/>
                                <a:gd name="T6" fmla="+- 0 801 767"/>
                                <a:gd name="T7" fmla="*/ 801 h 71"/>
                                <a:gd name="T8" fmla="+- 0 774 764"/>
                                <a:gd name="T9" fmla="*/ T8 w 15"/>
                                <a:gd name="T10" fmla="+- 0 785 767"/>
                                <a:gd name="T11" fmla="*/ 785 h 71"/>
                                <a:gd name="T12" fmla="+- 0 764 764"/>
                                <a:gd name="T13" fmla="*/ T12 w 15"/>
                                <a:gd name="T14" fmla="+- 0 768 767"/>
                                <a:gd name="T15" fmla="*/ 768 h 71"/>
                                <a:gd name="T16" fmla="+- 0 765 764"/>
                                <a:gd name="T17" fmla="*/ T16 w 15"/>
                                <a:gd name="T18" fmla="+- 0 767 767"/>
                                <a:gd name="T19" fmla="*/ 767 h 71"/>
                                <a:gd name="T20" fmla="+- 0 767 764"/>
                                <a:gd name="T21" fmla="*/ T20 w 15"/>
                                <a:gd name="T22" fmla="+- 0 767 767"/>
                                <a:gd name="T23" fmla="*/ 767 h 71"/>
                                <a:gd name="T24" fmla="+- 0 775 764"/>
                                <a:gd name="T25" fmla="*/ T24 w 15"/>
                                <a:gd name="T26" fmla="+- 0 779 767"/>
                                <a:gd name="T27" fmla="*/ 779 h 71"/>
                                <a:gd name="T28" fmla="+- 0 778 764"/>
                                <a:gd name="T29" fmla="*/ T28 w 15"/>
                                <a:gd name="T30" fmla="+- 0 794 767"/>
                                <a:gd name="T31" fmla="*/ 794 h 71"/>
                                <a:gd name="T32" fmla="+- 0 778 764"/>
                                <a:gd name="T33" fmla="*/ T32 w 15"/>
                                <a:gd name="T34" fmla="+- 0 829 767"/>
                                <a:gd name="T35" fmla="*/ 829 h 71"/>
                                <a:gd name="T36" fmla="+- 0 777 764"/>
                                <a:gd name="T37" fmla="*/ T36 w 15"/>
                                <a:gd name="T38" fmla="+- 0 838 767"/>
                                <a:gd name="T39" fmla="*/ 83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71">
                                  <a:moveTo>
                                    <a:pt x="13" y="71"/>
                                  </a:moveTo>
                                  <a:lnTo>
                                    <a:pt x="12" y="34"/>
                                  </a:lnTo>
                                  <a:lnTo>
                                    <a:pt x="10" y="18"/>
                                  </a:lnTo>
                                  <a:lnTo>
                                    <a:pt x="0" y="1"/>
                                  </a:lnTo>
                                  <a:lnTo>
                                    <a:pt x="1" y="0"/>
                                  </a:lnTo>
                                  <a:lnTo>
                                    <a:pt x="3" y="0"/>
                                  </a:lnTo>
                                  <a:lnTo>
                                    <a:pt x="11" y="12"/>
                                  </a:lnTo>
                                  <a:lnTo>
                                    <a:pt x="14" y="27"/>
                                  </a:lnTo>
                                  <a:lnTo>
                                    <a:pt x="14" y="62"/>
                                  </a:lnTo>
                                  <a:lnTo>
                                    <a:pt x="1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3" name="Group 839"/>
                        <wpg:cNvGrpSpPr>
                          <a:grpSpLocks/>
                        </wpg:cNvGrpSpPr>
                        <wpg:grpSpPr bwMode="auto">
                          <a:xfrm>
                            <a:off x="719" y="781"/>
                            <a:ext cx="21" cy="44"/>
                            <a:chOff x="719" y="781"/>
                            <a:chExt cx="21" cy="44"/>
                          </a:xfrm>
                        </wpg:grpSpPr>
                        <wps:wsp>
                          <wps:cNvPr id="53724" name="Freeform 840"/>
                          <wps:cNvSpPr>
                            <a:spLocks/>
                          </wps:cNvSpPr>
                          <wps:spPr bwMode="auto">
                            <a:xfrm>
                              <a:off x="719" y="781"/>
                              <a:ext cx="21" cy="44"/>
                            </a:xfrm>
                            <a:custGeom>
                              <a:avLst/>
                              <a:gdLst>
                                <a:gd name="T0" fmla="+- 0 722 719"/>
                                <a:gd name="T1" fmla="*/ T0 w 21"/>
                                <a:gd name="T2" fmla="+- 0 824 781"/>
                                <a:gd name="T3" fmla="*/ 824 h 44"/>
                                <a:gd name="T4" fmla="+- 0 720 719"/>
                                <a:gd name="T5" fmla="*/ T4 w 21"/>
                                <a:gd name="T6" fmla="+- 0 824 781"/>
                                <a:gd name="T7" fmla="*/ 824 h 44"/>
                                <a:gd name="T8" fmla="+- 0 719 719"/>
                                <a:gd name="T9" fmla="*/ T8 w 21"/>
                                <a:gd name="T10" fmla="+- 0 820 781"/>
                                <a:gd name="T11" fmla="*/ 820 h 44"/>
                                <a:gd name="T12" fmla="+- 0 722 719"/>
                                <a:gd name="T13" fmla="*/ T12 w 21"/>
                                <a:gd name="T14" fmla="+- 0 813 781"/>
                                <a:gd name="T15" fmla="*/ 813 h 44"/>
                                <a:gd name="T16" fmla="+- 0 728 719"/>
                                <a:gd name="T17" fmla="*/ T16 w 21"/>
                                <a:gd name="T18" fmla="+- 0 801 781"/>
                                <a:gd name="T19" fmla="*/ 801 h 44"/>
                                <a:gd name="T20" fmla="+- 0 736 719"/>
                                <a:gd name="T21" fmla="*/ T20 w 21"/>
                                <a:gd name="T22" fmla="+- 0 781 781"/>
                                <a:gd name="T23" fmla="*/ 781 h 44"/>
                                <a:gd name="T24" fmla="+- 0 738 719"/>
                                <a:gd name="T25" fmla="*/ T24 w 21"/>
                                <a:gd name="T26" fmla="+- 0 781 781"/>
                                <a:gd name="T27" fmla="*/ 781 h 44"/>
                                <a:gd name="T28" fmla="+- 0 739 719"/>
                                <a:gd name="T29" fmla="*/ T28 w 21"/>
                                <a:gd name="T30" fmla="+- 0 783 781"/>
                                <a:gd name="T31" fmla="*/ 783 h 44"/>
                                <a:gd name="T32" fmla="+- 0 734 719"/>
                                <a:gd name="T33" fmla="*/ T32 w 21"/>
                                <a:gd name="T34" fmla="+- 0 800 781"/>
                                <a:gd name="T35" fmla="*/ 800 h 44"/>
                                <a:gd name="T36" fmla="+- 0 722 719"/>
                                <a:gd name="T37" fmla="*/ T36 w 21"/>
                                <a:gd name="T38" fmla="+- 0 824 781"/>
                                <a:gd name="T39" fmla="*/ 8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44">
                                  <a:moveTo>
                                    <a:pt x="3" y="43"/>
                                  </a:moveTo>
                                  <a:lnTo>
                                    <a:pt x="1" y="43"/>
                                  </a:lnTo>
                                  <a:lnTo>
                                    <a:pt x="0" y="39"/>
                                  </a:lnTo>
                                  <a:lnTo>
                                    <a:pt x="3" y="32"/>
                                  </a:lnTo>
                                  <a:lnTo>
                                    <a:pt x="9" y="20"/>
                                  </a:lnTo>
                                  <a:lnTo>
                                    <a:pt x="17" y="0"/>
                                  </a:lnTo>
                                  <a:lnTo>
                                    <a:pt x="19" y="0"/>
                                  </a:lnTo>
                                  <a:lnTo>
                                    <a:pt x="20" y="2"/>
                                  </a:lnTo>
                                  <a:lnTo>
                                    <a:pt x="15" y="19"/>
                                  </a:lnTo>
                                  <a:lnTo>
                                    <a:pt x="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5" name="Group 841"/>
                        <wpg:cNvGrpSpPr>
                          <a:grpSpLocks/>
                        </wpg:cNvGrpSpPr>
                        <wpg:grpSpPr bwMode="auto">
                          <a:xfrm>
                            <a:off x="661" y="799"/>
                            <a:ext cx="36" cy="19"/>
                            <a:chOff x="661" y="799"/>
                            <a:chExt cx="36" cy="19"/>
                          </a:xfrm>
                        </wpg:grpSpPr>
                        <wps:wsp>
                          <wps:cNvPr id="53726" name="Freeform 842"/>
                          <wps:cNvSpPr>
                            <a:spLocks/>
                          </wps:cNvSpPr>
                          <wps:spPr bwMode="auto">
                            <a:xfrm>
                              <a:off x="661" y="799"/>
                              <a:ext cx="36" cy="19"/>
                            </a:xfrm>
                            <a:custGeom>
                              <a:avLst/>
                              <a:gdLst>
                                <a:gd name="T0" fmla="+- 0 667 661"/>
                                <a:gd name="T1" fmla="*/ T0 w 36"/>
                                <a:gd name="T2" fmla="+- 0 818 799"/>
                                <a:gd name="T3" fmla="*/ 818 h 19"/>
                                <a:gd name="T4" fmla="+- 0 662 661"/>
                                <a:gd name="T5" fmla="*/ T4 w 36"/>
                                <a:gd name="T6" fmla="+- 0 816 799"/>
                                <a:gd name="T7" fmla="*/ 816 h 19"/>
                                <a:gd name="T8" fmla="+- 0 661 661"/>
                                <a:gd name="T9" fmla="*/ T8 w 36"/>
                                <a:gd name="T10" fmla="+- 0 813 799"/>
                                <a:gd name="T11" fmla="*/ 813 h 19"/>
                                <a:gd name="T12" fmla="+- 0 664 661"/>
                                <a:gd name="T13" fmla="*/ T12 w 36"/>
                                <a:gd name="T14" fmla="+- 0 811 799"/>
                                <a:gd name="T15" fmla="*/ 811 h 19"/>
                                <a:gd name="T16" fmla="+- 0 668 661"/>
                                <a:gd name="T17" fmla="*/ T16 w 36"/>
                                <a:gd name="T18" fmla="+- 0 811 799"/>
                                <a:gd name="T19" fmla="*/ 811 h 19"/>
                                <a:gd name="T20" fmla="+- 0 672 661"/>
                                <a:gd name="T21" fmla="*/ T20 w 36"/>
                                <a:gd name="T22" fmla="+- 0 809 799"/>
                                <a:gd name="T23" fmla="*/ 809 h 19"/>
                                <a:gd name="T24" fmla="+- 0 683 661"/>
                                <a:gd name="T25" fmla="*/ T24 w 36"/>
                                <a:gd name="T26" fmla="+- 0 808 799"/>
                                <a:gd name="T27" fmla="*/ 808 h 19"/>
                                <a:gd name="T28" fmla="+- 0 693 661"/>
                                <a:gd name="T29" fmla="*/ T28 w 36"/>
                                <a:gd name="T30" fmla="+- 0 799 799"/>
                                <a:gd name="T31" fmla="*/ 799 h 19"/>
                                <a:gd name="T32" fmla="+- 0 696 661"/>
                                <a:gd name="T33" fmla="*/ T32 w 36"/>
                                <a:gd name="T34" fmla="+- 0 799 799"/>
                                <a:gd name="T35" fmla="*/ 799 h 19"/>
                                <a:gd name="T36" fmla="+- 0 697 661"/>
                                <a:gd name="T37" fmla="*/ T36 w 36"/>
                                <a:gd name="T38" fmla="+- 0 803 799"/>
                                <a:gd name="T39" fmla="*/ 803 h 19"/>
                                <a:gd name="T40" fmla="+- 0 693 661"/>
                                <a:gd name="T41" fmla="*/ T40 w 36"/>
                                <a:gd name="T42" fmla="+- 0 809 799"/>
                                <a:gd name="T43" fmla="*/ 809 h 19"/>
                                <a:gd name="T44" fmla="+- 0 684 661"/>
                                <a:gd name="T45" fmla="*/ T44 w 36"/>
                                <a:gd name="T46" fmla="+- 0 813 799"/>
                                <a:gd name="T47" fmla="*/ 813 h 19"/>
                                <a:gd name="T48" fmla="+- 0 667 661"/>
                                <a:gd name="T49" fmla="*/ T48 w 36"/>
                                <a:gd name="T50" fmla="+- 0 818 799"/>
                                <a:gd name="T51" fmla="*/ 81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19">
                                  <a:moveTo>
                                    <a:pt x="6" y="19"/>
                                  </a:moveTo>
                                  <a:lnTo>
                                    <a:pt x="1" y="17"/>
                                  </a:lnTo>
                                  <a:lnTo>
                                    <a:pt x="0" y="14"/>
                                  </a:lnTo>
                                  <a:lnTo>
                                    <a:pt x="3" y="12"/>
                                  </a:lnTo>
                                  <a:lnTo>
                                    <a:pt x="7" y="12"/>
                                  </a:lnTo>
                                  <a:lnTo>
                                    <a:pt x="11" y="10"/>
                                  </a:lnTo>
                                  <a:lnTo>
                                    <a:pt x="22" y="9"/>
                                  </a:lnTo>
                                  <a:lnTo>
                                    <a:pt x="32" y="0"/>
                                  </a:lnTo>
                                  <a:lnTo>
                                    <a:pt x="35" y="0"/>
                                  </a:lnTo>
                                  <a:lnTo>
                                    <a:pt x="36" y="4"/>
                                  </a:lnTo>
                                  <a:lnTo>
                                    <a:pt x="32" y="10"/>
                                  </a:lnTo>
                                  <a:lnTo>
                                    <a:pt x="23" y="14"/>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7" name="Group 843"/>
                        <wpg:cNvGrpSpPr>
                          <a:grpSpLocks/>
                        </wpg:cNvGrpSpPr>
                        <wpg:grpSpPr bwMode="auto">
                          <a:xfrm>
                            <a:off x="913" y="819"/>
                            <a:ext cx="42" cy="21"/>
                            <a:chOff x="913" y="819"/>
                            <a:chExt cx="42" cy="21"/>
                          </a:xfrm>
                        </wpg:grpSpPr>
                        <wps:wsp>
                          <wps:cNvPr id="53728" name="Freeform 844"/>
                          <wps:cNvSpPr>
                            <a:spLocks/>
                          </wps:cNvSpPr>
                          <wps:spPr bwMode="auto">
                            <a:xfrm>
                              <a:off x="913" y="819"/>
                              <a:ext cx="42" cy="21"/>
                            </a:xfrm>
                            <a:custGeom>
                              <a:avLst/>
                              <a:gdLst>
                                <a:gd name="T0" fmla="+- 0 954 913"/>
                                <a:gd name="T1" fmla="*/ T0 w 42"/>
                                <a:gd name="T2" fmla="+- 0 839 819"/>
                                <a:gd name="T3" fmla="*/ 839 h 21"/>
                                <a:gd name="T4" fmla="+- 0 930 913"/>
                                <a:gd name="T5" fmla="*/ T4 w 42"/>
                                <a:gd name="T6" fmla="+- 0 833 819"/>
                                <a:gd name="T7" fmla="*/ 833 h 21"/>
                                <a:gd name="T8" fmla="+- 0 913 913"/>
                                <a:gd name="T9" fmla="*/ T8 w 42"/>
                                <a:gd name="T10" fmla="+- 0 821 819"/>
                                <a:gd name="T11" fmla="*/ 821 h 21"/>
                                <a:gd name="T12" fmla="+- 0 913 913"/>
                                <a:gd name="T13" fmla="*/ T12 w 42"/>
                                <a:gd name="T14" fmla="+- 0 819 819"/>
                                <a:gd name="T15" fmla="*/ 819 h 21"/>
                                <a:gd name="T16" fmla="+- 0 915 913"/>
                                <a:gd name="T17" fmla="*/ T16 w 42"/>
                                <a:gd name="T18" fmla="+- 0 819 819"/>
                                <a:gd name="T19" fmla="*/ 819 h 21"/>
                                <a:gd name="T20" fmla="+- 0 927 913"/>
                                <a:gd name="T21" fmla="*/ T20 w 42"/>
                                <a:gd name="T22" fmla="+- 0 827 819"/>
                                <a:gd name="T23" fmla="*/ 827 h 21"/>
                                <a:gd name="T24" fmla="+- 0 951 913"/>
                                <a:gd name="T25" fmla="*/ T24 w 42"/>
                                <a:gd name="T26" fmla="+- 0 836 819"/>
                                <a:gd name="T27" fmla="*/ 836 h 21"/>
                                <a:gd name="T28" fmla="+- 0 954 913"/>
                                <a:gd name="T29" fmla="*/ T28 w 42"/>
                                <a:gd name="T30" fmla="+- 0 839 819"/>
                                <a:gd name="T31" fmla="*/ 839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21">
                                  <a:moveTo>
                                    <a:pt x="41" y="20"/>
                                  </a:moveTo>
                                  <a:lnTo>
                                    <a:pt x="17" y="14"/>
                                  </a:lnTo>
                                  <a:lnTo>
                                    <a:pt x="0" y="2"/>
                                  </a:lnTo>
                                  <a:lnTo>
                                    <a:pt x="0" y="0"/>
                                  </a:lnTo>
                                  <a:lnTo>
                                    <a:pt x="2" y="0"/>
                                  </a:lnTo>
                                  <a:lnTo>
                                    <a:pt x="14" y="8"/>
                                  </a:lnTo>
                                  <a:lnTo>
                                    <a:pt x="38" y="17"/>
                                  </a:lnTo>
                                  <a:lnTo>
                                    <a:pt x="4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9" name="Group 845"/>
                        <wpg:cNvGrpSpPr>
                          <a:grpSpLocks/>
                        </wpg:cNvGrpSpPr>
                        <wpg:grpSpPr bwMode="auto">
                          <a:xfrm>
                            <a:off x="631" y="827"/>
                            <a:ext cx="52" cy="25"/>
                            <a:chOff x="631" y="827"/>
                            <a:chExt cx="52" cy="25"/>
                          </a:xfrm>
                        </wpg:grpSpPr>
                        <wps:wsp>
                          <wps:cNvPr id="53730" name="Freeform 846"/>
                          <wps:cNvSpPr>
                            <a:spLocks/>
                          </wps:cNvSpPr>
                          <wps:spPr bwMode="auto">
                            <a:xfrm>
                              <a:off x="631" y="827"/>
                              <a:ext cx="52" cy="25"/>
                            </a:xfrm>
                            <a:custGeom>
                              <a:avLst/>
                              <a:gdLst>
                                <a:gd name="T0" fmla="+- 0 632 631"/>
                                <a:gd name="T1" fmla="*/ T0 w 52"/>
                                <a:gd name="T2" fmla="+- 0 852 827"/>
                                <a:gd name="T3" fmla="*/ 852 h 25"/>
                                <a:gd name="T4" fmla="+- 0 631 631"/>
                                <a:gd name="T5" fmla="*/ T4 w 52"/>
                                <a:gd name="T6" fmla="+- 0 850 827"/>
                                <a:gd name="T7" fmla="*/ 850 h 25"/>
                                <a:gd name="T8" fmla="+- 0 633 631"/>
                                <a:gd name="T9" fmla="*/ T8 w 52"/>
                                <a:gd name="T10" fmla="+- 0 848 827"/>
                                <a:gd name="T11" fmla="*/ 848 h 25"/>
                                <a:gd name="T12" fmla="+- 0 640 631"/>
                                <a:gd name="T13" fmla="*/ T12 w 52"/>
                                <a:gd name="T14" fmla="+- 0 846 827"/>
                                <a:gd name="T15" fmla="*/ 846 h 25"/>
                                <a:gd name="T16" fmla="+- 0 670 631"/>
                                <a:gd name="T17" fmla="*/ T16 w 52"/>
                                <a:gd name="T18" fmla="+- 0 835 827"/>
                                <a:gd name="T19" fmla="*/ 835 h 25"/>
                                <a:gd name="T20" fmla="+- 0 677 631"/>
                                <a:gd name="T21" fmla="*/ T20 w 52"/>
                                <a:gd name="T22" fmla="+- 0 828 827"/>
                                <a:gd name="T23" fmla="*/ 828 h 25"/>
                                <a:gd name="T24" fmla="+- 0 681 631"/>
                                <a:gd name="T25" fmla="*/ T24 w 52"/>
                                <a:gd name="T26" fmla="+- 0 827 827"/>
                                <a:gd name="T27" fmla="*/ 827 h 25"/>
                                <a:gd name="T28" fmla="+- 0 682 631"/>
                                <a:gd name="T29" fmla="*/ T28 w 52"/>
                                <a:gd name="T30" fmla="+- 0 831 827"/>
                                <a:gd name="T31" fmla="*/ 831 h 25"/>
                                <a:gd name="T32" fmla="+- 0 681 631"/>
                                <a:gd name="T33" fmla="*/ T32 w 52"/>
                                <a:gd name="T34" fmla="+- 0 832 827"/>
                                <a:gd name="T35" fmla="*/ 832 h 25"/>
                                <a:gd name="T36" fmla="+- 0 676 631"/>
                                <a:gd name="T37" fmla="*/ T36 w 52"/>
                                <a:gd name="T38" fmla="+- 0 835 827"/>
                                <a:gd name="T39" fmla="*/ 835 h 25"/>
                                <a:gd name="T40" fmla="+- 0 647 631"/>
                                <a:gd name="T41" fmla="*/ T40 w 52"/>
                                <a:gd name="T42" fmla="+- 0 850 827"/>
                                <a:gd name="T43" fmla="*/ 850 h 25"/>
                                <a:gd name="T44" fmla="+- 0 632 631"/>
                                <a:gd name="T45" fmla="*/ T44 w 52"/>
                                <a:gd name="T46" fmla="+- 0 852 827"/>
                                <a:gd name="T47" fmla="*/ 85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25">
                                  <a:moveTo>
                                    <a:pt x="1" y="25"/>
                                  </a:moveTo>
                                  <a:lnTo>
                                    <a:pt x="0" y="23"/>
                                  </a:lnTo>
                                  <a:lnTo>
                                    <a:pt x="2" y="21"/>
                                  </a:lnTo>
                                  <a:lnTo>
                                    <a:pt x="9" y="19"/>
                                  </a:lnTo>
                                  <a:lnTo>
                                    <a:pt x="39" y="8"/>
                                  </a:lnTo>
                                  <a:lnTo>
                                    <a:pt x="46" y="1"/>
                                  </a:lnTo>
                                  <a:lnTo>
                                    <a:pt x="50" y="0"/>
                                  </a:lnTo>
                                  <a:lnTo>
                                    <a:pt x="51" y="4"/>
                                  </a:lnTo>
                                  <a:lnTo>
                                    <a:pt x="50" y="5"/>
                                  </a:lnTo>
                                  <a:lnTo>
                                    <a:pt x="45" y="8"/>
                                  </a:lnTo>
                                  <a:lnTo>
                                    <a:pt x="16" y="23"/>
                                  </a:lnTo>
                                  <a:lnTo>
                                    <a:pt x="1"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31" name="Group 847"/>
                        <wpg:cNvGrpSpPr>
                          <a:grpSpLocks/>
                        </wpg:cNvGrpSpPr>
                        <wpg:grpSpPr bwMode="auto">
                          <a:xfrm>
                            <a:off x="710" y="828"/>
                            <a:ext cx="6" cy="6"/>
                            <a:chOff x="710" y="828"/>
                            <a:chExt cx="6" cy="6"/>
                          </a:xfrm>
                        </wpg:grpSpPr>
                        <wps:wsp>
                          <wps:cNvPr id="53732" name="Freeform 848"/>
                          <wps:cNvSpPr>
                            <a:spLocks/>
                          </wps:cNvSpPr>
                          <wps:spPr bwMode="auto">
                            <a:xfrm>
                              <a:off x="710" y="828"/>
                              <a:ext cx="6" cy="6"/>
                            </a:xfrm>
                            <a:custGeom>
                              <a:avLst/>
                              <a:gdLst>
                                <a:gd name="T0" fmla="+- 0 712 710"/>
                                <a:gd name="T1" fmla="*/ T0 w 6"/>
                                <a:gd name="T2" fmla="+- 0 834 828"/>
                                <a:gd name="T3" fmla="*/ 834 h 6"/>
                                <a:gd name="T4" fmla="+- 0 710 710"/>
                                <a:gd name="T5" fmla="*/ T4 w 6"/>
                                <a:gd name="T6" fmla="+- 0 833 828"/>
                                <a:gd name="T7" fmla="*/ 833 h 6"/>
                                <a:gd name="T8" fmla="+- 0 710 710"/>
                                <a:gd name="T9" fmla="*/ T8 w 6"/>
                                <a:gd name="T10" fmla="+- 0 828 828"/>
                                <a:gd name="T11" fmla="*/ 828 h 6"/>
                                <a:gd name="T12" fmla="+- 0 713 710"/>
                                <a:gd name="T13" fmla="*/ T12 w 6"/>
                                <a:gd name="T14" fmla="+- 0 828 828"/>
                                <a:gd name="T15" fmla="*/ 828 h 6"/>
                                <a:gd name="T16" fmla="+- 0 715 710"/>
                                <a:gd name="T17" fmla="*/ T16 w 6"/>
                                <a:gd name="T18" fmla="+- 0 832 828"/>
                                <a:gd name="T19" fmla="*/ 832 h 6"/>
                                <a:gd name="T20" fmla="+- 0 713 710"/>
                                <a:gd name="T21" fmla="*/ T20 w 6"/>
                                <a:gd name="T22" fmla="+- 0 833 828"/>
                                <a:gd name="T23" fmla="*/ 833 h 6"/>
                                <a:gd name="T24" fmla="+- 0 712 710"/>
                                <a:gd name="T25" fmla="*/ T24 w 6"/>
                                <a:gd name="T26" fmla="+- 0 834 828"/>
                                <a:gd name="T27" fmla="*/ 834 h 6"/>
                              </a:gdLst>
                              <a:ahLst/>
                              <a:cxnLst>
                                <a:cxn ang="0">
                                  <a:pos x="T1" y="T3"/>
                                </a:cxn>
                                <a:cxn ang="0">
                                  <a:pos x="T5" y="T7"/>
                                </a:cxn>
                                <a:cxn ang="0">
                                  <a:pos x="T9" y="T11"/>
                                </a:cxn>
                                <a:cxn ang="0">
                                  <a:pos x="T13" y="T15"/>
                                </a:cxn>
                                <a:cxn ang="0">
                                  <a:pos x="T17" y="T19"/>
                                </a:cxn>
                                <a:cxn ang="0">
                                  <a:pos x="T21" y="T23"/>
                                </a:cxn>
                                <a:cxn ang="0">
                                  <a:pos x="T25" y="T27"/>
                                </a:cxn>
                              </a:cxnLst>
                              <a:rect l="0" t="0" r="r" b="b"/>
                              <a:pathLst>
                                <a:path w="6" h="6">
                                  <a:moveTo>
                                    <a:pt x="2" y="6"/>
                                  </a:moveTo>
                                  <a:lnTo>
                                    <a:pt x="0" y="5"/>
                                  </a:lnTo>
                                  <a:lnTo>
                                    <a:pt x="0" y="0"/>
                                  </a:lnTo>
                                  <a:lnTo>
                                    <a:pt x="3" y="0"/>
                                  </a:lnTo>
                                  <a:lnTo>
                                    <a:pt x="5" y="4"/>
                                  </a:lnTo>
                                  <a:lnTo>
                                    <a:pt x="3" y="5"/>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33" name="Group 849"/>
                        <wpg:cNvGrpSpPr>
                          <a:grpSpLocks/>
                        </wpg:cNvGrpSpPr>
                        <wpg:grpSpPr bwMode="auto">
                          <a:xfrm>
                            <a:off x="702" y="838"/>
                            <a:ext cx="5" cy="6"/>
                            <a:chOff x="702" y="838"/>
                            <a:chExt cx="5" cy="6"/>
                          </a:xfrm>
                        </wpg:grpSpPr>
                        <wps:wsp>
                          <wps:cNvPr id="53734" name="Freeform 850"/>
                          <wps:cNvSpPr>
                            <a:spLocks/>
                          </wps:cNvSpPr>
                          <wps:spPr bwMode="auto">
                            <a:xfrm>
                              <a:off x="702" y="838"/>
                              <a:ext cx="5" cy="6"/>
                            </a:xfrm>
                            <a:custGeom>
                              <a:avLst/>
                              <a:gdLst>
                                <a:gd name="T0" fmla="+- 0 703 702"/>
                                <a:gd name="T1" fmla="*/ T0 w 5"/>
                                <a:gd name="T2" fmla="+- 0 844 838"/>
                                <a:gd name="T3" fmla="*/ 844 h 6"/>
                                <a:gd name="T4" fmla="+- 0 702 702"/>
                                <a:gd name="T5" fmla="*/ T4 w 5"/>
                                <a:gd name="T6" fmla="+- 0 843 838"/>
                                <a:gd name="T7" fmla="*/ 843 h 6"/>
                                <a:gd name="T8" fmla="+- 0 702 702"/>
                                <a:gd name="T9" fmla="*/ T8 w 5"/>
                                <a:gd name="T10" fmla="+- 0 841 838"/>
                                <a:gd name="T11" fmla="*/ 841 h 6"/>
                                <a:gd name="T12" fmla="+- 0 703 702"/>
                                <a:gd name="T13" fmla="*/ T12 w 5"/>
                                <a:gd name="T14" fmla="+- 0 838 838"/>
                                <a:gd name="T15" fmla="*/ 838 h 6"/>
                                <a:gd name="T16" fmla="+- 0 706 702"/>
                                <a:gd name="T17" fmla="*/ T16 w 5"/>
                                <a:gd name="T18" fmla="+- 0 838 838"/>
                                <a:gd name="T19" fmla="*/ 838 h 6"/>
                                <a:gd name="T20" fmla="+- 0 707 702"/>
                                <a:gd name="T21" fmla="*/ T20 w 5"/>
                                <a:gd name="T22" fmla="+- 0 840 838"/>
                                <a:gd name="T23" fmla="*/ 840 h 6"/>
                                <a:gd name="T24" fmla="+- 0 706 702"/>
                                <a:gd name="T25" fmla="*/ T24 w 5"/>
                                <a:gd name="T26" fmla="+- 0 843 838"/>
                                <a:gd name="T27" fmla="*/ 843 h 6"/>
                                <a:gd name="T28" fmla="+- 0 703 702"/>
                                <a:gd name="T29" fmla="*/ T28 w 5"/>
                                <a:gd name="T30" fmla="+- 0 844 838"/>
                                <a:gd name="T31" fmla="*/ 84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6">
                                  <a:moveTo>
                                    <a:pt x="1" y="6"/>
                                  </a:moveTo>
                                  <a:lnTo>
                                    <a:pt x="0" y="5"/>
                                  </a:lnTo>
                                  <a:lnTo>
                                    <a:pt x="0" y="3"/>
                                  </a:lnTo>
                                  <a:lnTo>
                                    <a:pt x="1" y="0"/>
                                  </a:lnTo>
                                  <a:lnTo>
                                    <a:pt x="4" y="0"/>
                                  </a:lnTo>
                                  <a:lnTo>
                                    <a:pt x="5" y="2"/>
                                  </a:lnTo>
                                  <a:lnTo>
                                    <a:pt x="4" y="5"/>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35" name="Group 851"/>
                        <wpg:cNvGrpSpPr>
                          <a:grpSpLocks/>
                        </wpg:cNvGrpSpPr>
                        <wpg:grpSpPr bwMode="auto">
                          <a:xfrm>
                            <a:off x="611" y="849"/>
                            <a:ext cx="4" cy="4"/>
                            <a:chOff x="611" y="849"/>
                            <a:chExt cx="4" cy="4"/>
                          </a:xfrm>
                        </wpg:grpSpPr>
                        <wps:wsp>
                          <wps:cNvPr id="53736" name="Freeform 852"/>
                          <wps:cNvSpPr>
                            <a:spLocks/>
                          </wps:cNvSpPr>
                          <wps:spPr bwMode="auto">
                            <a:xfrm>
                              <a:off x="611" y="849"/>
                              <a:ext cx="4" cy="4"/>
                            </a:xfrm>
                            <a:custGeom>
                              <a:avLst/>
                              <a:gdLst>
                                <a:gd name="T0" fmla="+- 0 612 611"/>
                                <a:gd name="T1" fmla="*/ T0 w 4"/>
                                <a:gd name="T2" fmla="+- 0 852 849"/>
                                <a:gd name="T3" fmla="*/ 852 h 4"/>
                                <a:gd name="T4" fmla="+- 0 611 611"/>
                                <a:gd name="T5" fmla="*/ T4 w 4"/>
                                <a:gd name="T6" fmla="+- 0 851 849"/>
                                <a:gd name="T7" fmla="*/ 851 h 4"/>
                                <a:gd name="T8" fmla="+- 0 611 611"/>
                                <a:gd name="T9" fmla="*/ T8 w 4"/>
                                <a:gd name="T10" fmla="+- 0 850 849"/>
                                <a:gd name="T11" fmla="*/ 850 h 4"/>
                                <a:gd name="T12" fmla="+- 0 612 611"/>
                                <a:gd name="T13" fmla="*/ T12 w 4"/>
                                <a:gd name="T14" fmla="+- 0 849 849"/>
                                <a:gd name="T15" fmla="*/ 849 h 4"/>
                                <a:gd name="T16" fmla="+- 0 614 611"/>
                                <a:gd name="T17" fmla="*/ T16 w 4"/>
                                <a:gd name="T18" fmla="+- 0 849 849"/>
                                <a:gd name="T19" fmla="*/ 849 h 4"/>
                                <a:gd name="T20" fmla="+- 0 614 611"/>
                                <a:gd name="T21" fmla="*/ T20 w 4"/>
                                <a:gd name="T22" fmla="+- 0 851 849"/>
                                <a:gd name="T23" fmla="*/ 851 h 4"/>
                                <a:gd name="T24" fmla="+- 0 612 611"/>
                                <a:gd name="T25" fmla="*/ T24 w 4"/>
                                <a:gd name="T26" fmla="+- 0 852 849"/>
                                <a:gd name="T27" fmla="*/ 852 h 4"/>
                              </a:gdLst>
                              <a:ahLst/>
                              <a:cxnLst>
                                <a:cxn ang="0">
                                  <a:pos x="T1" y="T3"/>
                                </a:cxn>
                                <a:cxn ang="0">
                                  <a:pos x="T5" y="T7"/>
                                </a:cxn>
                                <a:cxn ang="0">
                                  <a:pos x="T9" y="T11"/>
                                </a:cxn>
                                <a:cxn ang="0">
                                  <a:pos x="T13" y="T15"/>
                                </a:cxn>
                                <a:cxn ang="0">
                                  <a:pos x="T17" y="T19"/>
                                </a:cxn>
                                <a:cxn ang="0">
                                  <a:pos x="T21" y="T23"/>
                                </a:cxn>
                                <a:cxn ang="0">
                                  <a:pos x="T25" y="T27"/>
                                </a:cxn>
                              </a:cxnLst>
                              <a:rect l="0" t="0" r="r" b="b"/>
                              <a:pathLst>
                                <a:path w="4" h="4">
                                  <a:moveTo>
                                    <a:pt x="1" y="3"/>
                                  </a:moveTo>
                                  <a:lnTo>
                                    <a:pt x="0" y="2"/>
                                  </a:lnTo>
                                  <a:lnTo>
                                    <a:pt x="0" y="1"/>
                                  </a:lnTo>
                                  <a:lnTo>
                                    <a:pt x="1" y="0"/>
                                  </a:lnTo>
                                  <a:lnTo>
                                    <a:pt x="3" y="0"/>
                                  </a:lnTo>
                                  <a:lnTo>
                                    <a:pt x="3" y="2"/>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37" name="Group 853"/>
                        <wpg:cNvGrpSpPr>
                          <a:grpSpLocks/>
                        </wpg:cNvGrpSpPr>
                        <wpg:grpSpPr bwMode="auto">
                          <a:xfrm>
                            <a:off x="683" y="852"/>
                            <a:ext cx="4" cy="6"/>
                            <a:chOff x="683" y="852"/>
                            <a:chExt cx="4" cy="6"/>
                          </a:xfrm>
                        </wpg:grpSpPr>
                        <wps:wsp>
                          <wps:cNvPr id="53738" name="Freeform 854"/>
                          <wps:cNvSpPr>
                            <a:spLocks/>
                          </wps:cNvSpPr>
                          <wps:spPr bwMode="auto">
                            <a:xfrm>
                              <a:off x="683" y="852"/>
                              <a:ext cx="4" cy="6"/>
                            </a:xfrm>
                            <a:custGeom>
                              <a:avLst/>
                              <a:gdLst>
                                <a:gd name="T0" fmla="+- 0 686 683"/>
                                <a:gd name="T1" fmla="*/ T0 w 4"/>
                                <a:gd name="T2" fmla="+- 0 858 852"/>
                                <a:gd name="T3" fmla="*/ 858 h 6"/>
                                <a:gd name="T4" fmla="+- 0 683 683"/>
                                <a:gd name="T5" fmla="*/ T4 w 4"/>
                                <a:gd name="T6" fmla="+- 0 858 852"/>
                                <a:gd name="T7" fmla="*/ 858 h 6"/>
                                <a:gd name="T8" fmla="+- 0 683 683"/>
                                <a:gd name="T9" fmla="*/ T8 w 4"/>
                                <a:gd name="T10" fmla="+- 0 856 852"/>
                                <a:gd name="T11" fmla="*/ 856 h 6"/>
                                <a:gd name="T12" fmla="+- 0 686 683"/>
                                <a:gd name="T13" fmla="*/ T12 w 4"/>
                                <a:gd name="T14" fmla="+- 0 852 852"/>
                                <a:gd name="T15" fmla="*/ 852 h 6"/>
                                <a:gd name="T16" fmla="+- 0 686 683"/>
                                <a:gd name="T17" fmla="*/ T16 w 4"/>
                                <a:gd name="T18" fmla="+- 0 858 852"/>
                                <a:gd name="T19" fmla="*/ 858 h 6"/>
                              </a:gdLst>
                              <a:ahLst/>
                              <a:cxnLst>
                                <a:cxn ang="0">
                                  <a:pos x="T1" y="T3"/>
                                </a:cxn>
                                <a:cxn ang="0">
                                  <a:pos x="T5" y="T7"/>
                                </a:cxn>
                                <a:cxn ang="0">
                                  <a:pos x="T9" y="T11"/>
                                </a:cxn>
                                <a:cxn ang="0">
                                  <a:pos x="T13" y="T15"/>
                                </a:cxn>
                                <a:cxn ang="0">
                                  <a:pos x="T17" y="T19"/>
                                </a:cxn>
                              </a:cxnLst>
                              <a:rect l="0" t="0" r="r" b="b"/>
                              <a:pathLst>
                                <a:path w="4" h="6">
                                  <a:moveTo>
                                    <a:pt x="3" y="6"/>
                                  </a:moveTo>
                                  <a:lnTo>
                                    <a:pt x="0" y="6"/>
                                  </a:lnTo>
                                  <a:lnTo>
                                    <a:pt x="0" y="4"/>
                                  </a:lnTo>
                                  <a:lnTo>
                                    <a:pt x="3" y="0"/>
                                  </a:lnTo>
                                  <a:lnTo>
                                    <a:pt x="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39" name="Picture 8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11" y="929"/>
                              <a:ext cx="374" cy="2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740" name="Group 856"/>
                        <wpg:cNvGrpSpPr>
                          <a:grpSpLocks/>
                        </wpg:cNvGrpSpPr>
                        <wpg:grpSpPr bwMode="auto">
                          <a:xfrm>
                            <a:off x="785" y="1239"/>
                            <a:ext cx="83" cy="11"/>
                            <a:chOff x="785" y="1239"/>
                            <a:chExt cx="83" cy="11"/>
                          </a:xfrm>
                        </wpg:grpSpPr>
                        <wps:wsp>
                          <wps:cNvPr id="53741" name="Freeform 857"/>
                          <wps:cNvSpPr>
                            <a:spLocks/>
                          </wps:cNvSpPr>
                          <wps:spPr bwMode="auto">
                            <a:xfrm>
                              <a:off x="785" y="1239"/>
                              <a:ext cx="83" cy="11"/>
                            </a:xfrm>
                            <a:custGeom>
                              <a:avLst/>
                              <a:gdLst>
                                <a:gd name="T0" fmla="+- 0 787 785"/>
                                <a:gd name="T1" fmla="*/ T0 w 83"/>
                                <a:gd name="T2" fmla="+- 0 1247 1239"/>
                                <a:gd name="T3" fmla="*/ 1247 h 11"/>
                                <a:gd name="T4" fmla="+- 0 785 785"/>
                                <a:gd name="T5" fmla="*/ T4 w 83"/>
                                <a:gd name="T6" fmla="+- 0 1245 1239"/>
                                <a:gd name="T7" fmla="*/ 1245 h 11"/>
                                <a:gd name="T8" fmla="+- 0 808 785"/>
                                <a:gd name="T9" fmla="*/ T8 w 83"/>
                                <a:gd name="T10" fmla="+- 0 1240 1239"/>
                                <a:gd name="T11" fmla="*/ 1240 h 11"/>
                                <a:gd name="T12" fmla="+- 0 841 785"/>
                                <a:gd name="T13" fmla="*/ T12 w 83"/>
                                <a:gd name="T14" fmla="+- 0 1239 1239"/>
                                <a:gd name="T15" fmla="*/ 1239 h 11"/>
                                <a:gd name="T16" fmla="+- 0 861 785"/>
                                <a:gd name="T17" fmla="*/ T16 w 83"/>
                                <a:gd name="T18" fmla="+- 0 1242 1239"/>
                                <a:gd name="T19" fmla="*/ 1242 h 11"/>
                                <a:gd name="T20" fmla="+- 0 862 785"/>
                                <a:gd name="T21" fmla="*/ T20 w 83"/>
                                <a:gd name="T22" fmla="+- 0 1243 1239"/>
                                <a:gd name="T23" fmla="*/ 1243 h 11"/>
                                <a:gd name="T24" fmla="+- 0 819 785"/>
                                <a:gd name="T25" fmla="*/ T24 w 83"/>
                                <a:gd name="T26" fmla="+- 0 1243 1239"/>
                                <a:gd name="T27" fmla="*/ 1243 h 11"/>
                                <a:gd name="T28" fmla="+- 0 787 785"/>
                                <a:gd name="T29" fmla="*/ T28 w 83"/>
                                <a:gd name="T30" fmla="+- 0 1247 1239"/>
                                <a:gd name="T31" fmla="*/ 1247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 h="11">
                                  <a:moveTo>
                                    <a:pt x="2" y="8"/>
                                  </a:moveTo>
                                  <a:lnTo>
                                    <a:pt x="0" y="6"/>
                                  </a:lnTo>
                                  <a:lnTo>
                                    <a:pt x="23" y="1"/>
                                  </a:lnTo>
                                  <a:lnTo>
                                    <a:pt x="56" y="0"/>
                                  </a:lnTo>
                                  <a:lnTo>
                                    <a:pt x="76" y="3"/>
                                  </a:lnTo>
                                  <a:lnTo>
                                    <a:pt x="77" y="4"/>
                                  </a:lnTo>
                                  <a:lnTo>
                                    <a:pt x="34" y="4"/>
                                  </a:lnTo>
                                  <a:lnTo>
                                    <a:pt x="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42" name="Freeform 858"/>
                          <wps:cNvSpPr>
                            <a:spLocks/>
                          </wps:cNvSpPr>
                          <wps:spPr bwMode="auto">
                            <a:xfrm>
                              <a:off x="785" y="1239"/>
                              <a:ext cx="83" cy="11"/>
                            </a:xfrm>
                            <a:custGeom>
                              <a:avLst/>
                              <a:gdLst>
                                <a:gd name="T0" fmla="+- 0 865 785"/>
                                <a:gd name="T1" fmla="*/ T0 w 83"/>
                                <a:gd name="T2" fmla="+- 0 1250 1239"/>
                                <a:gd name="T3" fmla="*/ 1250 h 11"/>
                                <a:gd name="T4" fmla="+- 0 863 785"/>
                                <a:gd name="T5" fmla="*/ T4 w 83"/>
                                <a:gd name="T6" fmla="+- 0 1250 1239"/>
                                <a:gd name="T7" fmla="*/ 1250 h 11"/>
                                <a:gd name="T8" fmla="+- 0 860 785"/>
                                <a:gd name="T9" fmla="*/ T8 w 83"/>
                                <a:gd name="T10" fmla="+- 0 1248 1239"/>
                                <a:gd name="T11" fmla="*/ 1248 h 11"/>
                                <a:gd name="T12" fmla="+- 0 845 785"/>
                                <a:gd name="T13" fmla="*/ T12 w 83"/>
                                <a:gd name="T14" fmla="+- 0 1245 1239"/>
                                <a:gd name="T15" fmla="*/ 1245 h 11"/>
                                <a:gd name="T16" fmla="+- 0 819 785"/>
                                <a:gd name="T17" fmla="*/ T16 w 83"/>
                                <a:gd name="T18" fmla="+- 0 1243 1239"/>
                                <a:gd name="T19" fmla="*/ 1243 h 11"/>
                                <a:gd name="T20" fmla="+- 0 862 785"/>
                                <a:gd name="T21" fmla="*/ T20 w 83"/>
                                <a:gd name="T22" fmla="+- 0 1243 1239"/>
                                <a:gd name="T23" fmla="*/ 1243 h 11"/>
                                <a:gd name="T24" fmla="+- 0 867 785"/>
                                <a:gd name="T25" fmla="*/ T24 w 83"/>
                                <a:gd name="T26" fmla="+- 0 1248 1239"/>
                                <a:gd name="T27" fmla="*/ 1248 h 11"/>
                                <a:gd name="T28" fmla="+- 0 865 785"/>
                                <a:gd name="T29" fmla="*/ T28 w 83"/>
                                <a:gd name="T30" fmla="+- 0 1250 1239"/>
                                <a:gd name="T31" fmla="*/ 1250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 h="11">
                                  <a:moveTo>
                                    <a:pt x="80" y="11"/>
                                  </a:moveTo>
                                  <a:lnTo>
                                    <a:pt x="78" y="11"/>
                                  </a:lnTo>
                                  <a:lnTo>
                                    <a:pt x="75" y="9"/>
                                  </a:lnTo>
                                  <a:lnTo>
                                    <a:pt x="60" y="6"/>
                                  </a:lnTo>
                                  <a:lnTo>
                                    <a:pt x="34" y="4"/>
                                  </a:lnTo>
                                  <a:lnTo>
                                    <a:pt x="77" y="4"/>
                                  </a:lnTo>
                                  <a:lnTo>
                                    <a:pt x="82" y="9"/>
                                  </a:lnTo>
                                  <a:lnTo>
                                    <a:pt x="8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43" name="Group 859"/>
                        <wpg:cNvGrpSpPr>
                          <a:grpSpLocks/>
                        </wpg:cNvGrpSpPr>
                        <wpg:grpSpPr bwMode="auto">
                          <a:xfrm>
                            <a:off x="620" y="758"/>
                            <a:ext cx="17" cy="17"/>
                            <a:chOff x="620" y="758"/>
                            <a:chExt cx="17" cy="17"/>
                          </a:xfrm>
                        </wpg:grpSpPr>
                        <wps:wsp>
                          <wps:cNvPr id="53744" name="Freeform 860"/>
                          <wps:cNvSpPr>
                            <a:spLocks/>
                          </wps:cNvSpPr>
                          <wps:spPr bwMode="auto">
                            <a:xfrm>
                              <a:off x="620" y="758"/>
                              <a:ext cx="17" cy="17"/>
                            </a:xfrm>
                            <a:custGeom>
                              <a:avLst/>
                              <a:gdLst>
                                <a:gd name="T0" fmla="+- 0 633 620"/>
                                <a:gd name="T1" fmla="*/ T0 w 17"/>
                                <a:gd name="T2" fmla="+- 0 774 758"/>
                                <a:gd name="T3" fmla="*/ 774 h 17"/>
                                <a:gd name="T4" fmla="+- 0 624 620"/>
                                <a:gd name="T5" fmla="*/ T4 w 17"/>
                                <a:gd name="T6" fmla="+- 0 774 758"/>
                                <a:gd name="T7" fmla="*/ 774 h 17"/>
                                <a:gd name="T8" fmla="+- 0 620 620"/>
                                <a:gd name="T9" fmla="*/ T8 w 17"/>
                                <a:gd name="T10" fmla="+- 0 771 758"/>
                                <a:gd name="T11" fmla="*/ 771 h 17"/>
                                <a:gd name="T12" fmla="+- 0 620 620"/>
                                <a:gd name="T13" fmla="*/ T12 w 17"/>
                                <a:gd name="T14" fmla="+- 0 761 758"/>
                                <a:gd name="T15" fmla="*/ 761 h 17"/>
                                <a:gd name="T16" fmla="+- 0 624 620"/>
                                <a:gd name="T17" fmla="*/ T16 w 17"/>
                                <a:gd name="T18" fmla="+- 0 758 758"/>
                                <a:gd name="T19" fmla="*/ 758 h 17"/>
                                <a:gd name="T20" fmla="+- 0 633 620"/>
                                <a:gd name="T21" fmla="*/ T20 w 17"/>
                                <a:gd name="T22" fmla="+- 0 758 758"/>
                                <a:gd name="T23" fmla="*/ 758 h 17"/>
                                <a:gd name="T24" fmla="+- 0 637 620"/>
                                <a:gd name="T25" fmla="*/ T24 w 17"/>
                                <a:gd name="T26" fmla="+- 0 761 758"/>
                                <a:gd name="T27" fmla="*/ 761 h 17"/>
                                <a:gd name="T28" fmla="+- 0 637 620"/>
                                <a:gd name="T29" fmla="*/ T28 w 17"/>
                                <a:gd name="T30" fmla="+- 0 771 758"/>
                                <a:gd name="T31" fmla="*/ 771 h 17"/>
                                <a:gd name="T32" fmla="+- 0 633 620"/>
                                <a:gd name="T33" fmla="*/ T32 w 17"/>
                                <a:gd name="T34" fmla="+- 0 774 758"/>
                                <a:gd name="T35" fmla="*/ 77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7">
                                  <a:moveTo>
                                    <a:pt x="13" y="16"/>
                                  </a:moveTo>
                                  <a:lnTo>
                                    <a:pt x="4" y="16"/>
                                  </a:lnTo>
                                  <a:lnTo>
                                    <a:pt x="0" y="13"/>
                                  </a:lnTo>
                                  <a:lnTo>
                                    <a:pt x="0" y="3"/>
                                  </a:lnTo>
                                  <a:lnTo>
                                    <a:pt x="4" y="0"/>
                                  </a:lnTo>
                                  <a:lnTo>
                                    <a:pt x="13" y="0"/>
                                  </a:lnTo>
                                  <a:lnTo>
                                    <a:pt x="17" y="3"/>
                                  </a:lnTo>
                                  <a:lnTo>
                                    <a:pt x="17" y="13"/>
                                  </a:lnTo>
                                  <a:lnTo>
                                    <a:pt x="1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45" name="Group 861"/>
                        <wpg:cNvGrpSpPr>
                          <a:grpSpLocks/>
                        </wpg:cNvGrpSpPr>
                        <wpg:grpSpPr bwMode="auto">
                          <a:xfrm>
                            <a:off x="962" y="749"/>
                            <a:ext cx="17" cy="17"/>
                            <a:chOff x="962" y="749"/>
                            <a:chExt cx="17" cy="17"/>
                          </a:xfrm>
                        </wpg:grpSpPr>
                        <wps:wsp>
                          <wps:cNvPr id="53746" name="Freeform 862"/>
                          <wps:cNvSpPr>
                            <a:spLocks/>
                          </wps:cNvSpPr>
                          <wps:spPr bwMode="auto">
                            <a:xfrm>
                              <a:off x="962" y="749"/>
                              <a:ext cx="17" cy="17"/>
                            </a:xfrm>
                            <a:custGeom>
                              <a:avLst/>
                              <a:gdLst>
                                <a:gd name="T0" fmla="+- 0 965 962"/>
                                <a:gd name="T1" fmla="*/ T0 w 17"/>
                                <a:gd name="T2" fmla="+- 0 766 749"/>
                                <a:gd name="T3" fmla="*/ 766 h 17"/>
                                <a:gd name="T4" fmla="+- 0 962 962"/>
                                <a:gd name="T5" fmla="*/ T4 w 17"/>
                                <a:gd name="T6" fmla="+- 0 762 749"/>
                                <a:gd name="T7" fmla="*/ 762 h 17"/>
                                <a:gd name="T8" fmla="+- 0 962 962"/>
                                <a:gd name="T9" fmla="*/ T8 w 17"/>
                                <a:gd name="T10" fmla="+- 0 753 749"/>
                                <a:gd name="T11" fmla="*/ 753 h 17"/>
                                <a:gd name="T12" fmla="+- 0 965 962"/>
                                <a:gd name="T13" fmla="*/ T12 w 17"/>
                                <a:gd name="T14" fmla="+- 0 749 749"/>
                                <a:gd name="T15" fmla="*/ 749 h 17"/>
                                <a:gd name="T16" fmla="+- 0 975 962"/>
                                <a:gd name="T17" fmla="*/ T16 w 17"/>
                                <a:gd name="T18" fmla="+- 0 749 749"/>
                                <a:gd name="T19" fmla="*/ 749 h 17"/>
                                <a:gd name="T20" fmla="+- 0 978 962"/>
                                <a:gd name="T21" fmla="*/ T20 w 17"/>
                                <a:gd name="T22" fmla="+- 0 753 749"/>
                                <a:gd name="T23" fmla="*/ 753 h 17"/>
                                <a:gd name="T24" fmla="+- 0 978 962"/>
                                <a:gd name="T25" fmla="*/ T24 w 17"/>
                                <a:gd name="T26" fmla="+- 0 762 749"/>
                                <a:gd name="T27" fmla="*/ 762 h 17"/>
                                <a:gd name="T28" fmla="+- 0 975 962"/>
                                <a:gd name="T29" fmla="*/ T28 w 17"/>
                                <a:gd name="T30" fmla="+- 0 766 749"/>
                                <a:gd name="T31" fmla="*/ 766 h 17"/>
                                <a:gd name="T32" fmla="+- 0 965 962"/>
                                <a:gd name="T33" fmla="*/ T32 w 17"/>
                                <a:gd name="T34" fmla="+- 0 766 749"/>
                                <a:gd name="T35" fmla="*/ 76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7">
                                  <a:moveTo>
                                    <a:pt x="3" y="17"/>
                                  </a:moveTo>
                                  <a:lnTo>
                                    <a:pt x="0" y="13"/>
                                  </a:lnTo>
                                  <a:lnTo>
                                    <a:pt x="0" y="4"/>
                                  </a:lnTo>
                                  <a:lnTo>
                                    <a:pt x="3" y="0"/>
                                  </a:lnTo>
                                  <a:lnTo>
                                    <a:pt x="13" y="0"/>
                                  </a:lnTo>
                                  <a:lnTo>
                                    <a:pt x="16" y="4"/>
                                  </a:lnTo>
                                  <a:lnTo>
                                    <a:pt x="16" y="13"/>
                                  </a:lnTo>
                                  <a:lnTo>
                                    <a:pt x="13" y="17"/>
                                  </a:lnTo>
                                  <a:lnTo>
                                    <a:pt x="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47" name="Group 863"/>
                        <wpg:cNvGrpSpPr>
                          <a:grpSpLocks/>
                        </wpg:cNvGrpSpPr>
                        <wpg:grpSpPr bwMode="auto">
                          <a:xfrm>
                            <a:off x="871" y="722"/>
                            <a:ext cx="25" cy="200"/>
                            <a:chOff x="871" y="722"/>
                            <a:chExt cx="25" cy="200"/>
                          </a:xfrm>
                        </wpg:grpSpPr>
                        <wps:wsp>
                          <wps:cNvPr id="53748" name="Freeform 864"/>
                          <wps:cNvSpPr>
                            <a:spLocks/>
                          </wps:cNvSpPr>
                          <wps:spPr bwMode="auto">
                            <a:xfrm>
                              <a:off x="871" y="722"/>
                              <a:ext cx="25" cy="200"/>
                            </a:xfrm>
                            <a:custGeom>
                              <a:avLst/>
                              <a:gdLst>
                                <a:gd name="T0" fmla="+- 0 896 871"/>
                                <a:gd name="T1" fmla="*/ T0 w 25"/>
                                <a:gd name="T2" fmla="+- 0 722 722"/>
                                <a:gd name="T3" fmla="*/ 722 h 200"/>
                                <a:gd name="T4" fmla="+- 0 877 871"/>
                                <a:gd name="T5" fmla="*/ T4 w 25"/>
                                <a:gd name="T6" fmla="+- 0 762 722"/>
                                <a:gd name="T7" fmla="*/ 762 h 200"/>
                                <a:gd name="T8" fmla="+- 0 871 871"/>
                                <a:gd name="T9" fmla="*/ T8 w 25"/>
                                <a:gd name="T10" fmla="+- 0 819 722"/>
                                <a:gd name="T11" fmla="*/ 819 h 200"/>
                                <a:gd name="T12" fmla="+- 0 875 871"/>
                                <a:gd name="T13" fmla="*/ T12 w 25"/>
                                <a:gd name="T14" fmla="+- 0 877 722"/>
                                <a:gd name="T15" fmla="*/ 877 h 200"/>
                                <a:gd name="T16" fmla="+- 0 884 871"/>
                                <a:gd name="T17" fmla="*/ T16 w 25"/>
                                <a:gd name="T18" fmla="+- 0 922 722"/>
                                <a:gd name="T19" fmla="*/ 922 h 200"/>
                              </a:gdLst>
                              <a:ahLst/>
                              <a:cxnLst>
                                <a:cxn ang="0">
                                  <a:pos x="T1" y="T3"/>
                                </a:cxn>
                                <a:cxn ang="0">
                                  <a:pos x="T5" y="T7"/>
                                </a:cxn>
                                <a:cxn ang="0">
                                  <a:pos x="T9" y="T11"/>
                                </a:cxn>
                                <a:cxn ang="0">
                                  <a:pos x="T13" y="T15"/>
                                </a:cxn>
                                <a:cxn ang="0">
                                  <a:pos x="T17" y="T19"/>
                                </a:cxn>
                              </a:cxnLst>
                              <a:rect l="0" t="0" r="r" b="b"/>
                              <a:pathLst>
                                <a:path w="25" h="200">
                                  <a:moveTo>
                                    <a:pt x="25" y="0"/>
                                  </a:moveTo>
                                  <a:lnTo>
                                    <a:pt x="6" y="40"/>
                                  </a:lnTo>
                                  <a:lnTo>
                                    <a:pt x="0" y="97"/>
                                  </a:lnTo>
                                  <a:lnTo>
                                    <a:pt x="4" y="155"/>
                                  </a:lnTo>
                                  <a:lnTo>
                                    <a:pt x="13" y="200"/>
                                  </a:lnTo>
                                </a:path>
                              </a:pathLst>
                            </a:custGeom>
                            <a:noFill/>
                            <a:ln w="3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49" name="Group 865"/>
                        <wpg:cNvGrpSpPr>
                          <a:grpSpLocks/>
                        </wpg:cNvGrpSpPr>
                        <wpg:grpSpPr bwMode="auto">
                          <a:xfrm>
                            <a:off x="706" y="717"/>
                            <a:ext cx="54" cy="208"/>
                            <a:chOff x="706" y="717"/>
                            <a:chExt cx="54" cy="208"/>
                          </a:xfrm>
                        </wpg:grpSpPr>
                        <wps:wsp>
                          <wps:cNvPr id="53750" name="Freeform 866"/>
                          <wps:cNvSpPr>
                            <a:spLocks/>
                          </wps:cNvSpPr>
                          <wps:spPr bwMode="auto">
                            <a:xfrm>
                              <a:off x="706" y="717"/>
                              <a:ext cx="54" cy="208"/>
                            </a:xfrm>
                            <a:custGeom>
                              <a:avLst/>
                              <a:gdLst>
                                <a:gd name="T0" fmla="+- 0 706 706"/>
                                <a:gd name="T1" fmla="*/ T0 w 54"/>
                                <a:gd name="T2" fmla="+- 0 717 717"/>
                                <a:gd name="T3" fmla="*/ 717 h 208"/>
                                <a:gd name="T4" fmla="+- 0 725 706"/>
                                <a:gd name="T5" fmla="*/ T4 w 54"/>
                                <a:gd name="T6" fmla="+- 0 726 717"/>
                                <a:gd name="T7" fmla="*/ 726 h 208"/>
                                <a:gd name="T8" fmla="+- 0 735 706"/>
                                <a:gd name="T9" fmla="*/ T8 w 54"/>
                                <a:gd name="T10" fmla="+- 0 736 717"/>
                                <a:gd name="T11" fmla="*/ 736 h 208"/>
                                <a:gd name="T12" fmla="+- 0 740 706"/>
                                <a:gd name="T13" fmla="*/ T12 w 54"/>
                                <a:gd name="T14" fmla="+- 0 748 717"/>
                                <a:gd name="T15" fmla="*/ 748 h 208"/>
                                <a:gd name="T16" fmla="+- 0 744 706"/>
                                <a:gd name="T17" fmla="*/ T16 w 54"/>
                                <a:gd name="T18" fmla="+- 0 764 717"/>
                                <a:gd name="T19" fmla="*/ 764 h 208"/>
                                <a:gd name="T20" fmla="+- 0 750 706"/>
                                <a:gd name="T21" fmla="*/ T20 w 54"/>
                                <a:gd name="T22" fmla="+- 0 794 717"/>
                                <a:gd name="T23" fmla="*/ 794 h 208"/>
                                <a:gd name="T24" fmla="+- 0 758 706"/>
                                <a:gd name="T25" fmla="*/ T24 w 54"/>
                                <a:gd name="T26" fmla="+- 0 837 717"/>
                                <a:gd name="T27" fmla="*/ 837 h 208"/>
                                <a:gd name="T28" fmla="+- 0 760 706"/>
                                <a:gd name="T29" fmla="*/ T28 w 54"/>
                                <a:gd name="T30" fmla="+- 0 884 717"/>
                                <a:gd name="T31" fmla="*/ 884 h 208"/>
                                <a:gd name="T32" fmla="+- 0 750 706"/>
                                <a:gd name="T33" fmla="*/ T32 w 54"/>
                                <a:gd name="T34" fmla="+- 0 924 717"/>
                                <a:gd name="T35" fmla="*/ 924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208">
                                  <a:moveTo>
                                    <a:pt x="0" y="0"/>
                                  </a:moveTo>
                                  <a:lnTo>
                                    <a:pt x="19" y="9"/>
                                  </a:lnTo>
                                  <a:lnTo>
                                    <a:pt x="29" y="19"/>
                                  </a:lnTo>
                                  <a:lnTo>
                                    <a:pt x="34" y="31"/>
                                  </a:lnTo>
                                  <a:lnTo>
                                    <a:pt x="38" y="47"/>
                                  </a:lnTo>
                                  <a:lnTo>
                                    <a:pt x="44" y="77"/>
                                  </a:lnTo>
                                  <a:lnTo>
                                    <a:pt x="52" y="120"/>
                                  </a:lnTo>
                                  <a:lnTo>
                                    <a:pt x="54" y="167"/>
                                  </a:lnTo>
                                  <a:lnTo>
                                    <a:pt x="44" y="207"/>
                                  </a:lnTo>
                                </a:path>
                              </a:pathLst>
                            </a:custGeom>
                            <a:noFill/>
                            <a:ln w="3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1" name="Group 867"/>
                        <wpg:cNvGrpSpPr>
                          <a:grpSpLocks/>
                        </wpg:cNvGrpSpPr>
                        <wpg:grpSpPr bwMode="auto">
                          <a:xfrm>
                            <a:off x="1034" y="765"/>
                            <a:ext cx="55" cy="26"/>
                            <a:chOff x="1034" y="765"/>
                            <a:chExt cx="55" cy="26"/>
                          </a:xfrm>
                        </wpg:grpSpPr>
                        <wps:wsp>
                          <wps:cNvPr id="53752" name="Freeform 868"/>
                          <wps:cNvSpPr>
                            <a:spLocks/>
                          </wps:cNvSpPr>
                          <wps:spPr bwMode="auto">
                            <a:xfrm>
                              <a:off x="1034" y="765"/>
                              <a:ext cx="55" cy="26"/>
                            </a:xfrm>
                            <a:custGeom>
                              <a:avLst/>
                              <a:gdLst>
                                <a:gd name="T0" fmla="+- 0 1034 1034"/>
                                <a:gd name="T1" fmla="*/ T0 w 55"/>
                                <a:gd name="T2" fmla="+- 0 791 765"/>
                                <a:gd name="T3" fmla="*/ 791 h 26"/>
                                <a:gd name="T4" fmla="+- 0 1046 1034"/>
                                <a:gd name="T5" fmla="*/ T4 w 55"/>
                                <a:gd name="T6" fmla="+- 0 781 765"/>
                                <a:gd name="T7" fmla="*/ 781 h 26"/>
                                <a:gd name="T8" fmla="+- 0 1062 1034"/>
                                <a:gd name="T9" fmla="*/ T8 w 55"/>
                                <a:gd name="T10" fmla="+- 0 771 765"/>
                                <a:gd name="T11" fmla="*/ 771 h 26"/>
                                <a:gd name="T12" fmla="+- 0 1077 1034"/>
                                <a:gd name="T13" fmla="*/ T12 w 55"/>
                                <a:gd name="T14" fmla="+- 0 765 765"/>
                                <a:gd name="T15" fmla="*/ 765 h 26"/>
                                <a:gd name="T16" fmla="+- 0 1089 1034"/>
                                <a:gd name="T17" fmla="*/ T16 w 55"/>
                                <a:gd name="T18" fmla="+- 0 767 765"/>
                                <a:gd name="T19" fmla="*/ 767 h 26"/>
                              </a:gdLst>
                              <a:ahLst/>
                              <a:cxnLst>
                                <a:cxn ang="0">
                                  <a:pos x="T1" y="T3"/>
                                </a:cxn>
                                <a:cxn ang="0">
                                  <a:pos x="T5" y="T7"/>
                                </a:cxn>
                                <a:cxn ang="0">
                                  <a:pos x="T9" y="T11"/>
                                </a:cxn>
                                <a:cxn ang="0">
                                  <a:pos x="T13" y="T15"/>
                                </a:cxn>
                                <a:cxn ang="0">
                                  <a:pos x="T17" y="T19"/>
                                </a:cxn>
                              </a:cxnLst>
                              <a:rect l="0" t="0" r="r" b="b"/>
                              <a:pathLst>
                                <a:path w="55" h="26">
                                  <a:moveTo>
                                    <a:pt x="0" y="26"/>
                                  </a:moveTo>
                                  <a:lnTo>
                                    <a:pt x="12" y="16"/>
                                  </a:lnTo>
                                  <a:lnTo>
                                    <a:pt x="28" y="6"/>
                                  </a:lnTo>
                                  <a:lnTo>
                                    <a:pt x="43" y="0"/>
                                  </a:lnTo>
                                  <a:lnTo>
                                    <a:pt x="55" y="2"/>
                                  </a:lnTo>
                                </a:path>
                              </a:pathLst>
                            </a:custGeom>
                            <a:noFill/>
                            <a:ln w="359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3" name="Group 869"/>
                        <wpg:cNvGrpSpPr>
                          <a:grpSpLocks/>
                        </wpg:cNvGrpSpPr>
                        <wpg:grpSpPr bwMode="auto">
                          <a:xfrm>
                            <a:off x="1043" y="748"/>
                            <a:ext cx="15" cy="28"/>
                            <a:chOff x="1043" y="748"/>
                            <a:chExt cx="15" cy="28"/>
                          </a:xfrm>
                        </wpg:grpSpPr>
                        <wps:wsp>
                          <wps:cNvPr id="53754" name="Freeform 870"/>
                          <wps:cNvSpPr>
                            <a:spLocks/>
                          </wps:cNvSpPr>
                          <wps:spPr bwMode="auto">
                            <a:xfrm>
                              <a:off x="1043" y="748"/>
                              <a:ext cx="15" cy="28"/>
                            </a:xfrm>
                            <a:custGeom>
                              <a:avLst/>
                              <a:gdLst>
                                <a:gd name="T0" fmla="+- 0 1043 1043"/>
                                <a:gd name="T1" fmla="*/ T0 w 15"/>
                                <a:gd name="T2" fmla="+- 0 748 748"/>
                                <a:gd name="T3" fmla="*/ 748 h 28"/>
                                <a:gd name="T4" fmla="+- 0 1047 1043"/>
                                <a:gd name="T5" fmla="*/ T4 w 15"/>
                                <a:gd name="T6" fmla="+- 0 757 748"/>
                                <a:gd name="T7" fmla="*/ 757 h 28"/>
                                <a:gd name="T8" fmla="+- 0 1045 1043"/>
                                <a:gd name="T9" fmla="*/ T8 w 15"/>
                                <a:gd name="T10" fmla="+- 0 768 748"/>
                                <a:gd name="T11" fmla="*/ 768 h 28"/>
                                <a:gd name="T12" fmla="+- 0 1047 1043"/>
                                <a:gd name="T13" fmla="*/ T12 w 15"/>
                                <a:gd name="T14" fmla="+- 0 775 748"/>
                                <a:gd name="T15" fmla="*/ 775 h 28"/>
                                <a:gd name="T16" fmla="+- 0 1057 1043"/>
                                <a:gd name="T17" fmla="*/ T16 w 15"/>
                                <a:gd name="T18" fmla="+- 0 775 748"/>
                                <a:gd name="T19" fmla="*/ 775 h 28"/>
                              </a:gdLst>
                              <a:ahLst/>
                              <a:cxnLst>
                                <a:cxn ang="0">
                                  <a:pos x="T1" y="T3"/>
                                </a:cxn>
                                <a:cxn ang="0">
                                  <a:pos x="T5" y="T7"/>
                                </a:cxn>
                                <a:cxn ang="0">
                                  <a:pos x="T9" y="T11"/>
                                </a:cxn>
                                <a:cxn ang="0">
                                  <a:pos x="T13" y="T15"/>
                                </a:cxn>
                                <a:cxn ang="0">
                                  <a:pos x="T17" y="T19"/>
                                </a:cxn>
                              </a:cxnLst>
                              <a:rect l="0" t="0" r="r" b="b"/>
                              <a:pathLst>
                                <a:path w="15" h="28">
                                  <a:moveTo>
                                    <a:pt x="0" y="0"/>
                                  </a:moveTo>
                                  <a:lnTo>
                                    <a:pt x="4" y="9"/>
                                  </a:lnTo>
                                  <a:lnTo>
                                    <a:pt x="2" y="20"/>
                                  </a:lnTo>
                                  <a:lnTo>
                                    <a:pt x="4" y="27"/>
                                  </a:lnTo>
                                  <a:lnTo>
                                    <a:pt x="14" y="27"/>
                                  </a:lnTo>
                                </a:path>
                              </a:pathLst>
                            </a:custGeom>
                            <a:noFill/>
                            <a:ln w="3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5" name="Group 871"/>
                        <wpg:cNvGrpSpPr>
                          <a:grpSpLocks/>
                        </wpg:cNvGrpSpPr>
                        <wpg:grpSpPr bwMode="auto">
                          <a:xfrm>
                            <a:off x="960" y="716"/>
                            <a:ext cx="110" cy="47"/>
                            <a:chOff x="960" y="716"/>
                            <a:chExt cx="110" cy="47"/>
                          </a:xfrm>
                        </wpg:grpSpPr>
                        <wps:wsp>
                          <wps:cNvPr id="53756" name="Freeform 872"/>
                          <wps:cNvSpPr>
                            <a:spLocks/>
                          </wps:cNvSpPr>
                          <wps:spPr bwMode="auto">
                            <a:xfrm>
                              <a:off x="960" y="716"/>
                              <a:ext cx="110" cy="47"/>
                            </a:xfrm>
                            <a:custGeom>
                              <a:avLst/>
                              <a:gdLst>
                                <a:gd name="T0" fmla="+- 0 960 960"/>
                                <a:gd name="T1" fmla="*/ T0 w 110"/>
                                <a:gd name="T2" fmla="+- 0 721 716"/>
                                <a:gd name="T3" fmla="*/ 721 h 47"/>
                                <a:gd name="T4" fmla="+- 0 975 960"/>
                                <a:gd name="T5" fmla="*/ T4 w 110"/>
                                <a:gd name="T6" fmla="+- 0 717 716"/>
                                <a:gd name="T7" fmla="*/ 717 h 47"/>
                                <a:gd name="T8" fmla="+- 0 993 960"/>
                                <a:gd name="T9" fmla="*/ T8 w 110"/>
                                <a:gd name="T10" fmla="+- 0 716 716"/>
                                <a:gd name="T11" fmla="*/ 716 h 47"/>
                                <a:gd name="T12" fmla="+- 0 1011 960"/>
                                <a:gd name="T13" fmla="*/ T12 w 110"/>
                                <a:gd name="T14" fmla="+- 0 717 716"/>
                                <a:gd name="T15" fmla="*/ 717 h 47"/>
                                <a:gd name="T16" fmla="+- 0 1027 960"/>
                                <a:gd name="T17" fmla="*/ T16 w 110"/>
                                <a:gd name="T18" fmla="+- 0 722 716"/>
                                <a:gd name="T19" fmla="*/ 722 h 47"/>
                                <a:gd name="T20" fmla="+- 0 1035 960"/>
                                <a:gd name="T21" fmla="*/ T20 w 110"/>
                                <a:gd name="T22" fmla="+- 0 728 716"/>
                                <a:gd name="T23" fmla="*/ 728 h 47"/>
                                <a:gd name="T24" fmla="+- 0 1038 960"/>
                                <a:gd name="T25" fmla="*/ T24 w 110"/>
                                <a:gd name="T26" fmla="+- 0 731 716"/>
                                <a:gd name="T27" fmla="*/ 731 h 47"/>
                                <a:gd name="T28" fmla="+- 0 1040 960"/>
                                <a:gd name="T29" fmla="*/ T28 w 110"/>
                                <a:gd name="T30" fmla="+- 0 735 716"/>
                                <a:gd name="T31" fmla="*/ 735 h 47"/>
                                <a:gd name="T32" fmla="+- 0 1047 960"/>
                                <a:gd name="T33" fmla="*/ T32 w 110"/>
                                <a:gd name="T34" fmla="+- 0 742 716"/>
                                <a:gd name="T35" fmla="*/ 742 h 47"/>
                                <a:gd name="T36" fmla="+- 0 1062 960"/>
                                <a:gd name="T37" fmla="*/ T36 w 110"/>
                                <a:gd name="T38" fmla="+- 0 754 716"/>
                                <a:gd name="T39" fmla="*/ 754 h 47"/>
                                <a:gd name="T40" fmla="+- 0 1064 960"/>
                                <a:gd name="T41" fmla="*/ T40 w 110"/>
                                <a:gd name="T42" fmla="+- 0 762 716"/>
                                <a:gd name="T43" fmla="*/ 762 h 47"/>
                                <a:gd name="T44" fmla="+- 0 1069 960"/>
                                <a:gd name="T45" fmla="*/ T44 w 110"/>
                                <a:gd name="T46" fmla="+- 0 761 716"/>
                                <a:gd name="T47" fmla="*/ 76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 h="47">
                                  <a:moveTo>
                                    <a:pt x="0" y="5"/>
                                  </a:moveTo>
                                  <a:lnTo>
                                    <a:pt x="15" y="1"/>
                                  </a:lnTo>
                                  <a:lnTo>
                                    <a:pt x="33" y="0"/>
                                  </a:lnTo>
                                  <a:lnTo>
                                    <a:pt x="51" y="1"/>
                                  </a:lnTo>
                                  <a:lnTo>
                                    <a:pt x="67" y="6"/>
                                  </a:lnTo>
                                  <a:lnTo>
                                    <a:pt x="75" y="12"/>
                                  </a:lnTo>
                                  <a:lnTo>
                                    <a:pt x="78" y="15"/>
                                  </a:lnTo>
                                  <a:lnTo>
                                    <a:pt x="80" y="19"/>
                                  </a:lnTo>
                                  <a:lnTo>
                                    <a:pt x="87" y="26"/>
                                  </a:lnTo>
                                  <a:lnTo>
                                    <a:pt x="102" y="38"/>
                                  </a:lnTo>
                                  <a:lnTo>
                                    <a:pt x="104" y="46"/>
                                  </a:lnTo>
                                  <a:lnTo>
                                    <a:pt x="109" y="45"/>
                                  </a:lnTo>
                                </a:path>
                              </a:pathLst>
                            </a:custGeom>
                            <a:noFill/>
                            <a:ln w="359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7" name="Group 873"/>
                        <wpg:cNvGrpSpPr>
                          <a:grpSpLocks/>
                        </wpg:cNvGrpSpPr>
                        <wpg:grpSpPr bwMode="auto">
                          <a:xfrm>
                            <a:off x="474" y="790"/>
                            <a:ext cx="94" cy="15"/>
                            <a:chOff x="474" y="790"/>
                            <a:chExt cx="94" cy="15"/>
                          </a:xfrm>
                        </wpg:grpSpPr>
                        <wps:wsp>
                          <wps:cNvPr id="53758" name="Freeform 874"/>
                          <wps:cNvSpPr>
                            <a:spLocks/>
                          </wps:cNvSpPr>
                          <wps:spPr bwMode="auto">
                            <a:xfrm>
                              <a:off x="474" y="790"/>
                              <a:ext cx="94" cy="15"/>
                            </a:xfrm>
                            <a:custGeom>
                              <a:avLst/>
                              <a:gdLst>
                                <a:gd name="T0" fmla="+- 0 568 474"/>
                                <a:gd name="T1" fmla="*/ T0 w 94"/>
                                <a:gd name="T2" fmla="+- 0 804 790"/>
                                <a:gd name="T3" fmla="*/ 804 h 15"/>
                                <a:gd name="T4" fmla="+- 0 559 474"/>
                                <a:gd name="T5" fmla="*/ T4 w 94"/>
                                <a:gd name="T6" fmla="+- 0 799 790"/>
                                <a:gd name="T7" fmla="*/ 799 h 15"/>
                                <a:gd name="T8" fmla="+- 0 545 474"/>
                                <a:gd name="T9" fmla="*/ T8 w 94"/>
                                <a:gd name="T10" fmla="+- 0 793 790"/>
                                <a:gd name="T11" fmla="*/ 793 h 15"/>
                                <a:gd name="T12" fmla="+- 0 528 474"/>
                                <a:gd name="T13" fmla="*/ T12 w 94"/>
                                <a:gd name="T14" fmla="+- 0 790 790"/>
                                <a:gd name="T15" fmla="*/ 790 h 15"/>
                                <a:gd name="T16" fmla="+- 0 509 474"/>
                                <a:gd name="T17" fmla="*/ T16 w 94"/>
                                <a:gd name="T18" fmla="+- 0 790 790"/>
                                <a:gd name="T19" fmla="*/ 790 h 15"/>
                                <a:gd name="T20" fmla="+- 0 481 474"/>
                                <a:gd name="T21" fmla="*/ T20 w 94"/>
                                <a:gd name="T22" fmla="+- 0 795 790"/>
                                <a:gd name="T23" fmla="*/ 795 h 15"/>
                                <a:gd name="T24" fmla="+- 0 474 474"/>
                                <a:gd name="T25" fmla="*/ T24 w 94"/>
                                <a:gd name="T26" fmla="+- 0 804 790"/>
                                <a:gd name="T27" fmla="*/ 804 h 15"/>
                              </a:gdLst>
                              <a:ahLst/>
                              <a:cxnLst>
                                <a:cxn ang="0">
                                  <a:pos x="T1" y="T3"/>
                                </a:cxn>
                                <a:cxn ang="0">
                                  <a:pos x="T5" y="T7"/>
                                </a:cxn>
                                <a:cxn ang="0">
                                  <a:pos x="T9" y="T11"/>
                                </a:cxn>
                                <a:cxn ang="0">
                                  <a:pos x="T13" y="T15"/>
                                </a:cxn>
                                <a:cxn ang="0">
                                  <a:pos x="T17" y="T19"/>
                                </a:cxn>
                                <a:cxn ang="0">
                                  <a:pos x="T21" y="T23"/>
                                </a:cxn>
                                <a:cxn ang="0">
                                  <a:pos x="T25" y="T27"/>
                                </a:cxn>
                              </a:cxnLst>
                              <a:rect l="0" t="0" r="r" b="b"/>
                              <a:pathLst>
                                <a:path w="94" h="15">
                                  <a:moveTo>
                                    <a:pt x="94" y="14"/>
                                  </a:moveTo>
                                  <a:lnTo>
                                    <a:pt x="85" y="9"/>
                                  </a:lnTo>
                                  <a:lnTo>
                                    <a:pt x="71" y="3"/>
                                  </a:lnTo>
                                  <a:lnTo>
                                    <a:pt x="54" y="0"/>
                                  </a:lnTo>
                                  <a:lnTo>
                                    <a:pt x="35" y="0"/>
                                  </a:lnTo>
                                  <a:lnTo>
                                    <a:pt x="7" y="5"/>
                                  </a:lnTo>
                                  <a:lnTo>
                                    <a:pt x="0" y="14"/>
                                  </a:lnTo>
                                </a:path>
                              </a:pathLst>
                            </a:custGeom>
                            <a:noFill/>
                            <a:ln w="359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9" name="Group 875"/>
                        <wpg:cNvGrpSpPr>
                          <a:grpSpLocks/>
                        </wpg:cNvGrpSpPr>
                        <wpg:grpSpPr bwMode="auto">
                          <a:xfrm>
                            <a:off x="490" y="758"/>
                            <a:ext cx="62" cy="25"/>
                            <a:chOff x="490" y="758"/>
                            <a:chExt cx="62" cy="25"/>
                          </a:xfrm>
                        </wpg:grpSpPr>
                        <wps:wsp>
                          <wps:cNvPr id="53760" name="Freeform 876"/>
                          <wps:cNvSpPr>
                            <a:spLocks/>
                          </wps:cNvSpPr>
                          <wps:spPr bwMode="auto">
                            <a:xfrm>
                              <a:off x="490" y="758"/>
                              <a:ext cx="62" cy="25"/>
                            </a:xfrm>
                            <a:custGeom>
                              <a:avLst/>
                              <a:gdLst>
                                <a:gd name="T0" fmla="+- 0 551 490"/>
                                <a:gd name="T1" fmla="*/ T0 w 62"/>
                                <a:gd name="T2" fmla="+- 0 758 758"/>
                                <a:gd name="T3" fmla="*/ 758 h 25"/>
                                <a:gd name="T4" fmla="+- 0 542 490"/>
                                <a:gd name="T5" fmla="*/ T4 w 62"/>
                                <a:gd name="T6" fmla="+- 0 769 758"/>
                                <a:gd name="T7" fmla="*/ 769 h 25"/>
                                <a:gd name="T8" fmla="+- 0 537 490"/>
                                <a:gd name="T9" fmla="*/ T8 w 62"/>
                                <a:gd name="T10" fmla="+- 0 776 758"/>
                                <a:gd name="T11" fmla="*/ 776 h 25"/>
                                <a:gd name="T12" fmla="+- 0 533 490"/>
                                <a:gd name="T13" fmla="*/ T12 w 62"/>
                                <a:gd name="T14" fmla="+- 0 780 758"/>
                                <a:gd name="T15" fmla="*/ 780 h 25"/>
                                <a:gd name="T16" fmla="+- 0 525 490"/>
                                <a:gd name="T17" fmla="*/ T16 w 62"/>
                                <a:gd name="T18" fmla="+- 0 782 758"/>
                                <a:gd name="T19" fmla="*/ 782 h 25"/>
                                <a:gd name="T20" fmla="+- 0 510 490"/>
                                <a:gd name="T21" fmla="*/ T20 w 62"/>
                                <a:gd name="T22" fmla="+- 0 783 758"/>
                                <a:gd name="T23" fmla="*/ 783 h 25"/>
                                <a:gd name="T24" fmla="+- 0 490 490"/>
                                <a:gd name="T25" fmla="*/ T24 w 62"/>
                                <a:gd name="T26" fmla="+- 0 783 758"/>
                                <a:gd name="T27" fmla="*/ 783 h 25"/>
                              </a:gdLst>
                              <a:ahLst/>
                              <a:cxnLst>
                                <a:cxn ang="0">
                                  <a:pos x="T1" y="T3"/>
                                </a:cxn>
                                <a:cxn ang="0">
                                  <a:pos x="T5" y="T7"/>
                                </a:cxn>
                                <a:cxn ang="0">
                                  <a:pos x="T9" y="T11"/>
                                </a:cxn>
                                <a:cxn ang="0">
                                  <a:pos x="T13" y="T15"/>
                                </a:cxn>
                                <a:cxn ang="0">
                                  <a:pos x="T17" y="T19"/>
                                </a:cxn>
                                <a:cxn ang="0">
                                  <a:pos x="T21" y="T23"/>
                                </a:cxn>
                                <a:cxn ang="0">
                                  <a:pos x="T25" y="T27"/>
                                </a:cxn>
                              </a:cxnLst>
                              <a:rect l="0" t="0" r="r" b="b"/>
                              <a:pathLst>
                                <a:path w="62" h="25">
                                  <a:moveTo>
                                    <a:pt x="61" y="0"/>
                                  </a:moveTo>
                                  <a:lnTo>
                                    <a:pt x="52" y="11"/>
                                  </a:lnTo>
                                  <a:lnTo>
                                    <a:pt x="47" y="18"/>
                                  </a:lnTo>
                                  <a:lnTo>
                                    <a:pt x="43" y="22"/>
                                  </a:lnTo>
                                  <a:lnTo>
                                    <a:pt x="35" y="24"/>
                                  </a:lnTo>
                                  <a:lnTo>
                                    <a:pt x="20" y="25"/>
                                  </a:lnTo>
                                  <a:lnTo>
                                    <a:pt x="0" y="25"/>
                                  </a:lnTo>
                                </a:path>
                              </a:pathLst>
                            </a:custGeom>
                            <a:noFill/>
                            <a:ln w="359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1" name="Group 877"/>
                        <wpg:cNvGrpSpPr>
                          <a:grpSpLocks/>
                        </wpg:cNvGrpSpPr>
                        <wpg:grpSpPr bwMode="auto">
                          <a:xfrm>
                            <a:off x="540" y="710"/>
                            <a:ext cx="163" cy="42"/>
                            <a:chOff x="540" y="710"/>
                            <a:chExt cx="163" cy="42"/>
                          </a:xfrm>
                        </wpg:grpSpPr>
                        <wps:wsp>
                          <wps:cNvPr id="53762" name="Freeform 878"/>
                          <wps:cNvSpPr>
                            <a:spLocks/>
                          </wps:cNvSpPr>
                          <wps:spPr bwMode="auto">
                            <a:xfrm>
                              <a:off x="540" y="710"/>
                              <a:ext cx="163" cy="42"/>
                            </a:xfrm>
                            <a:custGeom>
                              <a:avLst/>
                              <a:gdLst>
                                <a:gd name="T0" fmla="+- 0 703 540"/>
                                <a:gd name="T1" fmla="*/ T0 w 163"/>
                                <a:gd name="T2" fmla="+- 0 752 710"/>
                                <a:gd name="T3" fmla="*/ 752 h 42"/>
                                <a:gd name="T4" fmla="+- 0 688 540"/>
                                <a:gd name="T5" fmla="*/ T4 w 163"/>
                                <a:gd name="T6" fmla="+- 0 736 710"/>
                                <a:gd name="T7" fmla="*/ 736 h 42"/>
                                <a:gd name="T8" fmla="+- 0 670 540"/>
                                <a:gd name="T9" fmla="*/ T8 w 163"/>
                                <a:gd name="T10" fmla="+- 0 723 710"/>
                                <a:gd name="T11" fmla="*/ 723 h 42"/>
                                <a:gd name="T12" fmla="+- 0 649 540"/>
                                <a:gd name="T13" fmla="*/ T12 w 163"/>
                                <a:gd name="T14" fmla="+- 0 714 710"/>
                                <a:gd name="T15" fmla="*/ 714 h 42"/>
                                <a:gd name="T16" fmla="+- 0 625 540"/>
                                <a:gd name="T17" fmla="*/ T16 w 163"/>
                                <a:gd name="T18" fmla="+- 0 710 710"/>
                                <a:gd name="T19" fmla="*/ 710 h 42"/>
                                <a:gd name="T20" fmla="+- 0 587 540"/>
                                <a:gd name="T21" fmla="*/ T20 w 163"/>
                                <a:gd name="T22" fmla="+- 0 715 710"/>
                                <a:gd name="T23" fmla="*/ 715 h 42"/>
                                <a:gd name="T24" fmla="+- 0 561 540"/>
                                <a:gd name="T25" fmla="*/ T24 w 163"/>
                                <a:gd name="T26" fmla="+- 0 724 710"/>
                                <a:gd name="T27" fmla="*/ 724 h 42"/>
                                <a:gd name="T28" fmla="+- 0 545 540"/>
                                <a:gd name="T29" fmla="*/ T28 w 163"/>
                                <a:gd name="T30" fmla="+- 0 733 710"/>
                                <a:gd name="T31" fmla="*/ 733 h 42"/>
                                <a:gd name="T32" fmla="+- 0 540 540"/>
                                <a:gd name="T33" fmla="*/ T32 w 163"/>
                                <a:gd name="T34" fmla="+- 0 737 710"/>
                                <a:gd name="T35" fmla="*/ 73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42">
                                  <a:moveTo>
                                    <a:pt x="163" y="42"/>
                                  </a:moveTo>
                                  <a:lnTo>
                                    <a:pt x="148" y="26"/>
                                  </a:lnTo>
                                  <a:lnTo>
                                    <a:pt x="130" y="13"/>
                                  </a:lnTo>
                                  <a:lnTo>
                                    <a:pt x="109" y="4"/>
                                  </a:lnTo>
                                  <a:lnTo>
                                    <a:pt x="85" y="0"/>
                                  </a:lnTo>
                                  <a:lnTo>
                                    <a:pt x="47" y="5"/>
                                  </a:lnTo>
                                  <a:lnTo>
                                    <a:pt x="21" y="14"/>
                                  </a:lnTo>
                                  <a:lnTo>
                                    <a:pt x="5" y="23"/>
                                  </a:lnTo>
                                  <a:lnTo>
                                    <a:pt x="0" y="27"/>
                                  </a:lnTo>
                                </a:path>
                              </a:pathLst>
                            </a:custGeom>
                            <a:noFill/>
                            <a:ln w="3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3" name="Group 879"/>
                        <wpg:cNvGrpSpPr>
                          <a:grpSpLocks/>
                        </wpg:cNvGrpSpPr>
                        <wpg:grpSpPr bwMode="auto">
                          <a:xfrm>
                            <a:off x="886" y="785"/>
                            <a:ext cx="179" cy="36"/>
                            <a:chOff x="886" y="785"/>
                            <a:chExt cx="179" cy="36"/>
                          </a:xfrm>
                        </wpg:grpSpPr>
                        <wps:wsp>
                          <wps:cNvPr id="53764" name="Freeform 880"/>
                          <wps:cNvSpPr>
                            <a:spLocks/>
                          </wps:cNvSpPr>
                          <wps:spPr bwMode="auto">
                            <a:xfrm>
                              <a:off x="886" y="785"/>
                              <a:ext cx="179" cy="36"/>
                            </a:xfrm>
                            <a:custGeom>
                              <a:avLst/>
                              <a:gdLst>
                                <a:gd name="T0" fmla="+- 0 886 886"/>
                                <a:gd name="T1" fmla="*/ T0 w 179"/>
                                <a:gd name="T2" fmla="+- 0 799 785"/>
                                <a:gd name="T3" fmla="*/ 799 h 36"/>
                                <a:gd name="T4" fmla="+- 0 895 886"/>
                                <a:gd name="T5" fmla="*/ T4 w 179"/>
                                <a:gd name="T6" fmla="+- 0 803 785"/>
                                <a:gd name="T7" fmla="*/ 803 h 36"/>
                                <a:gd name="T8" fmla="+- 0 908 886"/>
                                <a:gd name="T9" fmla="*/ T8 w 179"/>
                                <a:gd name="T10" fmla="+- 0 808 785"/>
                                <a:gd name="T11" fmla="*/ 808 h 36"/>
                                <a:gd name="T12" fmla="+- 0 921 886"/>
                                <a:gd name="T13" fmla="*/ T12 w 179"/>
                                <a:gd name="T14" fmla="+- 0 813 785"/>
                                <a:gd name="T15" fmla="*/ 813 h 36"/>
                                <a:gd name="T16" fmla="+- 0 930 886"/>
                                <a:gd name="T17" fmla="*/ T16 w 179"/>
                                <a:gd name="T18" fmla="+- 0 817 785"/>
                                <a:gd name="T19" fmla="*/ 817 h 36"/>
                                <a:gd name="T20" fmla="+- 0 961 886"/>
                                <a:gd name="T21" fmla="*/ T20 w 179"/>
                                <a:gd name="T22" fmla="+- 0 821 785"/>
                                <a:gd name="T23" fmla="*/ 821 h 36"/>
                                <a:gd name="T24" fmla="+- 0 989 886"/>
                                <a:gd name="T25" fmla="*/ T24 w 179"/>
                                <a:gd name="T26" fmla="+- 0 820 785"/>
                                <a:gd name="T27" fmla="*/ 820 h 36"/>
                                <a:gd name="T28" fmla="+- 0 1014 886"/>
                                <a:gd name="T29" fmla="*/ T28 w 179"/>
                                <a:gd name="T30" fmla="+- 0 815 785"/>
                                <a:gd name="T31" fmla="*/ 815 h 36"/>
                                <a:gd name="T32" fmla="+- 0 1033 886"/>
                                <a:gd name="T33" fmla="*/ T32 w 179"/>
                                <a:gd name="T34" fmla="+- 0 807 785"/>
                                <a:gd name="T35" fmla="*/ 807 h 36"/>
                                <a:gd name="T36" fmla="+- 0 1053 886"/>
                                <a:gd name="T37" fmla="*/ T36 w 179"/>
                                <a:gd name="T38" fmla="+- 0 793 785"/>
                                <a:gd name="T39" fmla="*/ 793 h 36"/>
                                <a:gd name="T40" fmla="+- 0 1065 886"/>
                                <a:gd name="T41" fmla="*/ T40 w 179"/>
                                <a:gd name="T42" fmla="+- 0 785 785"/>
                                <a:gd name="T43" fmla="*/ 78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36">
                                  <a:moveTo>
                                    <a:pt x="0" y="14"/>
                                  </a:moveTo>
                                  <a:lnTo>
                                    <a:pt x="9" y="18"/>
                                  </a:lnTo>
                                  <a:lnTo>
                                    <a:pt x="22" y="23"/>
                                  </a:lnTo>
                                  <a:lnTo>
                                    <a:pt x="35" y="28"/>
                                  </a:lnTo>
                                  <a:lnTo>
                                    <a:pt x="44" y="32"/>
                                  </a:lnTo>
                                  <a:lnTo>
                                    <a:pt x="75" y="36"/>
                                  </a:lnTo>
                                  <a:lnTo>
                                    <a:pt x="103" y="35"/>
                                  </a:lnTo>
                                  <a:lnTo>
                                    <a:pt x="128" y="30"/>
                                  </a:lnTo>
                                  <a:lnTo>
                                    <a:pt x="147" y="22"/>
                                  </a:lnTo>
                                  <a:lnTo>
                                    <a:pt x="167" y="8"/>
                                  </a:lnTo>
                                  <a:lnTo>
                                    <a:pt x="179" y="0"/>
                                  </a:lnTo>
                                </a:path>
                              </a:pathLst>
                            </a:custGeom>
                            <a:noFill/>
                            <a:ln w="3594">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5" name="Group 881"/>
                        <wpg:cNvGrpSpPr>
                          <a:grpSpLocks/>
                        </wpg:cNvGrpSpPr>
                        <wpg:grpSpPr bwMode="auto">
                          <a:xfrm>
                            <a:off x="551" y="799"/>
                            <a:ext cx="159" cy="33"/>
                            <a:chOff x="551" y="799"/>
                            <a:chExt cx="159" cy="33"/>
                          </a:xfrm>
                        </wpg:grpSpPr>
                        <wps:wsp>
                          <wps:cNvPr id="53766" name="Freeform 882"/>
                          <wps:cNvSpPr>
                            <a:spLocks/>
                          </wps:cNvSpPr>
                          <wps:spPr bwMode="auto">
                            <a:xfrm>
                              <a:off x="551" y="799"/>
                              <a:ext cx="159" cy="33"/>
                            </a:xfrm>
                            <a:custGeom>
                              <a:avLst/>
                              <a:gdLst>
                                <a:gd name="T0" fmla="+- 0 710 551"/>
                                <a:gd name="T1" fmla="*/ T0 w 159"/>
                                <a:gd name="T2" fmla="+- 0 799 799"/>
                                <a:gd name="T3" fmla="*/ 799 h 33"/>
                                <a:gd name="T4" fmla="+- 0 655 551"/>
                                <a:gd name="T5" fmla="*/ T4 w 159"/>
                                <a:gd name="T6" fmla="+- 0 832 799"/>
                                <a:gd name="T7" fmla="*/ 832 h 33"/>
                                <a:gd name="T8" fmla="+- 0 639 551"/>
                                <a:gd name="T9" fmla="*/ T8 w 159"/>
                                <a:gd name="T10" fmla="+- 0 832 799"/>
                                <a:gd name="T11" fmla="*/ 832 h 33"/>
                                <a:gd name="T12" fmla="+- 0 619 551"/>
                                <a:gd name="T13" fmla="*/ T12 w 159"/>
                                <a:gd name="T14" fmla="+- 0 831 799"/>
                                <a:gd name="T15" fmla="*/ 831 h 33"/>
                                <a:gd name="T16" fmla="+- 0 598 551"/>
                                <a:gd name="T17" fmla="*/ T16 w 159"/>
                                <a:gd name="T18" fmla="+- 0 829 799"/>
                                <a:gd name="T19" fmla="*/ 829 h 33"/>
                                <a:gd name="T20" fmla="+- 0 583 551"/>
                                <a:gd name="T21" fmla="*/ T20 w 159"/>
                                <a:gd name="T22" fmla="+- 0 824 799"/>
                                <a:gd name="T23" fmla="*/ 824 h 33"/>
                                <a:gd name="T24" fmla="+- 0 566 551"/>
                                <a:gd name="T25" fmla="*/ T24 w 159"/>
                                <a:gd name="T26" fmla="+- 0 815 799"/>
                                <a:gd name="T27" fmla="*/ 815 h 33"/>
                                <a:gd name="T28" fmla="+- 0 565 551"/>
                                <a:gd name="T29" fmla="*/ T28 w 159"/>
                                <a:gd name="T30" fmla="+- 0 812 799"/>
                                <a:gd name="T31" fmla="*/ 812 h 33"/>
                                <a:gd name="T32" fmla="+- 0 551 551"/>
                                <a:gd name="T33" fmla="*/ T32 w 159"/>
                                <a:gd name="T34" fmla="+- 0 810 799"/>
                                <a:gd name="T35" fmla="*/ 81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 h="33">
                                  <a:moveTo>
                                    <a:pt x="159" y="0"/>
                                  </a:moveTo>
                                  <a:lnTo>
                                    <a:pt x="104" y="33"/>
                                  </a:lnTo>
                                  <a:lnTo>
                                    <a:pt x="88" y="33"/>
                                  </a:lnTo>
                                  <a:lnTo>
                                    <a:pt x="68" y="32"/>
                                  </a:lnTo>
                                  <a:lnTo>
                                    <a:pt x="47" y="30"/>
                                  </a:lnTo>
                                  <a:lnTo>
                                    <a:pt x="32" y="25"/>
                                  </a:lnTo>
                                  <a:lnTo>
                                    <a:pt x="15" y="16"/>
                                  </a:lnTo>
                                  <a:lnTo>
                                    <a:pt x="14" y="13"/>
                                  </a:lnTo>
                                  <a:lnTo>
                                    <a:pt x="0" y="11"/>
                                  </a:lnTo>
                                </a:path>
                              </a:pathLst>
                            </a:custGeom>
                            <a:noFill/>
                            <a:ln w="3594">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7" name="Group 883"/>
                        <wpg:cNvGrpSpPr>
                          <a:grpSpLocks/>
                        </wpg:cNvGrpSpPr>
                        <wpg:grpSpPr bwMode="auto">
                          <a:xfrm>
                            <a:off x="540" y="569"/>
                            <a:ext cx="452" cy="64"/>
                            <a:chOff x="540" y="569"/>
                            <a:chExt cx="452" cy="64"/>
                          </a:xfrm>
                        </wpg:grpSpPr>
                        <wps:wsp>
                          <wps:cNvPr id="53768" name="Freeform 884"/>
                          <wps:cNvSpPr>
                            <a:spLocks/>
                          </wps:cNvSpPr>
                          <wps:spPr bwMode="auto">
                            <a:xfrm>
                              <a:off x="540" y="569"/>
                              <a:ext cx="452" cy="64"/>
                            </a:xfrm>
                            <a:custGeom>
                              <a:avLst/>
                              <a:gdLst>
                                <a:gd name="T0" fmla="+- 0 540 540"/>
                                <a:gd name="T1" fmla="*/ T0 w 452"/>
                                <a:gd name="T2" fmla="+- 0 610 569"/>
                                <a:gd name="T3" fmla="*/ 610 h 64"/>
                                <a:gd name="T4" fmla="+- 0 607 540"/>
                                <a:gd name="T5" fmla="*/ T4 w 452"/>
                                <a:gd name="T6" fmla="+- 0 605 569"/>
                                <a:gd name="T7" fmla="*/ 605 h 64"/>
                                <a:gd name="T8" fmla="+- 0 680 540"/>
                                <a:gd name="T9" fmla="*/ T8 w 452"/>
                                <a:gd name="T10" fmla="+- 0 615 569"/>
                                <a:gd name="T11" fmla="*/ 615 h 64"/>
                                <a:gd name="T12" fmla="+- 0 745 540"/>
                                <a:gd name="T13" fmla="*/ T12 w 452"/>
                                <a:gd name="T14" fmla="+- 0 627 569"/>
                                <a:gd name="T15" fmla="*/ 627 h 64"/>
                                <a:gd name="T16" fmla="+- 0 789 540"/>
                                <a:gd name="T17" fmla="*/ T16 w 452"/>
                                <a:gd name="T18" fmla="+- 0 633 569"/>
                                <a:gd name="T19" fmla="*/ 633 h 64"/>
                                <a:gd name="T20" fmla="+- 0 854 540"/>
                                <a:gd name="T21" fmla="*/ T20 w 452"/>
                                <a:gd name="T22" fmla="+- 0 620 569"/>
                                <a:gd name="T23" fmla="*/ 620 h 64"/>
                                <a:gd name="T24" fmla="+- 0 906 540"/>
                                <a:gd name="T25" fmla="*/ T24 w 452"/>
                                <a:gd name="T26" fmla="+- 0 597 569"/>
                                <a:gd name="T27" fmla="*/ 597 h 64"/>
                                <a:gd name="T28" fmla="+- 0 950 540"/>
                                <a:gd name="T29" fmla="*/ T28 w 452"/>
                                <a:gd name="T30" fmla="+- 0 576 569"/>
                                <a:gd name="T31" fmla="*/ 576 h 64"/>
                                <a:gd name="T32" fmla="+- 0 991 540"/>
                                <a:gd name="T33" fmla="*/ T32 w 452"/>
                                <a:gd name="T34" fmla="+- 0 569 569"/>
                                <a:gd name="T35" fmla="*/ 5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2" h="64">
                                  <a:moveTo>
                                    <a:pt x="0" y="41"/>
                                  </a:moveTo>
                                  <a:lnTo>
                                    <a:pt x="67" y="36"/>
                                  </a:lnTo>
                                  <a:lnTo>
                                    <a:pt x="140" y="46"/>
                                  </a:lnTo>
                                  <a:lnTo>
                                    <a:pt x="205" y="58"/>
                                  </a:lnTo>
                                  <a:lnTo>
                                    <a:pt x="249" y="64"/>
                                  </a:lnTo>
                                  <a:lnTo>
                                    <a:pt x="314" y="51"/>
                                  </a:lnTo>
                                  <a:lnTo>
                                    <a:pt x="366" y="28"/>
                                  </a:lnTo>
                                  <a:lnTo>
                                    <a:pt x="410" y="7"/>
                                  </a:lnTo>
                                  <a:lnTo>
                                    <a:pt x="451" y="0"/>
                                  </a:lnTo>
                                </a:path>
                              </a:pathLst>
                            </a:custGeom>
                            <a:noFill/>
                            <a:ln w="359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9" name="Group 885"/>
                        <wpg:cNvGrpSpPr>
                          <a:grpSpLocks/>
                        </wpg:cNvGrpSpPr>
                        <wpg:grpSpPr bwMode="auto">
                          <a:xfrm>
                            <a:off x="606" y="535"/>
                            <a:ext cx="323" cy="52"/>
                            <a:chOff x="606" y="535"/>
                            <a:chExt cx="323" cy="52"/>
                          </a:xfrm>
                        </wpg:grpSpPr>
                        <wps:wsp>
                          <wps:cNvPr id="53770" name="Freeform 886"/>
                          <wps:cNvSpPr>
                            <a:spLocks/>
                          </wps:cNvSpPr>
                          <wps:spPr bwMode="auto">
                            <a:xfrm>
                              <a:off x="606" y="535"/>
                              <a:ext cx="323" cy="52"/>
                            </a:xfrm>
                            <a:custGeom>
                              <a:avLst/>
                              <a:gdLst>
                                <a:gd name="T0" fmla="+- 0 606 606"/>
                                <a:gd name="T1" fmla="*/ T0 w 323"/>
                                <a:gd name="T2" fmla="+- 0 564 535"/>
                                <a:gd name="T3" fmla="*/ 564 h 52"/>
                                <a:gd name="T4" fmla="+- 0 656 606"/>
                                <a:gd name="T5" fmla="*/ T4 w 323"/>
                                <a:gd name="T6" fmla="+- 0 566 535"/>
                                <a:gd name="T7" fmla="*/ 566 h 52"/>
                                <a:gd name="T8" fmla="+- 0 707 606"/>
                                <a:gd name="T9" fmla="*/ T8 w 323"/>
                                <a:gd name="T10" fmla="+- 0 575 535"/>
                                <a:gd name="T11" fmla="*/ 575 h 52"/>
                                <a:gd name="T12" fmla="+- 0 755 606"/>
                                <a:gd name="T13" fmla="*/ T12 w 323"/>
                                <a:gd name="T14" fmla="+- 0 584 535"/>
                                <a:gd name="T15" fmla="*/ 584 h 52"/>
                                <a:gd name="T16" fmla="+- 0 791 606"/>
                                <a:gd name="T17" fmla="*/ T16 w 323"/>
                                <a:gd name="T18" fmla="+- 0 587 535"/>
                                <a:gd name="T19" fmla="*/ 587 h 52"/>
                                <a:gd name="T20" fmla="+- 0 823 606"/>
                                <a:gd name="T21" fmla="*/ T20 w 323"/>
                                <a:gd name="T22" fmla="+- 0 577 535"/>
                                <a:gd name="T23" fmla="*/ 577 h 52"/>
                                <a:gd name="T24" fmla="+- 0 859 606"/>
                                <a:gd name="T25" fmla="*/ T24 w 323"/>
                                <a:gd name="T26" fmla="+- 0 561 535"/>
                                <a:gd name="T27" fmla="*/ 561 h 52"/>
                                <a:gd name="T28" fmla="+- 0 895 606"/>
                                <a:gd name="T29" fmla="*/ T28 w 323"/>
                                <a:gd name="T30" fmla="+- 0 544 535"/>
                                <a:gd name="T31" fmla="*/ 544 h 52"/>
                                <a:gd name="T32" fmla="+- 0 929 606"/>
                                <a:gd name="T33" fmla="*/ T32 w 323"/>
                                <a:gd name="T34" fmla="+- 0 535 535"/>
                                <a:gd name="T35" fmla="*/ 5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3" h="52">
                                  <a:moveTo>
                                    <a:pt x="0" y="29"/>
                                  </a:moveTo>
                                  <a:lnTo>
                                    <a:pt x="50" y="31"/>
                                  </a:lnTo>
                                  <a:lnTo>
                                    <a:pt x="101" y="40"/>
                                  </a:lnTo>
                                  <a:lnTo>
                                    <a:pt x="149" y="49"/>
                                  </a:lnTo>
                                  <a:lnTo>
                                    <a:pt x="185" y="52"/>
                                  </a:lnTo>
                                  <a:lnTo>
                                    <a:pt x="217" y="42"/>
                                  </a:lnTo>
                                  <a:lnTo>
                                    <a:pt x="253" y="26"/>
                                  </a:lnTo>
                                  <a:lnTo>
                                    <a:pt x="289" y="9"/>
                                  </a:lnTo>
                                  <a:lnTo>
                                    <a:pt x="323" y="0"/>
                                  </a:lnTo>
                                </a:path>
                              </a:pathLst>
                            </a:custGeom>
                            <a:noFill/>
                            <a:ln w="359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42527DDB" id="Group 4107" o:spid="_x0000_s1026" style="width:75.75pt;height:83.25pt;mso-position-horizontal-relative:char;mso-position-vertical-relative:line" coordsize="1582,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">
                <v:shape id="Picture 3" o:spid="_x0000_s1027" type="#_x0000_t75" style="position:absolute;left:101;top:22;width:141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">
                  <v:imagedata r:id="rId75" o:title=""/>
                </v:shape>
                <v:shape id="Picture 4" o:spid="_x0000_s1028" type="#_x0000_t75" style="position:absolute;left:235;top:189;width:254;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">
                  <v:imagedata r:id="rId76" o:title=""/>
                </v:shape>
                <v:group id="Group 5" o:spid="_x0000_s1029" style="position:absolute;left:1035;top:262;width:351;height:1297" coordorigin="1035,262"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">
                  <v:shape id="Freeform 6" o:spid="_x0000_s1030"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" path="m213,1296r-74,-5l88,1254,77,1243,62,1226,27,1171,8,1099,4,1070,,1050,14,966,41,882r9,-22l60,827,78,752,86,635r2,-59l88,544,85,521,81,476,79,416,78,350,71,289,39,208,4,173,117,r74,70l228,127r30,56l277,247r4,44l293,352r27,82l346,526r5,88l345,686r-10,44l321,769r-21,56l279,884r-12,47l267,963r9,27l286,1009r3,3l283,1012r-7,2l273,1018r2,8l285,1037r15,12l308,1057r-43,l278,1065r12,18l298,1099r2,8l305,1116r20,16l329,1135r-87,l284,1179r-47,l236,1179r1,2l252,1194r3,2l213,1196r1,2l218,1204r15,17l244,1231r-71,l198,1254r-30,5l213,1296xe" fillcolor="#c6c6c6" stroked="f">
                    <v:path arrowok="t" o:connecttype="custom" o:connectlocs="139,1553;77,1505;27,1433;4,1332;14,1228;50,1122;78,1014;88,838;85,783;79,678;71,551;4,435;191,332;258,445;281,553;320,696;351,876;335,992;300,1087;267,1193;276,1252;289,1274;276,1276;275,1288;300,1311;265,1319;290,1345;300,1369;325,1394;242,1397;237,1441;237,1443;255,1458;214,1460;233,1483;173,1493;168,1521" o:connectangles="0,0,0,0,0,0,0,0,0,0,0,0,0,0,0,0,0,0,0,0,0,0,0,0,0,0,0,0,0,0,0,0,0,0,0,0,0"/>
                  </v:shape>
                  <v:shape id="Freeform 7" o:spid="_x0000_s1031"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" path="m291,1015r-2,-2l286,1012r3,l291,1015xe" fillcolor="#c6c6c6" stroked="f">
                    <v:path arrowok="t" o:connecttype="custom" o:connectlocs="291,1277;289,1275;286,1274;289,1274;291,1277" o:connectangles="0,0,0,0,0"/>
                  </v:shape>
                  <v:shape id="Freeform 8" o:spid="_x0000_s1032"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" path="m309,1069r-4,l299,1068r-23,-8l270,1057r38,l310,1059r3,8l309,1069xe" fillcolor="#c6c6c6" stroked="f">
                    <v:path arrowok="t" o:connecttype="custom" o:connectlocs="309,1331;305,1331;299,1330;276,1322;270,1319;308,1319;310,1321;313,1329;309,1331" o:connectangles="0,0,0,0,0,0,0,0,0"/>
                  </v:shape>
                  <v:shape id="Freeform 9" o:spid="_x0000_s1033"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" path="m330,1169r-1,l327,1169r-72,-30l242,1135r87,l344,1149r2,12l339,1167r-9,2xe" fillcolor="#c6c6c6" stroked="f">
                    <v:path arrowok="t" o:connecttype="custom" o:connectlocs="330,1431;329,1431;327,1431;255,1401;242,1397;329,1397;344,1411;346,1423;339,1429;330,1431" o:connectangles="0,0,0,0,0,0,0,0,0,0"/>
                  </v:shape>
                  <v:shape id="Freeform 10" o:spid="_x0000_s1034"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" path="m317,1212r-11,-5l282,1196r-26,-12l238,1179r46,l317,1212xe" fillcolor="#c6c6c6" stroked="f">
                    <v:path arrowok="t" o:connecttype="custom" o:connectlocs="317,1474;306,1469;282,1458;256,1446;238,1441;284,1441;317,1474" o:connectangles="0,0,0,0,0,0,0"/>
                  </v:shape>
                  <v:shape id="Freeform 11" o:spid="_x0000_s1035"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" path="m324,1238r-14,l285,1231r-18,-8l246,1211r-19,-10l216,1196r39,l281,1213r30,17l324,1238xe" fillcolor="#c6c6c6" stroked="f">
                    <v:path arrowok="t" o:connecttype="custom" o:connectlocs="324,1500;310,1500;285,1493;267,1485;246,1473;227,1463;216,1458;255,1458;281,1475;311,1492;324,1500" o:connectangles="0,0,0,0,0,0,0,0,0,0,0"/>
                  </v:shape>
                  <v:shape id="Freeform 12" o:spid="_x0000_s1036" style="position:absolute;left:1035;top:262;width:351;height:1297;visibility:visible;mso-wrap-style:square;v-text-anchor:top" coordsize="35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" path="m248,1243r-75,-12l244,1231r1,l253,1237r4,2l261,1240r-13,3xe" fillcolor="#c6c6c6" stroked="f">
                    <v:path arrowok="t" o:connecttype="custom" o:connectlocs="248,1505;173,1493;244,1493;245,1493;253,1499;257,1501;261,1502;248,1505" o:connectangles="0,0,0,0,0,0,0,0"/>
                  </v:shape>
                  <v:shape id="Picture 13" o:spid="_x0000_s1037" type="#_x0000_t75" style="position:absolute;left:736;top:85;width:42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">
                    <v:imagedata r:id="rId77" o:title=""/>
                  </v:shape>
                  <v:shape id="Picture 14" o:spid="_x0000_s1038" type="#_x0000_t75" style="position:absolute;left:694;top:5;width:295;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">
                    <v:imagedata r:id="rId78" o:title=""/>
                  </v:shape>
                </v:group>
                <v:group id="Group 15" o:spid="_x0000_s1039" style="position:absolute;top:1541;width:1582;height:156" coordorigin=",1541"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shape id="Freeform 16" o:spid="_x0000_s1040"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" path="m15,156l,156,9,117,45,53,96,3,98,2,98,r19,l115,r-4,5l117,23r-13,l83,37r-9,8l52,70,29,108,15,156xe" fillcolor="black" stroked="f">
                    <v:path arrowok="t" o:connecttype="custom" o:connectlocs="15,1697;0,1697;9,1658;45,1594;96,1544;98,1543;98,1541;117,1541;115,1541;111,1546;117,1564;104,1564;83,1578;74,1586;52,1611;29,1649;15,1697" o:connectangles="0,0,0,0,0,0,0,0,0,0,0,0,0,0,0,0,0"/>
                  </v:shape>
                  <v:shape id="Freeform 17" o:spid="_x0000_s1041"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" path="m133,156r-5,l124,113,119,75,116,55,109,31r-3,-7l104,23r13,l120,33r8,43l133,156xe" fillcolor="black" stroked="f">
                    <v:path arrowok="t" o:connecttype="custom" o:connectlocs="133,1697;128,1697;124,1654;119,1616;116,1596;109,1572;106,1565;104,1564;117,1564;120,1574;128,1617;133,1697" o:connectangles="0,0,0,0,0,0,0,0,0,0,0,0"/>
                  </v:shape>
                  <v:shape id="Freeform 18" o:spid="_x0000_s1042"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" path="m524,68l416,50,339,21,308,r17,l348,14r40,18l405,38r61,12l489,55r781,l1270,57r-192,l1030,61r-460,l564,66r-40,2xe" fillcolor="black" stroked="f">
                    <v:path arrowok="t" o:connecttype="custom" o:connectlocs="524,1609;416,1591;339,1562;308,1541;325,1541;348,1555;388,1573;405,1579;466,1591;489,1596;1270,1596;1270,1598;1078,1598;1030,1602;570,1602;564,1607;524,1609" o:connectangles="0,0,0,0,0,0,0,0,0,0,0,0,0,0,0,0,0"/>
                  </v:shape>
                  <v:shape id="Freeform 19" o:spid="_x0000_s1043"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" path="m1270,55r-769,l502,54r-6,-4l496,48,464,39,433,28,403,15,373,r796,l1189,7r38,5l1279,12r14,3l1310,18r4,3l1317,21r,2l1203,23r2,2l1228,35r4,1l1239,41r20,6l1268,51r2,4xe" fillcolor="black" stroked="f">
                    <v:path arrowok="t" o:connecttype="custom" o:connectlocs="1270,1596;501,1596;502,1595;496,1591;496,1589;464,1580;433,1569;403,1556;373,1541;1169,1541;1189,1548;1227,1553;1279,1553;1293,1556;1310,1559;1314,1562;1317,1562;1317,1564;1203,1564;1205,1566;1228,1576;1232,1577;1239,1582;1259,1588;1268,1592;1270,1596" o:connectangles="0,0,0,0,0,0,0,0,0,0,0,0,0,0,0,0,0,0,0,0,0,0,0,0,0,0"/>
                  </v:shape>
                  <v:shape id="Freeform 20" o:spid="_x0000_s1044"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" path="m1279,12r-42,l1238,11,1218,r18,l1260,8r19,4xe" fillcolor="black" stroked="f">
                    <v:path arrowok="t" o:connecttype="custom" o:connectlocs="1279,1553;1237,1553;1238,1552;1218,1541;1236,1541;1260,1549;1279,1553" o:connectangles="0,0,0,0,0,0,0"/>
                  </v:shape>
                  <v:shape id="Freeform 21" o:spid="_x0000_s1045"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" path="m1519,156r-11,l1508,153r-5,-11l1502,139r,-8l1495,111r-5,-4l1433,95,1361,78,1330,67,1296,55r-21,-8l1249,38,1212,25r-9,-2l1317,23r-35,1l1277,25r-9,l1260,25r67,30l1348,61r21,8l1416,82r59,11l1501,96r5,5l1508,101r12,14l1539,127r-26,l1512,130r5,16l1518,150r1,6xe" fillcolor="black" stroked="f">
                    <v:path arrowok="t" o:connecttype="custom" o:connectlocs="1519,1697;1508,1697;1508,1694;1503,1683;1502,1680;1502,1672;1495,1652;1490,1648;1433,1636;1361,1619;1330,1608;1296,1596;1275,1588;1249,1579;1212,1566;1203,1564;1317,1564;1282,1565;1277,1566;1268,1566;1260,1566;1260,1566;1327,1596;1348,1602;1369,1610;1416,1623;1475,1634;1501,1637;1506,1642;1508,1642;1520,1656;1539,1668;1513,1668;1512,1671;1517,1687;1518,1691;1519,1697" o:connectangles="0,0,0,0,0,0,0,0,0,0,0,0,0,0,0,0,0,0,0,0,0,0,0,0,0,0,0,0,0,0,0,0,0,0,0,0,0"/>
                  </v:shape>
                  <v:shape id="Freeform 22" o:spid="_x0000_s1046"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" path="m1276,25r-8,l1277,25r-1,xe" fillcolor="black" stroked="f">
                    <v:path arrowok="t" o:connecttype="custom" o:connectlocs="1276,1566;1268,1566;1277,1566;1276,1566" o:connectangles="0,0,0,0"/>
                  </v:shape>
                  <v:shape id="Freeform 23" o:spid="_x0000_s1047"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" path="m1266,61l1166,57r104,l1270,58r-4,3xe" fillcolor="black" stroked="f">
                    <v:path arrowok="t" o:connecttype="custom" o:connectlocs="1266,1602;1166,1598;1270,1598;1270,1599;1266,1602" o:connectangles="0,0,0,0,0"/>
                  </v:shape>
                  <v:shape id="Freeform 24" o:spid="_x0000_s1048"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" path="m734,79l650,73,570,61r460,l993,64r-95,9l818,79r-84,xe" fillcolor="black" stroked="f">
                    <v:path arrowok="t" o:connecttype="custom" o:connectlocs="734,1620;650,1614;570,1602;1030,1602;993,1605;898,1614;818,1620;734,1620" o:connectangles="0,0,0,0,0,0,0,0"/>
                  </v:shape>
                  <v:shape id="Freeform 25" o:spid="_x0000_s1049" style="position:absolute;top:1541;width:1582;height:156;visibility:visible;mso-wrap-style:square;v-text-anchor:top" coordsize="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" path="m1582,156r-19,l1525,131r-12,-4l1539,127r3,2l1564,142r17,11l1582,156xe" fillcolor="black" stroked="f">
                    <v:path arrowok="t" o:connecttype="custom" o:connectlocs="1582,1697;1563,1697;1525,1672;1513,1668;1539,1668;1542,1670;1564,1683;1581,1694;1582,1697" o:connectangles="0,0,0,0,0,0,0,0,0"/>
                  </v:shape>
                </v:group>
                <v:group id="Group 26" o:spid="_x0000_s1050" style="position:absolute;left:99;top:1221;width:1311;height:320" coordorigin="99,1221"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">
                  <v:shape id="Freeform 27" o:spid="_x0000_s1051"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" path="m1070,320r-796,l212,286,167,244,131,194,96,134r-2,-4l95,126,81,106,65,78,54,60,45,40,37,20,32,,95,r14,22l131,50r25,26l160,80r-4,l160,88r16,12l181,104r5,l184,106r50,40l289,176r60,22l412,208r565,l978,210r8,l986,226r4,10l1001,250r20,l1035,286r35,34xe" fillcolor="black" stroked="f">
                    <v:path arrowok="t" o:connecttype="custom" o:connectlocs="1070,1541;274,1541;212,1507;167,1465;131,1415;96,1355;94,1351;95,1347;81,1327;65,1299;54,1281;45,1261;37,1241;32,1221;95,1221;109,1243;131,1271;156,1297;160,1301;156,1301;160,1309;176,1321;181,1325;186,1325;184,1327;234,1367;289,1397;349,1419;412,1429;977,1429;978,1431;986,1431;986,1447;990,1457;1001,1471;1021,1471;1035,1507;1070,1541" o:connectangles="0,0,0,0,0,0,0,0,0,0,0,0,0,0,0,0,0,0,0,0,0,0,0,0,0,0,0,0,0,0,0,0,0,0,0,0,0,0"/>
                  </v:shape>
                  <v:shape id="Freeform 28" o:spid="_x0000_s1052"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" path="m309,98r-3,-2l294,44,288,r4,l301,46r2,20l309,98xe" fillcolor="black" stroked="f">
                    <v:path arrowok="t" o:connecttype="custom" o:connectlocs="309,1319;306,1317;294,1265;288,1221;292,1221;301,1267;303,1287;309,1319" o:connectangles="0,0,0,0,0,0,0,0"/>
                  </v:shape>
                  <v:shape id="Freeform 29" o:spid="_x0000_s1053"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" path="m320,24l316,6,314,r2,l318,12r2,2l320,24xe" fillcolor="black" stroked="f">
                    <v:path arrowok="t" o:connecttype="custom" o:connectlocs="320,1245;316,1227;314,1221;316,1221;318,1233;320,1235;320,1245" o:connectangles="0,0,0,0,0,0,0"/>
                  </v:shape>
                  <v:shape id="Freeform 30" o:spid="_x0000_s1054"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" path="m404,14r-2,l402,r2,l404,4r,10xe" fillcolor="black" stroked="f">
                    <v:path arrowok="t" o:connecttype="custom" o:connectlocs="404,1235;402,1235;402,1221;404,1221;404,1225;404,1235" o:connectangles="0,0,0,0,0,0"/>
                  </v:shape>
                  <v:shape id="Freeform 31" o:spid="_x0000_s1055"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" path="m977,208r-565,l429,162r4,-54l433,104,430,48,425,r35,l464,4r54,38l587,96r43,22l648,124r51,8l955,132r7,38l972,170r,16l975,204r2,4xe" fillcolor="black" stroked="f">
                    <v:path arrowok="t" o:connecttype="custom" o:connectlocs="977,1429;412,1429;429,1383;433,1329;433,1325;430,1269;425,1221;460,1221;464,1225;518,1263;587,1317;630,1339;648,1345;699,1353;955,1353;962,1391;972,1391;972,1407;975,1425;977,1429" o:connectangles="0,0,0,0,0,0,0,0,0,0,0,0,0,0,0,0,0,0,0,0"/>
                  </v:shape>
                  <v:shape id="Freeform 32" o:spid="_x0000_s1056"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" path="m955,132r-221,l766,126r45,-18l858,76,901,38,932,r47,l972,20,962,52r-5,26l953,98r,24l955,132xe" fillcolor="black" stroked="f">
                    <v:path arrowok="t" o:connecttype="custom" o:connectlocs="955,1353;734,1353;766,1347;811,1329;858,1297;901,1259;932,1221;979,1221;972,1241;962,1273;957,1299;953,1319;953,1343;955,1353" o:connectangles="0,0,0,0,0,0,0,0,0,0,0,0,0,0"/>
                  </v:shape>
                  <v:shape id="Freeform 33" o:spid="_x0000_s1057"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" path="m972,170r-8,l965,126,975,72,986,34,998,r7,l996,30r-9,26l980,84r-6,36l972,140r,30xe" fillcolor="black" stroked="f">
                    <v:path arrowok="t" o:connecttype="custom" o:connectlocs="972,1391;964,1391;965,1347;975,1293;986,1255;998,1221;1005,1221;996,1251;987,1277;980,1305;974,1341;972,1361;972,1391" o:connectangles="0,0,0,0,0,0,0,0,0,0,0,0,0"/>
                  </v:shape>
                  <v:shape id="Freeform 34" o:spid="_x0000_s1058"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" path="m1021,250r-20,l1001,244r-6,-32l992,182r,-4l993,152r6,-40l1008,74r11,-38l1030,r14,l1043,2r-3,4l1039,6r-4,2l1030,32r-8,30l1017,90r-7,38l1008,178r7,56l1021,250xe" fillcolor="black" stroked="f">
                    <v:path arrowok="t" o:connecttype="custom" o:connectlocs="1021,1471;1001,1471;1001,1465;995,1433;992,1403;992,1399;993,1373;999,1333;1008,1295;1019,1257;1030,1221;1044,1221;1043,1223;1040,1227;1039,1227;1035,1229;1030,1253;1022,1283;1017,1311;1010,1349;1008,1399;1015,1455;1021,1471" o:connectangles="0,0,0,0,0,0,0,0,0,0,0,0,0,0,0,0,0,0,0,0,0,0,0"/>
                  </v:shape>
                  <v:shape id="Freeform 35" o:spid="_x0000_s1059"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" path="m1104,140r-28,-30l1060,76r-4,-34l1056,38,1059,r16,l1075,4r-9,l1065,6r-2,32l1063,42r1,10l1066,64r5,22l1083,110r21,28l1104,140xe" fillcolor="black" stroked="f">
                    <v:path arrowok="t" o:connecttype="custom" o:connectlocs="1104,1361;1076,1331;1060,1297;1056,1263;1056,1259;1059,1221;1075,1221;1075,1225;1066,1225;1065,1227;1063,1259;1063,1263;1064,1273;1066,1285;1071,1307;1083,1331;1104,1359;1104,1361" o:connectangles="0,0,0,0,0,0,0,0,0,0,0,0,0,0,0,0,0,0"/>
                  </v:shape>
                  <v:shape id="Freeform 36" o:spid="_x0000_s1060"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" path="m1120,80r-1,l1109,62,1098,42r-9,-20l1085,r7,l1095,22r14,38l1113,66r3,6l1117,74r1,4l1120,78r,2xe" fillcolor="black" stroked="f">
                    <v:path arrowok="t" o:connecttype="custom" o:connectlocs="1120,1301;1119,1301;1109,1283;1098,1263;1089,1243;1085,1221;1092,1221;1095,1243;1109,1281;1113,1287;1116,1293;1117,1295;1118,1299;1120,1299;1120,1301" o:connectangles="0,0,0,0,0,0,0,0,0,0,0,0,0,0,0"/>
                  </v:shape>
                  <v:shape id="Freeform 37" o:spid="_x0000_s1061"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" path="m1252,242r-19,l1176,186r-28,-54l1146,74,1163,r8,l1166,16r-9,46l1158,64r6,l1156,80r-4,32l1171,158r16,16l1193,178r-12,l1181,180r26,28l1240,236r12,6xe" fillcolor="black" stroked="f">
                    <v:path arrowok="t" o:connecttype="custom" o:connectlocs="1252,1463;1233,1463;1176,1407;1148,1353;1146,1295;1163,1221;1171,1221;1166,1237;1157,1283;1158,1285;1164,1285;1156,1301;1152,1333;1171,1379;1187,1395;1193,1399;1181,1399;1181,1401;1207,1429;1240,1457;1252,1463" o:connectangles="0,0,0,0,0,0,0,0,0,0,0,0,0,0,0,0,0,0,0,0,0"/>
                  </v:shape>
                  <v:shape id="Freeform 38" o:spid="_x0000_s1062"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" path="m1164,64r-6,l1164,48r7,-16l1177,16,1182,r7,l1172,48r-8,16xe" fillcolor="black" stroked="f">
                    <v:path arrowok="t" o:connecttype="custom" o:connectlocs="1164,1285;1158,1285;1164,1269;1171,1253;1177,1237;1182,1221;1189,1221;1172,1269;1164,1285" o:connectangles="0,0,0,0,0,0,0,0,0"/>
                  </v:shape>
                  <v:shape id="Freeform 39" o:spid="_x0000_s1063"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" path="m1213,28r-12,l1200,24r-4,-14l1194,r10,l1205,8r3,10l1213,28xe" fillcolor="black" stroked="f">
                    <v:path arrowok="t" o:connecttype="custom" o:connectlocs="1213,1249;1201,1249;1200,1245;1196,1231;1194,1221;1204,1221;1205,1229;1208,1239;1213,1249" o:connectangles="0,0,0,0,0,0,0,0,0"/>
                  </v:shape>
                  <v:shape id="Freeform 40" o:spid="_x0000_s1064"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" path="m1135,150r-3,l1097,106,1076,72r-3,-6l1068,40r1,-8l1067,18r,-12l1066,4r9,l1076,44r11,36l1107,112r28,38xe" fillcolor="black" stroked="f">
                    <v:path arrowok="t" o:connecttype="custom" o:connectlocs="1135,1371;1132,1371;1097,1327;1076,1293;1073,1287;1068,1261;1069,1253;1067,1239;1067,1227;1066,1225;1075,1225;1076,1265;1087,1301;1107,1333;1135,1371" o:connectangles="0,0,0,0,0,0,0,0,0,0,0,0,0,0,0"/>
                  </v:shape>
                  <v:shape id="Freeform 41" o:spid="_x0000_s1065"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" path="m1251,102r-15,l1213,76,1196,54r-6,-14l1190,26r4,-2l1200,28r13,l1216,34r12,14l1249,60r-35,l1216,66r22,26l1251,102xe" fillcolor="black" stroked="f">
                    <v:path arrowok="t" o:connecttype="custom" o:connectlocs="1251,1323;1236,1323;1213,1297;1196,1275;1190,1261;1190,1247;1194,1245;1200,1249;1213,1249;1216,1255;1228,1269;1249,1281;1214,1281;1216,1287;1238,1313;1251,1323" o:connectangles="0,0,0,0,0,0,0,0,0,0,0,0,0,0,0,0"/>
                  </v:shape>
                  <v:shape id="Freeform 42" o:spid="_x0000_s1066"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" path="m1265,78r-30,-8l1221,64r-6,-4l1249,60r17,10l1269,74r-1,2l1265,78xe" fillcolor="black" stroked="f">
                    <v:path arrowok="t" o:connecttype="custom" o:connectlocs="1265,1299;1235,1291;1221,1285;1215,1281;1249,1281;1266,1291;1269,1295;1268,1297;1265,1299" o:connectangles="0,0,0,0,0,0,0,0,0"/>
                  </v:shape>
                  <v:shape id="Freeform 43" o:spid="_x0000_s1067"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" path="m986,210r-7,l980,208r2,-48l991,78r2,-8l994,70r-1,16l988,136r-3,62l986,210xe" fillcolor="black" stroked="f">
                    <v:path arrowok="t" o:connecttype="custom" o:connectlocs="986,1431;979,1431;980,1429;982,1381;991,1299;993,1291;994,1291;993,1307;988,1357;985,1419;986,1431" o:connectangles="0,0,0,0,0,0,0,0,0,0,0"/>
                  </v:shape>
                  <v:shape id="Freeform 44" o:spid="_x0000_s1068"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" path="m1248,136r-18,l1231,134r-2,-6l1209,104,1196,84r-5,-12l1194,70r2,l1200,72r3,l1205,76r2,6l1230,100r5,2l1251,102r6,4l1222,106r5,10l1248,136xe" fillcolor="black" stroked="f">
                    <v:path arrowok="t" o:connecttype="custom" o:connectlocs="1248,1357;1230,1357;1231,1355;1229,1349;1209,1325;1196,1305;1191,1293;1194,1291;1196,1291;1200,1293;1203,1293;1205,1297;1207,1303;1230,1321;1235,1323;1251,1323;1257,1327;1222,1327;1227,1337;1248,1357" o:connectangles="0,0,0,0,0,0,0,0,0,0,0,0,0,0,0,0,0,0,0,0"/>
                  </v:shape>
                  <v:shape id="Freeform 45" o:spid="_x0000_s1069"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" path="m1164,270r-28,l1103,244r-43,-48l1036,136r-1,-32l1038,78r2,-4l1041,72r3,l1045,76r-1,22l1044,112r21,78l1118,246r33,20l1164,270xe" fillcolor="black" stroked="f">
                    <v:path arrowok="t" o:connecttype="custom" o:connectlocs="1164,1491;1136,1491;1103,1465;1060,1417;1036,1357;1035,1325;1038,1299;1040,1295;1041,1293;1044,1293;1045,1297;1044,1319;1044,1333;1065,1411;1118,1467;1151,1487;1164,1491" o:connectangles="0,0,0,0,0,0,0,0,0,0,0,0,0,0,0,0,0"/>
                  </v:shape>
                  <v:shape id="Freeform 46" o:spid="_x0000_s1070"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" path="m172,92r-1,l157,80r3,l172,92xe" fillcolor="black" stroked="f">
                    <v:path arrowok="t" o:connecttype="custom" o:connectlocs="172,1313;171,1313;157,1301;160,1301;172,1313" o:connectangles="0,0,0,0,0"/>
                  </v:shape>
                  <v:shape id="Freeform 47" o:spid="_x0000_s1071"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" path="m186,104r-5,l181,102r-6,-6l181,98r5,6xe" fillcolor="black" stroked="f">
                    <v:path arrowok="t" o:connecttype="custom" o:connectlocs="186,1325;181,1325;181,1323;175,1317;181,1319;186,1325" o:connectangles="0,0,0,0,0,0"/>
                  </v:shape>
                  <v:shape id="Freeform 48" o:spid="_x0000_s1072"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" path="m1308,140r-22,-10l1254,122r-32,-16l1257,106r2,2l1287,124r16,4l1308,132r2,4l1310,138r-2,2xe" fillcolor="black" stroked="f">
                    <v:path arrowok="t" o:connecttype="custom" o:connectlocs="1308,1361;1286,1351;1254,1343;1222,1327;1257,1327;1259,1329;1287,1345;1303,1349;1308,1353;1310,1357;1310,1359;1308,1361" o:connectangles="0,0,0,0,0,0,0,0,0,0,0,0"/>
                  </v:shape>
                  <v:shape id="Freeform 49" o:spid="_x0000_s1073"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" path="m734,132r-14,l724,130r10,2xe" fillcolor="black" stroked="f">
                    <v:path arrowok="t" o:connecttype="custom" o:connectlocs="734,1353;720,1353;724,1351;734,1353" o:connectangles="0,0,0,0"/>
                  </v:shape>
                  <v:shape id="Freeform 50" o:spid="_x0000_s1074"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" path="m1291,212r-14,l1279,210r-1,-4l1241,168r-17,-20l1222,140r1,-4l1226,134r4,2l1248,136r2,2l1279,162r6,4l1251,166r,2l1280,198r11,8l1291,212xe" fillcolor="black" stroked="f">
                    <v:path arrowok="t" o:connecttype="custom" o:connectlocs="1291,1433;1277,1433;1279,1431;1278,1427;1241,1389;1224,1369;1222,1361;1223,1357;1226,1355;1230,1357;1248,1357;1250,1359;1279,1383;1285,1387;1251,1387;1251,1389;1280,1419;1291,1427;1291,1433" o:connectangles="0,0,0,0,0,0,0,0,0,0,0,0,0,0,0,0,0,0,0"/>
                  </v:shape>
                  <v:shape id="Freeform 51" o:spid="_x0000_s1075"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" path="m1280,222r-71,-50l1188,142r,-4l1191,138r25,32l1240,192r21,14l1274,212r17,l1284,218r-2,2l1280,222xe" fillcolor="black" stroked="f">
                    <v:path arrowok="t" o:connecttype="custom" o:connectlocs="1280,1443;1209,1393;1188,1363;1188,1359;1191,1359;1216,1391;1240,1413;1261,1427;1274,1433;1291,1433;1284,1439;1282,1441;1280,1443" o:connectangles="0,0,0,0,0,0,0,0,0,0,0,0,0"/>
                  </v:shape>
                  <v:shape id="Freeform 52" o:spid="_x0000_s1076"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" path="m1221,290r-22,l1139,282r-17,-4l1190,278r-4,-4l1132,236r-58,-76l1073,158r,-2l1075,156r33,46l1142,240r21,14l1179,264r32,10l1216,276r4,2l1220,280r-5,4l1221,290xe" fillcolor="black" stroked="f">
                    <v:path arrowok="t" o:connecttype="custom" o:connectlocs="1221,1511;1199,1511;1139,1503;1122,1499;1190,1499;1186,1495;1132,1457;1074,1381;1073,1379;1073,1377;1075,1377;1108,1423;1142,1461;1163,1475;1179,1485;1211,1495;1216,1497;1220,1499;1220,1501;1215,1505;1221,1511" o:connectangles="0,0,0,0,0,0,0,0,0,0,0,0,0,0,0,0,0,0,0,0,0"/>
                  </v:shape>
                  <v:shape id="Freeform 53" o:spid="_x0000_s1077"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" path="m1277,260r-71,-22l1155,196r-27,-36l1128,158r3,l1160,192r20,20l1205,230r25,12l1252,242r12,6l1278,252r2,2l1280,258r-3,2xe" fillcolor="black" stroked="f">
                    <v:path arrowok="t" o:connecttype="custom" o:connectlocs="1277,1481;1206,1459;1155,1417;1128,1381;1128,1379;1131,1379;1160,1413;1180,1433;1205,1451;1230,1463;1252,1463;1264,1469;1278,1473;1280,1475;1280,1479;1277,1481" o:connectangles="0,0,0,0,0,0,0,0,0,0,0,0,0,0,0,0"/>
                  </v:shape>
                  <v:shape id="Freeform 54" o:spid="_x0000_s1078"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" path="m1308,188r-8,-2l1266,174r-15,-8l1285,166r24,14l1311,182r-1,4l1308,188xe" fillcolor="black" stroked="f">
                    <v:path arrowok="t" o:connecttype="custom" o:connectlocs="1308,1409;1300,1407;1266,1395;1251,1387;1285,1387;1309,1401;1311,1403;1310,1407;1308,1409" o:connectangles="0,0,0,0,0,0,0,0,0"/>
                  </v:shape>
                  <v:shape id="Freeform 55" o:spid="_x0000_s1079"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" path="m197,298r-18,l179,296,153,266,122,214,106,186r-1,-6l105,178r2,-2l111,178r10,16l141,230r24,38l182,284r12,12l197,298xe" fillcolor="black" stroked="f">
                    <v:path arrowok="t" o:connecttype="custom" o:connectlocs="197,1519;179,1519;179,1517;153,1487;122,1435;106,1407;105,1401;105,1399;107,1397;111,1399;121,1415;141,1451;165,1489;182,1505;194,1517;197,1519" o:connectangles="0,0,0,0,0,0,0,0,0,0,0,0,0,0,0,0"/>
                  </v:shape>
                  <v:shape id="Freeform 56" o:spid="_x0000_s1080"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" path="m1239,208r-4,l1189,184r-7,-6l1193,178r14,10l1236,202r3,4l1239,208xe" fillcolor="black" stroked="f">
                    <v:path arrowok="t" o:connecttype="custom" o:connectlocs="1239,1429;1235,1429;1189,1405;1182,1399;1193,1399;1207,1409;1236,1423;1239,1427;1239,1429" o:connectangles="0,0,0,0,0,0,0,0,0"/>
                  </v:shape>
                  <v:shape id="Freeform 57" o:spid="_x0000_s1081"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" path="m1146,292r-29,l1117,290r-3,-4l1088,270r-35,-32l1043,222r,-2l1045,220r25,22l1102,258r15,6l1136,270r28,l1189,278r-69,l1141,290r5,2xe" fillcolor="black" stroked="f">
                    <v:path arrowok="t" o:connecttype="custom" o:connectlocs="1146,1513;1117,1513;1117,1511;1114,1507;1088,1491;1053,1459;1043,1443;1043,1441;1045,1441;1070,1463;1102,1479;1117,1485;1136,1491;1164,1491;1189,1499;1120,1499;1141,1511;1146,1513" o:connectangles="0,0,0,0,0,0,0,0,0,0,0,0,0,0,0,0,0,0"/>
                  </v:shape>
                  <v:shape id="Freeform 58" o:spid="_x0000_s1082"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" path="m1137,320r-18,l1081,298r-24,-22l1045,262r,-2l1050,262r24,16l1105,290r11,2l1146,292r17,6l1178,302r-70,l1131,316r6,4xe" fillcolor="black" stroked="f">
                    <v:path arrowok="t" o:connecttype="custom" o:connectlocs="1137,1541;1119,1541;1081,1519;1057,1497;1045,1483;1045,1481;1050,1483;1074,1499;1105,1511;1116,1513;1146,1513;1163,1519;1178,1523;1108,1523;1131,1537;1137,1541" o:connectangles="0,0,0,0,0,0,0,0,0,0,0,0,0,0,0,0"/>
                  </v:shape>
                  <v:shape id="Freeform 59" o:spid="_x0000_s1083"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" path="m,320r2,-8l7,310,72,296r61,l175,298r22,l205,306r-85,l79,308,,320xe" fillcolor="black" stroked="f">
                    <v:path arrowok="t" o:connecttype="custom" o:connectlocs="0,1541;2,1533;7,1531;72,1517;133,1517;175,1519;197,1519;205,1527;120,1527;79,1529;0,1541" o:connectangles="0,0,0,0,0,0,0,0,0,0,0"/>
                  </v:shape>
                  <v:shape id="Freeform 60" o:spid="_x0000_s1084"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" path="m1208,312r-23,l1110,302r68,l1186,304r22,8xe" fillcolor="black" stroked="f">
                    <v:path arrowok="t" o:connecttype="custom" o:connectlocs="1208,1533;1185,1533;1110,1523;1178,1523;1186,1525;1208,1533" o:connectangles="0,0,0,0,0,0"/>
                  </v:shape>
                  <v:shape id="Freeform 61" o:spid="_x0000_s1085" style="position:absolute;left:99;top:1221;width:1311;height:320;visibility:visible;mso-wrap-style:square;v-text-anchor:top" coordsize="1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" path="m226,320r-17,l209,318r-8,-6l160,310r-40,-4l205,306r3,2l226,320xe" fillcolor="black" stroked="f">
                    <v:path arrowok="t" o:connecttype="custom" o:connectlocs="226,1541;209,1541;209,1539;201,1533;160,1531;120,1527;205,1527;208,1529;226,1541" o:connectangles="0,0,0,0,0,0,0,0,0"/>
                  </v:shape>
                </v:group>
                <v:group id="Group 62" o:spid="_x0000_s1086" style="position:absolute;left:110;top:741;width:1288;height:480" coordorigin="110,741"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63" o:spid="_x0000_s1087"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" path="m84,480r-63,l3,400,,334,9,267,25,189,50,108,69,68,68,56,71,31,77,2,77,,89,,88,1r1,1l99,2,97,5,91,23,83,64,79,75,60,113,46,159,34,207,24,255r-7,48l27,346r16,48l63,440r21,40xe" fillcolor="black" stroked="f">
                    <v:path arrowok="t" o:connecttype="custom" o:connectlocs="84,1221;21,1221;3,1141;0,1075;9,1008;25,930;50,849;69,809;68,797;71,772;77,743;77,741;89,741;88,742;89,743;99,743;97,746;91,764;83,805;79,816;60,854;46,900;34,948;24,996;17,1044;27,1087;43,1135;63,1181;84,1221" o:connectangles="0,0,0,0,0,0,0,0,0,0,0,0,0,0,0,0,0,0,0,0,0,0,0,0,0,0,0,0,0"/>
                  </v:shape>
                  <v:shape id="Freeform 64" o:spid="_x0000_s1088"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" path="m99,2l89,2,91,r8,l99,2xe" fillcolor="black" stroked="f">
                    <v:path arrowok="t" o:connecttype="custom" o:connectlocs="99,743;89,743;91,741;99,741;99,743" o:connectangles="0,0,0,0,0"/>
                  </v:shape>
                  <v:shape id="Freeform 65" o:spid="_x0000_s1089"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" path="m249,95r-29,l226,89r6,-17l237,44,245,1r,-1l262,r-2,23l253,82r-4,6l249,95xe" fillcolor="black" stroked="f">
                    <v:path arrowok="t" o:connecttype="custom" o:connectlocs="249,836;220,836;226,830;232,813;237,785;245,742;245,741;262,741;260,764;253,823;249,829;249,836" o:connectangles="0,0,0,0,0,0,0,0,0,0,0,0"/>
                  </v:shape>
                  <v:shape id="Freeform 66" o:spid="_x0000_s1090"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" path="m212,144r-9,l207,138r10,-28l214,92r2,-57l219,r3,l217,62r2,27l220,95r29,l247,109r1,11l232,120r-1,1l231,123r-8,l214,138r-2,6xe" fillcolor="black" stroked="f">
                    <v:path arrowok="t" o:connecttype="custom" o:connectlocs="212,885;203,885;207,879;217,851;214,833;216,776;219,741;222,741;217,803;219,830;220,836;249,836;247,850;248,861;232,861;231,862;231,864;223,864;214,879;212,885" o:connectangles="0,0,0,0,0,0,0,0,0,0,0,0,0,0,0,0,0,0,0,0"/>
                  </v:shape>
                  <v:shape id="Freeform 67" o:spid="_x0000_s1091"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" path="m203,168r-1,l199,162r-7,-39l192,120r1,-54l194,62r,-18l195,44r-1,22l194,95r2,24l202,144r10,l208,153r-1,13l203,168xe" fillcolor="black" stroked="f">
                    <v:path arrowok="t" o:connecttype="custom" o:connectlocs="203,909;202,909;199,903;192,864;192,861;193,807;194,803;194,785;195,785;194,807;194,836;196,860;202,885;212,885;208,894;207,907;203,909" o:connectangles="0,0,0,0,0,0,0,0,0,0,0,0,0,0,0,0,0"/>
                  </v:shape>
                  <v:shape id="Freeform 68" o:spid="_x0000_s1092"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" path="m234,351r-2,-2l234,269r3,-51l237,156r-3,-22l233,124r,-3l232,120r16,l248,124r1,4l247,134r5,16l253,151r-8,l244,156r-1,89l237,308r-1,14l233,346r1,5xe" fillcolor="black" stroked="f">
                    <v:path arrowok="t" o:connecttype="custom" o:connectlocs="234,1092;232,1090;234,1010;237,959;237,897;234,875;233,865;233,862;232,861;248,861;248,865;249,869;247,875;252,891;253,892;245,892;244,897;243,986;237,1049;236,1063;233,1087;234,1092" o:connectangles="0,0,0,0,0,0,0,0,0,0,0,0,0,0,0,0,0,0,0,0,0,0"/>
                  </v:shape>
                  <v:shape id="Freeform 69" o:spid="_x0000_s1093"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" path="m223,399r-6,-29l214,336r-1,-22l213,301r2,-29l222,239r3,-37l225,128r-1,-4l223,123r8,l232,170r-1,12l230,223r-11,65l217,322r,8l222,384r1,15xe" fillcolor="black" stroked="f">
                    <v:path arrowok="t" o:connecttype="custom" o:connectlocs="223,1140;217,1111;214,1077;213,1055;213,1042;215,1013;222,980;225,943;225,869;224,865;223,864;231,864;232,911;231,923;230,964;219,1029;217,1063;217,1071;222,1125;223,1140" o:connectangles="0,0,0,0,0,0,0,0,0,0,0,0,0,0,0,0,0,0,0,0"/>
                  </v:shape>
                  <v:shape id="Freeform 70" o:spid="_x0000_s1094"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" path="m248,330r-2,-1l246,291r3,-37l256,218r9,-36l252,164r-7,-13l253,151r13,18l286,185r39,l326,189r-53,l269,192r-11,40l249,291r,12l251,305r,8l248,317r,13xe" fillcolor="black" stroked="f">
                    <v:path arrowok="t" o:connecttype="custom" o:connectlocs="248,1071;246,1070;246,1032;249,995;256,959;265,923;252,905;245,892;253,892;266,910;286,926;325,926;326,930;273,930;269,933;258,973;249,1032;249,1044;251,1046;251,1054;248,1058;248,1071" o:connectangles="0,0,0,0,0,0,0,0,0,0,0,0,0,0,0,0,0,0,0,0,0,0"/>
                  </v:shape>
                  <v:shape id="Freeform 71" o:spid="_x0000_s1095"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" path="m325,185r-28,l303,178r3,-1l312,170r1,-12l315,156r3,l321,161r4,24xe" fillcolor="black" stroked="f">
                    <v:path arrowok="t" o:connecttype="custom" o:connectlocs="325,926;297,926;303,919;306,918;312,911;313,899;315,897;318,897;321,902;325,926" o:connectangles="0,0,0,0,0,0,0,0,0,0"/>
                  </v:shape>
                  <v:shape id="Freeform 72" o:spid="_x0000_s1096"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" path="m262,251r1,-14l267,222r5,-15l276,192r-3,-3l326,189r,1l308,190r-11,4l284,194r-3,1l274,207r-9,27l264,242r-1,3l263,250r-1,1xe" fillcolor="black" stroked="f">
                    <v:path arrowok="t" o:connecttype="custom" o:connectlocs="262,992;263,978;267,963;272,948;276,933;273,930;326,930;326,931;308,931;297,935;284,935;281,936;274,948;265,975;264,983;263,986;263,991;262,992" o:connectangles="0,0,0,0,0,0,0,0,0,0,0,0,0,0,0,0,0,0"/>
                  </v:shape>
                  <v:shape id="Freeform 73" o:spid="_x0000_s1097"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" path="m281,480r-4,l274,447r-4,-34l269,378r2,-32l277,310r21,-85l309,196r,-4l308,190r18,l327,196r4,29l333,245r-13,l306,282r-12,38l285,360r-5,27l276,387r-1,7l276,408r,5l275,431r6,49xe" fillcolor="black" stroked="f">
                    <v:path arrowok="t" o:connecttype="custom" o:connectlocs="281,1221;277,1221;274,1188;270,1154;269,1119;271,1087;277,1051;298,966;309,937;309,933;308,931;326,931;327,937;331,966;333,986;320,986;306,1023;294,1061;285,1101;280,1128;276,1128;275,1135;276,1149;276,1154;275,1172;281,1221" o:connectangles="0,0,0,0,0,0,0,0,0,0,0,0,0,0,0,0,0,0,0,0,0,0,0,0,0,0"/>
                  </v:shape>
                  <v:shape id="Freeform 74" o:spid="_x0000_s1098"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" path="m275,246r1,-7l280,226r3,-15l287,199r,-3l284,194r13,l289,207r-9,24l277,239r-1,5l276,245r-1,1xe" fillcolor="black" stroked="f">
                    <v:path arrowok="t" o:connecttype="custom" o:connectlocs="275,987;276,980;280,967;283,952;287,940;287,937;284,935;297,935;289,948;280,972;277,980;276,985;276,986;275,987" o:connectangles="0,0,0,0,0,0,0,0,0,0,0,0,0,0"/>
                  </v:shape>
                  <v:shape id="Freeform 75" o:spid="_x0000_s1099"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" path="m305,480r-2,l298,443r,-4l298,408r12,-62l332,292r-3,-20l324,250r-1,-5l333,245r,6l344,305r-10,l318,343r-11,47l302,439r3,41xe" fillcolor="black" stroked="f">
                    <v:path arrowok="t" o:connecttype="custom" o:connectlocs="305,1221;303,1221;298,1184;298,1180;298,1149;310,1087;332,1033;329,1013;324,991;323,986;333,986;333,992;344,1046;334,1046;318,1084;307,1131;302,1180;305,1221" o:connectangles="0,0,0,0,0,0,0,0,0,0,0,0,0,0,0,0,0,0"/>
                  </v:shape>
                  <v:shape id="Freeform 76" o:spid="_x0000_s1100"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" path="m328,422r-1,-20l327,386r1,-16l328,369r4,-29l338,314r-2,-7l334,305r10,l345,308r7,22l341,330r-5,8l332,354r-4,42l328,422xe" fillcolor="black" stroked="f">
                    <v:path arrowok="t" o:connecttype="custom" o:connectlocs="328,1163;327,1143;327,1127;328,1111;328,1110;332,1081;338,1055;336,1048;334,1046;344,1046;345,1049;352,1071;341,1071;336,1079;332,1095;328,1137;328,1163" o:connectangles="0,0,0,0,0,0,0,0,0,0,0,0,0,0,0,0,0"/>
                  </v:shape>
                  <v:shape id="Freeform 77" o:spid="_x0000_s1101"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" path="m344,409r-2,-28l345,340r-1,-5l341,330r11,l360,355r2,3l351,358r-1,1l347,382r-3,26l344,409xe" fillcolor="black" stroked="f">
                    <v:path arrowok="t" o:connecttype="custom" o:connectlocs="344,1150;342,1122;345,1081;344,1076;341,1071;352,1071;360,1096;362,1099;351,1099;350,1100;347,1123;344,1149;344,1150" o:connectangles="0,0,0,0,0,0,0,0,0,0,0,0,0"/>
                  </v:shape>
                  <v:shape id="Freeform 78" o:spid="_x0000_s1102"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" path="m353,443r-2,-49l351,382r1,-10l354,370r,-1l353,361r-2,-3l362,358r11,23l358,381r-2,5l354,399r,3l353,443xe" fillcolor="black" stroked="f">
                    <v:path arrowok="t" o:connecttype="custom" o:connectlocs="353,1184;351,1135;351,1123;352,1113;354,1111;354,1110;353,1102;351,1099;362,1099;373,1122;358,1122;356,1127;354,1140;354,1143;353,1184" o:connectangles="0,0,0,0,0,0,0,0,0,0,0,0,0,0,0"/>
                  </v:shape>
                  <v:shape id="Freeform 79" o:spid="_x0000_s1103"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" path="m371,460r-2,-23l364,406r-4,-21l358,381r15,l383,401r-15,l368,413r3,24l371,460xe" fillcolor="black" stroked="f">
                    <v:path arrowok="t" o:connecttype="custom" o:connectlocs="371,1201;369,1178;364,1147;360,1126;358,1122;373,1122;383,1142;368,1142;368,1154;371,1178;371,1201" o:connectangles="0,0,0,0,0,0,0,0,0,0,0"/>
                  </v:shape>
                  <v:shape id="Freeform 80" o:spid="_x0000_s1104"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" path="m278,399r-2,-12l280,387r-2,12xe" fillcolor="black" stroked="f">
                    <v:path arrowok="t" o:connecttype="custom" o:connectlocs="278,1140;276,1128;280,1128;278,1140" o:connectangles="0,0,0,0"/>
                  </v:shape>
                  <v:shape id="Freeform 81" o:spid="_x0000_s1105"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" path="m393,480r-2,l390,468r-2,-16l381,425r-9,-20l368,401r15,l384,402r17,25l388,427r-1,1l388,435r3,26l393,480xe" fillcolor="black" stroked="f">
                    <v:path arrowok="t" o:connecttype="custom" o:connectlocs="393,1221;391,1221;390,1209;388,1193;381,1166;372,1146;368,1142;383,1142;384,1143;401,1168;388,1168;387,1169;388,1176;391,1202;393,1221" o:connectangles="0,0,0,0,0,0,0,0,0,0,0,0,0,0,0"/>
                  </v:shape>
                  <v:shape id="Freeform 82" o:spid="_x0000_s1106"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" path="m449,480r-35,l414,478r-4,-18l409,454,391,431r-2,-3l388,427r13,l414,444r35,36xe" fillcolor="black" stroked="f">
                    <v:path arrowok="t" o:connecttype="custom" o:connectlocs="449,1221;414,1221;414,1219;410,1201;409,1195;391,1172;389,1169;388,1168;401,1168;414,1185;449,1221" o:connectangles="0,0,0,0,0,0,0,0,0,0,0"/>
                  </v:shape>
                  <v:shape id="Freeform 83" o:spid="_x0000_s1107"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" path="m1108,387r-26,l1104,316r16,-80l1128,153r1,-80l1122,r5,l1133,40r2,44l1136,91r,29l1136,137r-2,34l1128,222r-2,21l1126,244r-14,67l1106,337r-4,19l1102,358r1,1l1109,359r,1l1110,361r16,l1116,378r-8,9xe" fillcolor="black" stroked="f">
                    <v:path arrowok="t" o:connecttype="custom" o:connectlocs="1108,1128;1082,1128;1104,1057;1120,977;1128,894;1129,814;1122,741;1127,741;1133,781;1135,825;1136,832;1136,861;1136,878;1134,912;1128,963;1126,984;1126,985;1112,1052;1106,1078;1102,1097;1102,1099;1103,1100;1109,1100;1109,1101;1110,1102;1126,1102;1116,1119;1108,1128" o:connectangles="0,0,0,0,0,0,0,0,0,0,0,0,0,0,0,0,0,0,0,0,0,0,0,0,0,0,0,0"/>
                  </v:shape>
                  <v:shape id="Freeform 84" o:spid="_x0000_s1108"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" path="m1178,480r-7,l1197,401r14,-78l1211,320r4,-75l1215,243r-4,-80l1201,82,1188,r7,l1207,68r5,58l1220,220r2,55l1222,308r1,1l1239,309r-5,15l1220,362r-14,39l1195,440r-2,32l1180,472r-2,8xe" fillcolor="black" stroked="f">
                    <v:path arrowok="t" o:connecttype="custom" o:connectlocs="1178,1221;1171,1221;1197,1142;1211,1064;1211,1061;1215,986;1215,984;1211,904;1201,823;1188,741;1195,741;1207,809;1212,867;1220,961;1222,1016;1222,1049;1223,1050;1239,1050;1234,1065;1220,1103;1206,1142;1195,1181;1193,1213;1180,1213;1178,1221" o:connectangles="0,0,0,0,0,0,0,0,0,0,0,0,0,0,0,0,0,0,0,0,0,0,0,0,0"/>
                  </v:shape>
                  <v:shape id="Freeform 85" o:spid="_x0000_s1109"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" path="m1250,283r-14,l1248,218r-1,-76l1239,66,1223,r9,l1240,28r10,59l1253,106r4,65l1257,225r-6,38l1251,265r6,l1250,283xe" fillcolor="black" stroked="f">
                    <v:path arrowok="t" o:connecttype="custom" o:connectlocs="1250,1024;1236,1024;1248,959;1247,883;1239,807;1223,741;1232,741;1240,769;1250,828;1253,847;1257,912;1257,966;1251,1004;1251,1006;1257,1006;1250,1024" o:connectangles="0,0,0,0,0,0,0,0,0,0,0,0,0,0,0,0"/>
                  </v:shape>
                  <v:shape id="Freeform 86" o:spid="_x0000_s1110"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" path="m1257,265r-6,l1270,199r7,-67l1271,66,1253,r13,l1288,91r-2,75l1267,239r-10,26xe" fillcolor="black" stroked="f">
                    <v:path arrowok="t" o:connecttype="custom" o:connectlocs="1257,1006;1251,1006;1270,940;1277,873;1271,807;1253,741;1266,741;1288,832;1286,907;1267,980;1257,1006" o:connectangles="0,0,0,0,0,0,0,0,0,0,0"/>
                  </v:shape>
                  <v:shape id="Freeform 87" o:spid="_x0000_s1111"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" path="m968,480r-47,l962,411r28,-78l1006,249r6,-83l1012,163r-2,-79l1010,79,1002,r9,l1021,84r,82l1013,243r-13,77l984,402r-16,78xe" fillcolor="black" stroked="f">
                    <v:path arrowok="t" o:connecttype="custom" o:connectlocs="968,1221;921,1221;962,1152;990,1074;1006,990;1012,907;1012,904;1010,825;1010,820;1002,741;1011,741;1021,825;1021,907;1013,984;1000,1061;984,1143;968,1221" o:connectangles="0,0,0,0,0,0,0,0,0,0,0,0,0,0,0,0,0"/>
                  </v:shape>
                  <v:shape id="Freeform 88" o:spid="_x0000_s1112"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" path="m994,480r-7,l995,454r8,-26l1011,402r10,-26l1035,301r10,-74l1050,155r,-81l1045,r5,l1055,85r,21l1055,137r,35l1051,244r-1,1l1039,320r-18,78l994,480xe" fillcolor="black" stroked="f">
                    <v:path arrowok="t" o:connecttype="custom" o:connectlocs="994,1221;987,1221;995,1195;1003,1169;1011,1143;1021,1117;1035,1042;1045,968;1050,896;1050,815;1045,741;1050,741;1055,826;1055,847;1055,878;1055,913;1051,985;1050,986;1039,1061;1021,1139;994,1221" o:connectangles="0,0,0,0,0,0,0,0,0,0,0,0,0,0,0,0,0,0,0,0,0"/>
                  </v:shape>
                  <v:shape id="Freeform 89" o:spid="_x0000_s1113"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" path="m1033,480r-14,l1034,409r16,-70l1062,269r8,-72l1074,148r4,-50l1079,49,1075,r5,l1085,73r,9l1083,150r-8,78l1063,306r-14,75l1033,455r2,2l1047,457r-3,3l1041,460r-5,9l1033,480xe" fillcolor="black" stroked="f">
                    <v:path arrowok="t" o:connecttype="custom" o:connectlocs="1033,1221;1019,1221;1034,1150;1050,1080;1062,1010;1070,938;1074,889;1078,839;1079,790;1075,741;1080,741;1085,814;1085,823;1083,891;1075,969;1063,1047;1049,1122;1033,1196;1035,1198;1047,1198;1044,1201;1041,1201;1036,1210;1033,1221" o:connectangles="0,0,0,0,0,0,0,0,0,0,0,0,0,0,0,0,0,0,0,0,0,0,0,0"/>
                  </v:shape>
                  <v:shape id="Freeform 90" o:spid="_x0000_s1114"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" path="m1138,338r-10,l1155,265r14,-92l1171,87r,-10l1166,r6,l1179,70r,61l1178,142r-7,71l1158,282r-8,25l1141,332r-3,6xe" fillcolor="black" stroked="f">
                    <v:path arrowok="t" o:connecttype="custom" o:connectlocs="1138,1079;1128,1079;1155,1006;1169,914;1171,828;1171,818;1166,741;1172,741;1179,811;1179,872;1178,883;1171,954;1158,1023;1150,1048;1141,1073;1138,1079" o:connectangles="0,0,0,0,0,0,0,0,0,0,0,0,0,0,0,0"/>
                  </v:shape>
                  <v:shape id="Freeform 91" o:spid="_x0000_s1115"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" path="m1239,309r-16,l1225,308r5,-65l1230,180r-5,-60l1216,54r5,l1230,112r7,56l1239,222r,6l1235,283r15,l1239,309xe" fillcolor="black" stroked="f">
                    <v:path arrowok="t" o:connecttype="custom" o:connectlocs="1239,1050;1223,1050;1225,1049;1230,984;1230,921;1225,861;1216,795;1221,795;1230,853;1237,909;1239,963;1239,969;1235,1024;1250,1024;1239,1050" o:connectangles="0,0,0,0,0,0,0,0,0,0,0,0,0,0,0"/>
                  </v:shape>
                  <v:shape id="Freeform 92" o:spid="_x0000_s1116"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" path="m1160,480r-8,l1165,431r12,-51l1190,279r3,-95l1195,155r,-18l1196,136r4,86l1200,228r-4,82l1182,394r-22,86xe" fillcolor="black" stroked="f">
                    <v:path arrowok="t" o:connecttype="custom" o:connectlocs="1160,1221;1152,1221;1165,1172;1177,1121;1190,1020;1193,925;1195,896;1195,878;1196,877;1200,963;1200,969;1196,1051;1182,1135;1160,1221" o:connectangles="0,0,0,0,0,0,0,0,0,0,0,0,0,0"/>
                  </v:shape>
                  <v:shape id="Freeform 93" o:spid="_x0000_s1117"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" path="m1071,440r-22,l1075,395r18,-74l1103,245r3,-52l1105,236r,3l1104,244r,1l1095,324r-11,47l1082,387r26,l1098,399r-1,3l1085,402r-8,17l1071,440xe" fillcolor="black" stroked="f">
                    <v:path arrowok="t" o:connecttype="custom" o:connectlocs="1071,1181;1049,1181;1075,1136;1093,1062;1103,986;1106,934;1105,977;1105,980;1104,985;1104,986;1095,1065;1084,1112;1082,1128;1108,1128;1098,1140;1097,1143;1085,1143;1077,1160;1071,1181" o:connectangles="0,0,0,0,0,0,0,0,0,0,0,0,0,0,0,0,0,0,0"/>
                  </v:shape>
                  <v:shape id="Freeform 94" o:spid="_x0000_s1118"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" path="m1126,361r-16,l1124,330r11,-32l1144,265r8,-32l1152,243r-2,10l1131,324r-4,13l1127,338r11,l1130,355r-4,6xe" fillcolor="black" stroked="f">
                    <v:path arrowok="t" o:connecttype="custom" o:connectlocs="1126,1102;1110,1102;1124,1071;1135,1039;1144,1006;1152,974;1152,984;1150,994;1131,1065;1127,1078;1127,1079;1138,1079;1130,1096;1126,1102" o:connectangles="0,0,0,0,0,0,0,0,0,0,0,0,0,0"/>
                  </v:shape>
                  <v:shape id="Freeform 95" o:spid="_x0000_s1119"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" path="m1109,359r-6,l1107,350r13,-41l1129,278r6,-27l1136,250r,9l1120,329r-10,27l1109,358r,1xe" fillcolor="black" stroked="f">
                    <v:path arrowok="t" o:connecttype="custom" o:connectlocs="1109,1100;1103,1100;1107,1091;1120,1050;1129,1019;1135,992;1136,991;1136,1000;1120,1070;1110,1097;1109,1099;1109,1100" o:connectangles="0,0,0,0,0,0,0,0,0,0,0,0"/>
                  </v:shape>
                  <v:shape id="Freeform 96" o:spid="_x0000_s1120"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" path="m1047,457r-12,l1047,426r11,-31l1068,364r8,-32l1076,343r-3,10l1069,364r-3,20l1059,404r-6,19l1049,440r22,l1069,452r-16,l1047,457xe" fillcolor="black" stroked="f">
                    <v:path arrowok="t" o:connecttype="custom" o:connectlocs="1047,1198;1035,1198;1047,1167;1058,1136;1068,1105;1076,1073;1076,1084;1073,1094;1069,1105;1066,1125;1059,1145;1053,1164;1049,1181;1071,1181;1069,1193;1053,1193;1047,1198" o:connectangles="0,0,0,0,0,0,0,0,0,0,0,0,0,0,0,0,0"/>
                  </v:shape>
                  <v:shape id="Freeform 97" o:spid="_x0000_s1121"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" path="m1081,480r-7,l1074,469r,-9l1077,441r6,-19l1088,402r9,l1087,425r-5,27l1082,455r-1,25xe" fillcolor="black" stroked="f">
                    <v:path arrowok="t" o:connecttype="custom" o:connectlocs="1081,1221;1074,1221;1074,1210;1074,1201;1077,1182;1083,1163;1088,1143;1097,1143;1087,1166;1082,1193;1082,1196;1081,1221" o:connectangles="0,0,0,0,0,0,0,0,0,0,0,0"/>
                  </v:shape>
                  <v:shape id="Freeform 98" o:spid="_x0000_s1122"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" path="m1064,480r-16,l1050,472r4,-18l1054,453r-1,-1l1069,452r-2,9l1064,480xe" fillcolor="black" stroked="f">
                    <v:path arrowok="t" o:connecttype="custom" o:connectlocs="1064,1221;1048,1221;1050,1213;1054,1195;1054,1194;1053,1193;1069,1193;1067,1202;1064,1221" o:connectangles="0,0,0,0,0,0,0,0,0"/>
                  </v:shape>
                  <v:shape id="Freeform 99" o:spid="_x0000_s1123" style="position:absolute;left:110;top:741;width:1288;height:480;visibility:visible;mso-wrap-style:square;v-text-anchor:top" coordsize="12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" path="m1193,480r-10,l1182,474r-1,-2l1193,472r,8xe" fillcolor="black" stroked="f">
                    <v:path arrowok="t" o:connecttype="custom" o:connectlocs="1193,1221;1183,1221;1182,1215;1181,1213;1193,1213;1193,1221" o:connectangles="0,0,0,0,0,0"/>
                  </v:shape>
                </v:group>
                <v:group id="Group 100" o:spid="_x0000_s1124" style="position:absolute;left:187;width:1189;height:740" coordorigin="187"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01" o:spid="_x0000_s112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" path="m613,12r-44,l589,4,609,r68,2l695,10r-48,l613,12xe" fillcolor="black" stroked="f">
                    <v:path arrowok="t" o:connecttype="custom" o:connectlocs="613,12;569,12;589,4;609,0;677,2;695,10;647,10;613,12" o:connectangles="0,0,0,0,0,0,0,0"/>
                  </v:shape>
                  <v:shape id="Freeform 102" o:spid="_x0000_s112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" path="m587,24r-102,l500,12,520,6,531,4r19,2l569,12r39,l587,24xe" fillcolor="black" stroked="f">
                    <v:path arrowok="t" o:connecttype="custom" o:connectlocs="587,24;485,24;500,12;520,6;531,4;550,6;569,12;608,12;587,24" o:connectangles="0,0,0,0,0,0,0,0,0"/>
                  </v:shape>
                  <v:shape id="Freeform 103" o:spid="_x0000_s112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" path="m759,44r-21,l709,24,679,14,647,10r48,l737,28r22,16xe" fillcolor="black" stroked="f">
                    <v:path arrowok="t" o:connecttype="custom" o:connectlocs="759,44;738,44;709,24;679,14;647,10;695,10;737,28;759,44" o:connectangles="0,0,0,0,0,0,0,0"/>
                  </v:shape>
                  <v:shape id="Freeform 104" o:spid="_x0000_s112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" path="m12,740l,740,8,684,21,630,41,578,67,528r6,-14l85,464r3,-20l100,400r19,-46l132,332r13,-20l157,300r5,-30l193,204r51,-50l263,146r5,-10l274,122,313,76,366,36,426,14r59,10l587,24r-6,2l428,26,392,36,324,80r-47,60l256,210r-2,24l257,238r21,l305,244r4,2l271,246r-15,4l184,288r-18,22l166,312r-3,4l157,316r-23,34l117,386r-12,38l96,462r-8,42l79,532,52,580,33,630,17,698r-2,16l12,740xe" fillcolor="black" stroked="f">
                    <v:path arrowok="t" o:connecttype="custom" o:connectlocs="12,740;0,740;8,684;21,630;41,578;67,528;73,514;85,464;88,444;100,400;119,354;132,332;145,312;157,300;162,270;193,204;244,154;263,146;268,136;274,122;313,76;366,36;426,14;485,24;587,24;581,26;428,26;392,36;324,80;277,140;256,210;254,234;257,238;278,238;305,244;309,246;271,246;256,250;184,288;166,310;166,312;163,316;157,316;134,350;117,386;105,424;96,462;88,504;79,532;52,580;33,630;17,698;15,714;12,740" o:connectangles="0,0,0,0,0,0,0,0,0,0,0,0,0,0,0,0,0,0,0,0,0,0,0,0,0,0,0,0,0,0,0,0,0,0,0,0,0,0,0,0,0,0,0,0,0,0,0,0,0,0,0,0,0,0"/>
                  </v:shape>
                  <v:shape id="Freeform 105" o:spid="_x0000_s112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" path="m520,82r-9,l511,78r-6,-4l498,60,492,50r2,-4l464,28,428,26r153,l570,30,540,52,523,70r-5,10l520,82xe" fillcolor="black" stroked="f">
                    <v:path arrowok="t" o:connecttype="custom" o:connectlocs="520,82;511,82;511,78;505,74;498,60;492,50;494,46;464,28;428,26;581,26;570,30;540,52;523,70;518,80;520,82" o:connectangles="0,0,0,0,0,0,0,0,0,0,0,0,0,0,0"/>
                  </v:shape>
                  <v:shape id="Freeform 106" o:spid="_x0000_s113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" path="m509,128r-4,l503,124r4,-16l505,104r1,-8l507,90r-1,-2l484,50,468,36r,-2l469,34r12,10l496,62r3,6l505,78r2,4l524,82r-3,4l514,102r-5,22l509,128xe" fillcolor="black" stroked="f">
                    <v:path arrowok="t" o:connecttype="custom" o:connectlocs="509,128;505,128;503,124;507,108;505,104;506,96;507,90;506,88;484,50;468,36;468,34;469,34;481,44;496,62;499,68;505,78;507,82;524,82;521,86;514,102;509,124;509,128" o:connectangles="0,0,0,0,0,0,0,0,0,0,0,0,0,0,0,0,0,0,0,0,0,0"/>
                  </v:shape>
                  <v:shape id="Freeform 107" o:spid="_x0000_s113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" path="m652,48r-1,l651,44r6,-4l681,36r6,2l718,40r6,2l686,42r-20,2l652,48xe" fillcolor="black" stroked="f">
                    <v:path arrowok="t" o:connecttype="custom" o:connectlocs="652,48;651,48;651,44;657,40;681,36;687,38;718,40;724,42;686,42;666,44;652,48" o:connectangles="0,0,0,0,0,0,0,0,0,0,0"/>
                  </v:shape>
                  <v:shape id="Freeform 108" o:spid="_x0000_s113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" path="m524,82r-4,l537,60,560,44r10,-6l568,40,549,54,532,70r-8,12xe" fillcolor="black" stroked="f">
                    <v:path arrowok="t" o:connecttype="custom" o:connectlocs="524,82;520,82;537,60;560,44;570,38;568,40;549,54;532,70;524,82" o:connectangles="0,0,0,0,0,0,0,0,0"/>
                  </v:shape>
                  <v:shape id="Freeform 109" o:spid="_x0000_s113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" path="m834,134l787,80,730,46r-1,-2l686,42r38,l730,44r29,l791,68r50,50l850,128r-15,l834,134xe" fillcolor="black" stroked="f">
                    <v:path arrowok="t" o:connecttype="custom" o:connectlocs="834,134;787,80;730,46;729,44;686,42;724,42;730,44;759,44;791,68;841,118;850,128;835,128;834,134" o:connectangles="0,0,0,0,0,0,0,0,0,0,0,0,0"/>
                  </v:shape>
                  <v:shape id="Freeform 110" o:spid="_x0000_s113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" path="m507,178r-6,l502,164,473,110,456,84r-9,-8l450,76r23,26l491,134r10,20l513,154r-5,18l507,178xe" fillcolor="black" stroked="f">
                    <v:path arrowok="t" o:connecttype="custom" o:connectlocs="507,178;501,178;502,164;473,110;456,84;447,76;450,76;473,102;491,134;501,154;513,154;508,172;507,178" o:connectangles="0,0,0,0,0,0,0,0,0,0,0,0,0"/>
                  </v:shape>
                  <v:shape id="Freeform 111" o:spid="_x0000_s113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" path="m513,154r-12,l504,150r1,-8l509,130r,-2l510,128r13,-18l532,98r-2,6l520,118r-9,18l511,146r1,2l515,148r-1,2l513,154xe" fillcolor="black" stroked="f">
                    <v:path arrowok="t" o:connecttype="custom" o:connectlocs="513,154;501,154;504,150;505,142;509,130;509,128;510,128;523,110;532,98;530,104;520,118;511,136;511,146;512,148;515,148;514,150;513,154" o:connectangles="0,0,0,0,0,0,0,0,0,0,0,0,0,0,0,0,0"/>
                  </v:shape>
                  <v:shape id="Freeform 112" o:spid="_x0000_s113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" path="m509,194r-11,l497,182r-5,-10l471,126r-9,-14l468,118r23,42l499,178r8,l505,188r5,l509,194xe" fillcolor="black" stroked="f">
                    <v:path arrowok="t" o:connecttype="custom" o:connectlocs="509,194;498,194;497,182;492,172;471,126;462,112;468,118;491,160;499,178;507,178;505,188;510,188;509,194" o:connectangles="0,0,0,0,0,0,0,0,0,0,0,0,0"/>
                  </v:shape>
                  <v:shape id="Freeform 113" o:spid="_x0000_s113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" path="m515,148r-3,l522,130r10,-14l534,116r-10,14l515,148xe" fillcolor="black" stroked="f">
                    <v:path arrowok="t" o:connecttype="custom" o:connectlocs="515,148;512,148;522,130;532,116;534,116;524,130;515,148" o:connectangles="0,0,0,0,0,0,0"/>
                  </v:shape>
                  <v:shape id="Freeform 114" o:spid="_x0000_s113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" path="m507,200r-14,l493,196,471,154,445,124r-6,-6l444,122r22,22l482,168r15,26l509,194r-2,6xe" fillcolor="black" stroked="f">
                    <v:path arrowok="t" o:connecttype="custom" o:connectlocs="507,200;493,200;493,196;471,154;445,124;439,118;444,122;466,144;482,168;497,194;509,194;507,200" o:connectangles="0,0,0,0,0,0,0,0,0,0,0,0"/>
                  </v:shape>
                  <v:shape id="Freeform 115" o:spid="_x0000_s113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" path="m1077,372r-22,l1055,368r-4,-4l1049,356r-9,-18l1039,334r-10,-16l1008,296,960,260,916,218,875,174,835,128r15,l886,170r43,46l961,244r54,44l1029,304r14,22l1068,358r9,14xe" fillcolor="black" stroked="f">
                    <v:path arrowok="t" o:connecttype="custom" o:connectlocs="1077,372;1055,372;1055,368;1051,364;1049,356;1040,338;1039,334;1029,318;1008,296;960,260;916,218;875,174;835,128;850,128;886,170;929,216;961,244;1015,288;1029,304;1043,326;1068,358;1077,372" o:connectangles="0,0,0,0,0,0,0,0,0,0,0,0,0,0,0,0,0,0,0,0,0,0"/>
                  </v:shape>
                  <v:shape id="Freeform 116" o:spid="_x0000_s114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" path="m510,188r-5,l512,176r6,-16l525,146r8,-12l522,156r-10,26l510,188xe" fillcolor="black" stroked="f">
                    <v:path arrowok="t" o:connecttype="custom" o:connectlocs="510,188;505,188;512,176;518,160;525,146;533,134;522,156;512,182;510,188" o:connectangles="0,0,0,0,0,0,0,0,0"/>
                  </v:shape>
                  <v:shape id="Freeform 117" o:spid="_x0000_s114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" path="m444,139r-2,-1l443,138r1,1xe" fillcolor="black" stroked="f">
                    <v:path arrowok="t" o:connecttype="custom" o:connectlocs="444,139;442,138;443,138;444,139" o:connectangles="0,0,0,0"/>
                  </v:shape>
                  <v:shape id="Freeform 118" o:spid="_x0000_s114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" path="m505,230r-7,l497,222r-9,-22l458,154,444,139r3,1l468,164r21,30l492,200r15,l505,208r,22xe" fillcolor="black" stroked="f">
                    <v:path arrowok="t" o:connecttype="custom" o:connectlocs="505,230;498,230;497,222;488,200;458,154;444,139;447,140;468,164;489,194;492,200;507,200;505,208;505,230" o:connectangles="0,0,0,0,0,0,0,0,0,0,0,0,0"/>
                  </v:shape>
                  <v:shape id="Freeform 119" o:spid="_x0000_s114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" path="m519,268r-17,l496,240,479,204,459,172,441,152r17,16l472,188r13,20l496,230r9,l505,234r17,l521,236r-4,22l517,262r4,l519,268xe" fillcolor="black" stroked="f">
                    <v:path arrowok="t" o:connecttype="custom" o:connectlocs="519,268;502,268;496,240;479,204;459,172;441,152;458,168;472,188;485,208;496,230;505,230;505,234;522,234;521,236;517,258;517,262;521,262;519,268" o:connectangles="0,0,0,0,0,0,0,0,0,0,0,0,0,0,0,0,0,0"/>
                  </v:shape>
                  <v:shape id="Freeform 120" o:spid="_x0000_s114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" path="m515,234r-10,l506,232r6,-20l522,188r5,-8l527,182r-1,2l521,196r-7,28l514,232r1,2xe" fillcolor="black" stroked="f">
                    <v:path arrowok="t" o:connecttype="custom" o:connectlocs="515,234;505,234;506,232;512,212;522,188;527,180;527,182;526,184;521,196;514,224;514,232;515,234" o:connectangles="0,0,0,0,0,0,0,0,0,0,0,0"/>
                  </v:shape>
                  <v:shape id="Freeform 121" o:spid="_x0000_s114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" path="m453,197r-8,-7l449,192r4,5xe" fillcolor="black" stroked="f">
                    <v:path arrowok="t" o:connecttype="custom" o:connectlocs="453,197;445,190;449,192;453,197" o:connectangles="0,0,0,0"/>
                  </v:shape>
                  <v:shape id="Freeform 122" o:spid="_x0000_s114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" path="m510,310r-9,l504,308r-1,-14l497,266r-9,-20l474,226,453,197r3,3l474,222r18,24l501,264r,4l519,268r-9,32l510,310xe" fillcolor="black" stroked="f">
                    <v:path arrowok="t" o:connecttype="custom" o:connectlocs="510,310;501,310;504,308;503,294;497,266;488,246;474,226;453,197;456,200;474,222;492,246;501,264;501,268;519,268;510,300;510,310" o:connectangles="0,0,0,0,0,0,0,0,0,0,0,0,0,0,0,0"/>
                  </v:shape>
                  <v:shape id="Freeform 123" o:spid="_x0000_s114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" path="m509,316r-14,l494,313r,-1l487,290,465,254,439,220,418,198r22,20l471,254r23,38l501,310r9,l509,316xe" fillcolor="black" stroked="f">
                    <v:path arrowok="t" o:connecttype="custom" o:connectlocs="509,316;495,316;494,313;494,312;494,312;487,290;465,254;439,220;418,198;440,218;471,254;494,292;501,310;510,310;509,316" o:connectangles="0,0,0,0,0,0,0,0,0,0,0,0,0,0,0"/>
                  </v:shape>
                  <v:shape id="Freeform 124" o:spid="_x0000_s114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" path="m522,234r-7,l527,206r3,-4l530,206r-4,8l526,218r3,l522,234xe" fillcolor="black" stroked="f">
                    <v:path arrowok="t" o:connecttype="custom" o:connectlocs="522,234;515,234;527,206;530,202;530,206;526,214;526,218;529,218;522,234" o:connectangles="0,0,0,0,0,0,0,0,0"/>
                  </v:shape>
                  <v:shape id="Freeform 125" o:spid="_x0000_s114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" path="m529,218r-2,l534,206r,4l532,212r-3,6xe" fillcolor="black" stroked="f">
                    <v:path arrowok="t" o:connecttype="custom" o:connectlocs="529,218;527,218;534,206;534,210;532,212;529,218" o:connectangles="0,0,0,0,0,0"/>
                  </v:shape>
                  <v:shape id="Freeform 126" o:spid="_x0000_s115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" path="m431,240r-4,-4l430,238r1,2xe" fillcolor="black" stroked="f">
                    <v:path arrowok="t" o:connecttype="custom" o:connectlocs="431,240;427,236;430,238;431,240" o:connectangles="0,0,0,0"/>
                  </v:shape>
                  <v:shape id="Freeform 127" o:spid="_x0000_s115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" path="m515,324r-27,l489,322r-6,-16l462,274,431,240r11,8l477,286r14,22l491,310r3,2l494,314r1,2l517,316r-2,8xe" fillcolor="black" stroked="f">
                    <v:path arrowok="t" o:connecttype="custom" o:connectlocs="515,324;488,324;489,322;483,306;462,274;431,240;442,248;477,286;491,308;491,310;494,312;494,314;495,316;517,316;515,324" o:connectangles="0,0,0,0,0,0,0,0,0,0,0,0,0,0,0"/>
                  </v:shape>
                  <v:shape id="Freeform 128" o:spid="_x0000_s115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" path="m530,244r-2,l530,242r,2xe" fillcolor="black" stroked="f">
                    <v:path arrowok="t" o:connecttype="custom" o:connectlocs="530,244;528,244;530,242;530,244" o:connectangles="0,0,0,0"/>
                  </v:shape>
                  <v:shape id="Freeform 129" o:spid="_x0000_s115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" path="m527,246r1,-2l527,246xe" fillcolor="black" stroked="f">
                    <v:path arrowok="t" o:connecttype="custom" o:connectlocs="527,246;528,244;528,244;527,246" o:connectangles="0,0,0,0"/>
                  </v:shape>
                  <v:shape id="Freeform 130" o:spid="_x0000_s115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" path="m517,316r-6,l516,298r8,-20l538,256r12,-12l533,268r-5,10l528,282r-5,8l518,308r-1,8xe" fillcolor="black" stroked="f">
                    <v:path arrowok="t" o:connecttype="custom" o:connectlocs="517,316;511,316;516,298;524,278;538,256;550,244;533,268;528,278;528,282;523,290;518,308;517,316" o:connectangles="0,0,0,0,0,0,0,0,0,0,0,0"/>
                  </v:shape>
                  <v:shape id="Freeform 131" o:spid="_x0000_s115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" path="m521,262r-4,l521,256r6,-10l527,248r-1,2l526,252r-5,10xe" fillcolor="black" stroked="f">
                    <v:path arrowok="t" o:connecttype="custom" o:connectlocs="521,262;517,262;521,256;527,246;527,248;526,250;526,252;521,262" o:connectangles="0,0,0,0,0,0,0,0"/>
                  </v:shape>
                  <v:shape id="Freeform 132" o:spid="_x0000_s115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" path="m309,250r-14,l271,246r38,l309,250xe" fillcolor="black" stroked="f">
                    <v:path arrowok="t" o:connecttype="custom" o:connectlocs="309,250;295,250;271,246;309,246;309,250" o:connectangles="0,0,0,0,0"/>
                  </v:shape>
                  <v:shape id="Freeform 133" o:spid="_x0000_s115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" path="m512,358r-12,l500,356r-9,-18l470,308,447,282,432,268r-13,-8l424,262r18,10l463,292r21,24l486,322r2,2l515,324r-1,8l511,354r1,4xe" fillcolor="black" stroked="f">
                    <v:path arrowok="t" o:connecttype="custom" o:connectlocs="512,358;500,358;500,356;491,338;470,308;447,282;432,268;419,260;424,262;442,272;463,292;484,316;486,322;488,324;515,324;514,332;511,354;512,358" o:connectangles="0,0,0,0,0,0,0,0,0,0,0,0,0,0,0,0,0,0"/>
                  </v:shape>
                  <v:shape id="Freeform 134" o:spid="_x0000_s115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" path="m539,394r-10,l541,360r17,-34l581,298r31,-24l580,306r-22,34l549,358r-4,12l539,394xe" fillcolor="black" stroked="f">
                    <v:path arrowok="t" o:connecttype="custom" o:connectlocs="539,394;529,394;541,360;558,326;581,298;612,274;580,306;558,340;549,358;545,370;539,394" o:connectangles="0,0,0,0,0,0,0,0,0,0,0"/>
                  </v:shape>
                  <v:shape id="Freeform 135" o:spid="_x0000_s115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" path="m528,390r-27,l503,388r,-10l486,352,453,314,442,304r6,4l477,334r22,24l512,358r3,14l529,372r,4l528,390xe" fillcolor="black" stroked="f">
                    <v:path arrowok="t" o:connecttype="custom" o:connectlocs="528,390;501,390;503,388;503,378;486,352;453,314;442,304;448,308;477,334;499,358;512,358;515,372;529,372;529,376;528,390" o:connectangles="0,0,0,0,0,0,0,0,0,0,0,0,0,0,0"/>
                  </v:shape>
                  <v:shape id="Freeform 136" o:spid="_x0000_s116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" path="m529,372r-14,l521,354r8,-32l534,310r2,-4l536,310r-1,2l534,316r-3,14l528,348r1,4l533,352r-3,16l529,372xe" fillcolor="black" stroked="f">
                    <v:path arrowok="t" o:connecttype="custom" o:connectlocs="529,372;515,372;521,354;529,322;534,310;536,306;536,310;535,312;534,316;531,330;528,348;529,352;533,352;530,368;529,372" o:connectangles="0,0,0,0,0,0,0,0,0,0,0,0,0,0,0"/>
                  </v:shape>
                  <v:shape id="Freeform 137" o:spid="_x0000_s116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" path="m494,313r,-1l494,313xe" fillcolor="black" stroked="f">
                    <v:path arrowok="t" o:connecttype="custom" o:connectlocs="494,313;494,312;494,312;494,313" o:connectangles="0,0,0,0"/>
                  </v:shape>
                  <v:shape id="Freeform 138" o:spid="_x0000_s116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" path="m533,352r-4,l541,328r,4l536,340r-3,12xe" fillcolor="black" stroked="f">
                    <v:path arrowok="t" o:connecttype="custom" o:connectlocs="533,352;529,352;541,328;541,332;536,340;533,352" o:connectangles="0,0,0,0,0,0"/>
                  </v:shape>
                  <v:shape id="Freeform 139" o:spid="_x0000_s116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" path="m341,352r-1,l388,342r39,4l375,346r-34,6xe" fillcolor="black" stroked="f">
                    <v:path arrowok="t" o:connecttype="custom" o:connectlocs="341,352;340,352;388,342;427,346;375,346;341,352" o:connectangles="0,0,0,0,0,0"/>
                  </v:shape>
                  <v:shape id="Freeform 140" o:spid="_x0000_s116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" path="m530,464r-6,-2l522,460r1,-4l523,440r-7,-16l505,410,494,394,476,380,457,366,422,352r-24,-6l427,346r36,16l501,390r27,l528,392r1,2l539,394r,2l540,398r7,l541,406r-13,l527,408r-2,10l527,428r7,24l533,460r-3,4xe" fillcolor="black" stroked="f">
                    <v:path arrowok="t" o:connecttype="custom" o:connectlocs="530,464;524,462;522,460;523,456;523,440;516,424;505,410;494,394;476,380;457,366;422,352;398,346;427,346;463,362;501,390;528,390;528,392;529,394;539,394;539,396;540,398;547,398;541,406;528,406;527,408;525,418;527,428;534,452;533,460;530,464" o:connectangles="0,0,0,0,0,0,0,0,0,0,0,0,0,0,0,0,0,0,0,0,0,0,0,0,0,0,0,0,0,0"/>
                  </v:shape>
                  <v:shape id="Freeform 141" o:spid="_x0000_s116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" path="m678,364r29,-14l784,348r6,2l749,350r-35,4l678,364xe" fillcolor="black" stroked="f">
                    <v:path arrowok="t" o:connecttype="custom" o:connectlocs="678,364;707,350;784,348;790,350;749,350;714,354;678,364" o:connectangles="0,0,0,0,0,0,0"/>
                  </v:shape>
                  <v:shape id="Freeform 142" o:spid="_x0000_s116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" path="m870,386r-13,l852,380,812,360r-23,-8l749,350r41,l856,374r14,12xe" fillcolor="black" stroked="f">
                    <v:path arrowok="t" o:connecttype="custom" o:connectlocs="870,386;857,386;852,380;812,360;789,352;749,350;790,350;856,374;870,386" o:connectangles="0,0,0,0,0,0,0,0,0"/>
                  </v:shape>
                  <v:shape id="Freeform 143" o:spid="_x0000_s116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" path="m1074,422r-4,-8l1070,412r-13,-26l1048,370r-11,-14l1037,352r3,2l1051,366r3,6l1077,372r2,2l1057,374r,4l1067,400r5,16l1074,420r,2xe" fillcolor="black" stroked="f">
                    <v:path arrowok="t" o:connecttype="custom" o:connectlocs="1074,422;1070,414;1070,412;1057,386;1048,370;1037,356;1037,352;1040,354;1051,366;1054,372;1077,372;1079,374;1057,374;1057,378;1067,400;1072,416;1074,420;1074,422" o:connectangles="0,0,0,0,0,0,0,0,0,0,0,0,0,0,0,0,0,0"/>
                  </v:shape>
                  <v:shape id="Freeform 144" o:spid="_x0000_s116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" path="m547,398r-7,l573,364r3,-2l561,380r-14,18xe" fillcolor="black" stroked="f">
                    <v:path arrowok="t" o:connecttype="custom" o:connectlocs="547,398;540,398;573,364;576,362;561,380;547,398" o:connectangles="0,0,0,0,0,0"/>
                  </v:shape>
                  <v:shape id="Freeform 145" o:spid="_x0000_s116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" path="m627,388r50,-24l678,364r-51,24xe" fillcolor="black" stroked="f">
                    <v:path arrowok="t" o:connecttype="custom" o:connectlocs="627,388;677,364;678,364;627,388" o:connectangles="0,0,0,0"/>
                  </v:shape>
                  <v:shape id="Freeform 146" o:spid="_x0000_s117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" path="m686,384r3,-2l769,368r23,l819,374r-44,l741,376r-36,4l686,384xe" fillcolor="black" stroked="f">
                    <v:path arrowok="t" o:connecttype="custom" o:connectlocs="686,384;689,382;769,368;792,368;819,374;775,374;741,376;705,380;686,384" o:connectangles="0,0,0,0,0,0,0,0,0"/>
                  </v:shape>
                  <v:shape id="Freeform 147" o:spid="_x0000_s117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" path="m569,470r-2,l568,466r4,-2l593,462r32,-6l652,448r74,-36l790,398r3,-2l794,396r-8,-2l843,394r-4,-4l805,378r-30,-4l819,374r9,2l857,386r13,l900,412r-45,l875,430r-83,l721,440r-89,28l597,468r-28,2xe" fillcolor="black" stroked="f">
                    <v:path arrowok="t" o:connecttype="custom" o:connectlocs="569,470;567,470;568,466;572,464;593,462;625,456;652,448;726,412;790,398;793,396;794,396;786,394;843,394;839,390;805,378;775,374;819,374;828,376;857,386;870,386;900,412;855,412;875,430;792,430;721,440;632,468;597,468;569,470" o:connectangles="0,0,0,0,0,0,0,0,0,0,0,0,0,0,0,0,0,0,0,0,0,0,0,0,0,0,0,0"/>
                  </v:shape>
                  <v:shape id="Freeform 148" o:spid="_x0000_s117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" path="m1058,376r-1,-2l1060,374r-2,2xe" fillcolor="black" stroked="f">
                    <v:path arrowok="t" o:connecttype="custom" o:connectlocs="1058,376;1057,374;1060,374;1058,376" o:connectangles="0,0,0,0"/>
                  </v:shape>
                  <v:shape id="Freeform 149" o:spid="_x0000_s117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" path="m1092,434r-4,-8l1064,378r-3,-4l1079,374r9,14l1075,388r,2l1089,424r3,6l1092,434xe" fillcolor="black" stroked="f">
                    <v:path arrowok="t" o:connecttype="custom" o:connectlocs="1092,434;1088,426;1064,378;1061,374;1079,374;1088,388;1075,388;1075,390;1089,424;1092,430;1092,434" o:connectangles="0,0,0,0,0,0,0,0,0,0,0"/>
                  </v:shape>
                  <v:shape id="Freeform 150" o:spid="_x0000_s117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" path="m22,740r-8,l14,738r6,-12l24,718r3,-12l32,698r2,-10l66,630,93,566r19,-60l138,446r49,-60l188,388r-42,56l122,492r-17,50l83,608,65,644,49,674,35,704,22,740xe" fillcolor="black" stroked="f">
                    <v:path arrowok="t" o:connecttype="custom" o:connectlocs="22,740;14,740;14,738;20,726;24,718;27,706;32,698;34,688;66,630;93,566;112,506;138,446;187,386;188,388;146,444;122,492;105,542;83,608;65,644;49,674;35,704;22,740" o:connectangles="0,0,0,0,0,0,0,0,0,0,0,0,0,0,0,0,0,0,0,0,0,0"/>
                  </v:shape>
                  <v:shape id="Freeform 151" o:spid="_x0000_s117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" path="m565,442r-2,l561,440r4,-4l618,428r43,-10l712,398r31,-8l777,388r35,2l843,394r-93,l709,404r-44,18l631,430r-51,10l565,442xe" fillcolor="black" stroked="f">
                    <v:path arrowok="t" o:connecttype="custom" o:connectlocs="565,442;563,442;561,440;565,436;618,428;661,418;712,398;743,390;777,388;812,390;843,394;750,394;709,404;665,422;631,430;580,440;565,442" o:connectangles="0,0,0,0,0,0,0,0,0,0,0,0,0,0,0,0,0"/>
                  </v:shape>
                  <v:shape id="Freeform 152" o:spid="_x0000_s117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" path="m1189,740r-12,l1154,680r-19,-48l1122,580r-3,-66l1115,480r-8,-34l1093,416r-18,-28l1088,388r39,92l1133,576r5,32l1141,616r11,32l1178,708r11,32xe" fillcolor="black" stroked="f">
                    <v:path arrowok="t" o:connecttype="custom" o:connectlocs="1189,740;1177,740;1154,680;1135,632;1122,580;1119,514;1115,480;1107,446;1093,416;1075,388;1088,388;1127,480;1133,576;1138,608;1141,616;1152,648;1178,708;1189,740" o:connectangles="0,0,0,0,0,0,0,0,0,0,0,0,0,0,0,0,0,0"/>
                  </v:shape>
                  <v:shape id="Freeform 153" o:spid="_x0000_s117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" path="m538,412r-5,-4l528,406r13,l538,410r,2xe" fillcolor="black" stroked="f">
                    <v:path arrowok="t" o:connecttype="custom" o:connectlocs="538,412;533,408;528,406;541,406;538,410;538,412" o:connectangles="0,0,0,0,0,0"/>
                  </v:shape>
                  <v:shape id="Freeform 154" o:spid="_x0000_s117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" path="m920,434r-2,l904,428r-17,-8l869,414r-14,-2l900,412r20,18l920,434xe" fillcolor="black" stroked="f">
                    <v:path arrowok="t" o:connecttype="custom" o:connectlocs="920,434;918,434;904,428;887,420;869,414;855,412;900,412;920,430;920,434" o:connectangles="0,0,0,0,0,0,0,0,0"/>
                  </v:shape>
                  <v:shape id="Freeform 155" o:spid="_x0000_s117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" path="m1076,430r-2,-8l1076,424r,6xe" fillcolor="black" stroked="f">
                    <v:path arrowok="t" o:connecttype="custom" o:connectlocs="1076,430;1074,422;1076,424;1076,430" o:connectangles="0,0,0,0"/>
                  </v:shape>
                  <v:shape id="Freeform 156" o:spid="_x0000_s118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" path="m934,740r-9,l923,690r,-16l927,616r-4,-58l901,498,856,444,792,430r65,l906,486r23,58l936,604r-1,56l934,672r,68xe" fillcolor="black" stroked="f">
                    <v:path arrowok="t" o:connecttype="custom" o:connectlocs="934,740;925,740;923,690;923,674;927,616;923,558;901,498;856,444;792,430;857,430;906,486;929,544;936,604;935,660;934,672;934,740" o:connectangles="0,0,0,0,0,0,0,0,0,0,0,0,0,0,0,0"/>
                  </v:shape>
                  <v:shape id="Freeform 157" o:spid="_x0000_s118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" path="m946,538r-2,-2l938,520,920,490,901,462,866,434r-7,-4l875,430r12,10l907,460r16,26l944,526r2,12xe" fillcolor="black" stroked="f">
                    <v:path arrowok="t" o:connecttype="custom" o:connectlocs="946,538;944,536;938,520;920,490;901,462;866,434;859,430;875,430;887,440;907,460;923,486;944,526;946,538" o:connectangles="0,0,0,0,0,0,0,0,0,0,0,0,0"/>
                  </v:shape>
                  <v:shape id="Freeform 158" o:spid="_x0000_s118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" path="m1092,434r,xe" fillcolor="black" stroked="f">
                    <v:path arrowok="t" o:connecttype="custom" o:connectlocs="1092,434;1092,434" o:connectangles="0,0"/>
                  </v:shape>
                  <v:shape id="Freeform 159" o:spid="_x0000_s118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" path="m1094,436r-1,l1092,434r2,l1094,436xe" fillcolor="black" stroked="f">
                    <v:path arrowok="t" o:connecttype="custom" o:connectlocs="1094,436;1093,436;1092,434;1094,434;1094,436" o:connectangles="0,0,0,0,0"/>
                  </v:shape>
                  <v:shape id="Freeform 160" o:spid="_x0000_s118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" path="m1155,740r-9,l1125,670r-28,-66l1073,536r-10,-72l1064,464r17,72l1106,604r27,68l1155,740xe" fillcolor="black" stroked="f">
                    <v:path arrowok="t" o:connecttype="custom" o:connectlocs="1155,740;1146,740;1125,670;1097,604;1073,536;1063,464;1064,464;1081,536;1106,604;1133,672;1155,740" o:connectangles="0,0,0,0,0,0,0,0,0,0,0"/>
                  </v:shape>
                  <v:shape id="Freeform 161" o:spid="_x0000_s118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" path="m593,480r,-2l595,474r4,-4l597,468r35,l593,480xe" fillcolor="black" stroked="f">
                    <v:path arrowok="t" o:connecttype="custom" o:connectlocs="593,480;593,478;595,474;599,470;597,468;632,468;593,480" o:connectangles="0,0,0,0,0,0,0"/>
                  </v:shape>
                  <v:shape id="Freeform 162" o:spid="_x0000_s118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" path="m947,539r-1,-1l947,538r,1xe" fillcolor="black" stroked="f">
                    <v:path arrowok="t" o:connecttype="custom" o:connectlocs="947,539;946,538;947,538;947,539" o:connectangles="0,0,0,0"/>
                  </v:shape>
                  <v:shape id="Freeform 163" o:spid="_x0000_s118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" path="m952,560r-2,-6l948,550r-1,-8l947,539r1,5l950,548r,4l952,556r,4xe" fillcolor="black" stroked="f">
                    <v:path arrowok="t" o:connecttype="custom" o:connectlocs="952,560;950,554;948,550;947,542;947,539;948,544;950,548;950,552;952,556;952,560" o:connectangles="0,0,0,0,0,0,0,0,0,0"/>
                  </v:shape>
                  <v:shape id="Freeform 164" o:spid="_x0000_s1188"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" path="m1095,740r-6,l1081,690r-10,-50l1059,592r-16,-48l1044,542r4,4l1062,586r18,74l1093,726r2,14xe" fillcolor="black" stroked="f">
                    <v:path arrowok="t" o:connecttype="custom" o:connectlocs="1095,740;1089,740;1081,690;1071,640;1059,592;1043,544;1044,542;1048,546;1062,586;1080,660;1093,726;1095,740" o:connectangles="0,0,0,0,0,0,0,0,0,0,0,0"/>
                  </v:shape>
                  <v:shape id="Freeform 165" o:spid="_x0000_s1189"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" path="m1050,740r-5,l1031,648r-5,-26l1022,602r1,l1027,608r15,82l1050,740xe" fillcolor="black" stroked="f">
                    <v:path arrowok="t" o:connecttype="custom" o:connectlocs="1050,740;1045,740;1031,648;1026,622;1022,602;1023,602;1027,608;1042,690;1050,740" o:connectangles="0,0,0,0,0,0,0,0,0"/>
                  </v:shape>
                  <v:shape id="Freeform 166" o:spid="_x0000_s1190"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" path="m1003,740r-5,l991,698,977,614r2,-2l981,614r22,126xe" fillcolor="black" stroked="f">
                    <v:path arrowok="t" o:connecttype="custom" o:connectlocs="1003,740;998,740;991,698;977,614;979,612;981,614;1003,740" o:connectangles="0,0,0,0,0,0,0"/>
                  </v:shape>
                  <v:shape id="Freeform 167" o:spid="_x0000_s1191"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" path="m1118,740r-7,l1105,720r-10,-40l1089,644r-5,-20l1088,632r9,26l1107,702r11,36l1118,740xe" fillcolor="black" stroked="f">
                    <v:path arrowok="t" o:connecttype="custom" o:connectlocs="1118,740;1111,740;1105,720;1095,680;1089,644;1084,624;1088,632;1097,658;1107,702;1118,738;1118,740" o:connectangles="0,0,0,0,0,0,0,0,0,0,0"/>
                  </v:shape>
                  <v:shape id="Freeform 168" o:spid="_x0000_s1192"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" path="m187,704r-12,l177,700r,-18l180,674r4,-18l187,652r2,l190,658r-2,28l188,690r-1,14xe" fillcolor="black" stroked="f">
                    <v:path arrowok="t" o:connecttype="custom" o:connectlocs="187,704;175,704;177,700;177,682;180,674;184,656;187,652;189,652;190,658;188,686;188,690;187,704" o:connectangles="0,0,0,0,0,0,0,0,0,0,0,0"/>
                  </v:shape>
                  <v:shape id="Freeform 169" o:spid="_x0000_s1193"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" path="m178,658r,-4l178,658xe" fillcolor="black" stroked="f">
                    <v:path arrowok="t" o:connecttype="custom" o:connectlocs="178,658;178,654;178,658;178,658" o:connectangles="0,0,0,0"/>
                  </v:shape>
                  <v:shape id="Freeform 170" o:spid="_x0000_s1194"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" path="m185,740r-17,l172,694r-1,-8l175,668r,-8l178,658r-3,40l175,704r12,l187,720r,5l185,740xe" fillcolor="black" stroked="f">
                    <v:path arrowok="t" o:connecttype="custom" o:connectlocs="185,740;168,740;172,694;171,686;175,668;175,660;178,658;175,698;175,704;187,704;187,720;187,725;185,740" o:connectangles="0,0,0,0,0,0,0,0,0,0,0,0,0"/>
                  </v:shape>
                  <v:shape id="Freeform 171" o:spid="_x0000_s1195"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" path="m973,740r-5,l968,724r-2,-26l962,670r2,-2l965,668r2,6l972,712r1,28xe" fillcolor="black" stroked="f">
                    <v:path arrowok="t" o:connecttype="custom" o:connectlocs="973,740;968,740;968,724;966,698;962,670;964,668;965,668;967,674;972,712;973,740" o:connectangles="0,0,0,0,0,0,0,0,0,0"/>
                  </v:shape>
                  <v:shape id="Freeform 172" o:spid="_x0000_s1196"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" path="m146,725r,-5l148,718r,-8l148,720r-2,5xe" fillcolor="black" stroked="f">
                    <v:path arrowok="t" o:connecttype="custom" o:connectlocs="146,725;146,720;148,718;148,710;148,720;146,725" o:connectangles="0,0,0,0,0,0"/>
                  </v:shape>
                  <v:shape id="Freeform 173" o:spid="_x0000_s1197" style="position:absolute;left:187;width:1189;height:740;visibility:visible;mso-wrap-style:square;v-text-anchor:top" coordsize="118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" path="m145,740r-3,l143,730r3,-5l145,740xe" fillcolor="black" stroked="f">
                    <v:path arrowok="t" o:connecttype="custom" o:connectlocs="145,740;142,740;143,730;146,725;145,740" o:connectangles="0,0,0,0,0"/>
                  </v:shape>
                </v:group>
                <v:group id="Group 174" o:spid="_x0000_s1198" style="position:absolute;left:683;top:15;width:73;height:45" coordorigin="683,15"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75" o:spid="_x0000_s1199" style="position:absolute;left:683;top:15;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" path="m24,45l14,32,,17,,15,11,7,35,1,40,,59,4r9,6l73,10,38,30,25,44r-1,1xe" fillcolor="#d9d9d9" stroked="f">
                    <v:path arrowok="t" o:connecttype="custom" o:connectlocs="24,60;14,47;0,32;0,30;11,22;35,16;40,15;59,19;68,25;73,25;38,45;25,59;24,60" o:connectangles="0,0,0,0,0,0,0,0,0,0,0,0,0"/>
                  </v:shape>
                </v:group>
                <v:group id="Group 176" o:spid="_x0000_s1200" style="position:absolute;left:783;top:21;width:15;height:7" coordorigin="783,21"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77" o:spid="_x0000_s1201" style="position:absolute;left:783;top:21;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" path="m,7l5,4,15,,,7xe" fillcolor="black" stroked="f">
                    <v:path arrowok="t" o:connecttype="custom" o:connectlocs="0,28;5,25;15,21;0,28" o:connectangles="0,0,0,0"/>
                  </v:shape>
                </v:group>
                <v:group id="Group 178" o:spid="_x0000_s1202" style="position:absolute;left:773;top:30;width:6;height:3" coordorigin="773,30"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79" o:spid="_x0000_s1203" style="position:absolute;left:773;top:30;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" path="m1,3l,3,5,,1,3xe" fillcolor="black" stroked="f">
                    <v:path arrowok="t" o:connecttype="custom" o:connectlocs="1,33;0,33;5,30;1,33" o:connectangles="0,0,0,0"/>
                  </v:shape>
                </v:group>
                <v:group id="Group 180" o:spid="_x0000_s1204" style="position:absolute;left:718;top:36;width:27;height:21" coordorigin="718,36"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81" o:spid="_x0000_s1205" style="position:absolute;left:718;top:36;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" path="m,20l5,13,21,3,26,,19,7,,20xe" stroked="f">
                    <v:path arrowok="t" o:connecttype="custom" o:connectlocs="0,56;5,49;21,39;26,36;19,43;0,56" o:connectangles="0,0,0,0,0,0"/>
                  </v:shape>
                </v:group>
                <v:group id="Group 182" o:spid="_x0000_s1206" style="position:absolute;left:760;top:36;width:5;height:3" coordorigin="760,36"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83" o:spid="_x0000_s1207" style="position:absolute;left:760;top:36;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" path="m,3l4,,5,,,3xe" fillcolor="black" stroked="f">
                    <v:path arrowok="t" o:connecttype="custom" o:connectlocs="0,39;4,36;5,36;0,39" o:connectangles="0,0,0,0"/>
                  </v:shape>
                </v:group>
                <v:group id="Group 184" o:spid="_x0000_s1208" style="position:absolute;left:632;top:46;width:58;height:62" coordorigin="632,46"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85" o:spid="_x0000_s1209" style="position:absolute;left:632;top:46;width:58;height:6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" path="m56,61l50,54,29,21,8,4,55,55r2,5l57,61r-1,xe" fillcolor="black" stroked="f">
                    <v:path arrowok="t" o:connecttype="custom" o:connectlocs="56,107;50,100;29,67;8,50;55,101;57,106;57,107;56,107" o:connectangles="0,0,0,0,0,0,0,0"/>
                  </v:shape>
                </v:group>
                <v:group id="Group 186" o:spid="_x0000_s1210" style="position:absolute;left:685;top:53;width:20;height:23" coordorigin="685,53"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87" o:spid="_x0000_s1211" style="position:absolute;left:685;top:53;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" path="m15,23l7,13,,,14,11r5,l15,23xe" fillcolor="#d9d9d9" stroked="f">
                    <v:path arrowok="t" o:connecttype="custom" o:connectlocs="15,76;7,66;0,53;14,64;19,64;15,76" o:connectangles="0,0,0,0,0,0"/>
                  </v:shape>
                  <v:shape id="Freeform 188" o:spid="_x0000_s1212" style="position:absolute;left:685;top:53;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" path="m19,11r-1,l20,9r-1,2xe" fillcolor="#d9d9d9" stroked="f">
                    <v:path arrowok="t" o:connecttype="custom" o:connectlocs="19,64;18,64;20,62;19,64" o:connectangles="0,0,0,0"/>
                  </v:shape>
                </v:group>
                <v:group id="Group 189" o:spid="_x0000_s1213" style="position:absolute;left:618;top:58;width:68;height:67" coordorigin="618,58" coordsize="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90" o:spid="_x0000_s1214" style="position:absolute;left:618;top:58;width:68;height:67;visibility:visible;mso-wrap-style:square;v-text-anchor:top" coordsize="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" path="m67,67r-2,l55,49,34,20,20,8,2,2,,2,,,16,5,36,18,51,37,66,62r1,5xe" fillcolor="black" stroked="f">
                    <v:path arrowok="t" o:connecttype="custom" o:connectlocs="67,125;65,125;55,107;34,78;20,66;2,60;0,60;0,58;16,63;36,76;51,95;66,120;67,125" o:connectangles="0,0,0,0,0,0,0,0,0,0,0,0,0"/>
                  </v:shape>
                </v:group>
                <v:group id="Group 191" o:spid="_x0000_s1215" style="position:absolute;left:856;top:59;width:150;height:77" coordorigin="856,59" coordsize="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92" o:spid="_x0000_s1216" style="position:absolute;left:856;top:59;width:150;height:77;visibility:visible;mso-wrap-style:square;v-text-anchor:top" coordsize="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" path="m1,13l,13,,10,5,3,14,,45,2,55,5,22,5,9,7,1,13xe" fillcolor="black" stroked="f">
                    <v:path arrowok="t" o:connecttype="custom" o:connectlocs="1,72;0,72;0,69;5,62;14,59;45,61;55,64;22,64;9,66;1,72" o:connectangles="0,0,0,0,0,0,0,0,0,0"/>
                  </v:shape>
                  <v:shape id="Freeform 193" o:spid="_x0000_s1217" style="position:absolute;left:856;top:59;width:150;height:77;visibility:visible;mso-wrap-style:square;v-text-anchor:top" coordsize="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" path="m149,77r-2,l121,48,99,30,70,13,49,7,22,5r33,l121,45r28,30l149,77xe" fillcolor="black" stroked="f">
                    <v:path arrowok="t" o:connecttype="custom" o:connectlocs="149,136;147,136;121,107;99,89;70,72;49,66;22,64;55,64;121,104;149,134;149,136" o:connectangles="0,0,0,0,0,0,0,0,0,0,0"/>
                  </v:shape>
                </v:group>
                <v:group id="Group 194" o:spid="_x0000_s1218" style="position:absolute;left:756;top:63;width:18;height:11" coordorigin="756,63"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95" o:spid="_x0000_s1219" style="position:absolute;left:756;top:63;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" path="m,11l16,r2,l,11xe" fillcolor="black" stroked="f">
                    <v:path arrowok="t" o:connecttype="custom" o:connectlocs="0,74;16,63;18,63;0,74" o:connectangles="0,0,0,0"/>
                  </v:shape>
                </v:group>
                <v:group id="Group 196" o:spid="_x0000_s1220" style="position:absolute;left:620;top:65;width:12;height:8" coordorigin="620,65"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97" o:spid="_x0000_s1221" style="position:absolute;left:620;top:65;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" path="m11,8l,,7,4r4,4xe" fillcolor="black" stroked="f">
                    <v:path arrowok="t" o:connecttype="custom" o:connectlocs="11,73;0,65;7,69;11,73" o:connectangles="0,0,0,0"/>
                  </v:shape>
                </v:group>
                <v:group id="Group 198" o:spid="_x0000_s1222" style="position:absolute;left:762;top:70;width:15;height:9" coordorigin="762,70"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99" o:spid="_x0000_s1223" style="position:absolute;left:762;top:70;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" path="m,8l14,,10,4,,8xe" fillcolor="black" stroked="f">
                    <v:path arrowok="t" o:connecttype="custom" o:connectlocs="0,78;14,70;10,74;0,78" o:connectangles="0,0,0,0"/>
                  </v:shape>
                </v:group>
                <v:group id="Group 200" o:spid="_x0000_s1224" style="position:absolute;left:852;top:72;width:146;height:70" coordorigin="852,72" coordsize="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201" o:spid="_x0000_s1225" style="position:absolute;left:852;top:72;width:146;height:70;visibility:visible;mso-wrap-style:square;v-text-anchor:top" coordsize="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" path="m2,11l,8,2,5,12,2,24,,57,4r2,1l44,5,2,11xe" fillcolor="black" stroked="f">
                    <v:path arrowok="t" o:connecttype="custom" o:connectlocs="2,83;0,80;2,77;12,74;24,72;57,76;59,77;44,77;2,83" o:connectangles="0,0,0,0,0,0,0,0,0"/>
                  </v:shape>
                  <v:shape id="Freeform 202" o:spid="_x0000_s1226" style="position:absolute;left:852;top:72;width:146;height:70;visibility:visible;mso-wrap-style:square;v-text-anchor:top" coordsize="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" path="m145,69l115,41,81,17,44,5r15,l81,13r24,17l134,57r11,12xe" fillcolor="black" stroked="f">
                    <v:path arrowok="t" o:connecttype="custom" o:connectlocs="145,141;115,113;81,89;44,77;59,77;81,85;105,102;134,129;145,141" o:connectangles="0,0,0,0,0,0,0,0,0"/>
                  </v:shape>
                </v:group>
                <v:group id="Group 203" o:spid="_x0000_s1227" style="position:absolute;left:632;top:73;width:2;height:2" coordorigin="632,7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204" o:spid="_x0000_s1228" style="position:absolute;left:632;top:7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" path="m,l1,e" filled="f" strokeweight=".01694mm">
                    <v:path arrowok="t" o:connecttype="custom" o:connectlocs="0,0;2,0" o:connectangles="0,0"/>
                  </v:shape>
                </v:group>
                <v:group id="Group 205" o:spid="_x0000_s1229" style="position:absolute;left:748;top:77;width:2;height:2" coordorigin="748,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206" o:spid="_x0000_s1230" style="position:absolute;left:748;top:7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" path="m,l1,e" filled="f" strokeweight=".01728mm">
                    <v:path arrowok="t" o:connecttype="custom" o:connectlocs="0,0;2,0" o:connectangles="0,0"/>
                  </v:shape>
                </v:group>
                <v:group id="Group 207" o:spid="_x0000_s1231" style="position:absolute;left:755;top:84;width:2;height:2" coordorigin="755,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208" o:spid="_x0000_s1232" style="position:absolute;left:755;top:8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" path="m,l1,e" filled="f" strokeweight=".01694mm">
                    <v:path arrowok="t" o:connecttype="custom" o:connectlocs="0,0;2,0" o:connectangles="0,0"/>
                  </v:shape>
                </v:group>
                <v:group id="Group 209" o:spid="_x0000_s1233" style="position:absolute;left:751;top:88;width:2;height:2" coordorigin="751,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10" o:spid="_x0000_s1234" style="position:absolute;left:751;top:8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" path="m,l1,e" filled="f" strokeweight=".01694mm">
                    <v:path arrowok="t" o:connecttype="custom" o:connectlocs="0,0;2,0" o:connectangles="0,0"/>
                  </v:shape>
                </v:group>
                <v:group id="Group 211" o:spid="_x0000_s1235" style="position:absolute;left:730;top:90;width:2;height:2" coordorigin="730,9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12" o:spid="_x0000_s1236" style="position:absolute;left:730;top:9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" path="m,l1,e" filled="f" strokeweight=".01694mm">
                    <v:path arrowok="t" o:connecttype="custom" o:connectlocs="0,0;2,0" o:connectangles="0,0"/>
                  </v:shape>
                </v:group>
                <v:group id="Group 213" o:spid="_x0000_s1237" style="position:absolute;left:774;top:91;width:8;height:5" coordorigin="774,91"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214" o:spid="_x0000_s1238" style="position:absolute;left:774;top:91;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" path="m,5r,l6,,7,,5,3,,5xe" fillcolor="black" stroked="f">
                    <v:path arrowok="t" o:connecttype="custom" o:connectlocs="0,96;0,96;6,91;7,91;5,94;0,96" o:connectangles="0,0,0,0,0,0"/>
                  </v:shape>
                </v:group>
                <v:group id="Group 215" o:spid="_x0000_s1239" style="position:absolute;left:632;top:92;width:2;height:2" coordorigin="632,9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216" o:spid="_x0000_s1240" style="position:absolute;left:632;top:9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" path="m,l1,e" filled="f" strokeweight=".01694mm">
                    <v:path arrowok="t" o:connecttype="custom" o:connectlocs="0,0;2,0" o:connectangles="0,0"/>
                  </v:shape>
                </v:group>
                <v:group id="Group 217" o:spid="_x0000_s1241" style="position:absolute;left:728;top:92;width:2;height:2" coordorigin="728,9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218" o:spid="_x0000_s1242" style="position:absolute;left:728;top:9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" path="m,l1,e" filled="f" strokeweight=".01694mm">
                    <v:path arrowok="t" o:connecttype="custom" o:connectlocs="0,0;2,0" o:connectangles="0,0"/>
                  </v:shape>
                </v:group>
                <v:group id="Group 219" o:spid="_x0000_s1243" style="position:absolute;left:722;top:95;width:2;height:2" coordorigin="722,9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220" o:spid="_x0000_s1244" style="position:absolute;left:722;top:9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" path="m,l1,e" filled="f" strokeweight=".01728mm">
                    <v:path arrowok="t" o:connecttype="custom" o:connectlocs="0,0;2,0" o:connectangles="0,0"/>
                  </v:shape>
                </v:group>
                <v:group id="Group 221" o:spid="_x0000_s1245" style="position:absolute;left:641;top:102;width:2;height:2" coordorigin="641,10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222" o:spid="_x0000_s1246" style="position:absolute;left:641;top:10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" path="m1,2l,,1,r,2xe" fillcolor="black" stroked="f">
                    <v:path arrowok="t" o:connecttype="custom" o:connectlocs="2,104;0,102;2,102;2,104" o:connectangles="0,0,0,0"/>
                  </v:shape>
                </v:group>
                <v:group id="Group 223" o:spid="_x0000_s1247" style="position:absolute;left:643;top:104;width:4;height:6" coordorigin="643,104"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224" o:spid="_x0000_s1248" style="position:absolute;left:643;top:104;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" path="m4,5l,2,1,,4,3r,2xe" fillcolor="black" stroked="f">
                    <v:path arrowok="t" o:connecttype="custom" o:connectlocs="4,109;0,106;1,104;4,107;4,109" o:connectangles="0,0,0,0,0"/>
                  </v:shape>
                </v:group>
                <v:group id="Group 225" o:spid="_x0000_s1249" style="position:absolute;left:727;top:108;width:2;height:2" coordorigin="727,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226" o:spid="_x0000_s1250" style="position:absolute;left:727;top:10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" path="m,l1,e" filled="f" strokeweight=".01694mm">
                    <v:path arrowok="t" o:connecttype="custom" o:connectlocs="0,0;2,0" o:connectangles="0,0"/>
                  </v:shape>
                </v:group>
                <v:group id="Group 227" o:spid="_x0000_s1251" style="position:absolute;left:725;top:111;width:2;height:2" coordorigin="725,11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228" o:spid="_x0000_s1252" style="position:absolute;left:725;top:11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" path="m,l1,e" filled="f" strokeweight=".01728mm">
                    <v:path arrowok="t" o:connecttype="custom" o:connectlocs="0,0;2,0" o:connectangles="0,0"/>
                  </v:shape>
                </v:group>
                <v:group id="Group 229" o:spid="_x0000_s1253" style="position:absolute;left:618;top:112;width:2;height:2" coordorigin="618,1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230" o:spid="_x0000_s1254" style="position:absolute;left:618;top:1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" path="m,l1,e" filled="f" strokeweight=".01694mm">
                    <v:path arrowok="t" o:connecttype="custom" o:connectlocs="0,0;2,0" o:connectangles="0,0"/>
                  </v:shape>
                </v:group>
                <v:group id="Group 231" o:spid="_x0000_s1255" style="position:absolute;left:869;top:112;width:105;height:31" coordorigin="869,112" coordsize="1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232" o:spid="_x0000_s1256" style="position:absolute;left:869;top:112;width:105;height:31;visibility:visible;mso-wrap-style:square;v-text-anchor:top" coordsize="1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" path="m3,15l,14,,10,4,6,20,,52,4r5,2l42,6,19,8,3,15xe" fillcolor="black" stroked="f">
                    <v:path arrowok="t" o:connecttype="custom" o:connectlocs="3,127;0,126;0,122;4,118;20,112;52,116;57,118;42,118;19,120;3,127" o:connectangles="0,0,0,0,0,0,0,0,0,0"/>
                  </v:shape>
                  <v:shape id="Freeform 233" o:spid="_x0000_s1257" style="position:absolute;left:869;top:112;width:105;height:31;visibility:visible;mso-wrap-style:square;v-text-anchor:top" coordsize="1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" path="m105,31l67,12,42,6r15,l77,13r24,14l105,31xe" fillcolor="black" stroked="f">
                    <v:path arrowok="t" o:connecttype="custom" o:connectlocs="105,143;67,124;42,118;57,118;77,125;101,139;105,143" o:connectangles="0,0,0,0,0,0,0"/>
                  </v:shape>
                </v:group>
                <v:group id="Group 234" o:spid="_x0000_s1258" style="position:absolute;left:722;top:114;width:2;height:2" coordorigin="722,1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5" o:spid="_x0000_s1259" style="position:absolute;left:722;top:11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" path="m,l1,e" filled="f" strokeweight=".01694mm">
                    <v:path arrowok="t" o:connecttype="custom" o:connectlocs="0,0;2,0" o:connectangles="0,0"/>
                  </v:shape>
                </v:group>
                <v:group id="Group 236" o:spid="_x0000_s1260" style="position:absolute;left:735;top:120;width:2;height:2" coordorigin="735,12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237" o:spid="_x0000_s1261" style="position:absolute;left:735;top:12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" path="m,l1,e" filled="f" strokeweight=".01694mm">
                    <v:path arrowok="t" o:connecttype="custom" o:connectlocs="0,0;2,0" o:connectangles="0,0"/>
                  </v:shape>
                </v:group>
                <v:group id="Group 238" o:spid="_x0000_s1262" style="position:absolute;left:730;top:123;width:2;height:2" coordorigin="730,12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9" o:spid="_x0000_s1263" style="position:absolute;left:730;top:12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" path="m,l1,e" filled="f" strokeweight=".01694mm">
                    <v:path arrowok="t" o:connecttype="custom" o:connectlocs="0,0;2,0" o:connectangles="0,0"/>
                  </v:shape>
                </v:group>
                <v:group id="Group 240" o:spid="_x0000_s1264" style="position:absolute;left:616;top:125;width:5;height:5" coordorigin="616,12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41" o:spid="_x0000_s1265" style="position:absolute;left:616;top:12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" path="m5,5l,,5,4r,1xe" fillcolor="black" stroked="f">
                    <v:path arrowok="t" o:connecttype="custom" o:connectlocs="5,130;0,125;5,129;5,130" o:connectangles="0,0,0,0"/>
                  </v:shape>
                </v:group>
                <v:group id="Group 242" o:spid="_x0000_s1266" style="position:absolute;left:1004;top:127;width:2;height:2" coordorigin="1004,12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shape id="Freeform 243" o:spid="_x0000_s1267" style="position:absolute;left:1004;top:12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" path="m,l1,e" filled="f" strokeweight=".03422mm">
                    <v:path arrowok="t" o:connecttype="custom" o:connectlocs="0,0;2,0" o:connectangles="0,0"/>
                  </v:shape>
                </v:group>
                <v:group id="Group 244" o:spid="_x0000_s1268" style="position:absolute;left:873;top:128;width:116;height:30" coordorigin="873,128" coordsize="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shape id="Freeform 245" o:spid="_x0000_s1269" style="position:absolute;left:873;top:128;width:116;height:30;visibility:visible;mso-wrap-style:square;v-text-anchor:top" coordsize="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" path="m1,13l28,,55,2,65,5,31,5,1,13xe" fillcolor="black" stroked="f">
                    <v:path arrowok="t" o:connecttype="custom" o:connectlocs="1,141;28,128;55,130;65,133;31,133;1,141" o:connectangles="0,0,0,0,0,0"/>
                  </v:shape>
                  <v:shape id="Freeform 246" o:spid="_x0000_s1270" style="position:absolute;left:873;top:128;width:116;height:30;visibility:visible;mso-wrap-style:square;v-text-anchor:top" coordsize="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" path="m115,30l88,16,60,7,31,5r34,l84,10r9,6l113,27r2,3xe" fillcolor="black" stroked="f">
                    <v:path arrowok="t" o:connecttype="custom" o:connectlocs="115,158;88,144;60,135;31,133;65,133;84,138;93,144;113,155;115,158" o:connectangles="0,0,0,0,0,0,0,0,0"/>
                  </v:shape>
                </v:group>
                <v:group id="Group 247" o:spid="_x0000_s1271" style="position:absolute;left:763;top:128;width:2;height:2" coordorigin="763,12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shape id="Freeform 248" o:spid="_x0000_s1272" style="position:absolute;left:763;top:12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" path="m,l1,e" filled="f" strokeweight=".01694mm">
                    <v:path arrowok="t" o:connecttype="custom" o:connectlocs="0,0;2,0" o:connectangles="0,0"/>
                  </v:shape>
                </v:group>
                <v:group id="Group 249" o:spid="_x0000_s1273" style="position:absolute;left:622;top:131;width:6;height:5" coordorigin="622,13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">
                  <v:shape id="Freeform 250" o:spid="_x0000_s1274" style="position:absolute;left:622;top:1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" path="m6,5l,1,,,5,4,6,5xe" fillcolor="black" stroked="f">
                    <v:path arrowok="t" o:connecttype="custom" o:connectlocs="6,136;0,132;0,131;5,135;6,136" o:connectangles="0,0,0,0,0"/>
                  </v:shape>
                </v:group>
                <v:group id="Group 251" o:spid="_x0000_s1275" style="position:absolute;left:723;top:132;width:2;height:2" coordorigin="723,13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Freeform 252" o:spid="_x0000_s1276" style="position:absolute;left:723;top:13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" path="m,l1,e" filled="f" strokeweight=".01694mm">
                    <v:path arrowok="t" o:connecttype="custom" o:connectlocs="0,0;2,0" o:connectangles="0,0"/>
                  </v:shape>
                </v:group>
                <v:group id="Group 253" o:spid="_x0000_s1277" style="position:absolute;left:871;top:141;width:129;height:40" coordorigin="871,141" coordsize="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">
                  <v:shape id="Freeform 254" o:spid="_x0000_s1278" style="position:absolute;left:871;top:141;width:129;height:40;visibility:visible;mso-wrap-style:square;v-text-anchor:top" coordsize="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" path="m2,17l,15,,13,13,5,23,,63,3,74,7,37,7,2,17xe" fillcolor="black" stroked="f">
                    <v:path arrowok="t" o:connecttype="custom" o:connectlocs="2,158;0,156;0,154;13,146;23,141;63,144;74,148;37,148;2,158" o:connectangles="0,0,0,0,0,0,0,0,0"/>
                  </v:shape>
                  <v:shape id="Freeform 255" o:spid="_x0000_s1279" style="position:absolute;left:871;top:141;width:129;height:40;visibility:visible;mso-wrap-style:square;v-text-anchor:top" coordsize="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" path="m129,40l98,20,69,8,37,7r37,l87,11r29,17l129,39r,1xe" fillcolor="black" stroked="f">
                    <v:path arrowok="t" o:connecttype="custom" o:connectlocs="129,181;98,161;69,149;37,148;74,148;87,152;116,169;129,180;129,181" o:connectangles="0,0,0,0,0,0,0,0,0"/>
                  </v:shape>
                </v:group>
                <v:group id="Group 256" o:spid="_x0000_s1280" style="position:absolute;left:999;top:142;width:2;height:2" coordorigin="999,14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">
                  <v:shape id="Freeform 257" o:spid="_x0000_s1281" style="position:absolute;left:999;top:14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" path="m,l1,e" filled="f" strokeweight=".01694mm">
                    <v:path arrowok="t" o:connecttype="custom" o:connectlocs="0,0;2,0" o:connectangles="0,0"/>
                  </v:shape>
                </v:group>
                <v:group id="Group 258" o:spid="_x0000_s1282" style="position:absolute;left:622;top:146;width:2;height:2" coordorigin="622,14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">
                  <v:shape id="Freeform 259" o:spid="_x0000_s1283" style="position:absolute;left:622;top:1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" path="m1,2l,2,,,1,2xe" fillcolor="black" stroked="f">
                    <v:path arrowok="t" o:connecttype="custom" o:connectlocs="2,148;0,148;0,146;2,148" o:connectangles="0,0,0,0"/>
                  </v:shape>
                </v:group>
                <v:group id="Group 260" o:spid="_x0000_s1284" style="position:absolute;left:734;top:155;width:2;height:2" coordorigin="734,15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shape id="Freeform 261" o:spid="_x0000_s1285" style="position:absolute;left:734;top:15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" path="m,l1,e" filled="f" strokeweight=".01694mm">
                    <v:path arrowok="t" o:connecttype="custom" o:connectlocs="0,0;2,0" o:connectangles="0,0"/>
                  </v:shape>
                </v:group>
                <v:group id="Group 262" o:spid="_x0000_s1286" style="position:absolute;left:358;top:163;width:86;height:121" coordorigin="358,163" coordsize="8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">
                  <v:shape id="Freeform 263" o:spid="_x0000_s1287" style="position:absolute;left:358;top:163;width:86;height:121;visibility:visible;mso-wrap-style:square;v-text-anchor:top" coordsize="8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" path="m,121l37,41,84,r1,l82,26,77,57,76,68r1,2l76,77,39,94,23,104,2,120r-1,l,121xe" fillcolor="#d9d9d9" stroked="f">
                    <v:path arrowok="t" o:connecttype="custom" o:connectlocs="0,284;37,204;84,163;85,163;82,189;77,220;76,231;77,233;76,240;39,257;23,267;2,283;1,283;0,284" o:connectangles="0,0,0,0,0,0,0,0,0,0,0,0,0,0"/>
                  </v:shape>
                </v:group>
                <v:group id="Group 264" o:spid="_x0000_s1288" style="position:absolute;left:715;top:177;width:2;height:3" coordorigin="715,17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">
                  <v:shape id="Freeform 265" o:spid="_x0000_s1289" style="position:absolute;left:715;top:177;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" path="m,3l1,r,2l,3xe" fillcolor="black" stroked="f">
                    <v:path arrowok="t" o:connecttype="custom" o:connectlocs="0,180;2,177;2,179;0,180" o:connectangles="0,0,0,0"/>
                  </v:shape>
                </v:group>
                <v:group id="Group 266" o:spid="_x0000_s1290" style="position:absolute;left:622;top:181;width:2;height:2" coordorigin="622,18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shape id="Freeform 267" o:spid="_x0000_s1291" style="position:absolute;left:622;top:18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" path="m1,1l,,1,r,1xe" fillcolor="black" stroked="f">
                    <v:path arrowok="t" o:connecttype="custom" o:connectlocs="2,364;0,362;2,362;2,364" o:connectangles="0,0,0,0"/>
                  </v:shape>
                </v:group>
                <v:group id="Group 268" o:spid="_x0000_s1292" style="position:absolute;left:1001;top:182;width:2;height:2" coordorigin="1001,18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">
                  <v:shape id="Freeform 269" o:spid="_x0000_s1293" style="position:absolute;left:1001;top:18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" path="m,l1,e" filled="f" strokeweight=".01694mm">
                    <v:path arrowok="t" o:connecttype="custom" o:connectlocs="0,0;2,0" o:connectangles="0,0"/>
                  </v:shape>
                </v:group>
                <v:group id="Group 270" o:spid="_x0000_s1294" style="position:absolute;left:1004;top:183;width:2;height:2" coordorigin="1004,18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">
                  <v:shape id="Freeform 271" o:spid="_x0000_s1295" style="position:absolute;left:1004;top:18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" path="m,l1,e" filled="f" strokeweight=".01694mm">
                    <v:path arrowok="t" o:connecttype="custom" o:connectlocs="0,0;2,0" o:connectangles="0,0"/>
                  </v:shape>
                </v:group>
                <v:group id="Group 272" o:spid="_x0000_s1296" style="position:absolute;left:777;top:185;width:11;height:5" coordorigin="777,185"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">
                  <v:shape id="Freeform 273" o:spid="_x0000_s1297" style="position:absolute;left:777;top:185;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" path="m2,5l,5,9,r2,l2,5xe" fillcolor="black" stroked="f">
                    <v:path arrowok="t" o:connecttype="custom" o:connectlocs="2,190;0,190;9,185;11,185;2,190" o:connectangles="0,0,0,0,0"/>
                  </v:shape>
                </v:group>
                <v:group id="Group 274" o:spid="_x0000_s1298" style="position:absolute;left:1024;top:186;width:6;height:6" coordorigin="1024,186"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">
                  <v:shape id="Freeform 275" o:spid="_x0000_s1299" style="position:absolute;left:1024;top:18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" path="m6,6l,,5,4,6,5r,1xe" fillcolor="black" stroked="f">
                    <v:path arrowok="t" o:connecttype="custom" o:connectlocs="6,192;0,186;5,190;6,191;6,192" o:connectangles="0,0,0,0,0"/>
                  </v:shape>
                </v:group>
                <v:group id="Group 276" o:spid="_x0000_s1300" style="position:absolute;left:883;top:188;width:104;height:19" coordorigin="883,188" coordsize="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">
                  <v:shape id="Freeform 277" o:spid="_x0000_s1301" style="position:absolute;left:883;top:188;width:104;height:19;visibility:visible;mso-wrap-style:square;v-text-anchor:top" coordsize="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" path="m7,14l1,13,,12,,10,14,3,27,,41,1,57,2,69,5,42,5,18,9,7,14xe" fillcolor="black" stroked="f">
                    <v:path arrowok="t" o:connecttype="custom" o:connectlocs="7,202;1,201;0,200;0,198;14,191;27,188;41,189;57,190;69,193;42,193;18,197;7,202" o:connectangles="0,0,0,0,0,0,0,0,0,0,0,0"/>
                  </v:shape>
                  <v:shape id="Freeform 278" o:spid="_x0000_s1302" style="position:absolute;left:883;top:188;width:104;height:19;visibility:visible;mso-wrap-style:square;v-text-anchor:top" coordsize="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" path="m104,19l74,8,42,5r27,l80,8r23,8l104,17r,2xe" fillcolor="black" stroked="f">
                    <v:path arrowok="t" o:connecttype="custom" o:connectlocs="104,207;74,196;42,193;69,193;80,196;103,204;104,205;104,207" o:connectangles="0,0,0,0,0,0,0,0"/>
                  </v:shape>
                </v:group>
                <v:group id="Group 279" o:spid="_x0000_s1303" style="position:absolute;left:594;top:188;width:2;height:2" coordorigin="594,1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">
                  <v:shape id="Freeform 280" o:spid="_x0000_s1304" style="position:absolute;left:594;top:18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" path="m,l1,e" filled="f" strokeweight=".01728mm">
                    <v:path arrowok="t" o:connecttype="custom" o:connectlocs="0,0;2,0" o:connectangles="0,0"/>
                  </v:shape>
                </v:group>
                <v:group id="Group 281" o:spid="_x0000_s1305" style="position:absolute;left:725;top:188;width:2;height:2" coordorigin="725,1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">
                  <v:shape id="Freeform 282" o:spid="_x0000_s1306" style="position:absolute;left:725;top:18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" path="m,l1,e" filled="f" strokeweight=".01728mm">
                    <v:path arrowok="t" o:connecttype="custom" o:connectlocs="0,0;2,0" o:connectangles="0,0"/>
                  </v:shape>
                </v:group>
                <v:group id="Group 283" o:spid="_x0000_s1307" style="position:absolute;left:776;top:189;width:2;height:2" coordorigin="776,1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">
                  <v:shape id="Freeform 284" o:spid="_x0000_s1308" style="position:absolute;left:776;top:18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" path="m,l1,e" filled="f" strokeweight=".01694mm">
                    <v:path arrowok="t" o:connecttype="custom" o:connectlocs="0,0;2,0" o:connectangles="0,0"/>
                  </v:shape>
                </v:group>
                <v:group id="Group 285" o:spid="_x0000_s1309" style="position:absolute;left:722;top:193;width:2;height:2" coordorigin="722,19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">
                  <v:shape id="Freeform 286" o:spid="_x0000_s1310" style="position:absolute;left:722;top:19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" path="m,l1,e" filled="f" strokeweight=".03422mm">
                    <v:path arrowok="t" o:connecttype="custom" o:connectlocs="0,0;2,0" o:connectangles="0,0"/>
                  </v:shape>
                </v:group>
                <v:group id="Group 287" o:spid="_x0000_s1311" style="position:absolute;left:599;top:192;width:2;height:2" coordorigin="599,19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Freeform 288" o:spid="_x0000_s1312" style="position:absolute;left:599;top:19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" path="m,l1,e" filled="f" strokeweight=".01728mm">
                    <v:path arrowok="t" o:connecttype="custom" o:connectlocs="0,0;2,0" o:connectangles="0,0"/>
                  </v:shape>
                </v:group>
                <v:group id="Group 289" o:spid="_x0000_s1313" style="position:absolute;left:786;top:193;width:2;height:2" coordorigin="786,19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yS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afCv7exCcgF78AAAD//wMAUEsBAi0AFAAGAAgAAAAhANvh9svuAAAAhQEAABMAAAAAAAAA&#10;AAAAAAAAAAAAAFtDb250ZW50X1R5cGVzXS54bWxQSwECLQAUAAYACAAAACEAWvQsW78AAAAVAQAA&#10;CwAAAAAAAAAAAAAAAAAfAQAAX3JlbHMvLnJlbHNQSwECLQAUAAYACAAAACEATVTMksYAAADdAAAA&#10;DwAAAAAAAAAAAAAAAAAHAgAAZHJzL2Rvd25yZXYueG1sUEsFBgAAAAADAAMAtwAAAPoCAAAAAA==&#10;">
                  <v:shape id="Freeform 290" o:spid="_x0000_s1314" style="position:absolute;left:786;top:19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" path="m,l1,e" filled="f" strokeweight=".01694mm">
                    <v:path arrowok="t" o:connecttype="custom" o:connectlocs="0,0;2,0" o:connectangles="0,0"/>
                  </v:shape>
                </v:group>
                <v:group id="Group 291" o:spid="_x0000_s1315" style="position:absolute;left:718;top:195;width:3;height:7" coordorigin="718,195"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">
                  <v:shape id="Freeform 292" o:spid="_x0000_s1316" style="position:absolute;left:718;top:195;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" path="m,6l,3,2,1,2,,3,r,3l,6xe" fillcolor="black" stroked="f">
                    <v:path arrowok="t" o:connecttype="custom" o:connectlocs="0,201;0,198;2,196;2,195;3,195;3,198;0,201" o:connectangles="0,0,0,0,0,0,0"/>
                  </v:shape>
                </v:group>
                <v:group id="Group 293" o:spid="_x0000_s1317" style="position:absolute;left:727;top:197;width:2;height:2" coordorigin="727,19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shape id="Freeform 294" o:spid="_x0000_s1318" style="position:absolute;left:727;top:19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" path="m,l1,e" filled="f" strokeweight=".01728mm">
                    <v:path arrowok="t" o:connecttype="custom" o:connectlocs="0,0;2,0" o:connectangles="0,0"/>
                  </v:shape>
                </v:group>
                <v:group id="Group 295" o:spid="_x0000_s1319" style="position:absolute;left:1074;top:198;width:99;height:93" coordorigin="1074,198"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">
                  <v:shape id="Freeform 296" o:spid="_x0000_s1320" style="position:absolute;left:1074;top:198;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" path="m98,93l52,59,14,24,3,7,,,4,3,23,28,81,78,98,91r,2xe" fillcolor="black" stroked="f">
                    <v:path arrowok="t" o:connecttype="custom" o:connectlocs="98,291;52,257;14,222;3,205;0,198;4,201;23,226;81,276;98,289;98,291" o:connectangles="0,0,0,0,0,0,0,0,0,0"/>
                  </v:shape>
                </v:group>
                <v:group id="Group 297" o:spid="_x0000_s1321" style="position:absolute;left:725;top:201;width:2;height:2" coordorigin="725,2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">
                  <v:shape id="Freeform 298" o:spid="_x0000_s1322" style="position:absolute;left:725;top:20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" path="m,l1,e" filled="f" strokeweight=".01694mm">
                    <v:path arrowok="t" o:connecttype="custom" o:connectlocs="0,0;2,0" o:connectangles="0,0"/>
                  </v:shape>
                </v:group>
                <v:group id="Group 299" o:spid="_x0000_s1323" style="position:absolute;left:681;top:202;width:2;height:2" coordorigin="681,20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">
                  <v:shape id="Freeform 300" o:spid="_x0000_s1324" style="position:absolute;left:681;top:20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" path="m,l1,e" filled="f" strokecolor="white" strokeweight=".03422mm">
                    <v:path arrowok="t" o:connecttype="custom" o:connectlocs="0,0;2,0" o:connectangles="0,0"/>
                  </v:shape>
                </v:group>
                <v:group id="Group 301" o:spid="_x0000_s1325" style="position:absolute;left:755;top:202;width:2;height:2" coordorigin="755,20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">
                  <v:shape id="Freeform 302" o:spid="_x0000_s1326" style="position:absolute;left:755;top:20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" path="m,l1,e" filled="f" strokeweight=".01694mm">
                    <v:path arrowok="t" o:connecttype="custom" o:connectlocs="0,0;2,0" o:connectangles="0,0"/>
                  </v:shape>
                </v:group>
                <v:group id="Group 303" o:spid="_x0000_s1327" style="position:absolute;left:881;top:202;width:131;height:31" coordorigin="881,202" coordsize="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">
                  <v:shape id="Freeform 304" o:spid="_x0000_s1328" style="position:absolute;left:881;top:202;width:131;height:31;visibility:visible;mso-wrap-style:square;v-text-anchor:top" coordsize="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" path="m3,19l,17,1,12,9,6,35,r4,l70,2,83,6,68,6,35,6,3,19xe" fillcolor="black" stroked="f">
                    <v:path arrowok="t" o:connecttype="custom" o:connectlocs="3,221;0,219;1,214;9,208;35,202;39,202;70,204;83,208;68,208;35,208;3,221" o:connectangles="0,0,0,0,0,0,0,0,0,0,0"/>
                  </v:shape>
                  <v:shape id="Freeform 305" o:spid="_x0000_s1329" style="position:absolute;left:881;top:202;width:131;height:31;visibility:visible;mso-wrap-style:square;v-text-anchor:top" coordsize="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" path="m131,31l100,15,68,6r15,l99,10r24,15l131,30r,1xe" fillcolor="black" stroked="f">
                    <v:path arrowok="t" o:connecttype="custom" o:connectlocs="131,233;100,217;68,208;83,208;99,212;123,227;131,232;131,233" o:connectangles="0,0,0,0,0,0,0,0"/>
                  </v:shape>
                </v:group>
                <v:group id="Group 306" o:spid="_x0000_s1330" style="position:absolute;left:723;top:204;width:2;height:2" coordorigin="723,2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">
                  <v:shape id="Freeform 307" o:spid="_x0000_s1331" style="position:absolute;left:723;top:20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" path="m,l1,e" filled="f" strokeweight=".03422mm">
                    <v:path arrowok="t" o:connecttype="custom" o:connectlocs="0,0;2,0" o:connectangles="0,0"/>
                  </v:shape>
                </v:group>
                <v:group id="Group 308" o:spid="_x0000_s1332" style="position:absolute;left:751;top:204;width:2;height:2" coordorigin="751,2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">
                  <v:shape id="Freeform 309" o:spid="_x0000_s1333" style="position:absolute;left:751;top:20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" path="m,l1,e" filled="f" strokeweight=".01694mm">
                    <v:path arrowok="t" o:connecttype="custom" o:connectlocs="0,0;2,0" o:connectangles="0,0"/>
                  </v:shape>
                </v:group>
                <v:group id="Group 310" o:spid="_x0000_s1334" style="position:absolute;left:1067;top:217;width:108;height:99" coordorigin="1067,217" coordsize="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">
                  <v:shape id="Freeform 311" o:spid="_x0000_s1335" style="position:absolute;left:1067;top:217;width:108;height:99;visibility:visible;mso-wrap-style:square;v-text-anchor:top" coordsize="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" path="m107,99l39,40,4,6,,1,,,2,,26,23r77,70l107,99xe" fillcolor="black" stroked="f">
                    <v:path arrowok="t" o:connecttype="custom" o:connectlocs="107,316;39,257;4,223;0,218;0,217;2,217;26,240;103,310;107,316" o:connectangles="0,0,0,0,0,0,0,0,0"/>
                  </v:shape>
                </v:group>
                <v:group id="Group 312" o:spid="_x0000_s1336" style="position:absolute;left:712;top:220;width:2;height:2" coordorigin="712,22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">
                  <v:shape id="Freeform 313" o:spid="_x0000_s1337" style="position:absolute;left:712;top:22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" path="m,l1,e" filled="f" strokecolor="white" strokeweight=".0515mm">
                    <v:path arrowok="t" o:connecttype="custom" o:connectlocs="0,0;2,0" o:connectangles="0,0"/>
                  </v:shape>
                </v:group>
                <v:group id="Group 314" o:spid="_x0000_s1338" style="position:absolute;left:755;top:224;width:2;height:2" coordorigin="755,22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">
                  <v:shape id="Freeform 315" o:spid="_x0000_s1339" style="position:absolute;left:755;top:22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" path="m,l1,e" filled="f" strokeweight=".01694mm">
                    <v:path arrowok="t" o:connecttype="custom" o:connectlocs="0,0;2,0" o:connectangles="0,0"/>
                  </v:shape>
                </v:group>
                <v:group id="Group 316" o:spid="_x0000_s1340" style="position:absolute;left:728;top:227;width:2;height:2" coordorigin="728,22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">
                  <v:shape id="Freeform 317" o:spid="_x0000_s1341" style="position:absolute;left:728;top:22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" path="m,l1,e" filled="f" strokeweight=".01694mm">
                    <v:path arrowok="t" o:connecttype="custom" o:connectlocs="0,0;2,0" o:connectangles="0,0"/>
                  </v:shape>
                </v:group>
                <v:group id="Group 318" o:spid="_x0000_s1342" style="position:absolute;left:750;top:229;width:2;height:2" coordorigin="750,22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">
                  <v:shape id="Freeform 319" o:spid="_x0000_s1343" style="position:absolute;left:750;top:22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" path="m,l1,e" filled="f" strokeweight=".01728mm">
                    <v:path arrowok="t" o:connecttype="custom" o:connectlocs="0,0;2,0" o:connectangles="0,0"/>
                  </v:shape>
                </v:group>
                <v:group id="Group 320" o:spid="_x0000_s1344" style="position:absolute;left:725;top:230;width:2;height:2" coordorigin="725,23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">
                  <v:shape id="Freeform 321" o:spid="_x0000_s1345" style="position:absolute;left:725;top:23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" path="m,l1,e" filled="f" strokeweight=".01694mm">
                    <v:path arrowok="t" o:connecttype="custom" o:connectlocs="0,0;2,0" o:connectangles="0,0"/>
                  </v:shape>
                </v:group>
                <v:group id="Group 322" o:spid="_x0000_s1346" style="position:absolute;left:722;top:233;width:2;height:2" coordorigin="722,2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">
                  <v:shape id="Freeform 323" o:spid="_x0000_s1347" style="position:absolute;left:722;top:23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" path="m,l1,e" filled="f" strokeweight=".01728mm">
                    <v:path arrowok="t" o:connecttype="custom" o:connectlocs="0,0;2,0" o:connectangles="0,0"/>
                  </v:shape>
                </v:group>
                <v:group id="Group 324" o:spid="_x0000_s1348" style="position:absolute;left:745;top:233;width:2;height:2" coordorigin="745,2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">
                  <v:shape id="Freeform 325" o:spid="_x0000_s1349" style="position:absolute;left:745;top:23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" path="m1,2l,2,1,r,2xe" fillcolor="black" stroked="f">
                    <v:path arrowok="t" o:connecttype="custom" o:connectlocs="2,235;0,235;2,233;2,235" o:connectangles="0,0,0,0"/>
                  </v:shape>
                </v:group>
                <v:group id="Group 326" o:spid="_x0000_s1350" style="position:absolute;left:743;top:236;width:2;height:2" coordorigin="743,23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">
                  <v:shape id="Freeform 327" o:spid="_x0000_s1351" style="position:absolute;left:743;top:2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" path="m1,1l,,1,r,1xe" fillcolor="black" stroked="f">
                    <v:path arrowok="t" o:connecttype="custom" o:connectlocs="2,474;0,472;2,472;2,474" o:connectangles="0,0,0,0"/>
                  </v:shape>
                </v:group>
                <v:group id="Group 328" o:spid="_x0000_s1352" style="position:absolute;left:1017;top:237;width:13;height:9" coordorigin="1017,237"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">
                  <v:shape id="Freeform 329" o:spid="_x0000_s1353" style="position:absolute;left:1017;top:237;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" path="m13,9l,,10,6r3,3xe" fillcolor="black" stroked="f">
                    <v:path arrowok="t" o:connecttype="custom" o:connectlocs="13,246;0,237;10,243;13,246" o:connectangles="0,0,0,0"/>
                  </v:shape>
                </v:group>
                <v:group id="Group 330" o:spid="_x0000_s1354" style="position:absolute;left:740;top:241;width:2;height:2" coordorigin="740,2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">
                  <v:shape id="Freeform 331" o:spid="_x0000_s1355" style="position:absolute;left:740;top:24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" path="m,l1,e" filled="f" strokeweight=".01728mm">
                    <v:path arrowok="t" o:connecttype="custom" o:connectlocs="0,0;2,0" o:connectangles="0,0"/>
                  </v:shape>
                </v:group>
                <v:group id="Group 332" o:spid="_x0000_s1356" style="position:absolute;left:772;top:242;width:2;height:2" coordorigin="772,24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">
                  <v:shape id="Freeform 333" o:spid="_x0000_s1357" style="position:absolute;left:772;top:24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" path="m,l1,e" filled="f" strokeweight=".01694mm">
                    <v:path arrowok="t" o:connecttype="custom" o:connectlocs="0,0;2,0" o:connectangles="0,0"/>
                  </v:shape>
                </v:group>
                <v:group id="Group 334" o:spid="_x0000_s1358" style="position:absolute;left:769;top:245;width:2;height:2" coordorigin="769,24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">
                  <v:shape id="Freeform 335" o:spid="_x0000_s1359" style="position:absolute;left:769;top:24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" path="m,l1,e" filled="f" strokeweight=".01728mm">
                    <v:path arrowok="t" o:connecttype="custom" o:connectlocs="0,0;2,0" o:connectangles="0,0"/>
                  </v:shape>
                </v:group>
                <v:group id="Group 336" o:spid="_x0000_s1360" style="position:absolute;left:894;top:250;width:133;height:28" coordorigin="894,250" coordsize="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">
                  <v:shape id="Freeform 337" o:spid="_x0000_s1361" style="position:absolute;left:894;top:250;width:133;height:28;visibility:visible;mso-wrap-style:square;v-text-anchor:top" coordsize="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" path="m2,13l,11,,8,19,2,39,,66,1,81,4,69,4,33,4,2,13xe" fillcolor="black" stroked="f">
                    <v:path arrowok="t" o:connecttype="custom" o:connectlocs="2,263;0,261;0,258;19,252;39,250;66,251;81,254;69,254;33,254;2,263" o:connectangles="0,0,0,0,0,0,0,0,0,0"/>
                  </v:shape>
                  <v:shape id="Freeform 338" o:spid="_x0000_s1362" style="position:absolute;left:894;top:250;width:133;height:28;visibility:visible;mso-wrap-style:square;v-text-anchor:top" coordsize="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" path="m132,27l104,11,69,4r12,l91,6r27,9l132,25r,2xe" fillcolor="black" stroked="f">
                    <v:path arrowok="t" o:connecttype="custom" o:connectlocs="132,277;104,261;69,254;81,254;91,256;118,265;132,275;132,277" o:connectangles="0,0,0,0,0,0,0,0"/>
                  </v:shape>
                </v:group>
                <v:group id="Group 339" o:spid="_x0000_s1363" style="position:absolute;left:762;top:253;width:2;height:2" coordorigin="762,25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">
                  <v:shape id="Freeform 340" o:spid="_x0000_s1364" style="position:absolute;left:762;top:25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" path="m,l1,e" filled="f" strokeweight=".01694mm">
                    <v:path arrowok="t" o:connecttype="custom" o:connectlocs="0,0;2,0" o:connectangles="0,0"/>
                  </v:shape>
                </v:group>
                <v:group id="Group 341" o:spid="_x0000_s1365" style="position:absolute;left:760;top:255;width:2;height:2" coordorigin="760,25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">
                  <v:shape id="Freeform 342" o:spid="_x0000_s1366" style="position:absolute;left:760;top:25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" path="m,l1,e" filled="f" strokeweight=".01728mm">
                    <v:path arrowok="t" o:connecttype="custom" o:connectlocs="0,0;2,0" o:connectangles="0,0"/>
                  </v:shape>
                </v:group>
                <v:group id="Group 343" o:spid="_x0000_s1367" style="position:absolute;left:1097;top:256;width:2;height:2" coordorigin="1097,25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">
                  <v:shape id="Freeform 344" o:spid="_x0000_s1368" style="position:absolute;left:1097;top:25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" path="m,l1,e" filled="f" strokeweight=".01694mm">
                    <v:path arrowok="t" o:connecttype="custom" o:connectlocs="0,0;2,0" o:connectangles="0,0"/>
                  </v:shape>
                </v:group>
                <v:group id="Group 345" o:spid="_x0000_s1369" style="position:absolute;left:1104;top:262;width:2;height:2" coordorigin="1104,26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">
                  <v:shape id="Freeform 346" o:spid="_x0000_s1370" style="position:absolute;left:1104;top:26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" path="m,l1,e" filled="f" strokeweight=".01728mm">
                    <v:path arrowok="t" o:connecttype="custom" o:connectlocs="0,0;2,0" o:connectangles="0,0"/>
                  </v:shape>
                </v:group>
                <v:group id="Group 347" o:spid="_x0000_s1371" style="position:absolute;left:1106;top:264;width:2;height:2" coordorigin="1106,26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">
                  <v:shape id="Freeform 348" o:spid="_x0000_s1372" style="position:absolute;left:1106;top:26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" path="m,l1,e" filled="f" strokeweight=".01694mm">
                    <v:path arrowok="t" o:connecttype="custom" o:connectlocs="0,0;2,0" o:connectangles="0,0"/>
                  </v:shape>
                </v:group>
                <v:group id="Group 349" o:spid="_x0000_s1373" style="position:absolute;left:1110;top:268;width:88;height:115" coordorigin="1110,268" coordsize="8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">
                  <v:shape id="Freeform 350" o:spid="_x0000_s1374" style="position:absolute;left:1110;top:268;width:88;height:115;visibility:visible;mso-wrap-style:square;v-text-anchor:top" coordsize="8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" path="m88,114l71,85,46,51,11,12,,,5,4,41,41,67,75r19,31l88,113r,1xe" fillcolor="black" stroked="f">
                    <v:path arrowok="t" o:connecttype="custom" o:connectlocs="88,382;71,353;46,319;11,280;0,268;5,272;41,309;67,343;86,374;88,381;88,382" o:connectangles="0,0,0,0,0,0,0,0,0,0,0"/>
                  </v:shape>
                </v:group>
                <v:group id="Group 351" o:spid="_x0000_s1375" style="position:absolute;left:748;top:270;width:2;height:2" coordorigin="748,27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">
                  <v:shape id="Freeform 352" o:spid="_x0000_s1376" style="position:absolute;left:748;top:2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" path="m,l1,e" filled="f" strokeweight=".01728mm">
                    <v:path arrowok="t" o:connecttype="custom" o:connectlocs="0,0;2,0" o:connectangles="0,0"/>
                  </v:shape>
                </v:group>
                <v:group id="Group 353" o:spid="_x0000_s1377" style="position:absolute;left:902;top:270;width:145;height:43" coordorigin="902,270" coordsize="1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">
                  <v:shape id="Freeform 354" o:spid="_x0000_s1378" style="position:absolute;left:902;top:270;width:145;height:43;visibility:visible;mso-wrap-style:square;v-text-anchor:top" coordsize="1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" path="m4,9l2,8,,8,3,5,25,,53,1,67,4,44,4,23,5,4,9xe" fillcolor="black" stroked="f">
                    <v:path arrowok="t" o:connecttype="custom" o:connectlocs="4,279;2,278;0,278;3,275;25,270;53,271;67,274;44,274;23,275;4,279" o:connectangles="0,0,0,0,0,0,0,0,0,0"/>
                  </v:shape>
                  <v:shape id="Freeform 355" o:spid="_x0000_s1379" style="position:absolute;left:902;top:270;width:145;height:43;visibility:visible;mso-wrap-style:square;v-text-anchor:top" coordsize="1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" path="m145,43l95,15,75,8,44,4r23,l82,7r23,10l145,42r,1xe" fillcolor="black" stroked="f">
                    <v:path arrowok="t" o:connecttype="custom" o:connectlocs="145,313;95,285;75,278;44,274;67,274;82,277;105,287;145,312;145,313" o:connectangles="0,0,0,0,0,0,0,0,0"/>
                  </v:shape>
                </v:group>
                <v:group id="Group 356" o:spid="_x0000_s1380" style="position:absolute;left:746;top:272;width:2;height:2" coordorigin="746,27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">
                  <v:shape id="Freeform 357" o:spid="_x0000_s1381" style="position:absolute;left:746;top:27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" path="m,l1,e" filled="f" strokeweight=".03422mm">
                    <v:path arrowok="t" o:connecttype="custom" o:connectlocs="0,0;2,0" o:connectangles="0,0"/>
                  </v:shape>
                </v:group>
                <v:group id="Group 358" o:spid="_x0000_s1382" style="position:absolute;left:743;top:275;width:2;height:2" coordorigin="743,27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">
                  <v:shape id="Freeform 359" o:spid="_x0000_s1383" style="position:absolute;left:743;top:27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" path="m,l1,e" filled="f" strokeweight=".01728mm">
                    <v:path arrowok="t" o:connecttype="custom" o:connectlocs="0,0;2,0" o:connectangles="0,0"/>
                  </v:shape>
                </v:group>
                <v:group id="Group 360" o:spid="_x0000_s1384" style="position:absolute;left:757;top:275;width:13;height:13" coordorigin="757,275"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">
                  <v:shape id="Freeform 361" o:spid="_x0000_s1385" style="position:absolute;left:757;top:275;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" path="m,13l,11,12,r1,l,13xe" fillcolor="black" stroked="f">
                    <v:path arrowok="t" o:connecttype="custom" o:connectlocs="0,288;0,286;12,275;13,275;0,288" o:connectangles="0,0,0,0,0"/>
                  </v:shape>
                </v:group>
                <v:group id="Group 362" o:spid="_x0000_s1386" style="position:absolute;left:1027;top:276;width:2;height:2" coordorigin="1027,27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">
                  <v:shape id="Freeform 363" o:spid="_x0000_s1387" style="position:absolute;left:1027;top:27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" path="m,l1,e" filled="f" strokeweight=".01694mm">
                    <v:path arrowok="t" o:connecttype="custom" o:connectlocs="0,0;2,0" o:connectangles="0,0"/>
                  </v:shape>
                </v:group>
                <v:group id="Group 364" o:spid="_x0000_s1388" style="position:absolute;left:1029;top:279;width:2;height:2" coordorigin="1029,2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">
                  <v:shape id="Freeform 365" o:spid="_x0000_s1389" style="position:absolute;left:1029;top:27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" path="m,l1,e" filled="f" strokeweight=".01694mm">
                    <v:path arrowok="t" o:connecttype="custom" o:connectlocs="0,0;2,0" o:connectangles="0,0"/>
                  </v:shape>
                </v:group>
                <v:group id="Group 366" o:spid="_x0000_s1390" style="position:absolute;left:739;top:282;width:2;height:2" coordorigin="739,28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">
                  <v:shape id="Freeform 367" o:spid="_x0000_s1391" style="position:absolute;left:739;top:28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" path="m,l1,e" filled="f" strokeweight=".03422mm">
                    <v:path arrowok="t" o:connecttype="custom" o:connectlocs="0,0;2,0" o:connectangles="0,0"/>
                  </v:shape>
                </v:group>
                <v:group id="Group 368" o:spid="_x0000_s1392" style="position:absolute;left:1034;top:282;width:2;height:2" coordorigin="1034,28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">
                  <v:shape id="Freeform 369" o:spid="_x0000_s1393" style="position:absolute;left:1034;top:28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" path="m,l1,e" filled="f" strokeweight=".01694mm">
                    <v:path arrowok="t" o:connecttype="custom" o:connectlocs="0,0;2,0" o:connectangles="0,0"/>
                  </v:shape>
                </v:group>
                <v:group id="Group 370" o:spid="_x0000_s1394" style="position:absolute;left:693;top:284;width:2;height:8" coordorigin="693,284"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">
                  <v:shape id="Freeform 371" o:spid="_x0000_s1395" style="position:absolute;left:693;top:284;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" path="m2,7l,,2,r,7xe" stroked="f">
                    <v:path arrowok="t" o:connecttype="custom" o:connectlocs="2,291;0,284;2,284;2,291" o:connectangles="0,0,0,0"/>
                  </v:shape>
                </v:group>
                <v:group id="Group 372" o:spid="_x0000_s1396" style="position:absolute;left:737;top:285;width:2;height:2" coordorigin="737,2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">
                  <v:shape id="Freeform 373" o:spid="_x0000_s1397" style="position:absolute;left:737;top:28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" path="m,l1,e" filled="f" strokeweight=".03422mm">
                    <v:path arrowok="t" o:connecttype="custom" o:connectlocs="0,0;2,0" o:connectangles="0,0"/>
                  </v:shape>
                </v:group>
                <v:group id="Group 374" o:spid="_x0000_s1398" style="position:absolute;left:1036;top:285;width:17;height:15" coordorigin="1036,285"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">
                  <v:shape id="Freeform 375" o:spid="_x0000_s1399" style="position:absolute;left:1036;top:285;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" path="m16,14r-1,l,,10,6r6,7l16,14xe" fillcolor="black" stroked="f">
                    <v:path arrowok="t" o:connecttype="custom" o:connectlocs="16,299;15,299;0,285;10,291;16,298;16,299" o:connectangles="0,0,0,0,0,0"/>
                  </v:shape>
                </v:group>
                <v:group id="Group 376" o:spid="_x0000_s1400" style="position:absolute;left:1076;top:286;width:2;height:2" coordorigin="1076,28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">
                  <v:shape id="Freeform 377" o:spid="_x0000_s1401" style="position:absolute;left:1076;top:28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" path="m,l1,e" filled="f" strokeweight=".01694mm">
                    <v:path arrowok="t" o:connecttype="custom" o:connectlocs="0,0;2,0" o:connectangles="0,0"/>
                  </v:shape>
                </v:group>
                <v:group id="Group 378" o:spid="_x0000_s1402" style="position:absolute;left:735;top:288;width:2;height:2" coordorigin="735,2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">
                  <v:shape id="Freeform 379" o:spid="_x0000_s1403" style="position:absolute;left:735;top:28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" path="m,l1,e" filled="f" strokeweight=".0515mm">
                    <v:path arrowok="t" o:connecttype="custom" o:connectlocs="0,0;2,0" o:connectangles="0,0"/>
                  </v:shape>
                </v:group>
                <v:group id="Group 380" o:spid="_x0000_s1404" style="position:absolute;left:314;top:291;width:191;height:136" coordorigin="314,291" coordsize="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">
                  <v:shape id="Freeform 381" o:spid="_x0000_s1405" style="position:absolute;left:314;top:291;width:191;height:136;visibility:visible;mso-wrap-style:square;v-text-anchor:top" coordsize="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" path="m,136l34,70,103,19,171,r17,l190,1r,3l137,12,85,35,40,70,7,114r,4l5,120r-1,3l4,124r-2,6l1,134r,1l,136xe" fillcolor="black" stroked="f">
                    <v:path arrowok="t" o:connecttype="custom" o:connectlocs="0,427;34,361;103,310;171,291;188,291;190,292;190,295;137,303;85,326;40,361;7,405;7,409;5,411;4,414;4,415;2,421;1,425;1,426;0,427" o:connectangles="0,0,0,0,0,0,0,0,0,0,0,0,0,0,0,0,0,0,0"/>
                  </v:shape>
                </v:group>
                <v:group id="Group 382" o:spid="_x0000_s1406" style="position:absolute;left:731;top:292;width:2;height:2" coordorigin="731,29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">
                  <v:shape id="Freeform 383" o:spid="_x0000_s1407" style="position:absolute;left:731;top:29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" path="m,l2,e" filled="f" strokeweight=".03422mm">
                    <v:path arrowok="t" o:connecttype="custom" o:connectlocs="0,0;2,0" o:connectangles="0,0"/>
                  </v:shape>
                </v:group>
                <v:group id="Group 384" o:spid="_x0000_s1408" style="position:absolute;left:753;top:291;width:2;height:2" coordorigin="753,29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">
                  <v:shape id="Freeform 385" o:spid="_x0000_s1409" style="position:absolute;left:753;top:29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" path="m,l1,e" filled="f" strokeweight=".01694mm">
                    <v:path arrowok="t" o:connecttype="custom" o:connectlocs="0,0;2,0" o:connectangles="0,0"/>
                  </v:shape>
                </v:group>
                <v:group id="Group 386" o:spid="_x0000_s1410" style="position:absolute;left:1085;top:293;width:2;height:2" coordorigin="1085,29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">
                  <v:shape id="Freeform 387" o:spid="_x0000_s1411" style="position:absolute;left:1085;top:29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" path="m,l1,e" filled="f" strokeweight=".01694mm">
                    <v:path arrowok="t" o:connecttype="custom" o:connectlocs="0,0;2,0" o:connectangles="0,0"/>
                  </v:shape>
                </v:group>
                <v:group id="Group 388" o:spid="_x0000_s1412" style="position:absolute;left:1115;top:293;width:2;height:2" coordorigin="1115,29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">
                  <v:shape id="Freeform 389" o:spid="_x0000_s1413" style="position:absolute;left:1115;top:29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" path="m,l1,e" filled="f" strokeweight=".01694mm">
                    <v:path arrowok="t" o:connecttype="custom" o:connectlocs="0,0;2,0" o:connectangles="0,0"/>
                  </v:shape>
                </v:group>
                <v:group id="Group 390" o:spid="_x0000_s1414" style="position:absolute;left:727;top:295;width:3;height:6" coordorigin="727,295"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">
                  <v:shape id="Freeform 391" o:spid="_x0000_s1415" style="position:absolute;left:727;top:295;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" path="m1,6l,6,,3,3,r,2l1,5r,1xe" fillcolor="black" stroked="f">
                    <v:path arrowok="t" o:connecttype="custom" o:connectlocs="1,301;0,301;0,298;3,295;3,297;1,300;1,301" o:connectangles="0,0,0,0,0,0,0"/>
                  </v:shape>
                </v:group>
                <v:group id="Group 392" o:spid="_x0000_s1416" style="position:absolute;left:1087;top:294;width:141;height:225" coordorigin="1087,294" coordsize="1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">
                  <v:shape id="Freeform 393" o:spid="_x0000_s1417" style="position:absolute;left:1087;top:294;width:141;height:225;visibility:visible;mso-wrap-style:square;v-text-anchor:top" coordsize="1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" path="m141,225r-4,-3l133,216,122,187r-9,-30l80,96,42,45,13,13,,,20,16r9,10l32,27r5,l48,39r-4,l44,41,74,79r9,11l88,97r27,54l126,187r11,29l141,222r,3xe" fillcolor="black" stroked="f">
                    <v:path arrowok="t" o:connecttype="custom" o:connectlocs="141,519;137,516;133,510;122,481;113,451;80,390;42,339;13,307;0,294;20,310;29,320;32,321;37,321;48,333;44,333;44,335;74,373;83,384;88,391;115,445;126,481;137,510;141,516;141,519" o:connectangles="0,0,0,0,0,0,0,0,0,0,0,0,0,0,0,0,0,0,0,0,0,0,0,0"/>
                  </v:shape>
                  <v:shape id="Freeform 394" o:spid="_x0000_s1418" style="position:absolute;left:1087;top:294;width:141;height:225;visibility:visible;mso-wrap-style:square;v-text-anchor:top" coordsize="1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" path="m37,27r-5,l32,25,12,4,35,26r2,1xe" fillcolor="black" stroked="f">
                    <v:path arrowok="t" o:connecttype="custom" o:connectlocs="37,321;32,321;32,319;12,298;35,320;37,321" o:connectangles="0,0,0,0,0,0"/>
                  </v:shape>
                  <v:shape id="Freeform 395" o:spid="_x0000_s1419" style="position:absolute;left:1087;top:294;width:141;height:225;visibility:visible;mso-wrap-style:square;v-text-anchor:top" coordsize="1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" path="m111,115r-2,l109,111,92,82,64,42,39,11,35,7r,-1l61,34,88,68r21,36l111,115xe" fillcolor="black" stroked="f">
                    <v:path arrowok="t" o:connecttype="custom" o:connectlocs="111,409;109,409;109,405;92,376;64,336;39,305;35,301;35,300;61,328;88,362;109,398;111,409" o:connectangles="0,0,0,0,0,0,0,0,0,0,0,0"/>
                  </v:shape>
                  <v:shape id="Freeform 396" o:spid="_x0000_s1420" style="position:absolute;left:1087;top:294;width:141;height:225;visibility:visible;mso-wrap-style:square;v-text-anchor:top" coordsize="1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" path="m117,141l94,100,59,54,45,39r3,l63,55,90,87r17,28l111,115r6,26xe" fillcolor="black" stroked="f">
                    <v:path arrowok="t" o:connecttype="custom" o:connectlocs="117,435;94,394;59,348;45,333;48,333;63,349;90,381;107,409;111,409;117,435" o:connectangles="0,0,0,0,0,0,0,0,0,0"/>
                  </v:shape>
                </v:group>
                <v:group id="Group 397" o:spid="_x0000_s1421" style="position:absolute;left:622;top:300;width:2;height:2" coordorigin="622,30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">
                  <v:shape id="Freeform 398" o:spid="_x0000_s1422" style="position:absolute;left:622;top:30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" path="m,l1,e" filled="f" strokeweight=".01728mm">
                    <v:path arrowok="t" o:connecttype="custom" o:connectlocs="0,0;2,0" o:connectangles="0,0"/>
                  </v:shape>
                </v:group>
                <v:group id="Group 399" o:spid="_x0000_s1423" style="position:absolute;left:725;top:303;width:2;height:4" coordorigin="725,30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">
                  <v:shape id="Freeform 400" o:spid="_x0000_s1424" style="position:absolute;left:725;top:303;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" path="m,4l,,1,1,,4xe" fillcolor="black" stroked="f">
                    <v:path arrowok="t" o:connecttype="custom" o:connectlocs="0,307;0,303;2,304;0,307" o:connectangles="0,0,0,0"/>
                  </v:shape>
                </v:group>
                <v:group id="Group 401" o:spid="_x0000_s1425" style="position:absolute;left:742;top:305;width:2;height:2" coordorigin="742,3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">
                  <v:shape id="Freeform 402" o:spid="_x0000_s1426" style="position:absolute;left:742;top:3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" path="m,l1,e" filled="f" strokeweight=".03386mm">
                    <v:path arrowok="t" o:connecttype="custom" o:connectlocs="0,0;2,0" o:connectangles="0,0"/>
                  </v:shape>
                </v:group>
                <v:group id="Group 403" o:spid="_x0000_s1427" style="position:absolute;left:444;top:304;width:203;height:46" coordorigin="444,304" coordsize="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">
                  <v:shape id="Freeform 404" o:spid="_x0000_s1428" style="position:absolute;left:444;top:304;width:203;height:46;visibility:visible;mso-wrap-style:square;v-text-anchor:top" coordsize="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" path="m,30l26,14,63,4,103,r31,3l143,6,94,6,51,12,18,21,,30xe" fillcolor="black" stroked="f">
                    <v:path arrowok="t" o:connecttype="custom" o:connectlocs="0,334;26,318;63,308;103,304;134,307;143,310;94,310;51,316;18,325;0,334" o:connectangles="0,0,0,0,0,0,0,0,0,0"/>
                  </v:shape>
                  <v:shape id="Freeform 405" o:spid="_x0000_s1429" style="position:absolute;left:444;top:304;width:203;height:46;visibility:visible;mso-wrap-style:square;v-text-anchor:top" coordsize="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" path="m203,46l167,19r-9,-4l147,12,119,6r24,l147,7r24,9l179,19r24,24l203,46xe" fillcolor="black" stroked="f">
                    <v:path arrowok="t" o:connecttype="custom" o:connectlocs="203,350;167,323;158,319;147,316;119,310;143,310;147,311;171,320;179,323;203,347;203,350" o:connectangles="0,0,0,0,0,0,0,0,0,0,0"/>
                  </v:shape>
                </v:group>
                <v:group id="Group 406" o:spid="_x0000_s1430" style="position:absolute;left:739;top:307;width:2;height:2" coordorigin="739,30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">
                  <v:shape id="Freeform 407" o:spid="_x0000_s1431" style="position:absolute;left:739;top:30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" path="m,l1,e" filled="f" strokeweight=".01694mm">
                    <v:path arrowok="t" o:connecttype="custom" o:connectlocs="0,0;2,0" o:connectangles="0,0"/>
                  </v:shape>
                </v:group>
                <v:group id="Group 408" o:spid="_x0000_s1432" style="position:absolute;left:737;top:312;width:2;height:2" coordorigin="737,3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">
                  <v:shape id="Freeform 409" o:spid="_x0000_s1433" style="position:absolute;left:737;top:3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" path="m,l1,e" filled="f" strokeweight=".03386mm">
                    <v:path arrowok="t" o:connecttype="custom" o:connectlocs="0,0;2,0" o:connectangles="0,0"/>
                  </v:shape>
                </v:group>
                <v:group id="Group 410" o:spid="_x0000_s1434" style="position:absolute;left:735;top:316;width:2;height:2" coordorigin="735,3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">
                  <v:shape id="Freeform 411" o:spid="_x0000_s1435" style="position:absolute;left:735;top:31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" path="m,l1,e" filled="f" strokeweight=".05117mm">
                    <v:path arrowok="t" o:connecttype="custom" o:connectlocs="0,0;2,0" o:connectangles="0,0"/>
                  </v:shape>
                </v:group>
                <v:group id="Group 412" o:spid="_x0000_s1436" style="position:absolute;left:732;top:320;width:2;height:2" coordorigin="732,32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">
                  <v:shape id="Freeform 413" o:spid="_x0000_s1437" style="position:absolute;left:732;top:32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" path="m1,1l,,1,r,1xe" fillcolor="black" stroked="f">
                    <v:path arrowok="t" o:connecttype="custom" o:connectlocs="2,321;0,320;2,320;2,321" o:connectangles="0,0,0,0"/>
                  </v:shape>
                </v:group>
                <v:group id="Group 414" o:spid="_x0000_s1438" style="position:absolute;left:695;top:324;width:2;height:2" coordorigin="695,32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">
                  <v:shape id="Freeform 415" o:spid="_x0000_s1439" style="position:absolute;left:695;top:32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" path="m,l1,e" filled="f" strokecolor="white" strokeweight=".08536mm">
                    <v:path arrowok="t" o:connecttype="custom" o:connectlocs="0,0;2,0" o:connectangles="0,0"/>
                  </v:shape>
                </v:group>
                <v:group id="Group 416" o:spid="_x0000_s1440" style="position:absolute;left:1122;top:323;width:2;height:2" coordorigin="1122,32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">
                  <v:shape id="Freeform 417" o:spid="_x0000_s1441" style="position:absolute;left:1122;top:32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" path="m,l1,e" filled="f" strokecolor="white" strokeweight=".01694mm">
                    <v:path arrowok="t" o:connecttype="custom" o:connectlocs="0,0;2,0" o:connectangles="0,0"/>
                  </v:shape>
                </v:group>
                <v:group id="Group 418" o:spid="_x0000_s1442" style="position:absolute;left:1127;top:329;width:2;height:2" coordorigin="1127,32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">
                  <v:shape id="Freeform 419" o:spid="_x0000_s1443" style="position:absolute;left:1127;top:32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" path="m,l1,e" filled="f" strokecolor="white" strokeweight=".01728mm">
                    <v:path arrowok="t" o:connecttype="custom" o:connectlocs="0,0;2,0" o:connectangles="0,0"/>
                  </v:shape>
                </v:group>
                <v:group id="Group 420" o:spid="_x0000_s1444" style="position:absolute;left:1129;top:330;width:2;height:3" coordorigin="1129,330"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">
                  <v:shape id="Freeform 421" o:spid="_x0000_s1445" style="position:absolute;left:1129;top:33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" path="m1,3l,,2,2,1,3xe" stroked="f">
                    <v:path arrowok="t" o:connecttype="custom" o:connectlocs="1,333;0,330;2,332;1,333" o:connectangles="0,0,0,0"/>
                  </v:shape>
                </v:group>
                <v:group id="Group 422" o:spid="_x0000_s1446" style="position:absolute;left:1034;top:334;width:2;height:2" coordorigin="1034,33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">
                  <v:shape id="Freeform 423" o:spid="_x0000_s1447" style="position:absolute;left:1034;top:33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" path="m,l1,e" filled="f" strokeweight=".01694mm">
                    <v:path arrowok="t" o:connecttype="custom" o:connectlocs="0,0;2,0" o:connectangles="0,0"/>
                  </v:shape>
                </v:group>
                <v:group id="Group 424" o:spid="_x0000_s1448" style="position:absolute;left:1036;top:335;width:2;height:2" coordorigin="1036,33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">
                  <v:shape id="Freeform 425" o:spid="_x0000_s1449" style="position:absolute;left:1036;top:3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" path="m,l1,e" filled="f" strokeweight=".01694mm">
                    <v:path arrowok="t" o:connecttype="custom" o:connectlocs="0,0;2,0" o:connectangles="0,0"/>
                  </v:shape>
                </v:group>
                <v:group id="Group 426" o:spid="_x0000_s1450" style="position:absolute;left:1039;top:337;width:178;height:217" coordorigin="1039,337"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">
                  <v:shape id="Freeform 427" o:spid="_x0000_s1451" style="position:absolute;left:1039;top:337;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" path="m158,178l130,122,91,77,47,38,,,77,53r53,59l159,159r4,8l166,176r-5,l158,178xe" fillcolor="black" stroked="f">
                    <v:path arrowok="t" o:connecttype="custom" o:connectlocs="158,515;130,459;91,414;47,375;0,337;77,390;130,449;159,496;163,504;166,513;161,513;158,515" o:connectangles="0,0,0,0,0,0,0,0,0,0,0,0"/>
                  </v:shape>
                  <v:shape id="Freeform 428" o:spid="_x0000_s1452" style="position:absolute;left:1039;top:337;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" path="m173,217r-4,-4l164,192r-3,-16l166,176r5,19l177,211r-1,3l173,217xe" fillcolor="black" stroked="f">
                    <v:path arrowok="t" o:connecttype="custom" o:connectlocs="173,554;169,550;164,529;161,513;166,513;171,532;177,548;176,551;173,554" o:connectangles="0,0,0,0,0,0,0,0,0"/>
                  </v:shape>
                </v:group>
                <v:group id="Group 429" o:spid="_x0000_s1453" style="position:absolute;left:790;top:339;width:2;height:2" coordorigin="790,33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">
                  <v:shape id="Freeform 430" o:spid="_x0000_s1454" style="position:absolute;left:790;top:33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" path="m,l1,e" filled="f" strokeweight=".01694mm">
                    <v:path arrowok="t" o:connecttype="custom" o:connectlocs="0,0;2,0" o:connectangles="0,0"/>
                  </v:shape>
                </v:group>
                <v:group id="Group 431" o:spid="_x0000_s1455" style="position:absolute;left:788;top:340;width:2;height:2" coordorigin="788,34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">
                  <v:shape id="Freeform 432" o:spid="_x0000_s1456" style="position:absolute;left:788;top:34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" path="m,l1,e" filled="f" strokeweight=".01728mm">
                    <v:path arrowok="t" o:connecttype="custom" o:connectlocs="0,0;2,0" o:connectangles="0,0"/>
                  </v:shape>
                </v:group>
                <v:group id="Group 433" o:spid="_x0000_s1457" style="position:absolute;left:1082;top:341;width:2;height:2" coordorigin="1082,3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">
                  <v:shape id="Freeform 434" o:spid="_x0000_s1458" style="position:absolute;left:1082;top:34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" path="m,l1,e" filled="f" strokeweight=".01694mm">
                    <v:path arrowok="t" o:connecttype="custom" o:connectlocs="0,0;2,0" o:connectangles="0,0"/>
                  </v:shape>
                </v:group>
                <v:group id="Group 435" o:spid="_x0000_s1459" style="position:absolute;left:786;top:342;width:2;height:2" coordorigin="786,34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">
                  <v:shape id="Freeform 436" o:spid="_x0000_s1460" style="position:absolute;left:786;top:34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" path="m,l1,e" filled="f" strokeweight=".01694mm">
                    <v:path arrowok="t" o:connecttype="custom" o:connectlocs="0,0;2,0" o:connectangles="0,0"/>
                  </v:shape>
                </v:group>
                <v:group id="Group 437" o:spid="_x0000_s1461" style="position:absolute;left:1085;top:344;width:78;height:90" coordorigin="1085,344" coordsize="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">
                  <v:shape id="Freeform 438" o:spid="_x0000_s1462" style="position:absolute;left:1085;top:344;width:78;height:90;visibility:visible;mso-wrap-style:square;v-text-anchor:top" coordsize="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" path="m78,89l71,81,46,49,,,49,46,66,65,76,81r2,7l78,89xe" fillcolor="black" stroked="f">
                    <v:path arrowok="t" o:connecttype="custom" o:connectlocs="78,433;71,425;46,393;0,344;49,390;66,409;76,425;78,432;78,433" o:connectangles="0,0,0,0,0,0,0,0,0"/>
                  </v:shape>
                </v:group>
                <v:group id="Group 439" o:spid="_x0000_s1463" style="position:absolute;left:781;top:346;width:2;height:2" coordorigin="781,34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">
                  <v:shape id="Freeform 440" o:spid="_x0000_s1464" style="position:absolute;left:781;top:3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" path="m,l1,e" filled="f" strokeweight=".01694mm">
                    <v:path arrowok="t" o:connecttype="custom" o:connectlocs="0,0;2,0" o:connectangles="0,0"/>
                  </v:shape>
                </v:group>
                <v:group id="Group 441" o:spid="_x0000_s1465" style="position:absolute;left:774;top:353;width:2;height:2" coordorigin="774,35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">
                  <v:shape id="Freeform 442" o:spid="_x0000_s1466" style="position:absolute;left:774;top:35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" path="m,l,e" filled="f" strokeweight=".01694mm">
                    <v:path arrowok="t" o:connecttype="custom" o:connectlocs="0,0;0,0" o:connectangles="0,0"/>
                  </v:shape>
                </v:group>
                <v:group id="Group 443" o:spid="_x0000_s1467" style="position:absolute;left:772;top:354;width:2;height:2" coordorigin="772,3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">
                  <v:shape id="Freeform 444" o:spid="_x0000_s1468" style="position:absolute;left:772;top:3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" path="m,l1,e" filled="f" strokeweight=".01728mm">
                    <v:path arrowok="t" o:connecttype="custom" o:connectlocs="0,0;2,0" o:connectangles="0,0"/>
                  </v:shape>
                </v:group>
                <v:group id="Group 445" o:spid="_x0000_s1469" style="position:absolute;left:500;top:355;width:198;height:91" coordorigin="500,355" coordsize="1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">
                  <v:shape id="Freeform 446" o:spid="_x0000_s1470" style="position:absolute;left:500;top:355;width:198;height:91;visibility:visible;mso-wrap-style:square;v-text-anchor:top" coordsize="1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" path="m,13l45,2,58,,77,1r23,5l60,6,30,9,,13xe" fillcolor="black" stroked="f">
                    <v:path arrowok="t" o:connecttype="custom" o:connectlocs="0,368;45,357;58,355;77,356;100,361;60,361;30,364;0,368" o:connectangles="0,0,0,0,0,0,0,0"/>
                  </v:shape>
                  <v:shape id="Freeform 447" o:spid="_x0000_s1471" style="position:absolute;left:500;top:355;width:198;height:91;visibility:visible;mso-wrap-style:square;v-text-anchor:top" coordsize="1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" path="m197,90r-2,l194,86,177,59,158,40,134,25r-7,-4l118,18,89,8,60,6r40,l117,10r28,12l152,25r9,8l164,33r20,25l198,83r,6l197,90xe" fillcolor="black" stroked="f">
                    <v:path arrowok="t" o:connecttype="custom" o:connectlocs="197,445;195,445;194,441;177,414;158,395;134,380;127,376;118,373;89,363;60,361;100,361;117,365;145,377;152,380;161,388;164,388;184,413;198,438;198,444;197,445" o:connectangles="0,0,0,0,0,0,0,0,0,0,0,0,0,0,0,0,0,0,0,0"/>
                  </v:shape>
                </v:group>
                <v:group id="Group 448" o:spid="_x0000_s1472" style="position:absolute;left:774;top:370;width:2;height:2" coordorigin="774,37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">
                  <v:shape id="Freeform 449" o:spid="_x0000_s1473" style="position:absolute;left:774;top:3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" path="m,l,e" filled="f" strokeweight=".01694mm">
                    <v:path arrowok="t" o:connecttype="custom" o:connectlocs="0,0;0,0" o:connectangles="0,0"/>
                  </v:shape>
                </v:group>
                <v:group id="Group 450" o:spid="_x0000_s1474" style="position:absolute;left:698;top:373;width:3;height:11" coordorigin="698,373"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">
                  <v:shape id="Freeform 451" o:spid="_x0000_s1475" style="position:absolute;left:698;top:373;width:3;height:1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" path="m2,10l,7,,2,2,,3,6,2,10xe" stroked="f">
                    <v:path arrowok="t" o:connecttype="custom" o:connectlocs="2,383;0,380;0,375;2,373;3,379;2,383" o:connectangles="0,0,0,0,0,0"/>
                  </v:shape>
                </v:group>
                <v:group id="Group 452" o:spid="_x0000_s1476" style="position:absolute;left:772;top:372;width:2;height:2" coordorigin="772,37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">
                  <v:shape id="Freeform 453" o:spid="_x0000_s1477" style="position:absolute;left:772;top:37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" path="m,l1,e" filled="f" strokeweight=".01694mm">
                    <v:path arrowok="t" o:connecttype="custom" o:connectlocs="0,0;2,0" o:connectangles="0,0"/>
                  </v:shape>
                </v:group>
                <v:group id="Group 454" o:spid="_x0000_s1478" style="position:absolute;left:769;top:375;width:2;height:2" coordorigin="769,37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">
                  <v:shape id="Freeform 455" o:spid="_x0000_s1479" style="position:absolute;left:769;top:37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" path="m,l1,e" filled="f" strokeweight=".01694mm">
                    <v:path arrowok="t" o:connecttype="custom" o:connectlocs="0,0;2,0" o:connectangles="0,0"/>
                  </v:shape>
                </v:group>
                <v:group id="Group 456" o:spid="_x0000_s1480" style="position:absolute;left:730;top:378;width:38;height:52" coordorigin="730,378"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">
                  <v:shape id="Freeform 457" o:spid="_x0000_s1481" style="position:absolute;left:730;top:378;width:38;height:52;visibility:visible;mso-wrap-style:square;v-text-anchor:top"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" path="m2,51l,50,1,44,11,28,32,4,37,r1,l33,5,13,34,5,50,2,51xe" fillcolor="black" stroked="f">
                    <v:path arrowok="t" o:connecttype="custom" o:connectlocs="2,429;0,428;1,422;11,406;32,382;37,378;38,378;33,383;13,412;5,428;2,429" o:connectangles="0,0,0,0,0,0,0,0,0,0,0"/>
                  </v:shape>
                </v:group>
                <v:group id="Group 458" o:spid="_x0000_s1482" style="position:absolute;left:776;top:382;width:2;height:2" coordorigin="776,38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">
                  <v:shape id="Freeform 459" o:spid="_x0000_s1483" style="position:absolute;left:776;top:38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" path="m,l1,e" filled="f" strokeweight=".01694mm">
                    <v:path arrowok="t" o:connecttype="custom" o:connectlocs="0,0;2,0" o:connectangles="0,0"/>
                  </v:shape>
                </v:group>
                <v:group id="Group 460" o:spid="_x0000_s1484" style="position:absolute;left:1199;top:385;width:2;height:3" coordorigin="1199,38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">
                  <v:shape id="Freeform 461" o:spid="_x0000_s1485" style="position:absolute;left:1199;top:385;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" path="m1,3l,,1,2r,1xe" fillcolor="black" stroked="f">
                    <v:path arrowok="t" o:connecttype="custom" o:connectlocs="2,388;0,385;2,387;2,388" o:connectangles="0,0,0,0"/>
                  </v:shape>
                </v:group>
                <v:group id="Group 462" o:spid="_x0000_s1486" style="position:absolute;left:772;top:385;width:2;height:2" coordorigin="772,3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">
                  <v:shape id="Freeform 463" o:spid="_x0000_s1487" style="position:absolute;left:772;top:38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" path="m,2l,,1,1,,2xe" fillcolor="black" stroked="f">
                    <v:path arrowok="t" o:connecttype="custom" o:connectlocs="0,387;0,385;2,386;0,387" o:connectangles="0,0,0,0"/>
                  </v:shape>
                </v:group>
                <v:group id="Group 464" o:spid="_x0000_s1488" style="position:absolute;left:736;top:388;width:34;height:53" coordorigin="736,388"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">
                  <v:shape id="Freeform 465" o:spid="_x0000_s1489" style="position:absolute;left:736;top:388;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" path="m1,53l,49,1,41,7,31,34,,32,5,11,33,7,44,4,52,1,53xe" fillcolor="black" stroked="f">
                    <v:path arrowok="t" o:connecttype="custom" o:connectlocs="1,441;0,437;1,429;7,419;34,388;32,393;11,421;7,432;4,440;1,441" o:connectangles="0,0,0,0,0,0,0,0,0,0"/>
                  </v:shape>
                </v:group>
                <v:group id="Group 466" o:spid="_x0000_s1490" style="position:absolute;left:390;top:394;width:292;height:185" coordorigin="390,394" coordsize="29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">
                  <v:shape id="Freeform 467" o:spid="_x0000_s1491" style="position:absolute;left:390;top:394;width:292;height:185;visibility:visible;mso-wrap-style:square;v-text-anchor:top" coordsize="29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" path="m,185l18,122,61,65,121,22,188,r43,6l224,6,181,8,83,54,16,135,,185xe" fillcolor="black" stroked="f">
                    <v:path arrowok="t" o:connecttype="custom" o:connectlocs="0,579;18,516;61,459;121,416;188,394;231,400;224,400;181,402;83,448;16,529;0,579" o:connectangles="0,0,0,0,0,0,0,0,0,0,0"/>
                  </v:shape>
                  <v:shape id="Freeform 468" o:spid="_x0000_s1492" style="position:absolute;left:390;top:394;width:292;height:185;visibility:visible;mso-wrap-style:square;v-text-anchor:top" coordsize="29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" path="m292,52r-5,-1l265,25,245,12,224,6r7,l253,9r21,15l292,48r,4xe" fillcolor="black" stroked="f">
                    <v:path arrowok="t" o:connecttype="custom" o:connectlocs="292,446;287,445;265,419;245,406;224,400;231,400;253,403;274,418;292,442;292,446" o:connectangles="0,0,0,0,0,0,0,0,0,0"/>
                  </v:shape>
                </v:group>
                <v:group id="Group 469" o:spid="_x0000_s1493" style="position:absolute;left:434;top:411;width:233;height:114" coordorigin="434,411" coordsize="2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">
                  <v:shape id="Freeform 470" o:spid="_x0000_s1494" style="position:absolute;left:434;top:411;width:233;height:114;visibility:visible;mso-wrap-style:square;v-text-anchor:top" coordsize="2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" path="m1,114r-1,l,111,6,95,27,68r1,-4l43,50r6,-6l85,22,117,9,152,3,160,r5,l188,3r30,15l222,23r-60,l134,24,62,51,15,92,4,111r-3,3xe" fillcolor="black" stroked="f">
                    <v:path arrowok="t" o:connecttype="custom" o:connectlocs="1,525;0,525;0,522;6,506;27,479;28,475;43,461;49,455;85,433;117,420;152,414;160,411;165,411;188,414;218,429;222,434;162,434;134,435;62,462;15,503;4,522;1,525" o:connectangles="0,0,0,0,0,0,0,0,0,0,0,0,0,0,0,0,0,0,0,0,0,0"/>
                  </v:shape>
                  <v:shape id="Freeform 471" o:spid="_x0000_s1495" style="position:absolute;left:434;top:411;width:233;height:114;visibility:visible;mso-wrap-style:square;v-text-anchor:top" coordsize="2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" path="m229,48r-5,-2l218,38,206,31,184,25,162,23r60,l227,29r5,9l232,44r-3,4xe" fillcolor="black" stroked="f">
                    <v:path arrowok="t" o:connecttype="custom" o:connectlocs="229,459;224,457;218,449;206,442;184,436;162,434;222,434;227,440;232,449;232,455;229,459" o:connectangles="0,0,0,0,0,0,0,0,0,0,0"/>
                  </v:shape>
                </v:group>
                <v:group id="Group 472" o:spid="_x0000_s1496" style="position:absolute;left:952;top:412;width:2;height:2" coordorigin="952,4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">
                  <v:shape id="Freeform 473" o:spid="_x0000_s1497" style="position:absolute;left:952;top:4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" path="m,l1,e" filled="f" strokecolor="white" strokeweight=".01694mm">
                    <v:path arrowok="t" o:connecttype="custom" o:connectlocs="0,0;2,0" o:connectangles="0,0"/>
                  </v:shape>
                </v:group>
                <v:group id="Group 474" o:spid="_x0000_s1498" style="position:absolute;left:864;top:413;width:89;height:32" coordorigin="864,413" coordsize="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">
                  <v:shape id="Freeform 475" o:spid="_x0000_s1499" style="position:absolute;left:864;top:413;width:89;height:32;visibility:visible;mso-wrap-style:square;v-text-anchor:top" coordsize="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" path="m,32l23,20,42,10,62,4,88,,47,13,32,21,3,30,,32xe" fillcolor="#c6c6c6" stroked="f">
                    <v:path arrowok="t" o:connecttype="custom" o:connectlocs="0,445;23,433;42,423;62,417;88,413;47,426;32,434;3,443;0,445" o:connectangles="0,0,0,0,0,0,0,0,0"/>
                  </v:shape>
                </v:group>
                <v:group id="Group 476" o:spid="_x0000_s1500" style="position:absolute;left:371;top:413;width:91;height:109" coordorigin="371,413" coordsize="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">
                  <v:shape id="Freeform 477" o:spid="_x0000_s1501" style="position:absolute;left:371;top:413;width:91;height:109;visibility:visible;mso-wrap-style:square;v-text-anchor:top" coordsize="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" path="m,109l33,38,86,r4,l91,1r,2l67,16,51,29,28,57,13,80,2,105r,3l,109xe" fillcolor="black" stroked="f">
                    <v:path arrowok="t" o:connecttype="custom" o:connectlocs="0,522;33,451;86,413;90,413;91,414;91,416;67,429;51,442;28,470;13,493;2,518;2,521;0,522" o:connectangles="0,0,0,0,0,0,0,0,0,0,0,0,0"/>
                  </v:shape>
                </v:group>
                <v:group id="Group 478" o:spid="_x0000_s1502" style="position:absolute;left:1200;top:416;width:2;height:2" coordorigin="1200,4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">
                  <v:shape id="Freeform 479" o:spid="_x0000_s1503" style="position:absolute;left:1200;top:41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" path="m,l,e" filled="f" strokecolor="white" strokeweight=".01694mm">
                    <v:path arrowok="t" o:connecttype="custom" o:connectlocs="0,0;0,0" o:connectangles="0,0"/>
                  </v:shape>
                </v:group>
                <v:group id="Group 480" o:spid="_x0000_s1504" style="position:absolute;left:370;top:423;width:50;height:79" coordorigin="370,423"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">
                  <v:shape id="Freeform 481" o:spid="_x0000_s1505" style="position:absolute;left:370;top:423;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" path="m,79l,75,17,35,36,8,45,r4,l49,3,34,19,14,49,3,72,,79xe" fillcolor="black" stroked="f">
                    <v:path arrowok="t" o:connecttype="custom" o:connectlocs="0,502;0,498;17,458;36,431;45,423;49,423;49,426;34,442;14,472;3,495;0,502" o:connectangles="0,0,0,0,0,0,0,0,0,0,0"/>
                  </v:shape>
                </v:group>
                <v:group id="Group 482" o:spid="_x0000_s1506" style="position:absolute;left:1166;top:429;width:28;height:51" coordorigin="1166,429" coordsize="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">
                  <v:shape id="Freeform 483" o:spid="_x0000_s1507" style="position:absolute;left:1166;top:429;width:28;height:51;visibility:visible;mso-wrap-style:square;v-text-anchor:top" coordsize="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" path="m27,50l4,12,,3,1,,17,25,27,49r,1xe" fillcolor="black" stroked="f">
                    <v:path arrowok="t" o:connecttype="custom" o:connectlocs="27,479;4,441;0,432;1,429;17,454;27,478;27,479" o:connectangles="0,0,0,0,0,0,0"/>
                  </v:shape>
                </v:group>
                <v:group id="Group 484" o:spid="_x0000_s1508" style="position:absolute;left:353;top:429;width:37;height:59" coordorigin="353,429" coordsize="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">
                  <v:shape id="Freeform 485" o:spid="_x0000_s1509" style="position:absolute;left:353;top:429;width:37;height:59;visibility:visible;mso-wrap-style:square;v-text-anchor:top" coordsize="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" path="m,58l,54r1,l9,37,25,10,34,r2,l37,2r,1l22,22,2,54,,58xe" fillcolor="black" stroked="f">
                    <v:path arrowok="t" o:connecttype="custom" o:connectlocs="0,487;0,483;1,483;9,466;25,439;34,429;36,429;37,431;37,432;22,451;2,483;0,487" o:connectangles="0,0,0,0,0,0,0,0,0,0,0,0"/>
                  </v:shape>
                </v:group>
                <v:group id="Group 486" o:spid="_x0000_s1510" style="position:absolute;left:1264;top:432;width:2;height:6" coordorigin="1264,43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">
                  <v:shape id="Freeform 487" o:spid="_x0000_s1511" style="position:absolute;left:1264;top:432;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" path="m1,5l,6,,,1,3r,2xe" fillcolor="black" stroked="f">
                    <v:path arrowok="t" o:connecttype="custom" o:connectlocs="2,437;0,438;0,432;2,435;2,437" o:connectangles="0,0,0,0,0"/>
                  </v:shape>
                </v:group>
                <v:group id="Group 488" o:spid="_x0000_s1512" style="position:absolute;left:1125;top:434;width:61;height:109" coordorigin="1125,434" coordsize="6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">
                  <v:shape id="Freeform 489" o:spid="_x0000_s1513" style="position:absolute;left:1125;top:434;width:61;height:109;visibility:visible;mso-wrap-style:square;v-text-anchor:top" coordsize="6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" path="m49,69l45,64,29,36,7,11,,4,,,3,,21,20,41,48r8,19l49,69xe" fillcolor="black" stroked="f">
                    <v:path arrowok="t" o:connecttype="custom" o:connectlocs="49,503;45,498;29,470;7,445;0,438;0,434;3,434;21,454;41,482;49,501;49,503" o:connectangles="0,0,0,0,0,0,0,0,0,0,0"/>
                  </v:shape>
                  <v:shape id="Freeform 490" o:spid="_x0000_s1514" style="position:absolute;left:1125;top:434;width:61;height:109;visibility:visible;mso-wrap-style:square;v-text-anchor:top" coordsize="6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" path="m50,70l49,69r1,1xe" fillcolor="black" stroked="f">
                    <v:path arrowok="t" o:connecttype="custom" o:connectlocs="50,504;49,503;49,503;50,504" o:connectangles="0,0,0,0"/>
                  </v:shape>
                  <v:shape id="Freeform 491" o:spid="_x0000_s1515" style="position:absolute;left:1125;top:434;width:61;height:109;visibility:visible;mso-wrap-style:square;v-text-anchor:top" coordsize="6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" path="m61,108l59,99,57,95,56,89,54,81,52,79r,-3l50,73r,-3l52,72r4,14l61,94r,14xe" fillcolor="black" stroked="f">
                    <v:path arrowok="t" o:connecttype="custom" o:connectlocs="61,542;59,533;57,529;56,523;54,515;52,513;52,510;50,507;50,504;52,506;56,520;61,528;61,542" o:connectangles="0,0,0,0,0,0,0,0,0,0,0,0,0"/>
                  </v:shape>
                </v:group>
                <v:group id="Group 492" o:spid="_x0000_s1516" style="position:absolute;left:1266;top:439;width:2;height:5" coordorigin="1266,439"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">
                  <v:shape id="Freeform 493" o:spid="_x0000_s1517" style="position:absolute;left:1266;top:439;width:2;height:5;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" path="m1,4l,,1,2r,2xe" fillcolor="black" stroked="f">
                    <v:path arrowok="t" o:connecttype="custom" o:connectlocs="2,443;0,439;2,441;2,443" o:connectangles="0,0,0,0"/>
                  </v:shape>
                </v:group>
                <v:group id="Group 494" o:spid="_x0000_s1518" style="position:absolute;left:1113;top:447;width:53;height:80" coordorigin="1113,447"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">
                  <v:shape id="Freeform 495" o:spid="_x0000_s1519" style="position:absolute;left:1113;top:447;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" path="m50,73l36,49,15,20,,4,1,,46,62r4,9l50,73xe" fillcolor="black" stroked="f">
                    <v:path arrowok="t" o:connecttype="custom" o:connectlocs="50,520;36,496;15,467;0,451;1,447;46,509;50,518;50,520" o:connectangles="0,0,0,0,0,0,0,0"/>
                  </v:shape>
                  <v:shape id="Freeform 496" o:spid="_x0000_s1520" style="position:absolute;left:1113;top:447;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" path="m51,75l50,74r,-1l51,75xe" fillcolor="black" stroked="f">
                    <v:path arrowok="t" o:connecttype="custom" o:connectlocs="51,522;50,521;50,520;51,522" o:connectangles="0,0,0,0"/>
                  </v:shape>
                  <v:shape id="Freeform 497" o:spid="_x0000_s1521" style="position:absolute;left:1113;top:447;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" path="m53,80l51,78r,-3l53,77r,3xe" fillcolor="black" stroked="f">
                    <v:path arrowok="t" o:connecttype="custom" o:connectlocs="53,527;51,525;51,522;53,524;53,527" o:connectangles="0,0,0,0,0"/>
                  </v:shape>
                </v:group>
                <v:group id="Group 498" o:spid="_x0000_s1522" style="position:absolute;left:1285;top:447;width:2;height:2" coordorigin="1285,44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">
                  <v:shape id="Freeform 499" o:spid="_x0000_s1523" style="position:absolute;left:1285;top:44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" path="m1,2l,,1,1r,1xe" fillcolor="black" stroked="f">
                    <v:path arrowok="t" o:connecttype="custom" o:connectlocs="2,449;0,447;2,448;2,449" o:connectangles="0,0,0,0"/>
                  </v:shape>
                </v:group>
                <v:group id="Group 500" o:spid="_x0000_s1524" style="position:absolute;left:1288;top:454;width:2;height:2" coordorigin="1288,4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">
                  <v:shape id="Freeform 501" o:spid="_x0000_s1525" style="position:absolute;left:1288;top:4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" path="m,l1,e" filled="f" strokeweight=".03422mm">
                    <v:path arrowok="t" o:connecttype="custom" o:connectlocs="0,0;2,0" o:connectangles="0,0"/>
                  </v:shape>
                </v:group>
                <v:group id="Group 502" o:spid="_x0000_s1526" style="position:absolute;left:1290;top:458;width:2;height:3" coordorigin="1290,458"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">
                  <v:shape id="Freeform 503" o:spid="_x0000_s1527" style="position:absolute;left:1290;top:458;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" path="m1,3l,,1,2r,1xe" fillcolor="black" stroked="f">
                    <v:path arrowok="t" o:connecttype="custom" o:connectlocs="2,461;0,458;2,460;2,461" o:connectangles="0,0,0,0"/>
                  </v:shape>
                </v:group>
                <v:group id="Group 504" o:spid="_x0000_s1528" style="position:absolute;left:1292;top:464;width:2;height:4" coordorigin="1292,464"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">
                  <v:shape id="Freeform 505" o:spid="_x0000_s1529" style="position:absolute;left:1292;top:464;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" path="m,4l,,,2,,4xe" fillcolor="black" stroked="f">
                    <v:path arrowok="t" o:connecttype="custom" o:connectlocs="0,468;0,464;0,466;0,468" o:connectangles="0,0,0,0"/>
                  </v:shape>
                </v:group>
                <v:group id="Group 506" o:spid="_x0000_s1530" style="position:absolute;left:1294;top:470;width:2;height:5" coordorigin="1294,470"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">
                  <v:shape id="Freeform 507" o:spid="_x0000_s1531" style="position:absolute;left:1294;top:470;width:2;height:5;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" path="m,4l,,1,2,,4xe" fillcolor="black" stroked="f">
                    <v:path arrowok="t" o:connecttype="custom" o:connectlocs="0,474;0,470;2,472;0,474" o:connectangles="0,0,0,0"/>
                  </v:shape>
                </v:group>
                <v:group id="Group 508" o:spid="_x0000_s1532" style="position:absolute;left:1296;top:477;width:2;height:3" coordorigin="1296,47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">
                  <v:shape id="Freeform 509" o:spid="_x0000_s1533" style="position:absolute;left:1296;top:477;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" path="m1,3l,,1,1r,2xe" fillcolor="black" stroked="f">
                    <v:path arrowok="t" o:connecttype="custom" o:connectlocs="2,480;0,477;2,478;2,480" o:connectangles="0,0,0,0"/>
                  </v:shape>
                </v:group>
                <v:group id="Group 510" o:spid="_x0000_s1534" style="position:absolute;left:351;top:489;width:2;height:2" coordorigin="351,4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">
                  <v:shape id="Freeform 511" o:spid="_x0000_s1535" style="position:absolute;left:351;top:48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" path="m,l1,e" filled="f" strokeweight=".05117mm">
                    <v:path arrowok="t" o:connecttype="custom" o:connectlocs="0,0;2,0" o:connectangles="0,0"/>
                  </v:shape>
                </v:group>
                <v:group id="Group 512" o:spid="_x0000_s1536" style="position:absolute;left:348;top:494;width:2;height:2" coordorigin="348,4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">
                  <v:shape id="Freeform 513" o:spid="_x0000_s1537" style="position:absolute;left:348;top:49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" path="m,l1,e" filled="f" strokeweight=".03422mm">
                    <v:path arrowok="t" o:connecttype="custom" o:connectlocs="0,0;2,0" o:connectangles="0,0"/>
                  </v:shape>
                </v:group>
                <v:group id="Group 514" o:spid="_x0000_s1538" style="position:absolute;left:347;top:498;width:2;height:2" coordorigin="347,49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">
                  <v:shape id="Freeform 515" o:spid="_x0000_s1539" style="position:absolute;left:347;top:49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" path="m,l1,e" filled="f" strokeweight=".03422mm">
                    <v:path arrowok="t" o:connecttype="custom" o:connectlocs="0,0;2,0" o:connectangles="0,0"/>
                  </v:shape>
                </v:group>
                <v:group id="Group 516" o:spid="_x0000_s1540" style="position:absolute;left:367;top:503;width:2;height:4" coordorigin="367,50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">
                  <v:shape id="Freeform 517" o:spid="_x0000_s1541" style="position:absolute;left:367;top:503;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" path="m1,4l,1,,,1,r,4xe" fillcolor="black" stroked="f">
                    <v:path arrowok="t" o:connecttype="custom" o:connectlocs="2,507;0,504;0,503;2,503;2,507" o:connectangles="0,0,0,0,0"/>
                  </v:shape>
                </v:group>
                <v:group id="Group 518" o:spid="_x0000_s1542" style="position:absolute;left:342;top:507;width:2;height:2" coordorigin="342,50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">
                  <v:shape id="Freeform 519" o:spid="_x0000_s1543" style="position:absolute;left:342;top:50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" path="m,l1,e" filled="f" strokeweight=".01728mm">
                    <v:path arrowok="t" o:connecttype="custom" o:connectlocs="0,0;2,0" o:connectangles="0,0"/>
                  </v:shape>
                </v:group>
                <v:group id="Group 520" o:spid="_x0000_s1544" style="position:absolute;left:365;top:511;width:2;height:2" coordorigin="365,51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">
                  <v:shape id="Freeform 521" o:spid="_x0000_s1545" style="position:absolute;left:365;top:51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" path="m,l1,e" filled="f" strokeweight=".06808mm">
                    <v:path arrowok="t" o:connecttype="custom" o:connectlocs="0,0;2,0" o:connectangles="0,0"/>
                  </v:shape>
                </v:group>
                <v:group id="Group 522" o:spid="_x0000_s1546" style="position:absolute;left:1285;top:509;width:2;height:2" coordorigin="1285,50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">
                  <v:shape id="Freeform 523" o:spid="_x0000_s1547" style="position:absolute;left:1285;top:50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" path="m,l1,e" filled="f" strokeweight=".01728mm">
                    <v:path arrowok="t" o:connecttype="custom" o:connectlocs="0,0;2,0" o:connectangles="0,0"/>
                  </v:shape>
                </v:group>
                <v:group id="Group 524" o:spid="_x0000_s1548" style="position:absolute;left:339;top:512;width:2;height:2" coordorigin="339,5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">
                  <v:shape id="Freeform 525" o:spid="_x0000_s1549" style="position:absolute;left:339;top:5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" path="m,l1,e" filled="f" strokeweight=".01694mm">
                    <v:path arrowok="t" o:connecttype="custom" o:connectlocs="0,0;2,0" o:connectangles="0,0"/>
                  </v:shape>
                </v:group>
                <v:group id="Group 526" o:spid="_x0000_s1550" style="position:absolute;left:363;top:519;width:2;height:2" coordorigin="363,51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">
                  <v:shape id="Freeform 527" o:spid="_x0000_s1551" style="position:absolute;left:363;top:51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" path="m,l1,e" filled="f" strokeweight=".1027mm">
                    <v:path arrowok="t" o:connecttype="custom" o:connectlocs="0,0;2,0" o:connectangles="0,0"/>
                  </v:shape>
                </v:group>
                <v:group id="Group 528" o:spid="_x0000_s1552" style="position:absolute;left:432;top:525;width:2;height:2" coordorigin="432,52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">
                  <v:shape id="Freeform 529" o:spid="_x0000_s1553" style="position:absolute;left:432;top:52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" path="m,l1,e" filled="f" strokeweight=".01728mm">
                    <v:path arrowok="t" o:connecttype="custom" o:connectlocs="0,0;2,0" o:connectangles="0,0"/>
                  </v:shape>
                </v:group>
                <v:group id="Group 530" o:spid="_x0000_s1554" style="position:absolute;left:1166;top:528;width:2;height:8" coordorigin="1166,528"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">
                  <v:shape id="Freeform 531" o:spid="_x0000_s1555" style="position:absolute;left:1166;top:528;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" path="m1,7l,3,1,,2,4,1,7xe" fillcolor="black" stroked="f">
                    <v:path arrowok="t" o:connecttype="custom" o:connectlocs="1,535;0,531;1,528;2,532;1,535" o:connectangles="0,0,0,0,0"/>
                  </v:shape>
                </v:group>
                <v:group id="Group 532" o:spid="_x0000_s1556" style="position:absolute;left:430;top:531;width:2;height:2" coordorigin="430,53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">
                  <v:shape id="Freeform 533" o:spid="_x0000_s1557" style="position:absolute;left:430;top:53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" path="m,l1,e" filled="f" strokeweight=".03422mm">
                    <v:path arrowok="t" o:connecttype="custom" o:connectlocs="0,0;2,0" o:connectangles="0,0"/>
                  </v:shape>
                </v:group>
                <v:group id="Group 534" o:spid="_x0000_s1558" style="position:absolute;left:423;top:533;width:5;height:16" coordorigin="423,533"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">
                  <v:shape id="Freeform 535" o:spid="_x0000_s1559" style="position:absolute;left:423;top:533;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" path="m,15l,14,2,5,5,r,7l2,14,,15xe" fillcolor="black" stroked="f">
                    <v:path arrowok="t" o:connecttype="custom" o:connectlocs="0,548;0,547;2,538;5,533;5,540;2,547;0,548" o:connectangles="0,0,0,0,0,0,0"/>
                  </v:shape>
                </v:group>
                <v:group id="Group 536" o:spid="_x0000_s1560" style="position:absolute;left:358;top:536;width:2;height:2" coordorigin="358,53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">
                  <v:shape id="Freeform 537" o:spid="_x0000_s1561" style="position:absolute;left:358;top:53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" path="m,l1,e" filled="f" strokeweight=".08536mm">
                    <v:path arrowok="t" o:connecttype="custom" o:connectlocs="0,0;2,0" o:connectangles="0,0"/>
                  </v:shape>
                </v:group>
                <v:group id="Group 538" o:spid="_x0000_s1562" style="position:absolute;left:1169;top:536;width:2;height:8" coordorigin="1169,536"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">
                  <v:shape id="Freeform 539" o:spid="_x0000_s1563" style="position:absolute;left:1169;top:536;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" path="m1,8l,,1,5r,3xe" fillcolor="black" stroked="f">
                    <v:path arrowok="t" o:connecttype="custom" o:connectlocs="2,544;0,536;2,541;2,544" o:connectangles="0,0,0,0"/>
                  </v:shape>
                </v:group>
                <v:group id="Group 540" o:spid="_x0000_s1564" style="position:absolute;left:1173;top:560;width:2;height:7" coordorigin="1173,560"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">
                  <v:shape id="Freeform 541" o:spid="_x0000_s1565" style="position:absolute;left:1173;top:560;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" path="m1,6l,,1,5r,1xe" fillcolor="black" stroked="f">
                    <v:path arrowok="t" o:connecttype="custom" o:connectlocs="2,566;0,560;2,565;2,566" o:connectangles="0,0,0,0"/>
                  </v:shape>
                </v:group>
                <v:group id="Group 542" o:spid="_x0000_s1566" style="position:absolute;left:388;top:584;width:2;height:2" coordorigin="388,5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">
                  <v:shape id="Freeform 543" o:spid="_x0000_s1567" style="position:absolute;left:388;top:58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" path="m,l1,e" filled="f" strokeweight=".15381mm">
                    <v:path arrowok="t" o:connecttype="custom" o:connectlocs="0,0;2,0" o:connectangles="0,0"/>
                  </v:shape>
                </v:group>
                <v:group id="Group 544" o:spid="_x0000_s1568" style="position:absolute;left:353;top:617;width:2;height:2" coordorigin="353,61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">
                  <v:shape id="Freeform 545" o:spid="_x0000_s1569" style="position:absolute;left:353;top:61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" path="m,l1,e" filled="f" strokeweight=".03422mm">
                    <v:path arrowok="t" o:connecttype="custom" o:connectlocs="0,0;2,0" o:connectangles="0,0"/>
                  </v:shape>
                </v:group>
                <v:group id="Group 546" o:spid="_x0000_s1570" style="position:absolute;left:413;top:624;width:2;height:2" coordorigin="413,62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">
                  <v:shape id="Freeform 547" o:spid="_x0000_s1571" style="position:absolute;left:413;top:62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" path="m,l1,e" filled="f" strokeweight=".01694mm">
                    <v:path arrowok="t" o:connecttype="custom" o:connectlocs="0,0;2,0" o:connectangles="0,0"/>
                  </v:shape>
                </v:group>
                <v:group id="Group 548" o:spid="_x0000_s1572" style="position:absolute;left:348;top:642;width:2;height:2" coordorigin="348,64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">
                  <v:shape id="Freeform 549" o:spid="_x0000_s1573" style="position:absolute;left:348;top:64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" path="m1,2l,,1,1r,1xe" fillcolor="black" stroked="f">
                    <v:path arrowok="t" o:connecttype="custom" o:connectlocs="2,644;0,642;2,643;2,644" o:connectangles="0,0,0,0"/>
                  </v:shape>
                </v:group>
                <v:group id="Group 550" o:spid="_x0000_s1574" style="position:absolute;left:216;top:644;width:81;height:502" coordorigin="216,644" coordsize="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">
                  <v:shape id="Freeform 551" o:spid="_x0000_s1575" style="position:absolute;left:216;top:644;width:81;height:502;visibility:visible;mso-wrap-style:square;v-text-anchor:top" coordsize="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" path="m47,203r-8,l41,202r2,-19l47,166r5,-18l57,130,63,99,67,62,71,26,79,r1,3l78,20,71,87,58,152,47,203xe" fillcolor="black" stroked="f">
                    <v:path arrowok="t" o:connecttype="custom" o:connectlocs="47,847;39,847;41,846;43,827;47,810;52,792;57,774;63,743;67,706;71,670;79,644;80,647;78,664;71,731;58,796;47,847" o:connectangles="0,0,0,0,0,0,0,0,0,0,0,0,0,0,0,0"/>
                  </v:shape>
                  <v:shape id="Freeform 552" o:spid="_x0000_s1576" style="position:absolute;left:216;top:644;width:81;height:502;visibility:visible;mso-wrap-style:square;v-text-anchor:top" coordsize="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" path="m19,501l4,447,,393,4,339,14,283r4,-11l22,252,33,200r6,-44l45,107r1,-1l47,115r-5,62l39,200r,3l47,203r-3,13l34,270r-10,l21,281,11,331,6,371,5,400r2,32l10,455r8,36l20,496r-1,5xe" fillcolor="black" stroked="f">
                    <v:path arrowok="t" o:connecttype="custom" o:connectlocs="19,1145;4,1091;0,1037;4,983;14,927;18,916;22,896;33,844;39,800;45,751;46,750;47,759;42,821;39,844;39,847;47,847;44,860;34,914;24,914;21,925;11,975;6,1015;5,1044;7,1076;10,1099;18,1135;20,1140;19,1145" o:connectangles="0,0,0,0,0,0,0,0,0,0,0,0,0,0,0,0,0,0,0,0,0,0,0,0,0,0,0,0"/>
                  </v:shape>
                  <v:shape id="Freeform 553" o:spid="_x0000_s1577" style="position:absolute;left:216;top:644;width:81;height:502;visibility:visible;mso-wrap-style:square;v-text-anchor:top" coordsize="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" path="m36,441l27,410,21,371,20,331r1,-20l24,278r1,-5l25,272r-1,-2l34,270r-2,12l27,325r-1,26l27,392r9,46l36,441xe" fillcolor="black" stroked="f">
                    <v:path arrowok="t" o:connecttype="custom" o:connectlocs="36,1085;27,1054;21,1015;20,975;21,955;24,922;25,917;25,916;24,914;34,914;32,926;27,969;26,995;27,1036;36,1082;36,1085" o:connectangles="0,0,0,0,0,0,0,0,0,0,0,0,0,0,0,0"/>
                  </v:shape>
                </v:group>
                <v:group id="Group 554" o:spid="_x0000_s1578" style="position:absolute;left:393;top:646;width:2;height:2" coordorigin="393,64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">
                  <v:shape id="Freeform 555" o:spid="_x0000_s1579" style="position:absolute;left:393;top:6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" path="m,l1,e" filled="f" strokeweight=".08536mm">
                    <v:path arrowok="t" o:connecttype="custom" o:connectlocs="0,0;2,0" o:connectangles="0,0"/>
                  </v:shape>
                </v:group>
                <v:group id="Group 556" o:spid="_x0000_s1580" style="position:absolute;left:405;top:654;width:2;height:2" coordorigin="405,6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">
                  <v:shape id="Freeform 557" o:spid="_x0000_s1581" style="position:absolute;left:405;top:6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" path="m,l1,e" filled="f" strokeweight=".29pt">
                    <v:path arrowok="t" o:connecttype="custom" o:connectlocs="0,0;2,0" o:connectangles="0,0"/>
                  </v:shape>
                </v:group>
                <v:group id="Group 558" o:spid="_x0000_s1582" style="position:absolute;left:1150;top:664;width:2;height:2" coordorigin="1150,66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">
                  <v:shape id="Freeform 559" o:spid="_x0000_s1583" style="position:absolute;left:1150;top:66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" path="m1,2l,,1,r,2xe" fillcolor="black" stroked="f">
                    <v:path arrowok="t" o:connecttype="custom" o:connectlocs="2,666;0,664;2,664;2,666" o:connectangles="0,0,0,0"/>
                  </v:shape>
                </v:group>
                <v:group id="Group 560" o:spid="_x0000_s1584" style="position:absolute;left:402;top:671;width:2;height:2" coordorigin="402,67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">
                  <v:shape id="Freeform 561" o:spid="_x0000_s1585" style="position:absolute;left:402;top:67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" path="m,l1,e" filled="f" strokeweight=".20497mm">
                    <v:path arrowok="t" o:connecttype="custom" o:connectlocs="0,0;2,0" o:connectangles="0,0"/>
                  </v:shape>
                </v:group>
                <v:group id="Group 562" o:spid="_x0000_s1586" style="position:absolute;left:397;top:681;width:22;height:161" coordorigin="397,681" coordsize="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">
                  <v:shape id="Freeform 563" o:spid="_x0000_s1587" style="position:absolute;left:397;top:681;width:22;height:161;visibility:visible;mso-wrap-style:square;v-text-anchor:top" coordsize="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" path="m19,160r-2,l13,154,2,123r,-4l4,116,,67,1,26,2,23,3,r,28l2,43,3,71r7,46l16,146r5,12l19,160xe" fillcolor="black" stroked="f">
                    <v:path arrowok="t" o:connecttype="custom" o:connectlocs="19,841;17,841;13,835;2,804;2,800;4,797;0,748;1,707;2,704;3,681;3,709;2,724;3,752;10,798;16,827;21,839;19,841" o:connectangles="0,0,0,0,0,0,0,0,0,0,0,0,0,0,0,0,0"/>
                  </v:shape>
                </v:group>
                <v:group id="Group 564" o:spid="_x0000_s1588" style="position:absolute;left:370;top:706;width:4;height:2" coordorigin="370,706"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">
                  <v:shape id="Freeform 565" o:spid="_x0000_s1589" style="position:absolute;left:370;top:706;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" path="m,l4,e" filled="f" strokecolor="white" strokeweight=".871mm">
                    <v:path arrowok="t" o:connecttype="custom" o:connectlocs="0,0;4,0" o:connectangles="0,0"/>
                  </v:shape>
                </v:group>
                <v:group id="Group 566" o:spid="_x0000_s1590" style="position:absolute;left:340;top:689;width:2;height:2" coordorigin="340,6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">
                  <v:shape id="Freeform 567" o:spid="_x0000_s1591" style="position:absolute;left:340;top:68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" path="m,l1,e" filled="f" strokeweight=".1196mm">
                    <v:path arrowok="t" o:connecttype="custom" o:connectlocs="0,0;2,0" o:connectangles="0,0"/>
                  </v:shape>
                </v:group>
                <v:group id="Group 568" o:spid="_x0000_s1592" style="position:absolute;left:388;top:685;width:2;height:123" coordorigin="388,685"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">
                  <v:shape id="Freeform 569" o:spid="_x0000_s1593" style="position:absolute;left:388;top:685;width:2;height:1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" path="m,l,123e" filled="f" strokeweight=".19908mm">
                    <v:path arrowok="t" o:connecttype="custom" o:connectlocs="0,685;0,808" o:connectangles="0,0"/>
                  </v:shape>
                </v:group>
                <v:group id="Group 570" o:spid="_x0000_s1594" style="position:absolute;left:355;top:691;width:2;height:7" coordorigin="355,691"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">
                  <v:shape id="Freeform 571" o:spid="_x0000_s1595" style="position:absolute;left:355;top:691;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" path="m1,7l,,1,r,7xe" fillcolor="black" stroked="f">
                    <v:path arrowok="t" o:connecttype="custom" o:connectlocs="2,698;0,691;2,691;2,698" o:connectangles="0,0,0,0"/>
                  </v:shape>
                </v:group>
                <v:group id="Group 572" o:spid="_x0000_s1596" style="position:absolute;left:318;top:706;width:2;height:2" coordorigin="318,70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">
                  <v:shape id="Freeform 573" o:spid="_x0000_s1597" style="position:absolute;left:318;top:7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" path="m,l1,e" filled="f" strokeweight=".01728mm">
                    <v:path arrowok="t" o:connecttype="custom" o:connectlocs="0,0;2,0" o:connectangles="0,0"/>
                  </v:shape>
                </v:group>
                <v:group id="Group 574" o:spid="_x0000_s1598" style="position:absolute;left:350;top:709;width:2;height:7" coordorigin="350,709"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">
                  <v:shape id="Freeform 575" o:spid="_x0000_s1599" style="position:absolute;left:350;top:709;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" path="m1,6l,4,1,r,6xe" fillcolor="black" stroked="f">
                    <v:path arrowok="t" o:connecttype="custom" o:connectlocs="2,715;0,713;2,709;2,715" o:connectangles="0,0,0,0"/>
                  </v:shape>
                </v:group>
                <v:group id="Group 576" o:spid="_x0000_s1600" style="position:absolute;left:317;top:714;width:2;height:2" coordorigin="317,7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">
                  <v:shape id="Freeform 577" o:spid="_x0000_s1601" style="position:absolute;left:317;top:71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" path="m,l1,e" filled="f" strokeweight=".08536mm">
                    <v:path arrowok="t" o:connecttype="custom" o:connectlocs="0,0;2,0" o:connectangles="0,0"/>
                  </v:shape>
                </v:group>
                <v:group id="Group 578" o:spid="_x0000_s1602" style="position:absolute;left:350;top:718;width:11;height:83" coordorigin="350,718" coordsize="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">
                  <v:shape id="Freeform 579" o:spid="_x0000_s1603" style="position:absolute;left:350;top:718;width:11;height:83;visibility:visible;mso-wrap-style:square;v-text-anchor:top" coordsize="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" path="m,83l1,66,5,42,6,33,10,r1,34l10,57,3,78,,83xe" stroked="f">
                    <v:path arrowok="t" o:connecttype="custom" o:connectlocs="0,801;1,784;5,760;6,751;10,718;11,752;10,775;3,796;0,801" o:connectangles="0,0,0,0,0,0,0,0,0"/>
                  </v:shape>
                </v:group>
                <v:group id="Group 580" o:spid="_x0000_s1604" style="position:absolute;left:346;top:728;width:2;height:7" coordorigin="346,728"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">
                  <v:shape id="Freeform 581" o:spid="_x0000_s1605" style="position:absolute;left:346;top:728;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" path="m1,7l,5,1,r,7xe" fillcolor="black" stroked="f">
                    <v:path arrowok="t" o:connecttype="custom" o:connectlocs="2,735;0,733;2,728;2,735" o:connectangles="0,0,0,0"/>
                  </v:shape>
                </v:group>
                <v:group id="Group 582" o:spid="_x0000_s1606" style="position:absolute;left:334;top:737;width:11;height:70" coordorigin="334,737"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">
                  <v:shape id="Freeform 583" o:spid="_x0000_s1607" style="position:absolute;left:334;top:737;width:11;height:70;visibility:visible;mso-wrap-style:square;v-text-anchor:top"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" path="m8,19r,-9l10,8,11,r,8l9,11,8,19xe" fillcolor="black" stroked="f">
                    <v:path arrowok="t" o:connecttype="custom" o:connectlocs="8,756;8,747;10,745;11,737;11,745;9,748;8,756" o:connectangles="0,0,0,0,0,0,0"/>
                  </v:shape>
                  <v:shape id="Freeform 584" o:spid="_x0000_s1608" style="position:absolute;left:334;top:737;width:11;height:70;visibility:visible;mso-wrap-style:square;v-text-anchor:top"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" path="m1,69l,62,1,46,5,21,8,20,7,26,4,41,2,55,1,69xe" fillcolor="black" stroked="f">
                    <v:path arrowok="t" o:connecttype="custom" o:connectlocs="1,806;0,799;1,783;5,758;8,757;7,763;4,778;2,792;1,806" o:connectangles="0,0,0,0,0,0,0,0,0"/>
                  </v:shape>
                </v:group>
                <v:group id="Group 585" o:spid="_x0000_s1609" style="position:absolute;left:290;top:782;width:2;height:431" coordorigin="290,782"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">
                  <v:shape id="Freeform 586" o:spid="_x0000_s1610" style="position:absolute;left:290;top:782;width:2;height:4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" path="m,l,431e" filled="f" strokeweight=".56303mm">
                    <v:path arrowok="t" o:connecttype="custom" o:connectlocs="0,782;0,1213" o:connectangles="0,0"/>
                  </v:shape>
                </v:group>
                <v:group id="Group 587" o:spid="_x0000_s1611" style="position:absolute;left:379;top:814;width:31;height:60" coordorigin="379,814" coordsize="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">
                  <v:shape id="Freeform 588" o:spid="_x0000_s1612" style="position:absolute;left:379;top:814;width:31;height:60;visibility:visible;mso-wrap-style:square;v-text-anchor:top" coordsize="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" path="m5,60r-3,l,56,1,50,5,44,9,31,8,23,3,9,3,1,6,,9,r3,12l21,24r2,2l30,26r1,2l31,30r-8,8l15,46,7,58,5,60xe" fillcolor="black" stroked="f">
                    <v:path arrowok="t" o:connecttype="custom" o:connectlocs="5,874;2,874;0,870;1,864;5,858;9,845;8,837;3,823;3,815;6,814;9,814;12,826;21,838;23,840;30,840;31,842;31,844;23,852;15,860;7,872;5,874" o:connectangles="0,0,0,0,0,0,0,0,0,0,0,0,0,0,0,0,0,0,0,0,0"/>
                  </v:shape>
                  <v:shape id="Freeform 589" o:spid="_x0000_s1613" style="position:absolute;left:379;top:814;width:31;height:60;visibility:visible;mso-wrap-style:square;v-text-anchor:top" coordsize="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" path="m30,26r-7,l28,24r2,1l30,26xe" fillcolor="black" stroked="f">
                    <v:path arrowok="t" o:connecttype="custom" o:connectlocs="30,840;23,840;28,838;30,839;30,840" o:connectangles="0,0,0,0,0"/>
                  </v:shape>
                </v:group>
                <v:group id="Group 590" o:spid="_x0000_s1614" style="position:absolute;left:164;top:817;width:84;height:448" coordorigin="164,817" coordsize="8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">
                  <v:shape id="Freeform 591" o:spid="_x0000_s1615" style="position:absolute;left:164;top:817;width:84;height:448;visibility:visible;mso-wrap-style:square;v-text-anchor:top" coordsize="8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" path="m44,372r-11,l34,370,21,333,9,292,3,244,,202,3,146,13,84,38,10,44,r2,3l32,45,15,108,7,173r1,66l19,303r14,46l44,372xe" fillcolor="black" stroked="f">
                    <v:path arrowok="t" o:connecttype="custom" o:connectlocs="44,1189;33,1189;34,1187;21,1150;9,1109;3,1061;0,1019;3,963;13,901;38,827;44,817;46,820;32,862;15,925;7,990;8,1056;19,1120;33,1166;44,1189" o:connectangles="0,0,0,0,0,0,0,0,0,0,0,0,0,0,0,0,0,0,0"/>
                  </v:shape>
                  <v:shape id="Freeform 592" o:spid="_x0000_s1616" style="position:absolute;left:164;top:817;width:84;height:448;visibility:visible;mso-wrap-style:square;v-text-anchor:top" coordsize="8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" path="m63,425r-4,-1l39,388,33,375r-1,-5l32,369r1,3l44,372r3,8l59,400r7,17l70,423r-7,l63,425xe" fillcolor="black" stroked="f">
                    <v:path arrowok="t" o:connecttype="custom" o:connectlocs="63,1242;59,1241;39,1205;33,1192;32,1187;32,1186;33,1189;44,1189;47,1197;59,1217;66,1234;70,1240;63,1240;63,1242" o:connectangles="0,0,0,0,0,0,0,0,0,0,0,0,0,0"/>
                  </v:shape>
                  <v:shape id="Freeform 593" o:spid="_x0000_s1617" style="position:absolute;left:164;top:817;width:84;height:448;visibility:visible;mso-wrap-style:square;v-text-anchor:top" coordsize="8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" path="m83,447l69,431r-3,-6l64,425r,-1l63,423r7,l82,445r1,1l83,447xe" fillcolor="black" stroked="f">
                    <v:path arrowok="t" o:connecttype="custom" o:connectlocs="83,1264;69,1248;66,1242;64,1242;64,1241;63,1240;70,1240;82,1262;83,1263;83,1264" o:connectangles="0,0,0,0,0,0,0,0,0,0"/>
                  </v:shape>
                </v:group>
                <v:group id="Group 594" o:spid="_x0000_s1618" style="position:absolute;left:193;top:835;width:222;height:544" coordorigin="193,835" coordsize="22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">
                  <v:shape id="Freeform 595" o:spid="_x0000_s1619" style="position:absolute;left:193;top:835;width:222;height:544;visibility:visible;mso-wrap-style:square;v-text-anchor:top" coordsize="22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" path="m130,503l81,451,46,391,22,326,7,255,,156,,142,1,121,7,72,23,26,26,15,33,1,35,r,5l18,62,7,133r2,82l21,296r21,69l75,429r70,70l130,499r-1,1l130,503xe" fillcolor="black" stroked="f">
                    <v:path arrowok="t" o:connecttype="custom" o:connectlocs="130,1338;81,1286;46,1226;22,1161;7,1090;0,991;0,977;1,956;7,907;23,861;26,850;33,836;35,835;35,840;18,897;7,968;9,1050;21,1131;42,1200;75,1264;145,1334;130,1334;129,1335;130,1338" o:connectangles="0,0,0,0,0,0,0,0,0,0,0,0,0,0,0,0,0,0,0,0,0,0,0,0"/>
                  </v:shape>
                  <v:shape id="Freeform 596" o:spid="_x0000_s1620" style="position:absolute;left:193;top:835;width:222;height:544;visibility:visible;mso-wrap-style:square;v-text-anchor:top" coordsize="22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" path="m221,543l167,518,130,499r15,l158,508r63,35xe" fillcolor="black" stroked="f">
                    <v:path arrowok="t" o:connecttype="custom" o:connectlocs="221,1378;167,1353;130,1334;145,1334;158,1343;221,1378" o:connectangles="0,0,0,0,0,0"/>
                  </v:shape>
                </v:group>
                <v:group id="Group 597" o:spid="_x0000_s1621" style="position:absolute;left:254;top:854;width:2;height:2" coordorigin="254,8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">
                  <v:shape id="Freeform 598" o:spid="_x0000_s1622" style="position:absolute;left:254;top:8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" path="m,l1,e" filled="f" strokecolor="white" strokeweight=".20497mm">
                    <v:path arrowok="t" o:connecttype="custom" o:connectlocs="0,0;2,0" o:connectangles="0,0"/>
                  </v:shape>
                </v:group>
                <v:group id="Group 599" o:spid="_x0000_s1623" style="position:absolute;left:1304;top:870;width:2;height:2" coordorigin="1304,87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">
                  <v:shape id="Freeform 600" o:spid="_x0000_s1624" style="position:absolute;left:1304;top:8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" path="m,l1,e" filled="f" strokeweight=".05117mm">
                    <v:path arrowok="t" o:connecttype="custom" o:connectlocs="0,0;2,0" o:connectangles="0,0"/>
                  </v:shape>
                </v:group>
                <v:group id="Group 601" o:spid="_x0000_s1625" style="position:absolute;left:259;top:887;width:26;height:206" coordorigin="259,887" coordsize="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">
                  <v:shape id="Freeform 602" o:spid="_x0000_s1626" style="position:absolute;left:259;top:887;width:26;height:206;visibility:visible;mso-wrap-style:square;v-text-anchor:top" coordsize="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" path="m9,205l,160,,111,11,35,21,r5,1l26,7,13,55,7,105r,51l9,205xe" fillcolor="black" stroked="f">
                    <v:path arrowok="t" o:connecttype="custom" o:connectlocs="9,1092;0,1047;0,998;11,922;21,887;26,888;26,894;13,942;7,992;7,1043;9,1092" o:connectangles="0,0,0,0,0,0,0,0,0,0,0"/>
                  </v:shape>
                </v:group>
                <v:group id="Group 603" o:spid="_x0000_s1627" style="position:absolute;left:1268;top:918;width:2;height:2" coordorigin="1268,91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">
                  <v:shape id="Freeform 604" o:spid="_x0000_s1628" style="position:absolute;left:1268;top:91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" path="m,l1,e" filled="f" strokeweight=".46108mm">
                    <v:path arrowok="t" o:connecttype="custom" o:connectlocs="0,0;2,0" o:connectangles="0,0"/>
                  </v:shape>
                </v:group>
                <v:group id="Group 605" o:spid="_x0000_s1629" style="position:absolute;left:308;top:928;width:2;height:274" coordorigin="308,928" coordsize="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">
                  <v:shape id="Freeform 606" o:spid="_x0000_s1630" style="position:absolute;left:308;top:928;width:2;height:274;visibility:visible;mso-wrap-style:square;v-text-anchor:top" coordsize="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" path="m,l,273e" filled="f" strokeweight=".35914mm">
                    <v:path arrowok="t" o:connecttype="custom" o:connectlocs="0,928;0,1201" o:connectangles="0,0"/>
                  </v:shape>
                </v:group>
                <v:group id="Group 607" o:spid="_x0000_s1631" style="position:absolute;left:1255;top:938;width:2;height:2" coordorigin="1255,9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">
                  <v:shape id="Freeform 608" o:spid="_x0000_s1632" style="position:absolute;left:1255;top:93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" path="m,l1,e" filled="f" strokeweight=".06808mm">
                    <v:path arrowok="t" o:connecttype="custom" o:connectlocs="0,0;2,0" o:connectangles="0,0"/>
                  </v:shape>
                </v:group>
                <v:group id="Group 609" o:spid="_x0000_s1633" style="position:absolute;left:386;top:937;width:45;height:175" coordorigin="386,937" coordsize="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">
                  <v:shape id="Freeform 610" o:spid="_x0000_s1634" style="position:absolute;left:386;top:937;width:45;height:175;visibility:visible;mso-wrap-style:square;v-text-anchor:top" coordsize="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" path="m2,174r-2,l1,170,3,143,17,79,31,18,39,r4,15l45,31,30,66,17,101,7,137,2,174xe" fillcolor="#c6c6c6" stroked="f">
                    <v:path arrowok="t" o:connecttype="custom" o:connectlocs="2,1111;0,1111;1,1107;3,1080;17,1016;31,955;39,937;43,952;45,968;30,1003;17,1038;7,1074;2,1111" o:connectangles="0,0,0,0,0,0,0,0,0,0,0,0,0"/>
                  </v:shape>
                </v:group>
                <v:group id="Group 611" o:spid="_x0000_s1635" style="position:absolute;left:1263;top:938;width:4;height:32" coordorigin="1263,938"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">
                  <v:shape id="Freeform 612" o:spid="_x0000_s1636" style="position:absolute;left:1263;top:938;width:4;height:3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" path="m1,32l,30,1,19,2,18,4,,3,19,2,24,1,32xe" fillcolor="black" stroked="f">
                    <v:path arrowok="t" o:connecttype="custom" o:connectlocs="1,970;0,968;1,957;2,956;4,938;3,957;2,962;1,970" o:connectangles="0,0,0,0,0,0,0,0"/>
                  </v:shape>
                </v:group>
                <v:group id="Group 613" o:spid="_x0000_s1637" style="position:absolute;left:380;top:995;width:2;height:7" coordorigin="380,995"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">
                  <v:shape id="Freeform 614" o:spid="_x0000_s1638" style="position:absolute;left:380;top:995;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" path="m1,7l,5,1,r,7xe" fillcolor="black" stroked="f">
                    <v:path arrowok="t" o:connecttype="custom" o:connectlocs="2,1002;0,1000;2,995;2,1002" o:connectangles="0,0,0,0"/>
                  </v:shape>
                </v:group>
                <v:group id="Group 615" o:spid="_x0000_s1639" style="position:absolute;left:378;top:1004;width:2;height:7" coordorigin="378,1004"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">
                  <v:shape id="Freeform 616" o:spid="_x0000_s1640" style="position:absolute;left:378;top:1004;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" path="m1,7l,5,1,r,7xe" fillcolor="black" stroked="f">
                    <v:path arrowok="t" o:connecttype="custom" o:connectlocs="2,1011;0,1009;2,1004;2,1011" o:connectangles="0,0,0,0"/>
                  </v:shape>
                </v:group>
                <v:group id="Group 617" o:spid="_x0000_s1641" style="position:absolute;left:1192;top:1012;width:2;height:2" coordorigin="1192,10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">
                  <v:shape id="Freeform 618" o:spid="_x0000_s1642" style="position:absolute;left:1192;top:10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" path="m,l1,e" filled="f" strokeweight=".63pt">
                    <v:path arrowok="t" o:connecttype="custom" o:connectlocs="0,0;2,0" o:connectangles="0,0"/>
                  </v:shape>
                </v:group>
                <v:group id="Group 619" o:spid="_x0000_s1643" style="position:absolute;left:135;top:1010;width:9;height:50" coordorigin="135,1010" coordsize="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">
                  <v:shape id="Freeform 620" o:spid="_x0000_s1644" style="position:absolute;left:135;top:1010;width:9;height:50;visibility:visible;mso-wrap-style:square;v-text-anchor:top" coordsize="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" path="m8,49l3,35,2,16,,3,1,,3,4,8,35,9,48,8,49xe" fillcolor="black" stroked="f">
                    <v:path arrowok="t" o:connecttype="custom" o:connectlocs="8,1059;3,1045;2,1026;0,1013;1,1010;3,1014;8,1045;9,1058;8,1059" o:connectangles="0,0,0,0,0,0,0,0,0"/>
                  </v:shape>
                </v:group>
                <v:group id="Group 621" o:spid="_x0000_s1645" style="position:absolute;left:377;top:1016;width:2;height:2" coordorigin="377,10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">
                  <v:shape id="Freeform 622" o:spid="_x0000_s1646" style="position:absolute;left:377;top:101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" path="m,l1,e" filled="f" strokeweight=".08536mm">
                    <v:path arrowok="t" o:connecttype="custom" o:connectlocs="0,0;2,0" o:connectangles="0,0"/>
                  </v:shape>
                </v:group>
                <v:group id="Group 623" o:spid="_x0000_s1647" style="position:absolute;left:365;top:1025;width:2;height:2" coordorigin="365,102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">
                  <v:shape id="Freeform 624" o:spid="_x0000_s1648" style="position:absolute;left:365;top:102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" path="m,l1,e" filled="f" strokeweight=".17075mm">
                    <v:path arrowok="t" o:connecttype="custom" o:connectlocs="0,0;2,0" o:connectangles="0,0"/>
                  </v:shape>
                </v:group>
                <v:group id="Group 625" o:spid="_x0000_s1649" style="position:absolute;left:375;top:1026;width:2;height:2" coordorigin="375,10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">
                  <v:shape id="Freeform 626" o:spid="_x0000_s1650" style="position:absolute;left:375;top:10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" path="m,l1,e" filled="f" strokeweight=".08536mm">
                    <v:path arrowok="t" o:connecttype="custom" o:connectlocs="0,0;2,0" o:connectangles="0,0"/>
                  </v:shape>
                </v:group>
                <v:group id="Group 627" o:spid="_x0000_s1651" style="position:absolute;left:363;top:1037;width:2;height:2" coordorigin="363,103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">
                  <v:shape id="Freeform 628" o:spid="_x0000_s1652" style="position:absolute;left:363;top:103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" path="m,l1,e" filled="f" strokeweight=".15381mm">
                    <v:path arrowok="t" o:connecttype="custom" o:connectlocs="0,0;2,0" o:connectangles="0,0"/>
                  </v:shape>
                </v:group>
                <v:group id="Group 629" o:spid="_x0000_s1653" style="position:absolute;left:370;top:1045;width:2;height:2" coordorigin="370,104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">
                  <v:shape id="Freeform 630" o:spid="_x0000_s1654" style="position:absolute;left:370;top:104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" path="m,l1,e" filled="f" strokeweight=".1027mm">
                    <v:path arrowok="t" o:connecttype="custom" o:connectlocs="0,0;2,0" o:connectangles="0,0"/>
                  </v:shape>
                </v:group>
                <v:group id="Group 631" o:spid="_x0000_s1655" style="position:absolute;left:1187;top:1065;width:2;height:2" coordorigin="1187,10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">
                  <v:shape id="Freeform 632" o:spid="_x0000_s1656" style="position:absolute;left:1187;top:10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" path="m,l1,e" filled="f" strokeweight=".18767mm">
                    <v:path arrowok="t" o:connecttype="custom" o:connectlocs="0,0;2,0" o:connectangles="0,0"/>
                  </v:shape>
                </v:group>
                <v:group id="Group 633" o:spid="_x0000_s1657" style="position:absolute;left:146;top:1063;width:16;height:65" coordorigin="146,1063" coordsize="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">
                  <v:shape id="Freeform 634" o:spid="_x0000_s1658" style="position:absolute;left:146;top:1063;width:16;height:65;visibility:visible;mso-wrap-style:square;v-text-anchor:top" coordsize="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" path="m1,12l,7,,,1,12xe" fillcolor="black" stroked="f">
                    <v:path arrowok="t" o:connecttype="custom" o:connectlocs="1,1075;0,1070;0,1063;1,1075" o:connectangles="0,0,0,0"/>
                  </v:shape>
                  <v:shape id="Freeform 635" o:spid="_x0000_s1659" style="position:absolute;left:146;top:1063;width:16;height:65;visibility:visible;mso-wrap-style:square;v-text-anchor:top" coordsize="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" path="m1,13r,l1,12r,1xe" fillcolor="black" stroked="f">
                    <v:path arrowok="t" o:connecttype="custom" o:connectlocs="1,1076;1,1076;1,1075;1,1076" o:connectangles="0,0,0,0"/>
                  </v:shape>
                  <v:shape id="Freeform 636" o:spid="_x0000_s1660" style="position:absolute;left:146;top:1063;width:16;height:65;visibility:visible;mso-wrap-style:square;v-text-anchor:top" coordsize="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" path="m15,65l7,43,1,13r3,4l10,37r3,10l16,62r-1,3xe" fillcolor="black" stroked="f">
                    <v:path arrowok="t" o:connecttype="custom" o:connectlocs="15,1128;7,1106;1,1076;4,1080;10,1100;13,1110;16,1125;15,1128" o:connectangles="0,0,0,0,0,0,0,0"/>
                  </v:shape>
                </v:group>
                <v:group id="Group 637" o:spid="_x0000_s1661" style="position:absolute;left:1331;top:1064;width:2;height:2" coordorigin="1331,106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">
                  <v:shape id="Freeform 638" o:spid="_x0000_s1662" style="position:absolute;left:1331;top:106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" path="m,l1,e" filled="f" strokecolor="white" strokeweight=".01694mm">
                    <v:path arrowok="t" o:connecttype="custom" o:connectlocs="0,0;2,0" o:connectangles="0,0"/>
                  </v:shape>
                </v:group>
                <v:group id="Group 639" o:spid="_x0000_s1663" style="position:absolute;left:1236;top:1081;width:2;height:2" coordorigin="1236,108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">
                  <v:shape id="Freeform 640" o:spid="_x0000_s1664" style="position:absolute;left:1236;top:108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" path="m,l1,e" filled="f" strokecolor="white" strokeweight=".06844mm">
                    <v:path arrowok="t" o:connecttype="custom" o:connectlocs="0,0;2,0" o:connectangles="0,0"/>
                  </v:shape>
                </v:group>
                <v:group id="Group 641" o:spid="_x0000_s1665" style="position:absolute;left:269;top:1099;width:2;height:4" coordorigin="269,1099"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">
                  <v:shape id="Freeform 642" o:spid="_x0000_s1666" style="position:absolute;left:269;top:1099;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" path="m1,4l,,1,3r,1xe" fillcolor="black" stroked="f">
                    <v:path arrowok="t" o:connecttype="custom" o:connectlocs="2,1103;0,1099;2,1102;2,1103" o:connectangles="0,0,0,0"/>
                  </v:shape>
                </v:group>
                <v:group id="Group 643" o:spid="_x0000_s1667" style="position:absolute;left:135;top:1111;width:48;height:104" coordorigin="135,1111" coordsize="4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">
                  <v:shape id="Freeform 644" o:spid="_x0000_s1668" style="position:absolute;left:135;top:1111;width:48;height:104;visibility:visible;mso-wrap-style:square;v-text-anchor:top" coordsize="4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" path="m47,104l32,80,18,54,7,28,,,3,10,31,70r4,14l47,102r,2xe" fillcolor="#d9d9d9" stroked="f">
                    <v:path arrowok="t" o:connecttype="custom" o:connectlocs="47,1215;32,1191;18,1165;7,1139;0,1111;3,1121;31,1181;35,1195;47,1213;47,1215" o:connectangles="0,0,0,0,0,0,0,0,0,0"/>
                  </v:shape>
                </v:group>
                <v:group id="Group 645" o:spid="_x0000_s1669" style="position:absolute;left:386;top:1113;width:2;height:2" coordorigin="386,111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j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SaTL7gcSdcATm/AwAA//8DAFBLAQItABQABgAIAAAAIQDb4fbL7gAAAIUBAAATAAAAAAAA&#10;AAAAAAAAAAAAAABbQ29udGVudF9UeXBlc10ueG1sUEsBAi0AFAAGAAgAAAAhAFr0LFu/AAAAFQEA&#10;AAsAAAAAAAAAAAAAAAAAHwEAAF9yZWxzLy5yZWxzUEsBAi0AFAAGAAgAAAAhAKlKT+PHAAAA3gAA&#10;AA8AAAAAAAAAAAAAAAAABwIAAGRycy9kb3ducmV2LnhtbFBLBQYAAAAAAwADALcAAAD7AgAAAAA=&#10;">
                  <v:shape id="Freeform 646" o:spid="_x0000_s1670" style="position:absolute;left:386;top:111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" path="m,l1,e" filled="f" strokecolor="white" strokeweight=".01728mm">
                    <v:path arrowok="t" o:connecttype="custom" o:connectlocs="0,0;2,0" o:connectangles="0,0"/>
                  </v:shape>
                </v:group>
                <v:group id="Group 647" o:spid="_x0000_s1671" style="position:absolute;left:386;top:1117;width:2;height:2" coordorigin="386,111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">
                  <v:shape id="Freeform 648" o:spid="_x0000_s1672" style="position:absolute;left:386;top:111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" path="m,l1,e" filled="f" strokecolor="white" strokeweight=".01728mm">
                    <v:path arrowok="t" o:connecttype="custom" o:connectlocs="0,0;2,0" o:connectangles="0,0"/>
                  </v:shape>
                </v:group>
                <v:group id="Group 649" o:spid="_x0000_s1673" style="position:absolute;left:126;top:1118;width:1096;height:494" coordorigin="126,1118"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">
                  <v:shape id="Freeform 650" o:spid="_x0000_s1674"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" path="m300,311l233,284,165,246,102,197,50,139,14,73,,,7,20r7,14l54,103r49,64l161,223r66,45l300,301r43,9l302,310r-2,1xe" stroked="f">
                    <v:path arrowok="t" o:connecttype="custom" o:connectlocs="300,1429;233,1402;165,1364;102,1315;50,1257;14,1191;0,1118;7,1138;14,1152;54,1221;103,1285;161,1341;227,1386;300,1419;343,1428;302,1428;300,1429" o:connectangles="0,0,0,0,0,0,0,0,0,0,0,0,0,0,0,0,0"/>
                  </v:shape>
                  <v:shape id="Freeform 651" o:spid="_x0000_s1675"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" path="m455,356r-40,-2l382,353r-37,-8l322,338,287,328,221,297,164,261,102,212,48,156,16,97r41,59l106,208r58,45l228,288r68,26l366,329r71,3l433,335r-5,1l426,338r,3l430,344r524,l958,350r-482,l455,356xe" stroked="f">
                    <v:path arrowok="t" o:connecttype="custom" o:connectlocs="455,1474;415,1472;382,1471;345,1463;322,1456;287,1446;221,1415;164,1379;102,1330;48,1274;16,1215;57,1274;106,1326;164,1371;228,1406;296,1432;366,1447;437,1450;433,1453;428,1454;426,1456;426,1459;430,1462;954,1462;958,1468;476,1468;455,1474" o:connectangles="0,0,0,0,0,0,0,0,0,0,0,0,0,0,0,0,0,0,0,0,0,0,0,0,0,0,0"/>
                  </v:shape>
                  <v:shape id="Freeform 652" o:spid="_x0000_s1676"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" path="m401,311r-3,-1l412,263r7,-49l421,164r1,-50l462,143r75,56l607,235r73,20l917,255r7,23l934,304r-483,l424,310r-23,1xe" stroked="f">
                    <v:path arrowok="t" o:connecttype="custom" o:connectlocs="401,1429;398,1428;412,1381;419,1332;421,1282;422,1232;462,1261;537,1317;607,1353;680,1373;917,1373;924,1396;934,1422;451,1422;424,1428;401,1429" o:connectangles="0,0,0,0,0,0,0,0,0,0,0,0,0,0,0,0"/>
                  </v:shape>
                  <v:shape id="Freeform 653" o:spid="_x0000_s1677"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" path="m917,255r-237,l685,252r12,l714,247r88,-33l861,168r24,-24l891,137r10,l904,141r3,60l916,251r1,4xe" stroked="f">
                    <v:path arrowok="t" o:connecttype="custom" o:connectlocs="917,1373;680,1373;685,1370;697,1370;714,1365;802,1332;861,1286;885,1262;891,1255;901,1255;904,1259;907,1319;916,1369;917,1373" o:connectangles="0,0,0,0,0,0,0,0,0,0,0,0,0,0"/>
                  </v:shape>
                  <v:shape id="Freeform 654" o:spid="_x0000_s1678"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" path="m390,375r-38,-4l319,363r-8,-1l188,315,126,271,73,216,35,152r53,56l154,261r72,46l296,338r26,6l363,356r26,5l965,361r5,7l488,368r-29,5l390,375xe" stroked="f">
                    <v:path arrowok="t" o:connecttype="custom" o:connectlocs="390,1493;352,1489;319,1481;311,1480;188,1433;126,1389;73,1334;35,1270;88,1326;154,1379;226,1425;296,1456;322,1462;363,1474;389,1479;965,1479;970,1486;488,1486;459,1491;390,1493" o:connectangles="0,0,0,0,0,0,0,0,0,0,0,0,0,0,0,0,0,0,0,0"/>
                  </v:shape>
                  <v:shape id="Freeform 655" o:spid="_x0000_s1679"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" path="m432,447r-82,-7l272,421,204,388,178,369r1,-2l172,361,153,347,136,329,108,289r-5,-15l100,266r,-2l171,324r43,30l186,354r-1,1l239,394r61,23l365,426r68,1l1025,427r13,10l1048,442r3,2l456,444r-24,3xe" stroked="f">
                    <v:path arrowok="t" o:connecttype="custom" o:connectlocs="432,1565;350,1558;272,1539;204,1506;178,1487;179,1485;172,1479;153,1465;136,1447;108,1407;103,1392;100,1384;100,1382;171,1442;214,1472;186,1472;185,1473;239,1512;300,1535;365,1544;433,1545;1025,1545;1038,1555;1048,1560;1051,1562;456,1562;432,1565" o:connectangles="0,0,0,0,0,0,0,0,0,0,0,0,0,0,0,0,0,0,0,0,0,0,0,0,0,0,0"/>
                  </v:shape>
                  <v:shape id="Freeform 656" o:spid="_x0000_s1680"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" path="m440,325r-57,l388,323r5,-4l409,318r23,-2l451,312r3,-4l454,305r-3,-1l934,304r,1l940,318r-464,l440,325xe" stroked="f">
                    <v:path arrowok="t" o:connecttype="custom" o:connectlocs="440,1443;383,1443;388,1441;393,1437;409,1436;432,1434;451,1430;454,1426;454,1423;451,1422;934,1422;934,1423;940,1436;476,1436;440,1443" o:connectangles="0,0,0,0,0,0,0,0,0,0,0,0,0,0,0"/>
                  </v:shape>
                  <v:shape id="Freeform 657" o:spid="_x0000_s1681"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" path="m408,327r-22,-1l369,323r-22,-4l302,310r41,l378,318r3,6l383,325r57,l408,327xe" stroked="f">
                    <v:path arrowok="t" o:connecttype="custom" o:connectlocs="408,1445;386,1444;369,1441;347,1437;302,1428;343,1428;378,1436;381,1442;383,1443;440,1443;408,1445" o:connectangles="0,0,0,0,0,0,0,0,0,0,0"/>
                  </v:shape>
                  <v:shape id="Freeform 658" o:spid="_x0000_s1682"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" path="m954,344r-524,l439,340r15,-9l477,322r,-3l476,318r464,l946,331r8,13xe" stroked="f">
                    <v:path arrowok="t" o:connecttype="custom" o:connectlocs="954,1462;430,1462;439,1458;454,1449;477,1440;477,1437;476,1436;940,1436;946,1449;954,1462" o:connectangles="0,0,0,0,0,0,0,0,0,0"/>
                  </v:shape>
                  <v:shape id="Freeform 659" o:spid="_x0000_s1683"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" path="m430,401r-78,-4l274,377,215,347r26,9l276,367r29,8l343,383r39,2l491,386r-61,15xe" stroked="f">
                    <v:path arrowok="t" o:connecttype="custom" o:connectlocs="430,1519;352,1515;274,1495;215,1465;241,1474;276,1485;305,1493;343,1501;382,1503;491,1504;430,1519" o:connectangles="0,0,0,0,0,0,0,0,0,0,0"/>
                  </v:shape>
                  <v:shape id="Freeform 660" o:spid="_x0000_s1684"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" path="m965,361r-502,l479,356r1,-2l479,351r-3,-1l958,350r3,6l965,361xe" stroked="f">
                    <v:path arrowok="t" o:connecttype="custom" o:connectlocs="965,1479;463,1479;479,1474;480,1472;479,1469;476,1468;958,1468;961,1474;965,1479" o:connectangles="0,0,0,0,0,0,0,0,0"/>
                  </v:shape>
                  <v:shape id="Freeform 661" o:spid="_x0000_s1685"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" path="m384,421l311,411,242,388,186,354r28,l229,364r57,26l355,406r93,12l384,421xe" stroked="f">
                    <v:path arrowok="t" o:connecttype="custom" o:connectlocs="384,1539;311,1529;242,1506;186,1472;214,1472;229,1482;286,1508;355,1524;448,1536;384,1539" o:connectangles="0,0,0,0,0,0,0,0,0,0"/>
                  </v:shape>
                  <v:shape id="Freeform 662" o:spid="_x0000_s1686"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" path="m491,386r-72,l456,381r38,-10l488,368r482,l979,380r4,5l495,385r-4,1xe" stroked="f">
                    <v:path arrowok="t" o:connecttype="custom" o:connectlocs="491,1504;419,1504;456,1499;494,1489;488,1486;970,1486;979,1498;983,1503;495,1503;491,1504" o:connectangles="0,0,0,0,0,0,0,0,0,0"/>
                  </v:shape>
                  <v:shape id="Freeform 663" o:spid="_x0000_s1687"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" path="m1025,427r-592,l460,425r35,-6l497,417r,-2l495,412r-13,l436,411r3,-2l460,405r35,-14l497,388r,-1l495,385r488,l996,400r18,19l1025,427xe" stroked="f">
                    <v:path arrowok="t" o:connecttype="custom" o:connectlocs="1025,1545;433,1545;460,1543;495,1537;497,1535;497,1533;495,1530;482,1530;436,1529;439,1527;460,1523;495,1509;497,1506;497,1505;495,1503;983,1503;996,1518;1014,1537;1025,1545" o:connectangles="0,0,0,0,0,0,0,0,0,0,0,0,0,0,0,0,0,0,0"/>
                  </v:shape>
                  <v:shape id="Freeform 664" o:spid="_x0000_s1688"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" path="m632,494r-77,-3l479,483,404,467,329,443r5,l370,450r43,4l1069,454r4,3l1094,467r1,2l1096,470r-77,1l942,476,787,488r-78,4l632,494xe" stroked="f">
                    <v:path arrowok="t" o:connecttype="custom" o:connectlocs="632,1612;555,1609;479,1601;404,1585;329,1561;334,1561;370,1568;413,1572;1069,1572;1073,1575;1094,1585;1095,1587;1096,1588;1019,1589;942,1594;787,1606;709,1610;632,1612" o:connectangles="0,0,0,0,0,0,0,0,0,0,0,0,0,0,0,0,0,0"/>
                  </v:shape>
                  <v:shape id="Freeform 665" o:spid="_x0000_s1689" style="position:absolute;left:126;top:1118;width:1096;height:494;visibility:visible;mso-wrap-style:square;v-text-anchor:top" coordsize="10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" path="m1069,454r-642,l434,452r22,-2l459,448r,-2l456,444r595,l1054,446r15,8xe" stroked="f">
                    <v:path arrowok="t" o:connecttype="custom" o:connectlocs="1069,1572;427,1572;434,1570;456,1568;459,1566;459,1564;456,1562;1051,1562;1054,1564;1069,1572" o:connectangles="0,0,0,0,0,0,0,0,0,0"/>
                  </v:shape>
                </v:group>
                <v:group id="Group 666" o:spid="_x0000_s1690" style="position:absolute;left:126;top:1118;width:501;height:461" coordorigin="126,1118"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">
                  <v:shape id="Freeform 667" o:spid="_x0000_s1691"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" path="m300,311l233,284,165,246,102,197,50,139,14,73,,,7,20r7,14l54,103r49,64l161,223r66,45l300,301r43,9l302,310r-2,1xe" fillcolor="#c6c6c6" stroked="f">
                    <v:path arrowok="t" o:connecttype="custom" o:connectlocs="300,1429;233,1402;165,1364;102,1315;50,1257;14,1191;0,1118;7,1138;14,1152;54,1221;103,1285;161,1341;227,1386;300,1419;343,1428;302,1428;300,1429" o:connectangles="0,0,0,0,0,0,0,0,0,0,0,0,0,0,0,0,0"/>
                  </v:shape>
                  <v:shape id="Freeform 668" o:spid="_x0000_s1692"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" path="m455,356r-40,-2l382,353r-37,-8l322,338,287,328,221,297,164,261,102,212,48,156,16,97r46,66l120,220r67,47l261,303r78,22l419,333r18,l433,335r-5,1l426,338r,2l414,345r59,5l455,356xe" fillcolor="#c6c6c6" stroked="f">
                    <v:path arrowok="t" o:connecttype="custom" o:connectlocs="455,1474;415,1472;382,1471;345,1463;322,1456;287,1446;221,1415;164,1379;102,1330;48,1274;16,1215;62,1281;120,1338;187,1385;261,1421;339,1443;419,1451;437,1451;433,1453;428,1454;426,1456;426,1458;414,1463;473,1468;455,1474" o:connectangles="0,0,0,0,0,0,0,0,0,0,0,0,0,0,0,0,0,0,0,0,0,0,0,0,0"/>
                  </v:shape>
                  <v:shape id="Freeform 669" o:spid="_x0000_s1693"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" path="m390,375r-38,-4l319,363r-8,-1l188,315,126,271,73,216,35,152r53,56l154,261r72,46l296,338r26,6l363,356r26,5l451,361r-20,6l415,370r63,l459,373r-69,2xe" fillcolor="#c6c6c6" stroked="f">
                    <v:path arrowok="t" o:connecttype="custom" o:connectlocs="390,1493;352,1489;319,1481;311,1480;188,1433;126,1389;73,1334;35,1270;88,1326;154,1379;226,1425;296,1456;322,1462;363,1474;389,1479;451,1479;431,1485;415,1488;478,1488;459,1491;390,1493" o:connectangles="0,0,0,0,0,0,0,0,0,0,0,0,0,0,0,0,0,0,0,0,0"/>
                  </v:shape>
                  <v:shape id="Freeform 670" o:spid="_x0000_s1694"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" path="m411,445r-61,-5l272,421,204,388,178,369r1,-2l172,361,153,347,136,329,108,289r-5,-15l100,265r,-1l171,324r43,30l186,354r-1,1l234,391r54,23l347,425r60,3l456,428r-12,2l390,433r-27,3l389,442r22,3xe" fillcolor="#c6c6c6" stroked="f">
                    <v:path arrowok="t" o:connecttype="custom" o:connectlocs="411,1563;350,1558;272,1539;204,1506;178,1487;179,1485;172,1479;153,1465;136,1447;108,1407;103,1392;100,1383;100,1382;171,1442;214,1472;186,1472;185,1473;234,1509;288,1532;347,1543;407,1546;456,1546;444,1548;390,1551;363,1554;389,1560;411,1563" o:connectangles="0,0,0,0,0,0,0,0,0,0,0,0,0,0,0,0,0,0,0,0,0,0,0,0,0,0,0"/>
                  </v:shape>
                  <v:shape id="Freeform 671" o:spid="_x0000_s1695"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" path="m424,325r-41,l388,323r5,-4l454,308r1,l453,310r-8,7l430,323r-6,2xe" fillcolor="#c6c6c6" stroked="f">
                    <v:path arrowok="t" o:connecttype="custom" o:connectlocs="424,1443;383,1443;388,1441;393,1437;454,1426;454,1426;455,1426;453,1428;445,1435;430,1441;424,1443" o:connectangles="0,0,0,0,0,0,0,0,0,0,0"/>
                  </v:shape>
                  <v:shape id="Freeform 672" o:spid="_x0000_s1696"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" path="m401,311r-3,-1l398,309r34,-1l424,310r-23,1xe" fillcolor="#c6c6c6" stroked="f">
                    <v:path arrowok="t" o:connecttype="custom" o:connectlocs="401,1429;398,1428;398,1427;432,1426;424,1428;401,1429" o:connectangles="0,0,0,0,0,0"/>
                  </v:shape>
                  <v:shape id="Freeform 673" o:spid="_x0000_s1697"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" path="m408,327r-22,-1l369,323r-27,-5l302,310r41,l378,318r3,6l383,325r41,l410,327r-2,xe" fillcolor="#c6c6c6" stroked="f">
                    <v:path arrowok="t" o:connecttype="custom" o:connectlocs="408,1445;386,1444;369,1441;342,1436;302,1428;343,1428;378,1436;381,1442;383,1443;424,1443;410,1445;408,1445" o:connectangles="0,0,0,0,0,0,0,0,0,0,0,0"/>
                  </v:shape>
                  <v:shape id="Freeform 674" o:spid="_x0000_s1698"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" path="m437,333r-18,l431,333r6,-1l437,333xe" fillcolor="#c6c6c6" stroked="f">
                    <v:path arrowok="t" o:connecttype="custom" o:connectlocs="437,1451;419,1451;431,1451;437,1450;437,1451" o:connectangles="0,0,0,0,0"/>
                  </v:shape>
                  <v:shape id="Freeform 675" o:spid="_x0000_s1699"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" path="m411,401r-55,-4l302,386,253,368,215,347r20,7l276,367r67,16l405,386r73,l473,390r-23,7l443,398r7,l434,400r-23,1xe" fillcolor="#c6c6c6" stroked="f">
                    <v:path arrowok="t" o:connecttype="custom" o:connectlocs="411,1519;356,1515;302,1504;253,1486;215,1465;235,1472;276,1485;343,1501;405,1504;478,1504;473,1508;450,1515;443,1516;450,1516;434,1518;411,1519" o:connectangles="0,0,0,0,0,0,0,0,0,0,0,0,0,0,0,0"/>
                  </v:shape>
                  <v:shape id="Freeform 676" o:spid="_x0000_s1700"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" path="m480,352r-1,-1l482,351r-2,1xe" fillcolor="#c6c6c6" stroked="f">
                    <v:path arrowok="t" o:connecttype="custom" o:connectlocs="480,1470;479,1469;482,1469;480,1470" o:connectangles="0,0,0,0"/>
                  </v:shape>
                  <v:shape id="Freeform 677" o:spid="_x0000_s1701"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" path="m400,422r-57,-5l284,404,230,382,186,354r28,l229,364r57,26l355,406r93,11l437,419r-12,2l413,422r-13,xe" fillcolor="#c6c6c6" stroked="f">
                    <v:path arrowok="t" o:connecttype="custom" o:connectlocs="400,1540;343,1535;284,1522;230,1500;186,1472;214,1472;229,1482;286,1508;355,1524;448,1535;437,1537;425,1539;413,1540;400,1540" o:connectangles="0,0,0,0,0,0,0,0,0,0,0,0,0,0"/>
                  </v:shape>
                  <v:shape id="Freeform 678" o:spid="_x0000_s1702"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" path="m493,371r-2,-1l494,370r-1,1xe" fillcolor="#c6c6c6" stroked="f">
                    <v:path arrowok="t" o:connecttype="custom" o:connectlocs="493,1489;491,1488;494,1488;493,1489" o:connectangles="0,0,0,0"/>
                  </v:shape>
                  <v:shape id="Freeform 679" o:spid="_x0000_s1703"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" path="m478,386r-73,l427,385r22,-2l471,378r22,-7l492,373r-6,8l478,386xe" fillcolor="#c6c6c6" stroked="f">
                    <v:path arrowok="t" o:connecttype="custom" o:connectlocs="478,1504;405,1504;427,1503;449,1501;471,1496;493,1489;492,1491;486,1499;478,1504" o:connectangles="0,0,0,0,0,0,0,0,0"/>
                  </v:shape>
                  <v:shape id="Freeform 680" o:spid="_x0000_s1704"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" path="m470,401r25,-10l501,390r-31,11xe" fillcolor="#c6c6c6" stroked="f">
                    <v:path arrowok="t" o:connecttype="custom" o:connectlocs="470,1519;495,1509;495,1509;501,1508;470,1519" o:connectangles="0,0,0,0,0"/>
                  </v:shape>
                  <v:shape id="Freeform 681" o:spid="_x0000_s1705"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" path="m450,398r-7,l462,396r3,-1l457,397r-7,1xe" fillcolor="#c6c6c6" stroked="f">
                    <v:path arrowok="t" o:connecttype="custom" o:connectlocs="450,1516;443,1516;462,1514;465,1513;457,1515;450,1516" o:connectangles="0,0,0,0,0,0"/>
                  </v:shape>
                  <v:shape id="Freeform 682" o:spid="_x0000_s1706"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" path="m442,411r-6,l439,409r19,-4l442,411xe" fillcolor="#c6c6c6" stroked="f">
                    <v:path arrowok="t" o:connecttype="custom" o:connectlocs="442,1529;436,1529;439,1527;458,1523;442,1529" o:connectangles="0,0,0,0,0"/>
                  </v:shape>
                  <v:shape id="Freeform 683" o:spid="_x0000_s1707"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" path="m456,428r-49,l424,427r9,l460,425r16,-3l475,423r-19,5xe" fillcolor="#c6c6c6" stroked="f">
                    <v:path arrowok="t" o:connecttype="custom" o:connectlocs="456,1546;407,1546;424,1545;433,1545;460,1543;476,1540;475,1541;456,1546" o:connectangles="0,0,0,0,0,0,0,0"/>
                  </v:shape>
                  <v:shape id="Freeform 684" o:spid="_x0000_s1708"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" path="m384,461l329,443r5,l370,450r43,4l431,454r-39,6l384,461xe" fillcolor="#c6c6c6" stroked="f">
                    <v:path arrowok="t" o:connecttype="custom" o:connectlocs="384,1579;329,1561;334,1561;370,1568;413,1572;431,1572;392,1578;384,1579" o:connectangles="0,0,0,0,0,0,0,0"/>
                  </v:shape>
                  <v:shape id="Freeform 685" o:spid="_x0000_s1709" style="position:absolute;left:126;top:1118;width:501;height:461;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" path="m431,454r-4,l434,452r16,-1l435,454r-4,xe" fillcolor="#c6c6c6" stroked="f">
                    <v:path arrowok="t" o:connecttype="custom" o:connectlocs="431,1572;427,1572;434,1570;450,1569;435,1572;431,1572" o:connectangles="0,0,0,0,0,0"/>
                  </v:shape>
                </v:group>
                <v:group id="Group 686" o:spid="_x0000_s1710" style="position:absolute;left:1055;top:1149;width:30;height:111" coordorigin="1055,1149" coordsize="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">
                  <v:shape id="Freeform 687" o:spid="_x0000_s1711" style="position:absolute;left:1055;top:1149;width:30;height:111;visibility:visible;mso-wrap-style:square;v-text-anchor:top" coordsize="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" path="m,110l2,83,7,54,17,26,30,r,17l23,51,14,79,7,97,,110xe" fillcolor="#c6c6c6" stroked="f">
                    <v:path arrowok="t" o:connecttype="custom" o:connectlocs="0,1259;2,1232;7,1203;17,1175;30,1149;30,1166;23,1200;14,1228;7,1246;0,1259" o:connectangles="0,0,0,0,0,0,0,0,0,0"/>
                  </v:shape>
                </v:group>
                <v:group id="Group 688" o:spid="_x0000_s1712" style="position:absolute;left:1239;top:1151;width:10;height:53" coordorigin="1239,1151" coordsize="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">
                  <v:shape id="Freeform 689" o:spid="_x0000_s1713" style="position:absolute;left:1239;top:1151;width:10;height:53;visibility:visible;mso-wrap-style:square;v-text-anchor:top" coordsize="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" path="m10,52l7,51,3,44,,30,,16,2,,3,35,8,48r2,2l10,52xe" fillcolor="black" stroked="f">
                    <v:path arrowok="t" o:connecttype="custom" o:connectlocs="10,1203;7,1202;3,1195;0,1181;0,1167;2,1151;3,1186;8,1199;10,1201;10,1203" o:connectangles="0,0,0,0,0,0,0,0,0,0"/>
                  </v:shape>
                </v:group>
                <v:group id="Group 690" o:spid="_x0000_s1714" style="position:absolute;left:176;top:1152;width:2;height:3" coordorigin="176,1152"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">
                  <v:shape id="Freeform 691" o:spid="_x0000_s1715" style="position:absolute;left:176;top:1152;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" path="m1,3l,,1,1r,2xe" fillcolor="black" stroked="f">
                    <v:path arrowok="t" o:connecttype="custom" o:connectlocs="2,1155;0,1152;2,1153;2,1155" o:connectangles="0,0,0,0"/>
                  </v:shape>
                </v:group>
                <v:group id="Group 692" o:spid="_x0000_s1716" style="position:absolute;left:337;top:1153;width:2;height:8" coordorigin="337,1153"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">
                  <v:shape id="Freeform 693" o:spid="_x0000_s1717" style="position:absolute;left:337;top:1153;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" path="m1,8l,,1,6r,2xe" fillcolor="black" stroked="f">
                    <v:path arrowok="t" o:connecttype="custom" o:connectlocs="2,1161;0,1153;2,1159;2,1161" o:connectangles="0,0,0,0"/>
                  </v:shape>
                </v:group>
                <v:group id="Group 694" o:spid="_x0000_s1718" style="position:absolute;left:178;top:1156;width:9;height:22" coordorigin="178,1156"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">
                  <v:shape id="Freeform 695" o:spid="_x0000_s1719" style="position:absolute;left:178;top:1156;width:9;height:22;visibility:visible;mso-wrap-style:square;v-text-anchor:top"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" path="m9,21l7,16,3,10,2,6,,4,,,2,2r,3l4,8,9,21xe" fillcolor="black" stroked="f">
                    <v:path arrowok="t" o:connecttype="custom" o:connectlocs="9,1177;7,1172;3,1166;2,1162;0,1160;0,1156;2,1158;2,1161;4,1164;9,1177" o:connectangles="0,0,0,0,0,0,0,0,0,0"/>
                  </v:shape>
                </v:group>
                <v:group id="Group 696" o:spid="_x0000_s1720" style="position:absolute;left:1222;top:1172;width:2;height:2" coordorigin="1222,117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">
                  <v:shape id="Freeform 697" o:spid="_x0000_s1721" style="position:absolute;left:1222;top:117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" path="m,l1,e" filled="f" strokeweight=".51222mm">
                    <v:path arrowok="t" o:connecttype="custom" o:connectlocs="0,0;2,0" o:connectangles="0,0"/>
                  </v:shape>
                </v:group>
                <v:group id="Group 698" o:spid="_x0000_s1722" style="position:absolute;left:339;top:1167;width:2;height:6" coordorigin="339,1167"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">
                  <v:shape id="Freeform 699" o:spid="_x0000_s1723" style="position:absolute;left:339;top:1167;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" path="m1,5l,,1,4r,1xe" fillcolor="black" stroked="f">
                    <v:path arrowok="t" o:connecttype="custom" o:connectlocs="2,1172;0,1167;2,1171;2,1172" o:connectangles="0,0,0,0"/>
                  </v:shape>
                </v:group>
                <v:group id="Group 700" o:spid="_x0000_s1724" style="position:absolute;left:188;top:1179;width:2;height:4" coordorigin="188,1179"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">
                  <v:shape id="Freeform 701" o:spid="_x0000_s1725" style="position:absolute;left:188;top:1179;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" path="m1,4l,,1,2r,2xe" fillcolor="black" stroked="f">
                    <v:path arrowok="t" o:connecttype="custom" o:connectlocs="2,1183;0,1179;2,1181;2,1183" o:connectangles="0,0,0,0"/>
                  </v:shape>
                </v:group>
                <v:group id="Group 702" o:spid="_x0000_s1726" style="position:absolute;left:1173;top:1180;width:2;height:2" coordorigin="1173,118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">
                  <v:shape id="Freeform 703" o:spid="_x0000_s1727" style="position:absolute;left:1173;top:118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" path="m,l1,e" filled="f" strokecolor="white" strokeweight=".01728mm">
                    <v:path arrowok="t" o:connecttype="custom" o:connectlocs="0,0;2,0" o:connectangles="0,0"/>
                  </v:shape>
                </v:group>
                <v:group id="Group 704" o:spid="_x0000_s1728" style="position:absolute;left:191;top:1185;width:2;height:4" coordorigin="191,1185"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">
                  <v:shape id="Freeform 705" o:spid="_x0000_s1729" style="position:absolute;left:191;top:1185;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" path="m,4l,,1,2,,4xe" fillcolor="black" stroked="f">
                    <v:path arrowok="t" o:connecttype="custom" o:connectlocs="0,1189;0,1185;2,1187;0,1189" o:connectangles="0,0,0,0"/>
                  </v:shape>
                </v:group>
                <v:group id="Group 706" o:spid="_x0000_s1730" style="position:absolute;left:344;top:1194;width:2;height:2" coordorigin="344,11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">
                  <v:shape id="Freeform 707" o:spid="_x0000_s1731" style="position:absolute;left:344;top:119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" path="m,l1,e" filled="f" strokeweight=".25611mm">
                    <v:path arrowok="t" o:connecttype="custom" o:connectlocs="0,0;2,0" o:connectangles="0,0"/>
                  </v:shape>
                </v:group>
                <v:group id="Group 708" o:spid="_x0000_s1732" style="position:absolute;left:1224;top:1189;width:21;height:55" coordorigin="1224,1189" coordsize="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R1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SafE3gcSdcATm/AwAA//8DAFBLAQItABQABgAIAAAAIQDb4fbL7gAAAIUBAAATAAAAAAAA&#10;AAAAAAAAAAAAAABbQ29udGVudF9UeXBlc10ueG1sUEsBAi0AFAAGAAgAAAAhAFr0LFu/AAAAFQEA&#10;AAsAAAAAAAAAAAAAAAAAHwEAAF9yZWxzLy5yZWxzUEsBAi0AFAAGAAgAAAAhAARRFHXHAAAA3gAA&#10;AA8AAAAAAAAAAAAAAAAABwIAAGRycy9kb3ducmV2LnhtbFBLBQYAAAAAAwADALcAAAD7AgAAAAA=&#10;">
                  <v:shape id="Freeform 709" o:spid="_x0000_s1733" style="position:absolute;left:1224;top:1189;width:21;height:55;visibility:visible;mso-wrap-style:square;v-text-anchor:top" coordsize="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" path="m18,54l12,49,6,42r,-8l,6,1,,4,13r7,24l20,49r,3l18,54xe" fillcolor="black" stroked="f">
                    <v:path arrowok="t" o:connecttype="custom" o:connectlocs="18,1243;12,1238;6,1231;6,1223;0,1195;1,1189;4,1202;11,1226;20,1238;20,1241;18,1243" o:connectangles="0,0,0,0,0,0,0,0,0,0,0"/>
                  </v:shape>
                </v:group>
                <v:group id="Group 710" o:spid="_x0000_s1734" style="position:absolute;left:465;top:1200;width:2;height:2" coordorigin="465,120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">
                  <v:shape id="Freeform 711" o:spid="_x0000_s1735" style="position:absolute;left:465;top:120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" path="m,l1,e" filled="f" strokeweight=".27342mm">
                    <v:path arrowok="t" o:connecttype="custom" o:connectlocs="0,0;2,0" o:connectangles="0,0"/>
                  </v:shape>
                </v:group>
                <v:group id="Group 712" o:spid="_x0000_s1736" style="position:absolute;left:483;top:1216;width:2;height:2" coordorigin="483,12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">
                  <v:shape id="Freeform 713" o:spid="_x0000_s1737" style="position:absolute;left:483;top:121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" path="m,l1,e" filled="f" strokeweight=".40992mm">
                    <v:path arrowok="t" o:connecttype="custom" o:connectlocs="0,0;2,0" o:connectangles="0,0"/>
                  </v:shape>
                </v:group>
                <v:group id="Group 714" o:spid="_x0000_s1738" style="position:absolute;left:1208;top:1204;width:2;height:8" coordorigin="1208,1204"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">
                  <v:shape id="Freeform 715" o:spid="_x0000_s1739" style="position:absolute;left:1208;top:1204;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" path="m1,8l,,1,6r,2xe" fillcolor="black" stroked="f">
                    <v:path arrowok="t" o:connecttype="custom" o:connectlocs="2,1212;0,1204;2,1210;2,1212" o:connectangles="0,0,0,0"/>
                  </v:shape>
                </v:group>
                <v:group id="Group 716" o:spid="_x0000_s1740" style="position:absolute;left:1210;top:1215;width:27;height:64" coordorigin="1210,1215" coordsize="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">
                  <v:shape id="Freeform 717" o:spid="_x0000_s1741" style="position:absolute;left:1210;top:1215;width:27;height:64;visibility:visible;mso-wrap-style:square;v-text-anchor:top" coordsize="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" path="m22,64r-2,l9,41,,3,,,2,10,15,41,25,59r1,1l26,62r-4,2xe" fillcolor="black" stroked="f">
                    <v:path arrowok="t" o:connecttype="custom" o:connectlocs="22,1279;20,1279;9,1256;0,1218;0,1215;2,1225;15,1256;25,1274;26,1275;26,1277;22,1279" o:connectangles="0,0,0,0,0,0,0,0,0,0,0"/>
                  </v:shape>
                </v:group>
                <v:group id="Group 718" o:spid="_x0000_s1742" style="position:absolute;left:465;top:1216;width:2;height:2" coordorigin="465,12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">
                  <v:shape id="Freeform 719" o:spid="_x0000_s1743" style="position:absolute;left:465;top:121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" path="m1,2l,,1,r,2xe" fillcolor="black" stroked="f">
                    <v:path arrowok="t" o:connecttype="custom" o:connectlocs="2,1218;0,1216;2,1216;2,1218" o:connectangles="0,0,0,0"/>
                  </v:shape>
                </v:group>
                <v:group id="Group 720" o:spid="_x0000_s1744" style="position:absolute;left:444;top:1217;width:2;height:2" coordorigin="444,121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">
                  <v:shape id="Freeform 721" o:spid="_x0000_s1745" style="position:absolute;left:444;top:121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" path="m,l1,e" filled="f" strokeweight=".01694mm">
                    <v:path arrowok="t" o:connecttype="custom" o:connectlocs="0,0;2,0" o:connectangles="0,0"/>
                  </v:shape>
                </v:group>
                <v:group id="Group 722" o:spid="_x0000_s1746" style="position:absolute;left:420;top:1250;width:2;height:7" coordorigin="420,1250"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">
                  <v:shape id="Freeform 723" o:spid="_x0000_s1747" style="position:absolute;left:420;top:1250;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" path="m1,7l,,1,6r,1xe" fillcolor="black" stroked="f">
                    <v:path arrowok="t" o:connecttype="custom" o:connectlocs="2,1257;0,1250;2,1256;2,1257" o:connectangles="0,0,0,0"/>
                  </v:shape>
                </v:group>
                <v:group id="Group 724" o:spid="_x0000_s1748" style="position:absolute;left:1300;top:1250;width:4;height:9" coordorigin="1300,1250"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">
                  <v:shape id="Freeform 725" o:spid="_x0000_s1749" style="position:absolute;left:1300;top:1250;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" path="m4,9l2,6,,,4,6r,3xe" stroked="f">
                    <v:path arrowok="t" o:connecttype="custom" o:connectlocs="4,1259;2,1256;0,1250;4,1256;4,1259" o:connectangles="0,0,0,0,0"/>
                  </v:shape>
                </v:group>
                <v:group id="Group 726" o:spid="_x0000_s1750" style="position:absolute;left:217;top:1262;width:3;height:2" coordorigin="217,1262"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">
                  <v:shape id="Freeform 727" o:spid="_x0000_s1751" style="position:absolute;left:217;top:126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" path="m,l3,e" filled="f" strokecolor="white" strokeweight=".03386mm">
                    <v:path arrowok="t" o:connecttype="custom" o:connectlocs="0,0;3,0" o:connectangles="0,0"/>
                  </v:shape>
                </v:group>
                <v:group id="Group 728" o:spid="_x0000_s1752" style="position:absolute;left:221;top:1265;width:2;height:2" coordorigin="221,12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">
                  <v:shape id="Freeform 729" o:spid="_x0000_s1753" style="position:absolute;left:221;top:12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" path="m,l1,e" filled="f" strokecolor="white" strokeweight=".01694mm">
                    <v:path arrowok="t" o:connecttype="custom" o:connectlocs="0,0;2,0" o:connectangles="0,0"/>
                  </v:shape>
                </v:group>
                <v:group id="Group 730" o:spid="_x0000_s1754" style="position:absolute;left:362;top:1273;width:2;height:13" coordorigin="362,1273"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">
                  <v:shape id="Freeform 731" o:spid="_x0000_s1755" style="position:absolute;left:362;top:1273;width:2;height:13;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" path="m1,13l,1,,,2,9,1,13xe" fillcolor="black" stroked="f">
                    <v:path arrowok="t" o:connecttype="custom" o:connectlocs="1,1286;0,1274;0,1273;2,1282;1,1286" o:connectangles="0,0,0,0,0"/>
                  </v:shape>
                </v:group>
                <v:group id="Group 732" o:spid="_x0000_s1756" style="position:absolute;left:425;top:1273;width:2;height:4" coordorigin="425,127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">
                  <v:shape id="Freeform 733" o:spid="_x0000_s1757" style="position:absolute;left:425;top:1273;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" path="m1,4l,,1,3r,1xe" fillcolor="black" stroked="f">
                    <v:path arrowok="t" o:connecttype="custom" o:connectlocs="2,1277;0,1273;2,1276;2,1277" o:connectangles="0,0,0,0"/>
                  </v:shape>
                </v:group>
                <v:group id="Group 734" o:spid="_x0000_s1758" style="position:absolute;left:229;top:1276;width:4;height:4" coordorigin="229,127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">
                  <v:shape id="Freeform 735" o:spid="_x0000_s1759" style="position:absolute;left:229;top:127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" path="m4,4l,,1,,4,3r,1xe" stroked="f">
                    <v:path arrowok="t" o:connecttype="custom" o:connectlocs="4,1280;0,1276;1,1276;4,1279;4,1280" o:connectangles="0,0,0,0,0"/>
                  </v:shape>
                </v:group>
                <v:group id="Group 736" o:spid="_x0000_s1760" style="position:absolute;left:1094;top:1279;width:2;height:6" coordorigin="1094,1279"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">
                  <v:shape id="Freeform 737" o:spid="_x0000_s1761" style="position:absolute;left:1094;top:1279;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" path="m1,6l,,1,4r,2xe" fillcolor="black" stroked="f">
                    <v:path arrowok="t" o:connecttype="custom" o:connectlocs="2,1285;0,1279;2,1283;2,1285" o:connectangles="0,0,0,0"/>
                  </v:shape>
                </v:group>
                <v:group id="Group 738" o:spid="_x0000_s1762" style="position:absolute;left:237;top:1284;width:2;height:2" coordorigin="237,12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">
                  <v:shape id="Freeform 739" o:spid="_x0000_s1763" style="position:absolute;left:237;top:128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" path="m,l1,e" filled="f" strokecolor="white" strokeweight=".01694mm">
                    <v:path arrowok="t" o:connecttype="custom" o:connectlocs="0,0;2,0" o:connectangles="0,0"/>
                  </v:shape>
                </v:group>
                <v:group id="Group 740" o:spid="_x0000_s1764" style="position:absolute;left:365;top:1290;width:2;height:2" coordorigin="365,129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">
                  <v:shape id="Freeform 741" o:spid="_x0000_s1765" style="position:absolute;left:365;top:129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" path="m,l1,e" filled="f" strokeweight=".01694mm">
                    <v:path arrowok="t" o:connecttype="custom" o:connectlocs="0,0;2,0" o:connectangles="0,0"/>
                  </v:shape>
                </v:group>
                <v:group id="Group 742" o:spid="_x0000_s1766" style="position:absolute;left:244;top:1291;width:2;height:2" coordorigin="244,129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">
                  <v:shape id="Freeform 743" o:spid="_x0000_s1767" style="position:absolute;left:244;top:129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" path="m,l1,e" filled="f" strokecolor="white" strokeweight=".01728mm">
                    <v:path arrowok="t" o:connecttype="custom" o:connectlocs="0,0;2,0" o:connectangles="0,0"/>
                  </v:shape>
                </v:group>
                <v:group id="Group 744" o:spid="_x0000_s1768" style="position:absolute;left:246;top:1293;width:6;height:6" coordorigin="246,1293"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">
                  <v:shape id="Freeform 745" o:spid="_x0000_s1769" style="position:absolute;left:246;top:129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" path="m6,6l,,6,4r,2xe" stroked="f">
                    <v:path arrowok="t" o:connecttype="custom" o:connectlocs="6,1299;0,1293;6,1297;6,1299" o:connectangles="0,0,0,0"/>
                  </v:shape>
                </v:group>
                <v:group id="Group 746" o:spid="_x0000_s1770" style="position:absolute;left:1220;top:1305;width:2;height:2" coordorigin="1220,13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">
                  <v:shape id="Freeform 747" o:spid="_x0000_s1771" style="position:absolute;left:1220;top:13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" path="m1,2l,,1,1r,1xe" fillcolor="black" stroked="f">
                    <v:path arrowok="t" o:connecttype="custom" o:connectlocs="2,1307;0,1305;2,1306;2,1307" o:connectangles="0,0,0,0"/>
                  </v:shape>
                </v:group>
                <v:group id="Group 748" o:spid="_x0000_s1772" style="position:absolute;left:1104;top:1326;width:2;height:2" coordorigin="1104,13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">
                  <v:shape id="Freeform 749" o:spid="_x0000_s1773" style="position:absolute;left:1104;top:13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" path="m,l1,e" filled="f" strokecolor="white" strokeweight=".06844mm">
                    <v:path arrowok="t" o:connecttype="custom" o:connectlocs="0,0;2,0" o:connectangles="0,0"/>
                  </v:shape>
                </v:group>
                <v:group id="Group 750" o:spid="_x0000_s1774" style="position:absolute;left:281;top:1325;width:2;height:2" coordorigin="281,132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">
                  <v:shape id="Freeform 751" o:spid="_x0000_s1775" style="position:absolute;left:281;top:132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" path="m,l1,e" filled="f" strokecolor="white" strokeweight=".01694mm">
                    <v:path arrowok="t" o:connecttype="custom" o:connectlocs="0,0;2,0" o:connectangles="0,0"/>
                  </v:shape>
                </v:group>
                <v:group id="Group 752" o:spid="_x0000_s1776" style="position:absolute;left:1099;top:1335;width:2;height:117" coordorigin="1099,133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">
                  <v:shape id="Freeform 753" o:spid="_x0000_s1777" style="position:absolute;left:1099;top:133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" path="m,l,116e" filled="f" strokecolor="white" strokeweight=".1189mm">
                    <v:path arrowok="t" o:connecttype="custom" o:connectlocs="0,1335;0,1451" o:connectangles="0,0"/>
                  </v:shape>
                  <v:shape id="Picture 754" o:spid="_x0000_s1778" type="#_x0000_t75" style="position:absolute;left:1194;top:1357;width:16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">
                    <v:imagedata r:id="rId79" o:title=""/>
                  </v:shape>
                </v:group>
                <v:group id="Group 755" o:spid="_x0000_s1779" style="position:absolute;left:418;top:1380;width:2;height:2" coordorigin="418,138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">
                  <v:shape id="Freeform 756" o:spid="_x0000_s1780" style="position:absolute;left:418;top:138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" path="m,l1,e" filled="f" strokeweight=".01728mm">
                    <v:path arrowok="t" o:connecttype="custom" o:connectlocs="0,0;2,0" o:connectangles="0,0"/>
                  </v:shape>
                </v:group>
                <v:group id="Group 757" o:spid="_x0000_s1781" style="position:absolute;left:434;top:1387;width:3;height:6" coordorigin="434,1387"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">
                  <v:shape id="Freeform 758" o:spid="_x0000_s1782" style="position:absolute;left:434;top:1387;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" path="m1,6l,,2,,3,1,1,5r,1xe" fillcolor="black" stroked="f">
                    <v:path arrowok="t" o:connecttype="custom" o:connectlocs="1,1393;0,1387;2,1387;3,1388;1,1392;1,1393" o:connectangles="0,0,0,0,0,0"/>
                  </v:shape>
                </v:group>
                <v:group id="Group 759" o:spid="_x0000_s1783" style="position:absolute;left:1122;top:1401;width:2;height:2" coordorigin="1122,14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">
                  <v:shape id="Freeform 760" o:spid="_x0000_s1784" style="position:absolute;left:1122;top:140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" path="m,l1,e" filled="f" strokeweight=".01694mm">
                    <v:path arrowok="t" o:connecttype="custom" o:connectlocs="0,0;2,0" o:connectangles="0,0"/>
                  </v:shape>
                </v:group>
                <v:group id="Group 761" o:spid="_x0000_s1785" style="position:absolute;left:486;top:1405;width:2;height:2" coordorigin="486,14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">
                  <v:shape id="Freeform 762" o:spid="_x0000_s1786" style="position:absolute;left:486;top:14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" path="m,l1,e" filled="f" strokeweight=".06844mm">
                    <v:path arrowok="t" o:connecttype="custom" o:connectlocs="0,0;2,0" o:connectangles="0,0"/>
                  </v:shape>
                </v:group>
                <v:group id="Group 763" o:spid="_x0000_s1787" style="position:absolute;left:1104;top:1454;width:5;height:20" coordorigin="1104,1454"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">
                  <v:shape id="Freeform 764" o:spid="_x0000_s1788" style="position:absolute;left:1104;top:1454;width:5;height:20;visibility:visible;mso-wrap-style:squar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" path="m4,20l3,13,1,6,,,2,7,3,8r1,5l4,15r,5xe" stroked="f">
                    <v:path arrowok="t" o:connecttype="custom" o:connectlocs="4,1474;3,1467;1,1460;0,1454;2,1461;3,1462;4,1467;4,1469;4,1474" o:connectangles="0,0,0,0,0,0,0,0,0"/>
                  </v:shape>
                </v:group>
                <v:group id="Group 765" o:spid="_x0000_s1789" style="position:absolute;left:1110;top:1475;width:3;height:11" coordorigin="1110,1475"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">
                  <v:shape id="Freeform 766" o:spid="_x0000_s1790" style="position:absolute;left:1110;top:1475;width:3;height:1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" path="m3,10l2,5,,3,,,1,3,3,6r,4xe" stroked="f">
                    <v:path arrowok="t" o:connecttype="custom" o:connectlocs="3,1485;2,1480;0,1478;0,1475;1,1478;3,1481;3,1485" o:connectangles="0,0,0,0,0,0,0"/>
                  </v:shape>
                </v:group>
                <v:group id="Group 767" o:spid="_x0000_s1791" style="position:absolute;left:1115;top:1486;width:2;height:5" coordorigin="1115,1486"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">
                  <v:shape id="Freeform 768" o:spid="_x0000_s1792" style="position:absolute;left:1115;top:1486;width:2;height:5;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" path="m1,5l,,1,3r,2xe" stroked="f">
                    <v:path arrowok="t" o:connecttype="custom" o:connectlocs="2,1491;0,1486;2,1489;2,1491" o:connectangles="0,0,0,0"/>
                  </v:shape>
                </v:group>
                <v:group id="Group 769" o:spid="_x0000_s1793" style="position:absolute;left:1117;top:1493;width:2;height:2" coordorigin="1117,149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">
                  <v:shape id="Freeform 770" o:spid="_x0000_s1794" style="position:absolute;left:1117;top:149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" path="m1,2l,,1,1r,1xe" stroked="f">
                    <v:path arrowok="t" o:connecttype="custom" o:connectlocs="2,1495;0,1493;2,1494;2,1495" o:connectangles="0,0,0,0"/>
                  </v:shape>
                </v:group>
                <v:group id="Group 771" o:spid="_x0000_s1795" style="position:absolute;left:405;top:1544;width:5;height:3" coordorigin="405,1544"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">
                  <v:shape id="Freeform 772" o:spid="_x0000_s1796" style="position:absolute;left:405;top:1544;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" path="m4,3l,1,,,4,1r,1l4,3xe" stroked="f">
                    <v:path arrowok="t" o:connecttype="custom" o:connectlocs="4,1547;0,1545;0,1544;4,1545;4,1546;4,1547" o:connectangles="0,0,0,0,0,0"/>
                  </v:shape>
                </v:group>
                <v:group id="Group 773" o:spid="_x0000_s1797" style="position:absolute;left:904;top:640;width:192;height:40" coordorigin="904,640"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">
                  <v:shape id="Freeform 774" o:spid="_x0000_s1798" style="position:absolute;left:904;top:640;width:192;height:40;visibility:visible;mso-wrap-style:square;v-text-anchor:top"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" path="m46,23r-29,l20,21,33,18,41,9r6,l60,4,85,r4,6l119,6r23,5l76,11r-4,4l69,16r-6,l59,19r-5,l49,22r-3,1xe" fillcolor="black" stroked="f">
                    <v:path arrowok="t" o:connecttype="custom" o:connectlocs="46,663;17,663;20,661;33,658;41,649;47,649;60,644;85,640;89,646;119,646;142,651;76,651;72,655;69,656;63,656;59,659;54,659;49,662;46,663" o:connectangles="0,0,0,0,0,0,0,0,0,0,0,0,0,0,0,0,0,0,0"/>
                  </v:shape>
                  <v:shape id="Freeform 775" o:spid="_x0000_s1799" style="position:absolute;left:904;top:640;width:192;height:40;visibility:visible;mso-wrap-style:square;v-text-anchor:top"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" path="m119,6l89,6,98,4r21,2xe" fillcolor="black" stroked="f">
                    <v:path arrowok="t" o:connecttype="custom" o:connectlocs="119,646;89,646;98,644;119,646" o:connectangles="0,0,0,0"/>
                  </v:shape>
                  <v:shape id="Freeform 776" o:spid="_x0000_s1800" style="position:absolute;left:904;top:640;width:192;height:40;visibility:visible;mso-wrap-style:square;v-text-anchor:top"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" path="m82,14l76,11r19,l82,14xe" fillcolor="black" stroked="f">
                    <v:path arrowok="t" o:connecttype="custom" o:connectlocs="82,654;76,651;95,651;82,654" o:connectangles="0,0,0,0"/>
                  </v:shape>
                  <v:shape id="Freeform 777" o:spid="_x0000_s1801" style="position:absolute;left:904;top:640;width:192;height:40;visibility:visible;mso-wrap-style:square;v-text-anchor:top"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" path="m192,32r-6,l160,23,112,12,95,11r47,l151,14r35,13l192,32xe" fillcolor="black" stroked="f">
                    <v:path arrowok="t" o:connecttype="custom" o:connectlocs="192,672;186,672;160,663;112,652;95,651;142,651;151,654;186,667;192,672" o:connectangles="0,0,0,0,0,0,0,0,0"/>
                  </v:shape>
                  <v:shape id="Freeform 778" o:spid="_x0000_s1802" style="position:absolute;left:904;top:640;width:192;height:40;visibility:visible;mso-wrap-style:square;v-text-anchor:top"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" path="m67,17l63,16r6,l67,17xe" fillcolor="black" stroked="f">
                    <v:path arrowok="t" o:connecttype="custom" o:connectlocs="67,657;63,656;69,656;67,657" o:connectangles="0,0,0,0"/>
                  </v:shape>
                  <v:shape id="Freeform 779" o:spid="_x0000_s1803" style="position:absolute;left:904;top:640;width:192;height:40;visibility:visible;mso-wrap-style:square;v-text-anchor:top" coordsize="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" path="m1,40l,36,11,22r6,1l46,23r-3,1l35,25r-5,6l15,32,8,39,1,40xe" fillcolor="black" stroked="f">
                    <v:path arrowok="t" o:connecttype="custom" o:connectlocs="1,680;0,676;11,662;17,663;46,663;43,664;35,665;30,671;15,672;8,679;1,680" o:connectangles="0,0,0,0,0,0,0,0,0,0,0"/>
                  </v:shape>
                </v:group>
                <v:group id="Group 780" o:spid="_x0000_s1804" style="position:absolute;left:488;top:640;width:222;height:43" coordorigin="488,640"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">
                  <v:shape id="Freeform 781" o:spid="_x0000_s1805"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" path="m159,7r-46,l117,r2,l129,5r19,l150,6r6,l159,7xe" fillcolor="black" stroked="f">
                    <v:path arrowok="t" o:connecttype="custom" o:connectlocs="159,647;113,647;117,640;119,640;129,645;148,645;150,646;156,646;159,647" o:connectangles="0,0,0,0,0,0,0,0,0"/>
                  </v:shape>
                  <v:shape id="Freeform 782" o:spid="_x0000_s1806"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" path="m148,5r-19,l137,r11,5xe" fillcolor="black" stroked="f">
                    <v:path arrowok="t" o:connecttype="custom" o:connectlocs="148,645;129,645;137,640;148,645" o:connectangles="0,0,0,0"/>
                  </v:shape>
                  <v:shape id="Freeform 783" o:spid="_x0000_s1807"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" path="m163,8l95,8r6,-4l107,6r6,1l159,7r4,1xe" fillcolor="black" stroked="f">
                    <v:path arrowok="t" o:connecttype="custom" o:connectlocs="163,648;95,648;101,644;107,646;113,647;159,647;163,648" o:connectangles="0,0,0,0,0,0,0"/>
                  </v:shape>
                  <v:shape id="Freeform 784" o:spid="_x0000_s1808"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" path="m179,9r-12,l172,6r7,3xe" fillcolor="black" stroked="f">
                    <v:path arrowok="t" o:connecttype="custom" o:connectlocs="179,649;167,649;172,646;179,649" o:connectangles="0,0,0,0"/>
                  </v:shape>
                  <v:shape id="Freeform 785" o:spid="_x0000_s1809"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" path="m186,11l77,11,84,7,95,8r68,l167,9r12,l182,10r4,1xe" fillcolor="black" stroked="f">
                    <v:path arrowok="t" o:connecttype="custom" o:connectlocs="186,651;77,651;84,647;95,648;163,648;167,649;179,649;182,650;186,651" o:connectangles="0,0,0,0,0,0,0,0,0"/>
                  </v:shape>
                  <v:shape id="Freeform 786" o:spid="_x0000_s1810"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" path="m,43l,41,1,40r9,-6l17,33r8,-6l41,22r4,-7l56,14,62,9r15,2l186,11r3,1l198,17,74,17r-3,2l58,20r-4,8l37,29r-9,3l7,42,,43xe" fillcolor="black" stroked="f">
                    <v:path arrowok="t" o:connecttype="custom" o:connectlocs="0,683;0,681;1,680;10,674;17,673;25,667;41,662;45,655;56,654;62,649;77,651;186,651;189,652;198,657;74,657;71,659;58,660;54,668;37,669;28,672;7,682;0,683" o:connectangles="0,0,0,0,0,0,0,0,0,0,0,0,0,0,0,0,0,0,0,0,0,0"/>
                  </v:shape>
                  <v:shape id="Freeform 787" o:spid="_x0000_s1811"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" path="m100,22r-3,l74,17r34,l105,18r,2l100,22xe" fillcolor="black" stroked="f">
                    <v:path arrowok="t" o:connecttype="custom" o:connectlocs="100,662;97,662;74,657;108,657;105,658;105,660;100,662" o:connectangles="0,0,0,0,0,0,0"/>
                  </v:shape>
                  <v:shape id="Freeform 788" o:spid="_x0000_s1812"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" path="m137,22l123,17r75,l202,19r-58,l137,22xe" fillcolor="black" stroked="f">
                    <v:path arrowok="t" o:connecttype="custom" o:connectlocs="137,662;123,657;198,657;202,659;144,659;137,662" o:connectangles="0,0,0,0,0,0"/>
                  </v:shape>
                  <v:shape id="Freeform 789" o:spid="_x0000_s1813"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" path="m157,24r-2,l144,19r17,l157,24xe" fillcolor="black" stroked="f">
                    <v:path arrowok="t" o:connecttype="custom" o:connectlocs="157,664;155,664;144,659;161,659;157,664" o:connectangles="0,0,0,0,0"/>
                  </v:shape>
                  <v:shape id="Freeform 790" o:spid="_x0000_s1814"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" path="m176,29l161,19r41,l205,20r7,5l183,25r-7,4xe" fillcolor="black" stroked="f">
                    <v:path arrowok="t" o:connecttype="custom" o:connectlocs="176,669;161,659;202,659;205,660;212,665;183,665;176,669" o:connectangles="0,0,0,0,0,0,0"/>
                  </v:shape>
                  <v:shape id="Freeform 791" o:spid="_x0000_s1815"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" path="m192,30r-9,-5l212,25r4,4l198,29r-6,1xe" fillcolor="black" stroked="f">
                    <v:path arrowok="t" o:connecttype="custom" o:connectlocs="192,670;183,665;212,665;216,669;198,669;192,670" o:connectangles="0,0,0,0,0,0"/>
                  </v:shape>
                  <v:shape id="Freeform 792" o:spid="_x0000_s1816"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" path="m209,34r-7,-2l198,29r18,l222,33r-11,l209,34xe" fillcolor="black" stroked="f">
                    <v:path arrowok="t" o:connecttype="custom" o:connectlocs="209,674;202,672;198,669;216,669;222,673;211,673;209,674" o:connectangles="0,0,0,0,0,0,0"/>
                  </v:shape>
                  <v:shape id="Freeform 793" o:spid="_x0000_s1817" style="position:absolute;left:488;top:640;width:222;height:43;visibility:visible;mso-wrap-style:square;v-text-anchor:top" coordsize="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" path="m219,41r-7,-8l222,33r-1,7l219,41xe" fillcolor="black" stroked="f">
                    <v:path arrowok="t" o:connecttype="custom" o:connectlocs="219,681;212,673;222,673;221,680;219,681" o:connectangles="0,0,0,0,0"/>
                  </v:shape>
                </v:group>
                <v:group id="Group 794" o:spid="_x0000_s1818" style="position:absolute;left:464;top:667;width:2;height:5" coordorigin="464,667"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">
                  <v:shape id="Freeform 795" o:spid="_x0000_s1819" style="position:absolute;left:464;top:667;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" path="m,4l,,2,3,,4xe" fillcolor="black" stroked="f">
                    <v:path arrowok="t" o:connecttype="custom" o:connectlocs="0,671;0,667;2,670;0,671" o:connectangles="0,0,0,0"/>
                  </v:shape>
                </v:group>
                <v:group id="Group 796" o:spid="_x0000_s1820" style="position:absolute;left:467;top:673;width:2;height:2" coordorigin="467,67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">
                  <v:shape id="Freeform 797" o:spid="_x0000_s1821" style="position:absolute;left:467;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" path="m,l1,e" filled="f" strokeweight=".01939mm">
                    <v:path arrowok="t" o:connecttype="custom" o:connectlocs="0,0;1,0" o:connectangles="0,0"/>
                  </v:shape>
                </v:group>
                <v:group id="Group 798" o:spid="_x0000_s1822" style="position:absolute;left:897;top:725;width:147;height:91" coordorigin="897,725"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">
                  <v:shape id="Freeform 799" o:spid="_x0000_s1823" style="position:absolute;left:897;top:725;width:147;height:91;visibility:visible;mso-wrap-style:square;v-text-anchor:top"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" path="m121,40r-97,l27,38,37,26,33,22r5,-7l48,7,67,,77,2r1,6l77,12r6,1l95,13r1,2l106,17r36,l146,20r,2l145,23r-4,l136,30r1,3l126,33r-6,3l121,40xe" fillcolor="black" stroked="f">
                    <v:path arrowok="t" o:connecttype="custom" o:connectlocs="121,765;24,765;27,763;37,751;33,747;38,740;48,732;67,725;77,727;78,733;77,737;83,738;95,738;96,740;106,742;142,742;146,745;146,747;145,748;141,748;136,755;137,758;126,758;120,761;121,765" o:connectangles="0,0,0,0,0,0,0,0,0,0,0,0,0,0,0,0,0,0,0,0,0,0,0,0,0"/>
                  </v:shape>
                  <v:shape id="Freeform 800" o:spid="_x0000_s1824" style="position:absolute;left:897;top:725;width:147;height:91;visibility:visible;mso-wrap-style:square;v-text-anchor:top"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" path="m95,13r-12,l90,6r-3,l80,3r1,l82,1,95,r6,2l101,3r-1,3l95,13xe" fillcolor="black" stroked="f">
                    <v:path arrowok="t" o:connecttype="custom" o:connectlocs="95,738;83,738;90,731;87,731;80,728;81,728;82,726;95,725;101,727;101,728;100,731;95,738" o:connectangles="0,0,0,0,0,0,0,0,0,0,0,0"/>
                  </v:shape>
                  <v:shape id="Freeform 801" o:spid="_x0000_s1825" style="position:absolute;left:897;top:725;width:147;height:91;visibility:visible;mso-wrap-style:square;v-text-anchor:top"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" path="m142,17r-36,l115,15r6,-3l119,10,106,3r1,-1l110,2r2,1l126,6r16,11xe" fillcolor="black" stroked="f">
                    <v:path arrowok="t" o:connecttype="custom" o:connectlocs="142,742;106,742;115,740;121,737;119,735;106,728;107,727;110,727;112,728;126,731;142,742" o:connectangles="0,0,0,0,0,0,0,0,0,0,0"/>
                  </v:shape>
                  <v:shape id="Freeform 802" o:spid="_x0000_s1826" style="position:absolute;left:897;top:725;width:147;height:91;visibility:visible;mso-wrap-style:square;v-text-anchor:top"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" path="m139,40l126,33r11,l141,39r-2,1xe" fillcolor="black" stroked="f">
                    <v:path arrowok="t" o:connecttype="custom" o:connectlocs="139,765;126,758;137,758;141,764;139,765" o:connectangles="0,0,0,0,0"/>
                  </v:shape>
                  <v:shape id="Freeform 803" o:spid="_x0000_s1827" style="position:absolute;left:897;top:725;width:147;height:91;visibility:visible;mso-wrap-style:square;v-text-anchor:top"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" path="m64,90l43,87,25,81,5,71,,71,4,63,19,46r,-1l17,43r,-4l18,38r2,l24,40r97,l121,43r,23l123,68r16,l135,71,5,71,,74r127,l112,81,93,84,77,88,64,90xe" fillcolor="black" stroked="f">
                    <v:path arrowok="t" o:connecttype="custom" o:connectlocs="64,815;43,812;25,806;5,796;0,796;4,788;19,771;19,770;17,768;17,764;18,763;20,763;24,765;121,765;121,768;121,791;123,793;139,793;135,796;5,796;0,799;127,799;112,806;93,809;77,813;64,815" o:connectangles="0,0,0,0,0,0,0,0,0,0,0,0,0,0,0,0,0,0,0,0,0,0,0,0,0,0"/>
                  </v:shape>
                  <v:shape id="Freeform 804" o:spid="_x0000_s1828" style="position:absolute;left:897;top:725;width:147;height:91;visibility:visible;mso-wrap-style:square;v-text-anchor:top" coordsize="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" path="m139,68r-15,l132,64r7,l139,68xe" fillcolor="black" stroked="f">
                    <v:path arrowok="t" o:connecttype="custom" o:connectlocs="139,793;124,793;132,789;139,789;139,793" o:connectangles="0,0,0,0,0"/>
                  </v:shape>
                </v:group>
                <v:group id="Group 805" o:spid="_x0000_s1829" style="position:absolute;left:549;top:727;width:160;height:93" coordorigin="549,727"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">
                  <v:shape id="Freeform 806" o:spid="_x0000_s1830"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" path="m59,7l56,5r,-1l57,3,77,,97,r17,4l121,6,85,6,59,7xe" fillcolor="black" stroked="f">
                    <v:path arrowok="t" o:connecttype="custom" o:connectlocs="59,734;56,732;56,731;57,730;77,727;97,727;114,731;121,733;85,733;59,734" o:connectangles="0,0,0,0,0,0,0,0,0,0"/>
                  </v:shape>
                  <v:shape id="Freeform 807" o:spid="_x0000_s1831"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" path="m141,23r-14,l128,21r-2,-2l115,12,99,7,85,6r36,l124,7r17,16xe" fillcolor="black" stroked="f">
                    <v:path arrowok="t" o:connecttype="custom" o:connectlocs="141,750;127,750;128,748;126,746;115,739;99,734;85,733;121,733;124,734;141,750" o:connectangles="0,0,0,0,0,0,0,0,0,0"/>
                  </v:shape>
                  <v:shape id="Freeform 808" o:spid="_x0000_s1832"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" path="m3,62l,62,,59,56,21,89,15r19,2l127,23r14,l152,34,48,34,14,53,3,62xe" fillcolor="black" stroked="f">
                    <v:path arrowok="t" o:connecttype="custom" o:connectlocs="3,789;0,789;0,786;56,748;89,742;108,744;127,750;141,750;152,761;48,761;14,780;3,789" o:connectangles="0,0,0,0,0,0,0,0,0,0,0,0"/>
                  </v:shape>
                  <v:shape id="Freeform 809" o:spid="_x0000_s1833"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" path="m111,83r-41,l70,82,60,74,54,66,50,54,49,37,48,34r104,l153,35r5,10l157,50r-21,l131,67,115,82r-4,1xe" fillcolor="black" stroked="f">
                    <v:path arrowok="t" o:connecttype="custom" o:connectlocs="111,810;70,810;70,809;60,801;54,793;50,781;49,764;48,761;152,761;153,762;158,772;157,777;136,777;131,794;115,809;111,810" o:connectangles="0,0,0,0,0,0,0,0,0,0,0,0,0,0,0,0"/>
                  </v:shape>
                  <v:shape id="Freeform 810" o:spid="_x0000_s1834"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" path="m159,63r-8,-3l148,60,137,50r20,l157,51r1,6l160,62r-1,1xe" fillcolor="black" stroked="f">
                    <v:path arrowok="t" o:connecttype="custom" o:connectlocs="159,790;151,787;148,787;137,777;157,777;157,778;158,784;160,789;159,790" o:connectangles="0,0,0,0,0,0,0,0,0"/>
                  </v:shape>
                  <v:shape id="Freeform 811" o:spid="_x0000_s1835"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" path="m82,92l63,89,37,79,35,75r2,-1l52,80r18,3l111,83r-8,2l102,87r-17,l82,92xe" fillcolor="black" stroked="f">
                    <v:path arrowok="t" o:connecttype="custom" o:connectlocs="82,819;63,816;37,806;35,802;37,801;52,807;70,810;111,810;103,812;102,814;85,814;82,819" o:connectangles="0,0,0,0,0,0,0,0,0,0,0,0"/>
                  </v:shape>
                  <v:shape id="Freeform 812" o:spid="_x0000_s1836" style="position:absolute;left:549;top:727;width:160;height:93;visibility:visible;mso-wrap-style:square;v-text-anchor:top" coordsize="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" path="m99,93r-4,l93,87r9,l99,93xe" fillcolor="black" stroked="f">
                    <v:path arrowok="t" o:connecttype="custom" o:connectlocs="99,820;95,820;93,814;102,814;99,820" o:connectangles="0,0,0,0,0"/>
                  </v:shape>
                </v:group>
                <v:group id="Group 813" o:spid="_x0000_s1837" style="position:absolute;left:589;top:731;width:9;height:6" coordorigin="589,731"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aR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E5mn+/wuBOugFzcAQAA//8DAFBLAQItABQABgAIAAAAIQDb4fbL7gAAAIUBAAATAAAAAAAA&#10;AAAAAAAAAAAAAABbQ29udGVudF9UeXBlc10ueG1sUEsBAi0AFAAGAAgAAAAhAFr0LFu/AAAAFQEA&#10;AAsAAAAAAAAAAAAAAAAAHwEAAF9yZWxzLy5yZWxzUEsBAi0AFAAGAAgAAAAhAM8D1pHHAAAA3gAA&#10;AA8AAAAAAAAAAAAAAAAABwIAAGRycy9kb3ducmV2LnhtbFBLBQYAAAAAAwADALcAAAD7AgAAAAA=&#10;">
                  <v:shape id="Freeform 814" o:spid="_x0000_s1838" style="position:absolute;left:589;top:73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" path="m5,5l1,4,,1,3,,9,r,4l5,5xe" fillcolor="black" stroked="f">
                    <v:path arrowok="t" o:connecttype="custom" o:connectlocs="5,736;1,735;0,732;3,731;9,731;9,735;5,736" o:connectangles="0,0,0,0,0,0,0"/>
                  </v:shape>
                </v:group>
                <v:group id="Group 815" o:spid="_x0000_s1839" style="position:absolute;left:943;top:732;width:23;height:12" coordorigin="943,732"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">
                  <v:shape id="Freeform 816" o:spid="_x0000_s1840" style="position:absolute;left:943;top:732;width:23;height: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" path="m11,12l,11,12,3,23,,11,12xe" stroked="f">
                    <v:path arrowok="t" o:connecttype="custom" o:connectlocs="11,744;0,743;12,735;23,732;11,744" o:connectangles="0,0,0,0,0"/>
                  </v:shape>
                </v:group>
                <v:group id="Group 817" o:spid="_x0000_s1841" style="position:absolute;left:575;top:734;width:8;height:8" coordorigin="575,734"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">
                  <v:shape id="Freeform 818" o:spid="_x0000_s1842" style="position:absolute;left:575;top:734;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" path="m4,8l1,6,,3,4,,7,,8,4,7,6,4,8xe" fillcolor="black" stroked="f">
                    <v:path arrowok="t" o:connecttype="custom" o:connectlocs="4,742;1,740;0,737;4,734;7,734;8,738;7,740;4,742" o:connectangles="0,0,0,0,0,0,0,0"/>
                  </v:shape>
                </v:group>
                <v:group id="Group 819" o:spid="_x0000_s1843" style="position:absolute;left:564;top:740;width:7;height:7" coordorigin="564,740"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">
                  <v:shape id="Freeform 820" o:spid="_x0000_s1844" style="position:absolute;left:564;top:74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" path="m6,7l1,7,,3,3,,5,,7,4,6,7xe" fillcolor="black" stroked="f">
                    <v:path arrowok="t" o:connecttype="custom" o:connectlocs="6,747;1,747;0,743;3,740;5,740;7,744;6,747" o:connectangles="0,0,0,0,0,0,0"/>
                  </v:shape>
                </v:group>
                <v:group id="Group 821" o:spid="_x0000_s1845" style="position:absolute;left:1016;top:740;width:16;height:12" coordorigin="1016,740"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">
                  <v:shape id="Freeform 822" o:spid="_x0000_s1846" style="position:absolute;left:1016;top:740;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" path="m,12l,7,9,r3,2l16,6,13,7,,12xe" stroked="f">
                    <v:path arrowok="t" o:connecttype="custom" o:connectlocs="0,752;0,747;9,740;12,742;16,746;13,747;0,752" o:connectangles="0,0,0,0,0,0,0"/>
                  </v:shape>
                </v:group>
                <v:group id="Group 823" o:spid="_x0000_s1847" style="position:absolute;left:883;top:744;width:40;height:44" coordorigin="883,744"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">
                  <v:shape id="Freeform 824" o:spid="_x0000_s1848" style="position:absolute;left:883;top:744;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" path="m1,43l,42,,40,9,19,19,8,29,2,39,,34,6r-8,7l14,24,1,43xe" fillcolor="black" stroked="f">
                    <v:path arrowok="t" o:connecttype="custom" o:connectlocs="1,787;0,786;0,784;9,763;19,752;29,746;39,744;34,750;26,757;14,768;1,787" o:connectangles="0,0,0,0,0,0,0,0,0,0,0"/>
                  </v:shape>
                </v:group>
                <v:group id="Group 825" o:spid="_x0000_s1849" style="position:absolute;left:556;top:748;width:7;height:8" coordorigin="556,748"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">
                  <v:shape id="Freeform 826" o:spid="_x0000_s1850" style="position:absolute;left:556;top:748;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" path="m2,8l,5,,2,1,1,3,,6,2r,2l4,7,2,8xe" fillcolor="black" stroked="f">
                    <v:path arrowok="t" o:connecttype="custom" o:connectlocs="2,756;0,753;0,750;1,749;3,748;6,750;6,752;4,755;2,756" o:connectangles="0,0,0,0,0,0,0,0,0"/>
                  </v:shape>
                </v:group>
                <v:group id="Group 827" o:spid="_x0000_s1851" style="position:absolute;left:946;top:748;width:60;height:54" coordorigin="946,748" coordsize="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">
                  <v:shape id="Freeform 828" o:spid="_x0000_s1852" style="position:absolute;left:946;top:748;width:60;height:54;visibility:visible;mso-wrap-style:square;v-text-anchor:top" coordsize="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" path="m37,53l24,52,14,49,5,40,,25,1,10,17,3,32,,31,8,18,8r-3,2l12,17r,11l20,42r4,3l40,46r11,l50,47,37,53xe" fillcolor="#c6c6c6" stroked="f">
                    <v:path arrowok="t" o:connecttype="custom" o:connectlocs="37,801;24,800;14,797;5,788;0,773;1,758;17,751;32,748;31,756;18,756;15,758;12,765;12,776;20,790;24,793;40,794;51,794;50,795;37,801" o:connectangles="0,0,0,0,0,0,0,0,0,0,0,0,0,0,0,0,0,0,0"/>
                  </v:shape>
                  <v:shape id="Freeform 829" o:spid="_x0000_s1853" style="position:absolute;left:946;top:748;width:60;height:54;visibility:visible;mso-wrap-style:square;v-text-anchor:top" coordsize="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" path="m51,46r-11,l50,39r,-1l54,33,56,22,54,12,47,5r-2,l43,3r4,l58,10r1,12l54,42r-3,4xe" fillcolor="#c6c6c6" stroked="f">
                    <v:path arrowok="t" o:connecttype="custom" o:connectlocs="51,794;40,794;50,787;50,786;54,781;56,770;54,760;47,753;45,753;43,751;47,751;58,758;59,770;54,790;51,794" o:connectangles="0,0,0,0,0,0,0,0,0,0,0,0,0,0,0"/>
                  </v:shape>
                  <v:shape id="Freeform 830" o:spid="_x0000_s1854" style="position:absolute;left:946;top:748;width:60;height:54;visibility:visible;mso-wrap-style:square;v-text-anchor:top" coordsize="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" path="m20,20l17,12r1,l18,8r13,l31,9r2,l33,18,20,20xe" fillcolor="#c6c6c6" stroked="f">
                    <v:path arrowok="t" o:connecttype="custom" o:connectlocs="20,768;17,760;18,760;18,756;31,756;31,757;33,757;33,766;20,768" o:connectangles="0,0,0,0,0,0,0,0,0"/>
                  </v:shape>
                </v:group>
                <v:group id="Group 831" o:spid="_x0000_s1855" style="position:absolute;left:609;top:755;width:68;height:52" coordorigin="609,755"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">
                  <v:shape id="Freeform 832" o:spid="_x0000_s1856" style="position:absolute;left:609;top:755;width:68;height:52;visibility:visible;mso-wrap-style:square;v-text-anchor:top"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" path="m28,51l15,45,4,34,2,28,,8,4,3,25,r4,6l29,11r-19,l16,39r22,5l54,44r-1,1l42,48,28,51xe" fillcolor="#c6c6c6" stroked="f">
                    <v:path arrowok="t" o:connecttype="custom" o:connectlocs="28,806;15,800;4,789;2,783;0,763;4,758;25,755;29,761;29,766;10,766;16,794;38,799;54,799;53,800;42,803;28,806" o:connectangles="0,0,0,0,0,0,0,0,0,0,0,0,0,0,0,0"/>
                  </v:shape>
                  <v:shape id="Freeform 833" o:spid="_x0000_s1857" style="position:absolute;left:609;top:755;width:68;height:52;visibility:visible;mso-wrap-style:square;v-text-anchor:top"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" path="m54,44r-16,l56,30,51,5r3,l57,6r9,9l67,22r-2,9l54,44xe" fillcolor="#c6c6c6" stroked="f">
                    <v:path arrowok="t" o:connecttype="custom" o:connectlocs="54,799;38,799;56,785;51,760;54,760;57,761;66,770;67,777;65,786;54,799" o:connectangles="0,0,0,0,0,0,0,0,0,0"/>
                  </v:shape>
                  <v:shape id="Freeform 834" o:spid="_x0000_s1858" style="position:absolute;left:609;top:755;width:68;height:52;visibility:visible;mso-wrap-style:square;v-text-anchor:top"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" path="m29,18r-12,l15,11r14,l29,18xe" fillcolor="#c6c6c6" stroked="f">
                    <v:path arrowok="t" o:connecttype="custom" o:connectlocs="29,773;17,773;15,766;29,766;29,773" o:connectangles="0,0,0,0,0"/>
                  </v:shape>
                </v:group>
                <v:group id="Group 835" o:spid="_x0000_s1859" style="position:absolute;left:907;top:765;width:56;height:42" coordorigin="907,765"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">
                  <v:shape id="Freeform 836" o:spid="_x0000_s1860" style="position:absolute;left:907;top:765;width:56;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" path="m55,42r-1,l10,34,,29,,26,1,24,15,10,21,8,27,r1,7l33,21,44,37r11,5xe" stroked="f">
                    <v:path arrowok="t" o:connecttype="custom" o:connectlocs="55,807;54,807;10,799;0,794;0,791;1,789;15,775;21,773;27,765;28,772;33,786;44,802;55,807" o:connectangles="0,0,0,0,0,0,0,0,0,0,0,0,0"/>
                  </v:shape>
                </v:group>
                <v:group id="Group 837" o:spid="_x0000_s1861" style="position:absolute;left:764;top:767;width:15;height:71" coordorigin="764,767"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">
                  <v:shape id="Freeform 838" o:spid="_x0000_s1862" style="position:absolute;left:764;top:767;width:15;height:71;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" path="m13,71l12,34,10,18,,1,1,,3,r8,12l14,27r,35l13,71xe" fillcolor="black" stroked="f">
                    <v:path arrowok="t" o:connecttype="custom" o:connectlocs="13,838;12,801;10,785;0,768;1,767;3,767;11,779;14,794;14,829;13,838" o:connectangles="0,0,0,0,0,0,0,0,0,0"/>
                  </v:shape>
                </v:group>
                <v:group id="Group 839" o:spid="_x0000_s1863" style="position:absolute;left:719;top:781;width:21;height:44" coordorigin="719,781"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">
                  <v:shape id="Freeform 840" o:spid="_x0000_s1864" style="position:absolute;left:719;top:781;width:21;height:44;visibility:visible;mso-wrap-style:square;v-text-anchor:top"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" path="m3,43r-2,l,39,3,32,9,20,17,r2,l20,2,15,19,3,43xe" fillcolor="black" stroked="f">
                    <v:path arrowok="t" o:connecttype="custom" o:connectlocs="3,824;1,824;0,820;3,813;9,801;17,781;19,781;20,783;15,800;3,824" o:connectangles="0,0,0,0,0,0,0,0,0,0"/>
                  </v:shape>
                </v:group>
                <v:group id="Group 841" o:spid="_x0000_s1865" style="position:absolute;left:661;top:799;width:36;height:19" coordorigin="661,799"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">
                  <v:shape id="Freeform 842" o:spid="_x0000_s1866" style="position:absolute;left:661;top:799;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" path="m6,19l1,17,,14,3,12r4,l11,10,22,9,32,r3,l36,4r-4,6l23,14,6,19xe" fillcolor="black" stroked="f">
                    <v:path arrowok="t" o:connecttype="custom" o:connectlocs="6,818;1,816;0,813;3,811;7,811;11,809;22,808;32,799;35,799;36,803;32,809;23,813;6,818" o:connectangles="0,0,0,0,0,0,0,0,0,0,0,0,0"/>
                  </v:shape>
                </v:group>
                <v:group id="Group 843" o:spid="_x0000_s1867" style="position:absolute;left:913;top:819;width:42;height:21" coordorigin="913,819"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">
                  <v:shape id="Freeform 844" o:spid="_x0000_s1868" style="position:absolute;left:913;top:81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" path="m41,20l17,14,,2,,,2,,14,8r24,9l41,20xe" fillcolor="black" stroked="f">
                    <v:path arrowok="t" o:connecttype="custom" o:connectlocs="41,839;17,833;0,821;0,819;2,819;14,827;38,836;41,839" o:connectangles="0,0,0,0,0,0,0,0"/>
                  </v:shape>
                </v:group>
                <v:group id="Group 845" o:spid="_x0000_s1869" style="position:absolute;left:631;top:827;width:52;height:25" coordorigin="631,827" coordsize="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">
                  <v:shape id="Freeform 846" o:spid="_x0000_s1870" style="position:absolute;left:631;top:827;width:52;height:25;visibility:visible;mso-wrap-style:square;v-text-anchor:top" coordsize="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" path="m1,25l,23,2,21,9,19,39,8,46,1,50,r1,4l50,5,45,8,16,23,1,25xe" fillcolor="black" stroked="f">
                    <v:path arrowok="t" o:connecttype="custom" o:connectlocs="1,852;0,850;2,848;9,846;39,835;46,828;50,827;51,831;50,832;45,835;16,850;1,852" o:connectangles="0,0,0,0,0,0,0,0,0,0,0,0"/>
                  </v:shape>
                </v:group>
                <v:group id="Group 847" o:spid="_x0000_s1871" style="position:absolute;left:710;top:828;width:6;height:6" coordorigin="710,828"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">
                  <v:shape id="Freeform 848" o:spid="_x0000_s1872" style="position:absolute;left:710;top:82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" path="m2,6l,5,,,3,,5,4,3,5,2,6xe" fillcolor="black" stroked="f">
                    <v:path arrowok="t" o:connecttype="custom" o:connectlocs="2,834;0,833;0,828;3,828;5,832;3,833;2,834" o:connectangles="0,0,0,0,0,0,0"/>
                  </v:shape>
                </v:group>
                <v:group id="Group 849" o:spid="_x0000_s1873" style="position:absolute;left:702;top:838;width:5;height:6" coordorigin="702,838"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">
                  <v:shape id="Freeform 850" o:spid="_x0000_s1874" style="position:absolute;left:702;top:838;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" path="m1,6l,5,,3,1,,4,,5,2,4,5,1,6xe" fillcolor="black" stroked="f">
                    <v:path arrowok="t" o:connecttype="custom" o:connectlocs="1,844;0,843;0,841;1,838;4,838;5,840;4,843;1,844" o:connectangles="0,0,0,0,0,0,0,0"/>
                  </v:shape>
                </v:group>
                <v:group id="Group 851" o:spid="_x0000_s1875" style="position:absolute;left:611;top:849;width:4;height:4" coordorigin="611,84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">
                  <v:shape id="Freeform 852" o:spid="_x0000_s1876" style="position:absolute;left:611;top:84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" path="m1,3l,2,,1,1,,3,r,2l1,3xe" fillcolor="black" stroked="f">
                    <v:path arrowok="t" o:connecttype="custom" o:connectlocs="1,852;0,851;0,850;1,849;3,849;3,851;1,852" o:connectangles="0,0,0,0,0,0,0"/>
                  </v:shape>
                </v:group>
                <v:group id="Group 853" o:spid="_x0000_s1877" style="position:absolute;left:683;top:852;width:4;height:6" coordorigin="683,852"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">
                  <v:shape id="Freeform 854" o:spid="_x0000_s1878" style="position:absolute;left:683;top:852;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" path="m3,6l,6,,4,3,r,6xe" fillcolor="black" stroked="f">
                    <v:path arrowok="t" o:connecttype="custom" o:connectlocs="3,858;0,858;0,856;3,852;3,858" o:connectangles="0,0,0,0,0"/>
                  </v:shape>
                  <v:shape id="Picture 855" o:spid="_x0000_s1879" type="#_x0000_t75" style="position:absolute;left:611;top:929;width:37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">
                    <v:imagedata r:id="rId80" o:title=""/>
                  </v:shape>
                </v:group>
                <v:group id="Group 856" o:spid="_x0000_s1880" style="position:absolute;left:785;top:1239;width:83;height:11" coordorigin="785,1239" coordsize="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">
                  <v:shape id="Freeform 857" o:spid="_x0000_s1881" style="position:absolute;left:785;top:1239;width:83;height:11;visibility:visible;mso-wrap-style:square;v-text-anchor:top" coordsize="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" path="m2,8l,6,23,1,56,,76,3r1,1l34,4,2,8xe" fillcolor="black" stroked="f">
                    <v:path arrowok="t" o:connecttype="custom" o:connectlocs="2,1247;0,1245;23,1240;56,1239;76,1242;77,1243;34,1243;2,1247" o:connectangles="0,0,0,0,0,0,0,0"/>
                  </v:shape>
                  <v:shape id="Freeform 858" o:spid="_x0000_s1882" style="position:absolute;left:785;top:1239;width:83;height:11;visibility:visible;mso-wrap-style:square;v-text-anchor:top" coordsize="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" path="m80,11r-2,l75,9,60,6,34,4r43,l82,9r-2,2xe" fillcolor="black" stroked="f">
                    <v:path arrowok="t" o:connecttype="custom" o:connectlocs="80,1250;78,1250;75,1248;60,1245;34,1243;77,1243;82,1248;80,1250" o:connectangles="0,0,0,0,0,0,0,0"/>
                  </v:shape>
                </v:group>
                <v:group id="Group 859" o:spid="_x0000_s1883" style="position:absolute;left:620;top:758;width:17;height:17" coordorigin="620,758"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">
                  <v:shape id="Freeform 860" o:spid="_x0000_s1884" style="position:absolute;left:620;top:758;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" path="m13,16r-9,l,13,,3,4,r9,l17,3r,10l13,16xe" stroked="f">
                    <v:path arrowok="t" o:connecttype="custom" o:connectlocs="13,774;4,774;0,771;0,761;4,758;13,758;17,761;17,771;13,774" o:connectangles="0,0,0,0,0,0,0,0,0"/>
                  </v:shape>
                </v:group>
                <v:group id="Group 861" o:spid="_x0000_s1885" style="position:absolute;left:962;top:749;width:17;height:17" coordorigin="962,749"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">
                  <v:shape id="Freeform 862" o:spid="_x0000_s1886" style="position:absolute;left:962;top:749;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" path="m3,17l,13,,4,3,,13,r3,4l16,13r-3,4l3,17xe" stroked="f">
                    <v:path arrowok="t" o:connecttype="custom" o:connectlocs="3,766;0,762;0,753;3,749;13,749;16,753;16,762;13,766;3,766" o:connectangles="0,0,0,0,0,0,0,0,0"/>
                  </v:shape>
                </v:group>
                <v:group id="Group 863" o:spid="_x0000_s1887" style="position:absolute;left:871;top:722;width:25;height:200" coordorigin="871,722"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">
                  <v:shape id="Freeform 864" o:spid="_x0000_s1888" style="position:absolute;left:871;top:722;width:25;height:20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" path="m25,l6,40,,97r4,58l13,200e" filled="f" strokeweight=".09983mm">
                    <v:path arrowok="t" o:connecttype="custom" o:connectlocs="25,722;6,762;0,819;4,877;13,922" o:connectangles="0,0,0,0,0"/>
                  </v:shape>
                </v:group>
                <v:group id="Group 865" o:spid="_x0000_s1889" style="position:absolute;left:706;top:717;width:54;height:208" coordorigin="706,717" coordsize="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">
                  <v:shape id="Freeform 866" o:spid="_x0000_s1890" style="position:absolute;left:706;top:717;width:54;height:208;visibility:visible;mso-wrap-style:square;v-text-anchor:top" coordsize="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" path="m,l19,9,29,19r5,12l38,47r6,30l52,120r2,47l44,207e" filled="f" strokeweight=".09983mm">
                    <v:path arrowok="t" o:connecttype="custom" o:connectlocs="0,717;19,726;29,736;34,748;38,764;44,794;52,837;54,884;44,924" o:connectangles="0,0,0,0,0,0,0,0,0"/>
                  </v:shape>
                </v:group>
                <v:group id="Group 867" o:spid="_x0000_s1891" style="position:absolute;left:1034;top:765;width:55;height:26" coordorigin="1034,765" coordsize="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">
                  <v:shape id="Freeform 868" o:spid="_x0000_s1892" style="position:absolute;left:1034;top:765;width:55;height:26;visibility:visible;mso-wrap-style:square;v-text-anchor:top" coordsize="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" path="m,26l12,16,28,6,43,,55,2e" filled="f" strokecolor="#868686" strokeweight=".09983mm">
                    <v:path arrowok="t" o:connecttype="custom" o:connectlocs="0,791;12,781;28,771;43,765;55,767" o:connectangles="0,0,0,0,0"/>
                  </v:shape>
                </v:group>
                <v:group id="Group 869" o:spid="_x0000_s1893" style="position:absolute;left:1043;top:748;width:15;height:28" coordorigin="1043,748"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">
                  <v:shape id="Freeform 870" o:spid="_x0000_s1894" style="position:absolute;left:1043;top:748;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" path="m,l4,9,2,20r2,7l14,27e" filled="f" strokeweight=".09983mm">
                    <v:path arrowok="t" o:connecttype="custom" o:connectlocs="0,748;4,757;2,768;4,775;14,775" o:connectangles="0,0,0,0,0"/>
                  </v:shape>
                </v:group>
                <v:group id="Group 871" o:spid="_x0000_s1895" style="position:absolute;left:960;top:716;width:110;height:47" coordorigin="960,716"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">
                  <v:shape id="Freeform 872" o:spid="_x0000_s1896" style="position:absolute;left:960;top:716;width:110;height:47;visibility:visible;mso-wrap-style:square;v-text-anchor:top"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" path="m,5l15,1,33,,51,1,67,6r8,6l78,15r2,4l87,26r15,12l104,46r5,-1e" filled="f" strokecolor="#868686" strokeweight=".09983mm">
                    <v:path arrowok="t" o:connecttype="custom" o:connectlocs="0,721;15,717;33,716;51,717;67,722;75,728;78,731;80,735;87,742;102,754;104,762;109,761" o:connectangles="0,0,0,0,0,0,0,0,0,0,0,0"/>
                  </v:shape>
                </v:group>
                <v:group id="Group 873" o:spid="_x0000_s1897" style="position:absolute;left:474;top:790;width:94;height:15" coordorigin="474,790" coordsize="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">
                  <v:shape id="Freeform 874" o:spid="_x0000_s1898" style="position:absolute;left:474;top:790;width:94;height:15;visibility:visible;mso-wrap-style:square;v-text-anchor:top" coordsize="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" path="m94,14l85,9,71,3,54,,35,,7,5,,14e" filled="f" strokecolor="#868686" strokeweight=".09983mm">
                    <v:path arrowok="t" o:connecttype="custom" o:connectlocs="94,804;85,799;71,793;54,790;35,790;7,795;0,804" o:connectangles="0,0,0,0,0,0,0"/>
                  </v:shape>
                </v:group>
                <v:group id="Group 875" o:spid="_x0000_s1899" style="position:absolute;left:490;top:758;width:62;height:25" coordorigin="490,758" coordsize="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">
                  <v:shape id="Freeform 876" o:spid="_x0000_s1900" style="position:absolute;left:490;top:758;width:62;height:25;visibility:visible;mso-wrap-style:square;v-text-anchor:top" coordsize="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" path="m61,l52,11r-5,7l43,22r-8,2l20,25,,25e" filled="f" strokecolor="#868686" strokeweight=".09983mm">
                    <v:path arrowok="t" o:connecttype="custom" o:connectlocs="61,758;52,769;47,776;43,780;35,782;20,783;0,783" o:connectangles="0,0,0,0,0,0,0"/>
                  </v:shape>
                </v:group>
                <v:group id="Group 877" o:spid="_x0000_s1901" style="position:absolute;left:540;top:710;width:163;height:42" coordorigin="540,710" coordsize="1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">
                  <v:shape id="Freeform 878" o:spid="_x0000_s1902" style="position:absolute;left:540;top:710;width:163;height:42;visibility:visible;mso-wrap-style:square;v-text-anchor:top" coordsize="1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" path="m163,42l148,26,130,13,109,4,85,,47,5,21,14,5,23,,27e" filled="f" strokeweight=".09983mm">
                    <v:path arrowok="t" o:connecttype="custom" o:connectlocs="163,752;148,736;130,723;109,714;85,710;47,715;21,724;5,733;0,737" o:connectangles="0,0,0,0,0,0,0,0,0"/>
                  </v:shape>
                </v:group>
                <v:group id="Group 879" o:spid="_x0000_s1903" style="position:absolute;left:886;top:785;width:179;height:36" coordorigin="886,785" coordsize="1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">
                  <v:shape id="Freeform 880" o:spid="_x0000_s1904" style="position:absolute;left:886;top:785;width:179;height:36;visibility:visible;mso-wrap-style:square;v-text-anchor:top" coordsize="1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" path="m,14r9,4l22,23r13,5l44,32r31,4l103,35r25,-5l147,22,167,8,179,e" filled="f" strokecolor="#c6c6c6" strokeweight=".09983mm">
                    <v:path arrowok="t" o:connecttype="custom" o:connectlocs="0,799;9,803;22,808;35,813;44,817;75,821;103,820;128,815;147,807;167,793;179,785" o:connectangles="0,0,0,0,0,0,0,0,0,0,0"/>
                  </v:shape>
                </v:group>
                <v:group id="Group 881" o:spid="_x0000_s1905" style="position:absolute;left:551;top:799;width:159;height:33" coordorigin="551,799" coordsize="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">
                  <v:shape id="Freeform 882" o:spid="_x0000_s1906" style="position:absolute;left:551;top:799;width:159;height:33;visibility:visible;mso-wrap-style:square;v-text-anchor:top" coordsize="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" path="m159,l104,33r-16,l68,32,47,30,32,25,15,16,14,13,,11e" filled="f" strokecolor="#c6c6c6" strokeweight=".09983mm">
                    <v:path arrowok="t" o:connecttype="custom" o:connectlocs="159,799;104,832;88,832;68,831;47,829;32,824;15,815;14,812;0,810" o:connectangles="0,0,0,0,0,0,0,0,0"/>
                  </v:shape>
                </v:group>
                <v:group id="Group 883" o:spid="_x0000_s1907" style="position:absolute;left:540;top:569;width:452;height:64" coordorigin="540,569" coordsize="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">
                  <v:shape id="Freeform 884" o:spid="_x0000_s1908" style="position:absolute;left:540;top:569;width:452;height:64;visibility:visible;mso-wrap-style:square;v-text-anchor:top" coordsize="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" path="m,41l67,36r73,10l205,58r44,6l314,51,366,28,410,7,451,e" filled="f" strokecolor="#d9d9d9" strokeweight=".09983mm">
                    <v:path arrowok="t" o:connecttype="custom" o:connectlocs="0,610;67,605;140,615;205,627;249,633;314,620;366,597;410,576;451,569" o:connectangles="0,0,0,0,0,0,0,0,0"/>
                  </v:shape>
                </v:group>
                <v:group id="Group 885" o:spid="_x0000_s1909" style="position:absolute;left:606;top:535;width:323;height:52" coordorigin="606,535" coordsize="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jC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E7eZ5/wuBOugFzcAQAA//8DAFBLAQItABQABgAIAAAAIQDb4fbL7gAAAIUBAAATAAAAAAAA&#10;AAAAAAAAAAAAAABbQ29udGVudF9UeXBlc10ueG1sUEsBAi0AFAAGAAgAAAAhAFr0LFu/AAAAFQEA&#10;AAsAAAAAAAAAAAAAAAAAHwEAAF9yZWxzLy5yZWxzUEsBAi0AFAAGAAgAAAAhAJLkmMLHAAAA3gAA&#10;AA8AAAAAAAAAAAAAAAAABwIAAGRycy9kb3ducmV2LnhtbFBLBQYAAAAAAwADALcAAAD7AgAAAAA=&#10;">
                  <v:shape id="Freeform 886" o:spid="_x0000_s1910" style="position:absolute;left:606;top:535;width:323;height:52;visibility:visible;mso-wrap-style:square;v-text-anchor:top" coordsize="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" path="m,29r50,2l101,40r48,9l185,52,217,42,253,26,289,9,323,e" filled="f" strokecolor="#d9d9d9" strokeweight=".09983mm">
                    <v:path arrowok="t" o:connecttype="custom" o:connectlocs="0,564;50,566;101,575;149,584;185,587;217,577;253,561;289,544;323,535" o:connectangles="0,0,0,0,0,0,0,0,0"/>
                  </v:shape>
                </v:group>
                <w10:anchorlock/>
              </v:group>
            </w:pict>
          </mc:Fallback>
        </mc:AlternateContent>
      </w:r>
    </w:p>
    <w:p w14:paraId="2A41080C" w14:textId="77777777" w:rsidR="003C70A5" w:rsidRPr="003C70A5" w:rsidRDefault="003C70A5" w:rsidP="00871227">
      <w:pPr>
        <w:spacing w:before="11"/>
        <w:rPr>
          <w:rFonts w:ascii="Trebuchet MS" w:eastAsia="Arial" w:hAnsi="Trebuchet MS" w:cs="Arial"/>
          <w:sz w:val="20"/>
          <w:szCs w:val="20"/>
        </w:rPr>
      </w:pPr>
    </w:p>
    <w:p w14:paraId="1BDE8150" w14:textId="77777777" w:rsidR="003C70A5" w:rsidRPr="00656FEA" w:rsidRDefault="003C70A5" w:rsidP="00656FEA">
      <w:pPr>
        <w:pStyle w:val="ListParagraph"/>
        <w:numPr>
          <w:ilvl w:val="5"/>
          <w:numId w:val="20"/>
        </w:numPr>
        <w:tabs>
          <w:tab w:val="left" w:pos="6553"/>
        </w:tabs>
        <w:spacing w:line="179" w:lineRule="exact"/>
        <w:rPr>
          <w:rFonts w:ascii="Trebuchet MS" w:eastAsia="Arial" w:hAnsi="Trebuchet MS" w:cs="Arial"/>
          <w:sz w:val="20"/>
          <w:szCs w:val="20"/>
        </w:rPr>
      </w:pPr>
      <w:r w:rsidRPr="003C70A5">
        <w:rPr>
          <w:noProof/>
        </w:rPr>
        <mc:AlternateContent>
          <mc:Choice Requires="wpg">
            <w:drawing>
              <wp:inline distT="0" distB="0" distL="0" distR="0" wp14:anchorId="41DA1988" wp14:editId="67123C76">
                <wp:extent cx="365125" cy="114300"/>
                <wp:effectExtent l="3810" t="5080" r="2540" b="4445"/>
                <wp:docPr id="53771" name="Group 5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114300"/>
                          <a:chOff x="0" y="0"/>
                          <a:chExt cx="575" cy="180"/>
                        </a:xfrm>
                      </wpg:grpSpPr>
                      <wpg:grpSp>
                        <wpg:cNvPr id="53772" name="Group 1081"/>
                        <wpg:cNvGrpSpPr>
                          <a:grpSpLocks/>
                        </wpg:cNvGrpSpPr>
                        <wpg:grpSpPr bwMode="auto">
                          <a:xfrm>
                            <a:off x="0" y="0"/>
                            <a:ext cx="575" cy="180"/>
                            <a:chOff x="0" y="0"/>
                            <a:chExt cx="575" cy="180"/>
                          </a:xfrm>
                        </wpg:grpSpPr>
                        <wps:wsp>
                          <wps:cNvPr id="53773" name="Freeform 1082"/>
                          <wps:cNvSpPr>
                            <a:spLocks/>
                          </wps:cNvSpPr>
                          <wps:spPr bwMode="auto">
                            <a:xfrm>
                              <a:off x="0" y="0"/>
                              <a:ext cx="575" cy="180"/>
                            </a:xfrm>
                            <a:custGeom>
                              <a:avLst/>
                              <a:gdLst>
                                <a:gd name="T0" fmla="*/ 39 w 575"/>
                                <a:gd name="T1" fmla="*/ 50 h 180"/>
                                <a:gd name="T2" fmla="*/ 18 w 575"/>
                                <a:gd name="T3" fmla="*/ 50 h 180"/>
                                <a:gd name="T4" fmla="*/ 18 w 575"/>
                                <a:gd name="T5" fmla="*/ 28 h 180"/>
                                <a:gd name="T6" fmla="*/ 36 w 575"/>
                                <a:gd name="T7" fmla="*/ 0 h 180"/>
                                <a:gd name="T8" fmla="*/ 58 w 575"/>
                                <a:gd name="T9" fmla="*/ 0 h 180"/>
                                <a:gd name="T10" fmla="*/ 60 w 575"/>
                                <a:gd name="T11" fmla="*/ 0 h 180"/>
                                <a:gd name="T12" fmla="*/ 60 w 575"/>
                                <a:gd name="T13" fmla="*/ 19 h 180"/>
                                <a:gd name="T14" fmla="*/ 46 w 575"/>
                                <a:gd name="T15" fmla="*/ 19 h 180"/>
                                <a:gd name="T16" fmla="*/ 42 w 575"/>
                                <a:gd name="T17" fmla="*/ 21 h 180"/>
                                <a:gd name="T18" fmla="*/ 39 w 575"/>
                                <a:gd name="T19" fmla="*/ 28 h 180"/>
                                <a:gd name="T20" fmla="*/ 39 w 575"/>
                                <a:gd name="T21" fmla="*/ 36 h 180"/>
                                <a:gd name="T22" fmla="*/ 39 w 575"/>
                                <a:gd name="T23" fmla="*/ 5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5" h="180">
                                  <a:moveTo>
                                    <a:pt x="39" y="50"/>
                                  </a:moveTo>
                                  <a:lnTo>
                                    <a:pt x="18" y="50"/>
                                  </a:lnTo>
                                  <a:lnTo>
                                    <a:pt x="18" y="28"/>
                                  </a:lnTo>
                                  <a:lnTo>
                                    <a:pt x="36" y="0"/>
                                  </a:lnTo>
                                  <a:lnTo>
                                    <a:pt x="58" y="0"/>
                                  </a:lnTo>
                                  <a:lnTo>
                                    <a:pt x="60" y="0"/>
                                  </a:lnTo>
                                  <a:lnTo>
                                    <a:pt x="60" y="19"/>
                                  </a:lnTo>
                                  <a:lnTo>
                                    <a:pt x="46" y="19"/>
                                  </a:lnTo>
                                  <a:lnTo>
                                    <a:pt x="42" y="21"/>
                                  </a:lnTo>
                                  <a:lnTo>
                                    <a:pt x="39" y="28"/>
                                  </a:lnTo>
                                  <a:lnTo>
                                    <a:pt x="39" y="36"/>
                                  </a:lnTo>
                                  <a:lnTo>
                                    <a:pt x="3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4" name="Freeform 1083"/>
                          <wps:cNvSpPr>
                            <a:spLocks/>
                          </wps:cNvSpPr>
                          <wps:spPr bwMode="auto">
                            <a:xfrm>
                              <a:off x="0" y="0"/>
                              <a:ext cx="575" cy="180"/>
                            </a:xfrm>
                            <a:custGeom>
                              <a:avLst/>
                              <a:gdLst>
                                <a:gd name="T0" fmla="*/ 60 w 575"/>
                                <a:gd name="T1" fmla="*/ 19 h 180"/>
                                <a:gd name="T2" fmla="*/ 58 w 575"/>
                                <a:gd name="T3" fmla="*/ 19 h 180"/>
                                <a:gd name="T4" fmla="*/ 60 w 575"/>
                                <a:gd name="T5" fmla="*/ 19 h 180"/>
                                <a:gd name="T6" fmla="*/ 60 w 575"/>
                                <a:gd name="T7" fmla="*/ 19 h 180"/>
                              </a:gdLst>
                              <a:ahLst/>
                              <a:cxnLst>
                                <a:cxn ang="0">
                                  <a:pos x="T0" y="T1"/>
                                </a:cxn>
                                <a:cxn ang="0">
                                  <a:pos x="T2" y="T3"/>
                                </a:cxn>
                                <a:cxn ang="0">
                                  <a:pos x="T4" y="T5"/>
                                </a:cxn>
                                <a:cxn ang="0">
                                  <a:pos x="T6" y="T7"/>
                                </a:cxn>
                              </a:cxnLst>
                              <a:rect l="0" t="0" r="r" b="b"/>
                              <a:pathLst>
                                <a:path w="575" h="180">
                                  <a:moveTo>
                                    <a:pt x="60" y="19"/>
                                  </a:moveTo>
                                  <a:lnTo>
                                    <a:pt x="58" y="19"/>
                                  </a:lnTo>
                                  <a:lnTo>
                                    <a:pt x="6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5" name="Freeform 1084"/>
                          <wps:cNvSpPr>
                            <a:spLocks/>
                          </wps:cNvSpPr>
                          <wps:spPr bwMode="auto">
                            <a:xfrm>
                              <a:off x="0" y="0"/>
                              <a:ext cx="575" cy="180"/>
                            </a:xfrm>
                            <a:custGeom>
                              <a:avLst/>
                              <a:gdLst>
                                <a:gd name="T0" fmla="*/ 60 w 575"/>
                                <a:gd name="T1" fmla="*/ 66 h 180"/>
                                <a:gd name="T2" fmla="*/ 0 w 575"/>
                                <a:gd name="T3" fmla="*/ 66 h 180"/>
                                <a:gd name="T4" fmla="*/ 0 w 575"/>
                                <a:gd name="T5" fmla="*/ 50 h 180"/>
                                <a:gd name="T6" fmla="*/ 60 w 575"/>
                                <a:gd name="T7" fmla="*/ 50 h 180"/>
                                <a:gd name="T8" fmla="*/ 60 w 575"/>
                                <a:gd name="T9" fmla="*/ 66 h 180"/>
                              </a:gdLst>
                              <a:ahLst/>
                              <a:cxnLst>
                                <a:cxn ang="0">
                                  <a:pos x="T0" y="T1"/>
                                </a:cxn>
                                <a:cxn ang="0">
                                  <a:pos x="T2" y="T3"/>
                                </a:cxn>
                                <a:cxn ang="0">
                                  <a:pos x="T4" y="T5"/>
                                </a:cxn>
                                <a:cxn ang="0">
                                  <a:pos x="T6" y="T7"/>
                                </a:cxn>
                                <a:cxn ang="0">
                                  <a:pos x="T8" y="T9"/>
                                </a:cxn>
                              </a:cxnLst>
                              <a:rect l="0" t="0" r="r" b="b"/>
                              <a:pathLst>
                                <a:path w="575" h="180">
                                  <a:moveTo>
                                    <a:pt x="60" y="66"/>
                                  </a:moveTo>
                                  <a:lnTo>
                                    <a:pt x="0" y="66"/>
                                  </a:lnTo>
                                  <a:lnTo>
                                    <a:pt x="0" y="50"/>
                                  </a:lnTo>
                                  <a:lnTo>
                                    <a:pt x="60" y="50"/>
                                  </a:lnTo>
                                  <a:lnTo>
                                    <a:pt x="6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6" name="Freeform 1085"/>
                          <wps:cNvSpPr>
                            <a:spLocks/>
                          </wps:cNvSpPr>
                          <wps:spPr bwMode="auto">
                            <a:xfrm>
                              <a:off x="0" y="0"/>
                              <a:ext cx="575" cy="180"/>
                            </a:xfrm>
                            <a:custGeom>
                              <a:avLst/>
                              <a:gdLst>
                                <a:gd name="T0" fmla="*/ 38 w 575"/>
                                <a:gd name="T1" fmla="*/ 174 h 180"/>
                                <a:gd name="T2" fmla="*/ 18 w 575"/>
                                <a:gd name="T3" fmla="*/ 174 h 180"/>
                                <a:gd name="T4" fmla="*/ 18 w 575"/>
                                <a:gd name="T5" fmla="*/ 66 h 180"/>
                                <a:gd name="T6" fmla="*/ 38 w 575"/>
                                <a:gd name="T7" fmla="*/ 66 h 180"/>
                                <a:gd name="T8" fmla="*/ 38 w 575"/>
                                <a:gd name="T9" fmla="*/ 174 h 180"/>
                              </a:gdLst>
                              <a:ahLst/>
                              <a:cxnLst>
                                <a:cxn ang="0">
                                  <a:pos x="T0" y="T1"/>
                                </a:cxn>
                                <a:cxn ang="0">
                                  <a:pos x="T2" y="T3"/>
                                </a:cxn>
                                <a:cxn ang="0">
                                  <a:pos x="T4" y="T5"/>
                                </a:cxn>
                                <a:cxn ang="0">
                                  <a:pos x="T6" y="T7"/>
                                </a:cxn>
                                <a:cxn ang="0">
                                  <a:pos x="T8" y="T9"/>
                                </a:cxn>
                              </a:cxnLst>
                              <a:rect l="0" t="0" r="r" b="b"/>
                              <a:pathLst>
                                <a:path w="575" h="180">
                                  <a:moveTo>
                                    <a:pt x="38" y="174"/>
                                  </a:moveTo>
                                  <a:lnTo>
                                    <a:pt x="18" y="174"/>
                                  </a:lnTo>
                                  <a:lnTo>
                                    <a:pt x="18" y="66"/>
                                  </a:lnTo>
                                  <a:lnTo>
                                    <a:pt x="38" y="66"/>
                                  </a:lnTo>
                                  <a:lnTo>
                                    <a:pt x="38"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7" name="Freeform 1086"/>
                          <wps:cNvSpPr>
                            <a:spLocks/>
                          </wps:cNvSpPr>
                          <wps:spPr bwMode="auto">
                            <a:xfrm>
                              <a:off x="0" y="0"/>
                              <a:ext cx="575" cy="180"/>
                            </a:xfrm>
                            <a:custGeom>
                              <a:avLst/>
                              <a:gdLst>
                                <a:gd name="T0" fmla="*/ 92 w 575"/>
                                <a:gd name="T1" fmla="*/ 88 h 180"/>
                                <a:gd name="T2" fmla="*/ 73 w 575"/>
                                <a:gd name="T3" fmla="*/ 88 h 180"/>
                                <a:gd name="T4" fmla="*/ 73 w 575"/>
                                <a:gd name="T5" fmla="*/ 72 h 180"/>
                                <a:gd name="T6" fmla="*/ 78 w 575"/>
                                <a:gd name="T7" fmla="*/ 61 h 180"/>
                                <a:gd name="T8" fmla="*/ 97 w 575"/>
                                <a:gd name="T9" fmla="*/ 49 h 180"/>
                                <a:gd name="T10" fmla="*/ 109 w 575"/>
                                <a:gd name="T11" fmla="*/ 46 h 180"/>
                                <a:gd name="T12" fmla="*/ 136 w 575"/>
                                <a:gd name="T13" fmla="*/ 46 h 180"/>
                                <a:gd name="T14" fmla="*/ 148 w 575"/>
                                <a:gd name="T15" fmla="*/ 49 h 180"/>
                                <a:gd name="T16" fmla="*/ 167 w 575"/>
                                <a:gd name="T17" fmla="*/ 60 h 180"/>
                                <a:gd name="T18" fmla="*/ 169 w 575"/>
                                <a:gd name="T19" fmla="*/ 64 h 180"/>
                                <a:gd name="T20" fmla="*/ 110 w 575"/>
                                <a:gd name="T21" fmla="*/ 64 h 180"/>
                                <a:gd name="T22" fmla="*/ 102 w 575"/>
                                <a:gd name="T23" fmla="*/ 67 h 180"/>
                                <a:gd name="T24" fmla="*/ 97 w 575"/>
                                <a:gd name="T25" fmla="*/ 73 h 180"/>
                                <a:gd name="T26" fmla="*/ 95 w 575"/>
                                <a:gd name="T27" fmla="*/ 76 h 180"/>
                                <a:gd name="T28" fmla="*/ 93 w 575"/>
                                <a:gd name="T29" fmla="*/ 81 h 180"/>
                                <a:gd name="T30" fmla="*/ 92 w 575"/>
                                <a:gd name="T31" fmla="*/ 8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5" h="180">
                                  <a:moveTo>
                                    <a:pt x="92" y="88"/>
                                  </a:moveTo>
                                  <a:lnTo>
                                    <a:pt x="73" y="88"/>
                                  </a:lnTo>
                                  <a:lnTo>
                                    <a:pt x="73" y="72"/>
                                  </a:lnTo>
                                  <a:lnTo>
                                    <a:pt x="78" y="61"/>
                                  </a:lnTo>
                                  <a:lnTo>
                                    <a:pt x="97" y="49"/>
                                  </a:lnTo>
                                  <a:lnTo>
                                    <a:pt x="109" y="46"/>
                                  </a:lnTo>
                                  <a:lnTo>
                                    <a:pt x="136" y="46"/>
                                  </a:lnTo>
                                  <a:lnTo>
                                    <a:pt x="148" y="49"/>
                                  </a:lnTo>
                                  <a:lnTo>
                                    <a:pt x="167" y="60"/>
                                  </a:lnTo>
                                  <a:lnTo>
                                    <a:pt x="169" y="64"/>
                                  </a:lnTo>
                                  <a:lnTo>
                                    <a:pt x="110" y="64"/>
                                  </a:lnTo>
                                  <a:lnTo>
                                    <a:pt x="102" y="67"/>
                                  </a:lnTo>
                                  <a:lnTo>
                                    <a:pt x="97" y="73"/>
                                  </a:lnTo>
                                  <a:lnTo>
                                    <a:pt x="95" y="76"/>
                                  </a:lnTo>
                                  <a:lnTo>
                                    <a:pt x="93" y="81"/>
                                  </a:lnTo>
                                  <a:lnTo>
                                    <a:pt x="9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8" name="Freeform 1087"/>
                          <wps:cNvSpPr>
                            <a:spLocks/>
                          </wps:cNvSpPr>
                          <wps:spPr bwMode="auto">
                            <a:xfrm>
                              <a:off x="0" y="0"/>
                              <a:ext cx="575" cy="180"/>
                            </a:xfrm>
                            <a:custGeom>
                              <a:avLst/>
                              <a:gdLst>
                                <a:gd name="T0" fmla="*/ 116 w 575"/>
                                <a:gd name="T1" fmla="*/ 179 h 180"/>
                                <a:gd name="T2" fmla="*/ 94 w 575"/>
                                <a:gd name="T3" fmla="*/ 179 h 180"/>
                                <a:gd name="T4" fmla="*/ 85 w 575"/>
                                <a:gd name="T5" fmla="*/ 175 h 180"/>
                                <a:gd name="T6" fmla="*/ 77 w 575"/>
                                <a:gd name="T7" fmla="*/ 168 h 180"/>
                                <a:gd name="T8" fmla="*/ 70 w 575"/>
                                <a:gd name="T9" fmla="*/ 161 h 180"/>
                                <a:gd name="T10" fmla="*/ 66 w 575"/>
                                <a:gd name="T11" fmla="*/ 152 h 180"/>
                                <a:gd name="T12" fmla="*/ 66 w 575"/>
                                <a:gd name="T13" fmla="*/ 130 h 180"/>
                                <a:gd name="T14" fmla="*/ 70 w 575"/>
                                <a:gd name="T15" fmla="*/ 121 h 180"/>
                                <a:gd name="T16" fmla="*/ 84 w 575"/>
                                <a:gd name="T17" fmla="*/ 108 h 180"/>
                                <a:gd name="T18" fmla="*/ 94 w 575"/>
                                <a:gd name="T19" fmla="*/ 104 h 180"/>
                                <a:gd name="T20" fmla="*/ 106 w 575"/>
                                <a:gd name="T21" fmla="*/ 102 h 180"/>
                                <a:gd name="T22" fmla="*/ 139 w 575"/>
                                <a:gd name="T23" fmla="*/ 99 h 180"/>
                                <a:gd name="T24" fmla="*/ 144 w 575"/>
                                <a:gd name="T25" fmla="*/ 98 h 180"/>
                                <a:gd name="T26" fmla="*/ 147 w 575"/>
                                <a:gd name="T27" fmla="*/ 96 h 180"/>
                                <a:gd name="T28" fmla="*/ 150 w 575"/>
                                <a:gd name="T29" fmla="*/ 91 h 180"/>
                                <a:gd name="T30" fmla="*/ 150 w 575"/>
                                <a:gd name="T31" fmla="*/ 88 h 180"/>
                                <a:gd name="T32" fmla="*/ 150 w 575"/>
                                <a:gd name="T33" fmla="*/ 78 h 180"/>
                                <a:gd name="T34" fmla="*/ 148 w 575"/>
                                <a:gd name="T35" fmla="*/ 72 h 180"/>
                                <a:gd name="T36" fmla="*/ 143 w 575"/>
                                <a:gd name="T37" fmla="*/ 69 h 180"/>
                                <a:gd name="T38" fmla="*/ 138 w 575"/>
                                <a:gd name="T39" fmla="*/ 66 h 180"/>
                                <a:gd name="T40" fmla="*/ 131 w 575"/>
                                <a:gd name="T41" fmla="*/ 64 h 180"/>
                                <a:gd name="T42" fmla="*/ 169 w 575"/>
                                <a:gd name="T43" fmla="*/ 64 h 180"/>
                                <a:gd name="T44" fmla="*/ 171 w 575"/>
                                <a:gd name="T45" fmla="*/ 69 h 180"/>
                                <a:gd name="T46" fmla="*/ 171 w 575"/>
                                <a:gd name="T47" fmla="*/ 111 h 180"/>
                                <a:gd name="T48" fmla="*/ 150 w 575"/>
                                <a:gd name="T49" fmla="*/ 111 h 180"/>
                                <a:gd name="T50" fmla="*/ 147 w 575"/>
                                <a:gd name="T51" fmla="*/ 113 h 180"/>
                                <a:gd name="T52" fmla="*/ 144 w 575"/>
                                <a:gd name="T53" fmla="*/ 114 h 180"/>
                                <a:gd name="T54" fmla="*/ 136 w 575"/>
                                <a:gd name="T55" fmla="*/ 116 h 180"/>
                                <a:gd name="T56" fmla="*/ 132 w 575"/>
                                <a:gd name="T57" fmla="*/ 117 h 180"/>
                                <a:gd name="T58" fmla="*/ 108 w 575"/>
                                <a:gd name="T59" fmla="*/ 120 h 180"/>
                                <a:gd name="T60" fmla="*/ 102 w 575"/>
                                <a:gd name="T61" fmla="*/ 122 h 180"/>
                                <a:gd name="T62" fmla="*/ 91 w 575"/>
                                <a:gd name="T63" fmla="*/ 128 h 180"/>
                                <a:gd name="T64" fmla="*/ 88 w 575"/>
                                <a:gd name="T65" fmla="*/ 133 h 180"/>
                                <a:gd name="T66" fmla="*/ 88 w 575"/>
                                <a:gd name="T67" fmla="*/ 148 h 180"/>
                                <a:gd name="T68" fmla="*/ 90 w 575"/>
                                <a:gd name="T69" fmla="*/ 152 h 180"/>
                                <a:gd name="T70" fmla="*/ 95 w 575"/>
                                <a:gd name="T71" fmla="*/ 156 h 180"/>
                                <a:gd name="T72" fmla="*/ 95 w 575"/>
                                <a:gd name="T73" fmla="*/ 156 h 180"/>
                                <a:gd name="T74" fmla="*/ 100 w 575"/>
                                <a:gd name="T75" fmla="*/ 159 h 180"/>
                                <a:gd name="T76" fmla="*/ 105 w 575"/>
                                <a:gd name="T77" fmla="*/ 161 h 180"/>
                                <a:gd name="T78" fmla="*/ 149 w 575"/>
                                <a:gd name="T79" fmla="*/ 161 h 180"/>
                                <a:gd name="T80" fmla="*/ 147 w 575"/>
                                <a:gd name="T81" fmla="*/ 163 h 180"/>
                                <a:gd name="T82" fmla="*/ 141 w 575"/>
                                <a:gd name="T83" fmla="*/ 168 h 180"/>
                                <a:gd name="T84" fmla="*/ 125 w 575"/>
                                <a:gd name="T85" fmla="*/ 176 h 180"/>
                                <a:gd name="T86" fmla="*/ 116 w 575"/>
                                <a:gd name="T87" fmla="*/ 179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5" h="180">
                                  <a:moveTo>
                                    <a:pt x="116" y="179"/>
                                  </a:moveTo>
                                  <a:lnTo>
                                    <a:pt x="94" y="179"/>
                                  </a:lnTo>
                                  <a:lnTo>
                                    <a:pt x="85" y="175"/>
                                  </a:lnTo>
                                  <a:lnTo>
                                    <a:pt x="77" y="168"/>
                                  </a:lnTo>
                                  <a:lnTo>
                                    <a:pt x="70" y="161"/>
                                  </a:lnTo>
                                  <a:lnTo>
                                    <a:pt x="66" y="152"/>
                                  </a:lnTo>
                                  <a:lnTo>
                                    <a:pt x="66" y="130"/>
                                  </a:lnTo>
                                  <a:lnTo>
                                    <a:pt x="70" y="121"/>
                                  </a:lnTo>
                                  <a:lnTo>
                                    <a:pt x="84" y="108"/>
                                  </a:lnTo>
                                  <a:lnTo>
                                    <a:pt x="94" y="104"/>
                                  </a:lnTo>
                                  <a:lnTo>
                                    <a:pt x="106" y="102"/>
                                  </a:lnTo>
                                  <a:lnTo>
                                    <a:pt x="139" y="99"/>
                                  </a:lnTo>
                                  <a:lnTo>
                                    <a:pt x="144" y="98"/>
                                  </a:lnTo>
                                  <a:lnTo>
                                    <a:pt x="147" y="96"/>
                                  </a:lnTo>
                                  <a:lnTo>
                                    <a:pt x="150" y="91"/>
                                  </a:lnTo>
                                  <a:lnTo>
                                    <a:pt x="150" y="88"/>
                                  </a:lnTo>
                                  <a:lnTo>
                                    <a:pt x="150" y="78"/>
                                  </a:lnTo>
                                  <a:lnTo>
                                    <a:pt x="148" y="72"/>
                                  </a:lnTo>
                                  <a:lnTo>
                                    <a:pt x="143" y="69"/>
                                  </a:lnTo>
                                  <a:lnTo>
                                    <a:pt x="138" y="66"/>
                                  </a:lnTo>
                                  <a:lnTo>
                                    <a:pt x="131" y="64"/>
                                  </a:lnTo>
                                  <a:lnTo>
                                    <a:pt x="169" y="64"/>
                                  </a:lnTo>
                                  <a:lnTo>
                                    <a:pt x="171" y="69"/>
                                  </a:lnTo>
                                  <a:lnTo>
                                    <a:pt x="171" y="111"/>
                                  </a:lnTo>
                                  <a:lnTo>
                                    <a:pt x="150" y="111"/>
                                  </a:lnTo>
                                  <a:lnTo>
                                    <a:pt x="147" y="113"/>
                                  </a:lnTo>
                                  <a:lnTo>
                                    <a:pt x="144" y="114"/>
                                  </a:lnTo>
                                  <a:lnTo>
                                    <a:pt x="136" y="116"/>
                                  </a:lnTo>
                                  <a:lnTo>
                                    <a:pt x="132" y="117"/>
                                  </a:lnTo>
                                  <a:lnTo>
                                    <a:pt x="108" y="120"/>
                                  </a:lnTo>
                                  <a:lnTo>
                                    <a:pt x="102" y="122"/>
                                  </a:lnTo>
                                  <a:lnTo>
                                    <a:pt x="91" y="128"/>
                                  </a:lnTo>
                                  <a:lnTo>
                                    <a:pt x="88" y="133"/>
                                  </a:lnTo>
                                  <a:lnTo>
                                    <a:pt x="88" y="148"/>
                                  </a:lnTo>
                                  <a:lnTo>
                                    <a:pt x="90" y="152"/>
                                  </a:lnTo>
                                  <a:lnTo>
                                    <a:pt x="95" y="156"/>
                                  </a:lnTo>
                                  <a:lnTo>
                                    <a:pt x="100" y="159"/>
                                  </a:lnTo>
                                  <a:lnTo>
                                    <a:pt x="105" y="161"/>
                                  </a:lnTo>
                                  <a:lnTo>
                                    <a:pt x="149" y="161"/>
                                  </a:lnTo>
                                  <a:lnTo>
                                    <a:pt x="147" y="163"/>
                                  </a:lnTo>
                                  <a:lnTo>
                                    <a:pt x="141" y="168"/>
                                  </a:lnTo>
                                  <a:lnTo>
                                    <a:pt x="125" y="176"/>
                                  </a:lnTo>
                                  <a:lnTo>
                                    <a:pt x="116"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9" name="Freeform 1088"/>
                          <wps:cNvSpPr>
                            <a:spLocks/>
                          </wps:cNvSpPr>
                          <wps:spPr bwMode="auto">
                            <a:xfrm>
                              <a:off x="0" y="0"/>
                              <a:ext cx="575" cy="180"/>
                            </a:xfrm>
                            <a:custGeom>
                              <a:avLst/>
                              <a:gdLst>
                                <a:gd name="T0" fmla="*/ 149 w 575"/>
                                <a:gd name="T1" fmla="*/ 161 h 180"/>
                                <a:gd name="T2" fmla="*/ 118 w 575"/>
                                <a:gd name="T3" fmla="*/ 161 h 180"/>
                                <a:gd name="T4" fmla="*/ 126 w 575"/>
                                <a:gd name="T5" fmla="*/ 159 h 180"/>
                                <a:gd name="T6" fmla="*/ 144 w 575"/>
                                <a:gd name="T7" fmla="*/ 150 h 180"/>
                                <a:gd name="T8" fmla="*/ 150 w 575"/>
                                <a:gd name="T9" fmla="*/ 141 h 180"/>
                                <a:gd name="T10" fmla="*/ 150 w 575"/>
                                <a:gd name="T11" fmla="*/ 111 h 180"/>
                                <a:gd name="T12" fmla="*/ 171 w 575"/>
                                <a:gd name="T13" fmla="*/ 111 h 180"/>
                                <a:gd name="T14" fmla="*/ 171 w 575"/>
                                <a:gd name="T15" fmla="*/ 155 h 180"/>
                                <a:gd name="T16" fmla="*/ 172 w 575"/>
                                <a:gd name="T17" fmla="*/ 157 h 180"/>
                                <a:gd name="T18" fmla="*/ 172 w 575"/>
                                <a:gd name="T19" fmla="*/ 158 h 180"/>
                                <a:gd name="T20" fmla="*/ 151 w 575"/>
                                <a:gd name="T21" fmla="*/ 158 h 180"/>
                                <a:gd name="T22" fmla="*/ 149 w 575"/>
                                <a:gd name="T23" fmla="*/ 161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5" h="180">
                                  <a:moveTo>
                                    <a:pt x="149" y="161"/>
                                  </a:moveTo>
                                  <a:lnTo>
                                    <a:pt x="118" y="161"/>
                                  </a:lnTo>
                                  <a:lnTo>
                                    <a:pt x="126" y="159"/>
                                  </a:lnTo>
                                  <a:lnTo>
                                    <a:pt x="144" y="150"/>
                                  </a:lnTo>
                                  <a:lnTo>
                                    <a:pt x="150" y="141"/>
                                  </a:lnTo>
                                  <a:lnTo>
                                    <a:pt x="150" y="111"/>
                                  </a:lnTo>
                                  <a:lnTo>
                                    <a:pt x="171" y="111"/>
                                  </a:lnTo>
                                  <a:lnTo>
                                    <a:pt x="171" y="155"/>
                                  </a:lnTo>
                                  <a:lnTo>
                                    <a:pt x="172" y="157"/>
                                  </a:lnTo>
                                  <a:lnTo>
                                    <a:pt x="172" y="158"/>
                                  </a:lnTo>
                                  <a:lnTo>
                                    <a:pt x="151" y="158"/>
                                  </a:lnTo>
                                  <a:lnTo>
                                    <a:pt x="149"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0" name="Freeform 1089"/>
                          <wps:cNvSpPr>
                            <a:spLocks/>
                          </wps:cNvSpPr>
                          <wps:spPr bwMode="auto">
                            <a:xfrm>
                              <a:off x="0" y="0"/>
                              <a:ext cx="575" cy="180"/>
                            </a:xfrm>
                            <a:custGeom>
                              <a:avLst/>
                              <a:gdLst>
                                <a:gd name="T0" fmla="*/ 95 w 575"/>
                                <a:gd name="T1" fmla="*/ 156 h 180"/>
                                <a:gd name="T2" fmla="*/ 95 w 575"/>
                                <a:gd name="T3" fmla="*/ 156 h 180"/>
                                <a:gd name="T4" fmla="*/ 95 w 575"/>
                                <a:gd name="T5" fmla="*/ 156 h 180"/>
                                <a:gd name="T6" fmla="*/ 95 w 575"/>
                                <a:gd name="T7" fmla="*/ 156 h 180"/>
                              </a:gdLst>
                              <a:ahLst/>
                              <a:cxnLst>
                                <a:cxn ang="0">
                                  <a:pos x="T0" y="T1"/>
                                </a:cxn>
                                <a:cxn ang="0">
                                  <a:pos x="T2" y="T3"/>
                                </a:cxn>
                                <a:cxn ang="0">
                                  <a:pos x="T4" y="T5"/>
                                </a:cxn>
                                <a:cxn ang="0">
                                  <a:pos x="T6" y="T7"/>
                                </a:cxn>
                              </a:cxnLst>
                              <a:rect l="0" t="0" r="r" b="b"/>
                              <a:pathLst>
                                <a:path w="575" h="180">
                                  <a:moveTo>
                                    <a:pt x="95" y="156"/>
                                  </a:moveTo>
                                  <a:lnTo>
                                    <a:pt x="9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1" name="Freeform 1090"/>
                          <wps:cNvSpPr>
                            <a:spLocks/>
                          </wps:cNvSpPr>
                          <wps:spPr bwMode="auto">
                            <a:xfrm>
                              <a:off x="0" y="0"/>
                              <a:ext cx="575" cy="180"/>
                            </a:xfrm>
                            <a:custGeom>
                              <a:avLst/>
                              <a:gdLst>
                                <a:gd name="T0" fmla="*/ 176 w 575"/>
                                <a:gd name="T1" fmla="*/ 177 h 180"/>
                                <a:gd name="T2" fmla="*/ 164 w 575"/>
                                <a:gd name="T3" fmla="*/ 177 h 180"/>
                                <a:gd name="T4" fmla="*/ 158 w 575"/>
                                <a:gd name="T5" fmla="*/ 174 h 180"/>
                                <a:gd name="T6" fmla="*/ 155 w 575"/>
                                <a:gd name="T7" fmla="*/ 169 h 180"/>
                                <a:gd name="T8" fmla="*/ 153 w 575"/>
                                <a:gd name="T9" fmla="*/ 167 h 180"/>
                                <a:gd name="T10" fmla="*/ 152 w 575"/>
                                <a:gd name="T11" fmla="*/ 163 h 180"/>
                                <a:gd name="T12" fmla="*/ 151 w 575"/>
                                <a:gd name="T13" fmla="*/ 158 h 180"/>
                                <a:gd name="T14" fmla="*/ 172 w 575"/>
                                <a:gd name="T15" fmla="*/ 158 h 180"/>
                                <a:gd name="T16" fmla="*/ 174 w 575"/>
                                <a:gd name="T17" fmla="*/ 160 h 180"/>
                                <a:gd name="T18" fmla="*/ 175 w 575"/>
                                <a:gd name="T19" fmla="*/ 160 h 180"/>
                                <a:gd name="T20" fmla="*/ 185 w 575"/>
                                <a:gd name="T21" fmla="*/ 160 h 180"/>
                                <a:gd name="T22" fmla="*/ 185 w 575"/>
                                <a:gd name="T23" fmla="*/ 175 h 180"/>
                                <a:gd name="T24" fmla="*/ 182 w 575"/>
                                <a:gd name="T25" fmla="*/ 176 h 180"/>
                                <a:gd name="T26" fmla="*/ 180 w 575"/>
                                <a:gd name="T27" fmla="*/ 177 h 180"/>
                                <a:gd name="T28" fmla="*/ 176 w 575"/>
                                <a:gd name="T29" fmla="*/ 17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5" h="180">
                                  <a:moveTo>
                                    <a:pt x="176" y="177"/>
                                  </a:moveTo>
                                  <a:lnTo>
                                    <a:pt x="164" y="177"/>
                                  </a:lnTo>
                                  <a:lnTo>
                                    <a:pt x="158" y="174"/>
                                  </a:lnTo>
                                  <a:lnTo>
                                    <a:pt x="155" y="169"/>
                                  </a:lnTo>
                                  <a:lnTo>
                                    <a:pt x="153" y="167"/>
                                  </a:lnTo>
                                  <a:lnTo>
                                    <a:pt x="152" y="163"/>
                                  </a:lnTo>
                                  <a:lnTo>
                                    <a:pt x="151" y="158"/>
                                  </a:lnTo>
                                  <a:lnTo>
                                    <a:pt x="172" y="158"/>
                                  </a:lnTo>
                                  <a:lnTo>
                                    <a:pt x="174" y="160"/>
                                  </a:lnTo>
                                  <a:lnTo>
                                    <a:pt x="175" y="160"/>
                                  </a:lnTo>
                                  <a:lnTo>
                                    <a:pt x="185" y="160"/>
                                  </a:lnTo>
                                  <a:lnTo>
                                    <a:pt x="185" y="175"/>
                                  </a:lnTo>
                                  <a:lnTo>
                                    <a:pt x="182" y="176"/>
                                  </a:lnTo>
                                  <a:lnTo>
                                    <a:pt x="180" y="177"/>
                                  </a:lnTo>
                                  <a:lnTo>
                                    <a:pt x="176"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2" name="Freeform 1091"/>
                          <wps:cNvSpPr>
                            <a:spLocks/>
                          </wps:cNvSpPr>
                          <wps:spPr bwMode="auto">
                            <a:xfrm>
                              <a:off x="0" y="0"/>
                              <a:ext cx="575" cy="180"/>
                            </a:xfrm>
                            <a:custGeom>
                              <a:avLst/>
                              <a:gdLst>
                                <a:gd name="T0" fmla="*/ 185 w 575"/>
                                <a:gd name="T1" fmla="*/ 160 h 180"/>
                                <a:gd name="T2" fmla="*/ 181 w 575"/>
                                <a:gd name="T3" fmla="*/ 160 h 180"/>
                                <a:gd name="T4" fmla="*/ 184 w 575"/>
                                <a:gd name="T5" fmla="*/ 160 h 180"/>
                                <a:gd name="T6" fmla="*/ 185 w 575"/>
                                <a:gd name="T7" fmla="*/ 160 h 180"/>
                                <a:gd name="T8" fmla="*/ 185 w 575"/>
                                <a:gd name="T9" fmla="*/ 160 h 180"/>
                              </a:gdLst>
                              <a:ahLst/>
                              <a:cxnLst>
                                <a:cxn ang="0">
                                  <a:pos x="T0" y="T1"/>
                                </a:cxn>
                                <a:cxn ang="0">
                                  <a:pos x="T2" y="T3"/>
                                </a:cxn>
                                <a:cxn ang="0">
                                  <a:pos x="T4" y="T5"/>
                                </a:cxn>
                                <a:cxn ang="0">
                                  <a:pos x="T6" y="T7"/>
                                </a:cxn>
                                <a:cxn ang="0">
                                  <a:pos x="T8" y="T9"/>
                                </a:cxn>
                              </a:cxnLst>
                              <a:rect l="0" t="0" r="r" b="b"/>
                              <a:pathLst>
                                <a:path w="575" h="180">
                                  <a:moveTo>
                                    <a:pt x="185" y="160"/>
                                  </a:moveTo>
                                  <a:lnTo>
                                    <a:pt x="181" y="160"/>
                                  </a:lnTo>
                                  <a:lnTo>
                                    <a:pt x="184" y="160"/>
                                  </a:lnTo>
                                  <a:lnTo>
                                    <a:pt x="185"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3" name="Freeform 1092"/>
                          <wps:cNvSpPr>
                            <a:spLocks/>
                          </wps:cNvSpPr>
                          <wps:spPr bwMode="auto">
                            <a:xfrm>
                              <a:off x="0" y="0"/>
                              <a:ext cx="575" cy="180"/>
                            </a:xfrm>
                            <a:custGeom>
                              <a:avLst/>
                              <a:gdLst>
                                <a:gd name="T0" fmla="*/ 231 w 575"/>
                                <a:gd name="T1" fmla="*/ 177 h 180"/>
                                <a:gd name="T2" fmla="*/ 218 w 575"/>
                                <a:gd name="T3" fmla="*/ 177 h 180"/>
                                <a:gd name="T4" fmla="*/ 212 w 575"/>
                                <a:gd name="T5" fmla="*/ 174 h 180"/>
                                <a:gd name="T6" fmla="*/ 204 w 575"/>
                                <a:gd name="T7" fmla="*/ 164 h 180"/>
                                <a:gd name="T8" fmla="*/ 203 w 575"/>
                                <a:gd name="T9" fmla="*/ 158 h 180"/>
                                <a:gd name="T10" fmla="*/ 203 w 575"/>
                                <a:gd name="T11" fmla="*/ 66 h 180"/>
                                <a:gd name="T12" fmla="*/ 186 w 575"/>
                                <a:gd name="T13" fmla="*/ 66 h 180"/>
                                <a:gd name="T14" fmla="*/ 186 w 575"/>
                                <a:gd name="T15" fmla="*/ 49 h 180"/>
                                <a:gd name="T16" fmla="*/ 203 w 575"/>
                                <a:gd name="T17" fmla="*/ 49 h 180"/>
                                <a:gd name="T18" fmla="*/ 203 w 575"/>
                                <a:gd name="T19" fmla="*/ 14 h 180"/>
                                <a:gd name="T20" fmla="*/ 224 w 575"/>
                                <a:gd name="T21" fmla="*/ 14 h 180"/>
                                <a:gd name="T22" fmla="*/ 224 w 575"/>
                                <a:gd name="T23" fmla="*/ 49 h 180"/>
                                <a:gd name="T24" fmla="*/ 244 w 575"/>
                                <a:gd name="T25" fmla="*/ 49 h 180"/>
                                <a:gd name="T26" fmla="*/ 244 w 575"/>
                                <a:gd name="T27" fmla="*/ 66 h 180"/>
                                <a:gd name="T28" fmla="*/ 224 w 575"/>
                                <a:gd name="T29" fmla="*/ 66 h 180"/>
                                <a:gd name="T30" fmla="*/ 224 w 575"/>
                                <a:gd name="T31" fmla="*/ 153 h 180"/>
                                <a:gd name="T32" fmla="*/ 226 w 575"/>
                                <a:gd name="T33" fmla="*/ 156 h 180"/>
                                <a:gd name="T34" fmla="*/ 229 w 575"/>
                                <a:gd name="T35" fmla="*/ 157 h 180"/>
                                <a:gd name="T36" fmla="*/ 230 w 575"/>
                                <a:gd name="T37" fmla="*/ 158 h 180"/>
                                <a:gd name="T38" fmla="*/ 233 w 575"/>
                                <a:gd name="T39" fmla="*/ 158 h 180"/>
                                <a:gd name="T40" fmla="*/ 245 w 575"/>
                                <a:gd name="T41" fmla="*/ 158 h 180"/>
                                <a:gd name="T42" fmla="*/ 245 w 575"/>
                                <a:gd name="T43" fmla="*/ 175 h 180"/>
                                <a:gd name="T44" fmla="*/ 242 w 575"/>
                                <a:gd name="T45" fmla="*/ 175 h 180"/>
                                <a:gd name="T46" fmla="*/ 240 w 575"/>
                                <a:gd name="T47" fmla="*/ 176 h 180"/>
                                <a:gd name="T48" fmla="*/ 231 w 575"/>
                                <a:gd name="T49" fmla="*/ 17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5" h="180">
                                  <a:moveTo>
                                    <a:pt x="231" y="177"/>
                                  </a:moveTo>
                                  <a:lnTo>
                                    <a:pt x="218" y="177"/>
                                  </a:lnTo>
                                  <a:lnTo>
                                    <a:pt x="212" y="174"/>
                                  </a:lnTo>
                                  <a:lnTo>
                                    <a:pt x="204" y="164"/>
                                  </a:lnTo>
                                  <a:lnTo>
                                    <a:pt x="203" y="158"/>
                                  </a:lnTo>
                                  <a:lnTo>
                                    <a:pt x="203" y="66"/>
                                  </a:lnTo>
                                  <a:lnTo>
                                    <a:pt x="186" y="66"/>
                                  </a:lnTo>
                                  <a:lnTo>
                                    <a:pt x="186" y="49"/>
                                  </a:lnTo>
                                  <a:lnTo>
                                    <a:pt x="203" y="49"/>
                                  </a:lnTo>
                                  <a:lnTo>
                                    <a:pt x="203" y="14"/>
                                  </a:lnTo>
                                  <a:lnTo>
                                    <a:pt x="224" y="14"/>
                                  </a:lnTo>
                                  <a:lnTo>
                                    <a:pt x="224" y="49"/>
                                  </a:lnTo>
                                  <a:lnTo>
                                    <a:pt x="244" y="49"/>
                                  </a:lnTo>
                                  <a:lnTo>
                                    <a:pt x="244" y="66"/>
                                  </a:lnTo>
                                  <a:lnTo>
                                    <a:pt x="224" y="66"/>
                                  </a:lnTo>
                                  <a:lnTo>
                                    <a:pt x="224" y="153"/>
                                  </a:lnTo>
                                  <a:lnTo>
                                    <a:pt x="226" y="156"/>
                                  </a:lnTo>
                                  <a:lnTo>
                                    <a:pt x="229" y="157"/>
                                  </a:lnTo>
                                  <a:lnTo>
                                    <a:pt x="230" y="158"/>
                                  </a:lnTo>
                                  <a:lnTo>
                                    <a:pt x="233" y="158"/>
                                  </a:lnTo>
                                  <a:lnTo>
                                    <a:pt x="245" y="158"/>
                                  </a:lnTo>
                                  <a:lnTo>
                                    <a:pt x="245" y="175"/>
                                  </a:lnTo>
                                  <a:lnTo>
                                    <a:pt x="242" y="175"/>
                                  </a:lnTo>
                                  <a:lnTo>
                                    <a:pt x="240" y="176"/>
                                  </a:lnTo>
                                  <a:lnTo>
                                    <a:pt x="231"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4" name="Freeform 1093"/>
                          <wps:cNvSpPr>
                            <a:spLocks/>
                          </wps:cNvSpPr>
                          <wps:spPr bwMode="auto">
                            <a:xfrm>
                              <a:off x="0" y="0"/>
                              <a:ext cx="575" cy="180"/>
                            </a:xfrm>
                            <a:custGeom>
                              <a:avLst/>
                              <a:gdLst>
                                <a:gd name="T0" fmla="*/ 245 w 575"/>
                                <a:gd name="T1" fmla="*/ 158 h 180"/>
                                <a:gd name="T2" fmla="*/ 243 w 575"/>
                                <a:gd name="T3" fmla="*/ 158 h 180"/>
                                <a:gd name="T4" fmla="*/ 245 w 575"/>
                                <a:gd name="T5" fmla="*/ 158 h 180"/>
                                <a:gd name="T6" fmla="*/ 245 w 575"/>
                                <a:gd name="T7" fmla="*/ 158 h 180"/>
                              </a:gdLst>
                              <a:ahLst/>
                              <a:cxnLst>
                                <a:cxn ang="0">
                                  <a:pos x="T0" y="T1"/>
                                </a:cxn>
                                <a:cxn ang="0">
                                  <a:pos x="T2" y="T3"/>
                                </a:cxn>
                                <a:cxn ang="0">
                                  <a:pos x="T4" y="T5"/>
                                </a:cxn>
                                <a:cxn ang="0">
                                  <a:pos x="T6" y="T7"/>
                                </a:cxn>
                              </a:cxnLst>
                              <a:rect l="0" t="0" r="r" b="b"/>
                              <a:pathLst>
                                <a:path w="575" h="180">
                                  <a:moveTo>
                                    <a:pt x="245" y="158"/>
                                  </a:moveTo>
                                  <a:lnTo>
                                    <a:pt x="243" y="158"/>
                                  </a:lnTo>
                                  <a:lnTo>
                                    <a:pt x="24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5" name="Freeform 1094"/>
                          <wps:cNvSpPr>
                            <a:spLocks/>
                          </wps:cNvSpPr>
                          <wps:spPr bwMode="auto">
                            <a:xfrm>
                              <a:off x="0" y="0"/>
                              <a:ext cx="575" cy="180"/>
                            </a:xfrm>
                            <a:custGeom>
                              <a:avLst/>
                              <a:gdLst>
                                <a:gd name="T0" fmla="*/ 280 w 575"/>
                                <a:gd name="T1" fmla="*/ 174 h 180"/>
                                <a:gd name="T2" fmla="*/ 258 w 575"/>
                                <a:gd name="T3" fmla="*/ 174 h 180"/>
                                <a:gd name="T4" fmla="*/ 259 w 575"/>
                                <a:gd name="T5" fmla="*/ 2 h 180"/>
                                <a:gd name="T6" fmla="*/ 280 w 575"/>
                                <a:gd name="T7" fmla="*/ 2 h 180"/>
                                <a:gd name="T8" fmla="*/ 280 w 575"/>
                                <a:gd name="T9" fmla="*/ 66 h 180"/>
                                <a:gd name="T10" fmla="*/ 302 w 575"/>
                                <a:gd name="T11" fmla="*/ 66 h 180"/>
                                <a:gd name="T12" fmla="*/ 298 w 575"/>
                                <a:gd name="T13" fmla="*/ 68 h 180"/>
                                <a:gd name="T14" fmla="*/ 283 w 575"/>
                                <a:gd name="T15" fmla="*/ 80 h 180"/>
                                <a:gd name="T16" fmla="*/ 280 w 575"/>
                                <a:gd name="T17" fmla="*/ 91 h 180"/>
                                <a:gd name="T18" fmla="*/ 280 w 575"/>
                                <a:gd name="T19" fmla="*/ 17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5" h="180">
                                  <a:moveTo>
                                    <a:pt x="280" y="174"/>
                                  </a:moveTo>
                                  <a:lnTo>
                                    <a:pt x="258" y="174"/>
                                  </a:lnTo>
                                  <a:lnTo>
                                    <a:pt x="259" y="2"/>
                                  </a:lnTo>
                                  <a:lnTo>
                                    <a:pt x="280" y="2"/>
                                  </a:lnTo>
                                  <a:lnTo>
                                    <a:pt x="280" y="66"/>
                                  </a:lnTo>
                                  <a:lnTo>
                                    <a:pt x="302" y="66"/>
                                  </a:lnTo>
                                  <a:lnTo>
                                    <a:pt x="298" y="68"/>
                                  </a:lnTo>
                                  <a:lnTo>
                                    <a:pt x="283" y="80"/>
                                  </a:lnTo>
                                  <a:lnTo>
                                    <a:pt x="280" y="91"/>
                                  </a:lnTo>
                                  <a:lnTo>
                                    <a:pt x="280"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6" name="Freeform 1095"/>
                          <wps:cNvSpPr>
                            <a:spLocks/>
                          </wps:cNvSpPr>
                          <wps:spPr bwMode="auto">
                            <a:xfrm>
                              <a:off x="0" y="0"/>
                              <a:ext cx="575" cy="180"/>
                            </a:xfrm>
                            <a:custGeom>
                              <a:avLst/>
                              <a:gdLst>
                                <a:gd name="T0" fmla="*/ 302 w 575"/>
                                <a:gd name="T1" fmla="*/ 66 h 180"/>
                                <a:gd name="T2" fmla="*/ 280 w 575"/>
                                <a:gd name="T3" fmla="*/ 66 h 180"/>
                                <a:gd name="T4" fmla="*/ 285 w 575"/>
                                <a:gd name="T5" fmla="*/ 60 h 180"/>
                                <a:gd name="T6" fmla="*/ 289 w 575"/>
                                <a:gd name="T7" fmla="*/ 55 h 180"/>
                                <a:gd name="T8" fmla="*/ 294 w 575"/>
                                <a:gd name="T9" fmla="*/ 53 h 180"/>
                                <a:gd name="T10" fmla="*/ 300 w 575"/>
                                <a:gd name="T11" fmla="*/ 48 h 180"/>
                                <a:gd name="T12" fmla="*/ 309 w 575"/>
                                <a:gd name="T13" fmla="*/ 46 h 180"/>
                                <a:gd name="T14" fmla="*/ 319 w 575"/>
                                <a:gd name="T15" fmla="*/ 46 h 180"/>
                                <a:gd name="T16" fmla="*/ 331 w 575"/>
                                <a:gd name="T17" fmla="*/ 47 h 180"/>
                                <a:gd name="T18" fmla="*/ 342 w 575"/>
                                <a:gd name="T19" fmla="*/ 51 h 180"/>
                                <a:gd name="T20" fmla="*/ 350 w 575"/>
                                <a:gd name="T21" fmla="*/ 57 h 180"/>
                                <a:gd name="T22" fmla="*/ 355 w 575"/>
                                <a:gd name="T23" fmla="*/ 65 h 180"/>
                                <a:gd name="T24" fmla="*/ 306 w 575"/>
                                <a:gd name="T25" fmla="*/ 65 h 180"/>
                                <a:gd name="T26" fmla="*/ 302 w 575"/>
                                <a:gd name="T27" fmla="*/ 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5" h="180">
                                  <a:moveTo>
                                    <a:pt x="302" y="66"/>
                                  </a:moveTo>
                                  <a:lnTo>
                                    <a:pt x="280" y="66"/>
                                  </a:lnTo>
                                  <a:lnTo>
                                    <a:pt x="285" y="60"/>
                                  </a:lnTo>
                                  <a:lnTo>
                                    <a:pt x="289" y="55"/>
                                  </a:lnTo>
                                  <a:lnTo>
                                    <a:pt x="294" y="53"/>
                                  </a:lnTo>
                                  <a:lnTo>
                                    <a:pt x="300" y="48"/>
                                  </a:lnTo>
                                  <a:lnTo>
                                    <a:pt x="309" y="46"/>
                                  </a:lnTo>
                                  <a:lnTo>
                                    <a:pt x="319" y="46"/>
                                  </a:lnTo>
                                  <a:lnTo>
                                    <a:pt x="331" y="47"/>
                                  </a:lnTo>
                                  <a:lnTo>
                                    <a:pt x="342" y="51"/>
                                  </a:lnTo>
                                  <a:lnTo>
                                    <a:pt x="350" y="57"/>
                                  </a:lnTo>
                                  <a:lnTo>
                                    <a:pt x="355" y="65"/>
                                  </a:lnTo>
                                  <a:lnTo>
                                    <a:pt x="306" y="65"/>
                                  </a:lnTo>
                                  <a:lnTo>
                                    <a:pt x="30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7" name="Freeform 1096"/>
                          <wps:cNvSpPr>
                            <a:spLocks/>
                          </wps:cNvSpPr>
                          <wps:spPr bwMode="auto">
                            <a:xfrm>
                              <a:off x="0" y="0"/>
                              <a:ext cx="575" cy="180"/>
                            </a:xfrm>
                            <a:custGeom>
                              <a:avLst/>
                              <a:gdLst>
                                <a:gd name="T0" fmla="*/ 361 w 575"/>
                                <a:gd name="T1" fmla="*/ 174 h 180"/>
                                <a:gd name="T2" fmla="*/ 339 w 575"/>
                                <a:gd name="T3" fmla="*/ 174 h 180"/>
                                <a:gd name="T4" fmla="*/ 339 w 575"/>
                                <a:gd name="T5" fmla="*/ 86 h 180"/>
                                <a:gd name="T6" fmla="*/ 338 w 575"/>
                                <a:gd name="T7" fmla="*/ 79 h 180"/>
                                <a:gd name="T8" fmla="*/ 332 w 575"/>
                                <a:gd name="T9" fmla="*/ 68 h 180"/>
                                <a:gd name="T10" fmla="*/ 325 w 575"/>
                                <a:gd name="T11" fmla="*/ 65 h 180"/>
                                <a:gd name="T12" fmla="*/ 355 w 575"/>
                                <a:gd name="T13" fmla="*/ 65 h 180"/>
                                <a:gd name="T14" fmla="*/ 356 w 575"/>
                                <a:gd name="T15" fmla="*/ 65 h 180"/>
                                <a:gd name="T16" fmla="*/ 359 w 575"/>
                                <a:gd name="T17" fmla="*/ 72 h 180"/>
                                <a:gd name="T18" fmla="*/ 361 w 575"/>
                                <a:gd name="T19" fmla="*/ 82 h 180"/>
                                <a:gd name="T20" fmla="*/ 361 w 575"/>
                                <a:gd name="T21" fmla="*/ 17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5" h="180">
                                  <a:moveTo>
                                    <a:pt x="361" y="174"/>
                                  </a:moveTo>
                                  <a:lnTo>
                                    <a:pt x="339" y="174"/>
                                  </a:lnTo>
                                  <a:lnTo>
                                    <a:pt x="339" y="86"/>
                                  </a:lnTo>
                                  <a:lnTo>
                                    <a:pt x="338" y="79"/>
                                  </a:lnTo>
                                  <a:lnTo>
                                    <a:pt x="332" y="68"/>
                                  </a:lnTo>
                                  <a:lnTo>
                                    <a:pt x="325" y="65"/>
                                  </a:lnTo>
                                  <a:lnTo>
                                    <a:pt x="355" y="65"/>
                                  </a:lnTo>
                                  <a:lnTo>
                                    <a:pt x="356" y="65"/>
                                  </a:lnTo>
                                  <a:lnTo>
                                    <a:pt x="359" y="72"/>
                                  </a:lnTo>
                                  <a:lnTo>
                                    <a:pt x="361" y="82"/>
                                  </a:lnTo>
                                  <a:lnTo>
                                    <a:pt x="361"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8" name="Freeform 1097"/>
                          <wps:cNvSpPr>
                            <a:spLocks/>
                          </wps:cNvSpPr>
                          <wps:spPr bwMode="auto">
                            <a:xfrm>
                              <a:off x="0" y="0"/>
                              <a:ext cx="575" cy="180"/>
                            </a:xfrm>
                            <a:custGeom>
                              <a:avLst/>
                              <a:gdLst>
                                <a:gd name="T0" fmla="*/ 441 w 575"/>
                                <a:gd name="T1" fmla="*/ 179 h 180"/>
                                <a:gd name="T2" fmla="*/ 435 w 575"/>
                                <a:gd name="T3" fmla="*/ 179 h 180"/>
                                <a:gd name="T4" fmla="*/ 424 w 575"/>
                                <a:gd name="T5" fmla="*/ 178 h 180"/>
                                <a:gd name="T6" fmla="*/ 380 w 575"/>
                                <a:gd name="T7" fmla="*/ 129 h 180"/>
                                <a:gd name="T8" fmla="*/ 379 w 575"/>
                                <a:gd name="T9" fmla="*/ 114 h 180"/>
                                <a:gd name="T10" fmla="*/ 380 w 575"/>
                                <a:gd name="T11" fmla="*/ 100 h 180"/>
                                <a:gd name="T12" fmla="*/ 426 w 575"/>
                                <a:gd name="T13" fmla="*/ 48 h 180"/>
                                <a:gd name="T14" fmla="*/ 439 w 575"/>
                                <a:gd name="T15" fmla="*/ 47 h 180"/>
                                <a:gd name="T16" fmla="*/ 448 w 575"/>
                                <a:gd name="T17" fmla="*/ 47 h 180"/>
                                <a:gd name="T18" fmla="*/ 456 w 575"/>
                                <a:gd name="T19" fmla="*/ 49 h 180"/>
                                <a:gd name="T20" fmla="*/ 464 w 575"/>
                                <a:gd name="T21" fmla="*/ 53 h 180"/>
                                <a:gd name="T22" fmla="*/ 464 w 575"/>
                                <a:gd name="T23" fmla="*/ 53 h 180"/>
                                <a:gd name="T24" fmla="*/ 472 w 575"/>
                                <a:gd name="T25" fmla="*/ 57 h 180"/>
                                <a:gd name="T26" fmla="*/ 479 w 575"/>
                                <a:gd name="T27" fmla="*/ 62 h 180"/>
                                <a:gd name="T28" fmla="*/ 481 w 575"/>
                                <a:gd name="T29" fmla="*/ 65 h 180"/>
                                <a:gd name="T30" fmla="*/ 428 w 575"/>
                                <a:gd name="T31" fmla="*/ 65 h 180"/>
                                <a:gd name="T32" fmla="*/ 420 w 575"/>
                                <a:gd name="T33" fmla="*/ 69 h 180"/>
                                <a:gd name="T34" fmla="*/ 407 w 575"/>
                                <a:gd name="T35" fmla="*/ 83 h 180"/>
                                <a:gd name="T36" fmla="*/ 403 w 575"/>
                                <a:gd name="T37" fmla="*/ 92 h 180"/>
                                <a:gd name="T38" fmla="*/ 403 w 575"/>
                                <a:gd name="T39" fmla="*/ 102 h 180"/>
                                <a:gd name="T40" fmla="*/ 493 w 575"/>
                                <a:gd name="T41" fmla="*/ 102 h 180"/>
                                <a:gd name="T42" fmla="*/ 493 w 575"/>
                                <a:gd name="T43" fmla="*/ 106 h 180"/>
                                <a:gd name="T44" fmla="*/ 493 w 575"/>
                                <a:gd name="T45" fmla="*/ 119 h 180"/>
                                <a:gd name="T46" fmla="*/ 402 w 575"/>
                                <a:gd name="T47" fmla="*/ 119 h 180"/>
                                <a:gd name="T48" fmla="*/ 402 w 575"/>
                                <a:gd name="T49" fmla="*/ 131 h 180"/>
                                <a:gd name="T50" fmla="*/ 405 w 575"/>
                                <a:gd name="T51" fmla="*/ 142 h 180"/>
                                <a:gd name="T52" fmla="*/ 416 w 575"/>
                                <a:gd name="T53" fmla="*/ 157 h 180"/>
                                <a:gd name="T54" fmla="*/ 425 w 575"/>
                                <a:gd name="T55" fmla="*/ 161 h 180"/>
                                <a:gd name="T56" fmla="*/ 480 w 575"/>
                                <a:gd name="T57" fmla="*/ 161 h 180"/>
                                <a:gd name="T58" fmla="*/ 476 w 575"/>
                                <a:gd name="T59" fmla="*/ 164 h 180"/>
                                <a:gd name="T60" fmla="*/ 469 w 575"/>
                                <a:gd name="T61" fmla="*/ 171 h 180"/>
                                <a:gd name="T62" fmla="*/ 462 w 575"/>
                                <a:gd name="T63" fmla="*/ 175 h 180"/>
                                <a:gd name="T64" fmla="*/ 447 w 575"/>
                                <a:gd name="T65" fmla="*/ 178 h 180"/>
                                <a:gd name="T66" fmla="*/ 441 w 575"/>
                                <a:gd name="T67" fmla="*/ 179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5" h="180">
                                  <a:moveTo>
                                    <a:pt x="441" y="179"/>
                                  </a:moveTo>
                                  <a:lnTo>
                                    <a:pt x="435" y="179"/>
                                  </a:lnTo>
                                  <a:lnTo>
                                    <a:pt x="424" y="178"/>
                                  </a:lnTo>
                                  <a:lnTo>
                                    <a:pt x="380" y="129"/>
                                  </a:lnTo>
                                  <a:lnTo>
                                    <a:pt x="379" y="114"/>
                                  </a:lnTo>
                                  <a:lnTo>
                                    <a:pt x="380" y="100"/>
                                  </a:lnTo>
                                  <a:lnTo>
                                    <a:pt x="426" y="48"/>
                                  </a:lnTo>
                                  <a:lnTo>
                                    <a:pt x="439" y="47"/>
                                  </a:lnTo>
                                  <a:lnTo>
                                    <a:pt x="448" y="47"/>
                                  </a:lnTo>
                                  <a:lnTo>
                                    <a:pt x="456" y="49"/>
                                  </a:lnTo>
                                  <a:lnTo>
                                    <a:pt x="464" y="53"/>
                                  </a:lnTo>
                                  <a:lnTo>
                                    <a:pt x="472" y="57"/>
                                  </a:lnTo>
                                  <a:lnTo>
                                    <a:pt x="479" y="62"/>
                                  </a:lnTo>
                                  <a:lnTo>
                                    <a:pt x="481" y="65"/>
                                  </a:lnTo>
                                  <a:lnTo>
                                    <a:pt x="428" y="65"/>
                                  </a:lnTo>
                                  <a:lnTo>
                                    <a:pt x="420" y="69"/>
                                  </a:lnTo>
                                  <a:lnTo>
                                    <a:pt x="407" y="83"/>
                                  </a:lnTo>
                                  <a:lnTo>
                                    <a:pt x="403" y="92"/>
                                  </a:lnTo>
                                  <a:lnTo>
                                    <a:pt x="403" y="102"/>
                                  </a:lnTo>
                                  <a:lnTo>
                                    <a:pt x="493" y="102"/>
                                  </a:lnTo>
                                  <a:lnTo>
                                    <a:pt x="493" y="106"/>
                                  </a:lnTo>
                                  <a:lnTo>
                                    <a:pt x="493" y="119"/>
                                  </a:lnTo>
                                  <a:lnTo>
                                    <a:pt x="402" y="119"/>
                                  </a:lnTo>
                                  <a:lnTo>
                                    <a:pt x="402" y="131"/>
                                  </a:lnTo>
                                  <a:lnTo>
                                    <a:pt x="405" y="142"/>
                                  </a:lnTo>
                                  <a:lnTo>
                                    <a:pt x="416" y="157"/>
                                  </a:lnTo>
                                  <a:lnTo>
                                    <a:pt x="425" y="161"/>
                                  </a:lnTo>
                                  <a:lnTo>
                                    <a:pt x="480" y="161"/>
                                  </a:lnTo>
                                  <a:lnTo>
                                    <a:pt x="476" y="164"/>
                                  </a:lnTo>
                                  <a:lnTo>
                                    <a:pt x="469" y="171"/>
                                  </a:lnTo>
                                  <a:lnTo>
                                    <a:pt x="462" y="175"/>
                                  </a:lnTo>
                                  <a:lnTo>
                                    <a:pt x="447" y="178"/>
                                  </a:lnTo>
                                  <a:lnTo>
                                    <a:pt x="441"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9" name="Freeform 1098"/>
                          <wps:cNvSpPr>
                            <a:spLocks/>
                          </wps:cNvSpPr>
                          <wps:spPr bwMode="auto">
                            <a:xfrm>
                              <a:off x="0" y="0"/>
                              <a:ext cx="575" cy="180"/>
                            </a:xfrm>
                            <a:custGeom>
                              <a:avLst/>
                              <a:gdLst>
                                <a:gd name="T0" fmla="*/ 465 w 575"/>
                                <a:gd name="T1" fmla="*/ 53 h 180"/>
                                <a:gd name="T2" fmla="*/ 464 w 575"/>
                                <a:gd name="T3" fmla="*/ 53 h 180"/>
                                <a:gd name="T4" fmla="*/ 464 w 575"/>
                                <a:gd name="T5" fmla="*/ 53 h 180"/>
                                <a:gd name="T6" fmla="*/ 465 w 575"/>
                                <a:gd name="T7" fmla="*/ 53 h 180"/>
                              </a:gdLst>
                              <a:ahLst/>
                              <a:cxnLst>
                                <a:cxn ang="0">
                                  <a:pos x="T0" y="T1"/>
                                </a:cxn>
                                <a:cxn ang="0">
                                  <a:pos x="T2" y="T3"/>
                                </a:cxn>
                                <a:cxn ang="0">
                                  <a:pos x="T4" y="T5"/>
                                </a:cxn>
                                <a:cxn ang="0">
                                  <a:pos x="T6" y="T7"/>
                                </a:cxn>
                              </a:cxnLst>
                              <a:rect l="0" t="0" r="r" b="b"/>
                              <a:pathLst>
                                <a:path w="575" h="180">
                                  <a:moveTo>
                                    <a:pt x="465" y="53"/>
                                  </a:moveTo>
                                  <a:lnTo>
                                    <a:pt x="464" y="53"/>
                                  </a:lnTo>
                                  <a:lnTo>
                                    <a:pt x="46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0" name="Freeform 1099"/>
                          <wps:cNvSpPr>
                            <a:spLocks/>
                          </wps:cNvSpPr>
                          <wps:spPr bwMode="auto">
                            <a:xfrm>
                              <a:off x="0" y="0"/>
                              <a:ext cx="575" cy="180"/>
                            </a:xfrm>
                            <a:custGeom>
                              <a:avLst/>
                              <a:gdLst>
                                <a:gd name="T0" fmla="*/ 493 w 575"/>
                                <a:gd name="T1" fmla="*/ 102 h 180"/>
                                <a:gd name="T2" fmla="*/ 403 w 575"/>
                                <a:gd name="T3" fmla="*/ 102 h 180"/>
                                <a:gd name="T4" fmla="*/ 472 w 575"/>
                                <a:gd name="T5" fmla="*/ 102 h 180"/>
                                <a:gd name="T6" fmla="*/ 471 w 575"/>
                                <a:gd name="T7" fmla="*/ 93 h 180"/>
                                <a:gd name="T8" fmla="*/ 469 w 575"/>
                                <a:gd name="T9" fmla="*/ 86 h 180"/>
                                <a:gd name="T10" fmla="*/ 466 w 575"/>
                                <a:gd name="T11" fmla="*/ 80 h 180"/>
                                <a:gd name="T12" fmla="*/ 461 w 575"/>
                                <a:gd name="T13" fmla="*/ 70 h 180"/>
                                <a:gd name="T14" fmla="*/ 451 w 575"/>
                                <a:gd name="T15" fmla="*/ 65 h 180"/>
                                <a:gd name="T16" fmla="*/ 481 w 575"/>
                                <a:gd name="T17" fmla="*/ 65 h 180"/>
                                <a:gd name="T18" fmla="*/ 483 w 575"/>
                                <a:gd name="T19" fmla="*/ 69 h 180"/>
                                <a:gd name="T20" fmla="*/ 487 w 575"/>
                                <a:gd name="T21" fmla="*/ 75 h 180"/>
                                <a:gd name="T22" fmla="*/ 490 w 575"/>
                                <a:gd name="T23" fmla="*/ 83 h 180"/>
                                <a:gd name="T24" fmla="*/ 492 w 575"/>
                                <a:gd name="T25" fmla="*/ 91 h 180"/>
                                <a:gd name="T26" fmla="*/ 493 w 575"/>
                                <a:gd name="T27" fmla="*/ 97 h 180"/>
                                <a:gd name="T28" fmla="*/ 493 w 575"/>
                                <a:gd name="T29" fmla="*/ 102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5" h="180">
                                  <a:moveTo>
                                    <a:pt x="493" y="102"/>
                                  </a:moveTo>
                                  <a:lnTo>
                                    <a:pt x="403" y="102"/>
                                  </a:lnTo>
                                  <a:lnTo>
                                    <a:pt x="472" y="102"/>
                                  </a:lnTo>
                                  <a:lnTo>
                                    <a:pt x="471" y="93"/>
                                  </a:lnTo>
                                  <a:lnTo>
                                    <a:pt x="469" y="86"/>
                                  </a:lnTo>
                                  <a:lnTo>
                                    <a:pt x="466" y="80"/>
                                  </a:lnTo>
                                  <a:lnTo>
                                    <a:pt x="461" y="70"/>
                                  </a:lnTo>
                                  <a:lnTo>
                                    <a:pt x="451" y="65"/>
                                  </a:lnTo>
                                  <a:lnTo>
                                    <a:pt x="481" y="65"/>
                                  </a:lnTo>
                                  <a:lnTo>
                                    <a:pt x="483" y="69"/>
                                  </a:lnTo>
                                  <a:lnTo>
                                    <a:pt x="487" y="75"/>
                                  </a:lnTo>
                                  <a:lnTo>
                                    <a:pt x="490" y="83"/>
                                  </a:lnTo>
                                  <a:lnTo>
                                    <a:pt x="492" y="91"/>
                                  </a:lnTo>
                                  <a:lnTo>
                                    <a:pt x="493" y="97"/>
                                  </a:lnTo>
                                  <a:lnTo>
                                    <a:pt x="493"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1" name="Freeform 1100"/>
                          <wps:cNvSpPr>
                            <a:spLocks/>
                          </wps:cNvSpPr>
                          <wps:spPr bwMode="auto">
                            <a:xfrm>
                              <a:off x="0" y="0"/>
                              <a:ext cx="575" cy="180"/>
                            </a:xfrm>
                            <a:custGeom>
                              <a:avLst/>
                              <a:gdLst>
                                <a:gd name="T0" fmla="*/ 480 w 575"/>
                                <a:gd name="T1" fmla="*/ 161 h 180"/>
                                <a:gd name="T2" fmla="*/ 448 w 575"/>
                                <a:gd name="T3" fmla="*/ 161 h 180"/>
                                <a:gd name="T4" fmla="*/ 456 w 575"/>
                                <a:gd name="T5" fmla="*/ 157 h 180"/>
                                <a:gd name="T6" fmla="*/ 463 w 575"/>
                                <a:gd name="T7" fmla="*/ 150 h 180"/>
                                <a:gd name="T8" fmla="*/ 467 w 575"/>
                                <a:gd name="T9" fmla="*/ 146 h 180"/>
                                <a:gd name="T10" fmla="*/ 469 w 575"/>
                                <a:gd name="T11" fmla="*/ 141 h 180"/>
                                <a:gd name="T12" fmla="*/ 471 w 575"/>
                                <a:gd name="T13" fmla="*/ 135 h 180"/>
                                <a:gd name="T14" fmla="*/ 492 w 575"/>
                                <a:gd name="T15" fmla="*/ 135 h 180"/>
                                <a:gd name="T16" fmla="*/ 491 w 575"/>
                                <a:gd name="T17" fmla="*/ 140 h 180"/>
                                <a:gd name="T18" fmla="*/ 489 w 575"/>
                                <a:gd name="T19" fmla="*/ 145 h 180"/>
                                <a:gd name="T20" fmla="*/ 486 w 575"/>
                                <a:gd name="T21" fmla="*/ 151 h 180"/>
                                <a:gd name="T22" fmla="*/ 483 w 575"/>
                                <a:gd name="T23" fmla="*/ 156 h 180"/>
                                <a:gd name="T24" fmla="*/ 480 w 575"/>
                                <a:gd name="T25" fmla="*/ 161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5" h="180">
                                  <a:moveTo>
                                    <a:pt x="480" y="161"/>
                                  </a:moveTo>
                                  <a:lnTo>
                                    <a:pt x="448" y="161"/>
                                  </a:lnTo>
                                  <a:lnTo>
                                    <a:pt x="456" y="157"/>
                                  </a:lnTo>
                                  <a:lnTo>
                                    <a:pt x="463" y="150"/>
                                  </a:lnTo>
                                  <a:lnTo>
                                    <a:pt x="467" y="146"/>
                                  </a:lnTo>
                                  <a:lnTo>
                                    <a:pt x="469" y="141"/>
                                  </a:lnTo>
                                  <a:lnTo>
                                    <a:pt x="471" y="135"/>
                                  </a:lnTo>
                                  <a:lnTo>
                                    <a:pt x="492" y="135"/>
                                  </a:lnTo>
                                  <a:lnTo>
                                    <a:pt x="491" y="140"/>
                                  </a:lnTo>
                                  <a:lnTo>
                                    <a:pt x="489" y="145"/>
                                  </a:lnTo>
                                  <a:lnTo>
                                    <a:pt x="486" y="151"/>
                                  </a:lnTo>
                                  <a:lnTo>
                                    <a:pt x="483" y="156"/>
                                  </a:lnTo>
                                  <a:lnTo>
                                    <a:pt x="48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2" name="Freeform 1101"/>
                          <wps:cNvSpPr>
                            <a:spLocks/>
                          </wps:cNvSpPr>
                          <wps:spPr bwMode="auto">
                            <a:xfrm>
                              <a:off x="0" y="0"/>
                              <a:ext cx="575" cy="180"/>
                            </a:xfrm>
                            <a:custGeom>
                              <a:avLst/>
                              <a:gdLst>
                                <a:gd name="T0" fmla="*/ 552 w 575"/>
                                <a:gd name="T1" fmla="*/ 71 h 180"/>
                                <a:gd name="T2" fmla="*/ 533 w 575"/>
                                <a:gd name="T3" fmla="*/ 71 h 180"/>
                                <a:gd name="T4" fmla="*/ 534 w 575"/>
                                <a:gd name="T5" fmla="*/ 66 h 180"/>
                                <a:gd name="T6" fmla="*/ 539 w 575"/>
                                <a:gd name="T7" fmla="*/ 61 h 180"/>
                                <a:gd name="T8" fmla="*/ 552 w 575"/>
                                <a:gd name="T9" fmla="*/ 49 h 180"/>
                                <a:gd name="T10" fmla="*/ 559 w 575"/>
                                <a:gd name="T11" fmla="*/ 46 h 180"/>
                                <a:gd name="T12" fmla="*/ 570 w 575"/>
                                <a:gd name="T13" fmla="*/ 46 h 180"/>
                                <a:gd name="T14" fmla="*/ 574 w 575"/>
                                <a:gd name="T15" fmla="*/ 47 h 180"/>
                                <a:gd name="T16" fmla="*/ 574 w 575"/>
                                <a:gd name="T17" fmla="*/ 69 h 180"/>
                                <a:gd name="T18" fmla="*/ 557 w 575"/>
                                <a:gd name="T19" fmla="*/ 69 h 180"/>
                                <a:gd name="T20" fmla="*/ 552 w 575"/>
                                <a:gd name="T21" fmla="*/ 71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5" h="180">
                                  <a:moveTo>
                                    <a:pt x="552" y="71"/>
                                  </a:moveTo>
                                  <a:lnTo>
                                    <a:pt x="533" y="71"/>
                                  </a:lnTo>
                                  <a:lnTo>
                                    <a:pt x="534" y="66"/>
                                  </a:lnTo>
                                  <a:lnTo>
                                    <a:pt x="539" y="61"/>
                                  </a:lnTo>
                                  <a:lnTo>
                                    <a:pt x="552" y="49"/>
                                  </a:lnTo>
                                  <a:lnTo>
                                    <a:pt x="559" y="46"/>
                                  </a:lnTo>
                                  <a:lnTo>
                                    <a:pt x="570" y="46"/>
                                  </a:lnTo>
                                  <a:lnTo>
                                    <a:pt x="574" y="47"/>
                                  </a:lnTo>
                                  <a:lnTo>
                                    <a:pt x="574" y="69"/>
                                  </a:lnTo>
                                  <a:lnTo>
                                    <a:pt x="557" y="69"/>
                                  </a:lnTo>
                                  <a:lnTo>
                                    <a:pt x="552"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3" name="Freeform 1102"/>
                          <wps:cNvSpPr>
                            <a:spLocks/>
                          </wps:cNvSpPr>
                          <wps:spPr bwMode="auto">
                            <a:xfrm>
                              <a:off x="0" y="0"/>
                              <a:ext cx="575" cy="180"/>
                            </a:xfrm>
                            <a:custGeom>
                              <a:avLst/>
                              <a:gdLst>
                                <a:gd name="T0" fmla="*/ 534 w 575"/>
                                <a:gd name="T1" fmla="*/ 175 h 180"/>
                                <a:gd name="T2" fmla="*/ 513 w 575"/>
                                <a:gd name="T3" fmla="*/ 175 h 180"/>
                                <a:gd name="T4" fmla="*/ 513 w 575"/>
                                <a:gd name="T5" fmla="*/ 49 h 180"/>
                                <a:gd name="T6" fmla="*/ 533 w 575"/>
                                <a:gd name="T7" fmla="*/ 49 h 180"/>
                                <a:gd name="T8" fmla="*/ 533 w 575"/>
                                <a:gd name="T9" fmla="*/ 71 h 180"/>
                                <a:gd name="T10" fmla="*/ 552 w 575"/>
                                <a:gd name="T11" fmla="*/ 71 h 180"/>
                                <a:gd name="T12" fmla="*/ 549 w 575"/>
                                <a:gd name="T13" fmla="*/ 72 h 180"/>
                                <a:gd name="T14" fmla="*/ 543 w 575"/>
                                <a:gd name="T15" fmla="*/ 79 h 180"/>
                                <a:gd name="T16" fmla="*/ 537 w 575"/>
                                <a:gd name="T17" fmla="*/ 86 h 180"/>
                                <a:gd name="T18" fmla="*/ 534 w 575"/>
                                <a:gd name="T19" fmla="*/ 94 h 180"/>
                                <a:gd name="T20" fmla="*/ 534 w 575"/>
                                <a:gd name="T21" fmla="*/ 17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5" h="180">
                                  <a:moveTo>
                                    <a:pt x="534" y="175"/>
                                  </a:moveTo>
                                  <a:lnTo>
                                    <a:pt x="513" y="175"/>
                                  </a:lnTo>
                                  <a:lnTo>
                                    <a:pt x="513" y="49"/>
                                  </a:lnTo>
                                  <a:lnTo>
                                    <a:pt x="533" y="49"/>
                                  </a:lnTo>
                                  <a:lnTo>
                                    <a:pt x="533" y="71"/>
                                  </a:lnTo>
                                  <a:lnTo>
                                    <a:pt x="552" y="71"/>
                                  </a:lnTo>
                                  <a:lnTo>
                                    <a:pt x="549" y="72"/>
                                  </a:lnTo>
                                  <a:lnTo>
                                    <a:pt x="543" y="79"/>
                                  </a:lnTo>
                                  <a:lnTo>
                                    <a:pt x="537" y="86"/>
                                  </a:lnTo>
                                  <a:lnTo>
                                    <a:pt x="534" y="94"/>
                                  </a:lnTo>
                                  <a:lnTo>
                                    <a:pt x="534"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4" name="Freeform 1103"/>
                          <wps:cNvSpPr>
                            <a:spLocks/>
                          </wps:cNvSpPr>
                          <wps:spPr bwMode="auto">
                            <a:xfrm>
                              <a:off x="0" y="0"/>
                              <a:ext cx="575" cy="180"/>
                            </a:xfrm>
                            <a:custGeom>
                              <a:avLst/>
                              <a:gdLst>
                                <a:gd name="T0" fmla="*/ 574 w 575"/>
                                <a:gd name="T1" fmla="*/ 69 h 180"/>
                                <a:gd name="T2" fmla="*/ 573 w 575"/>
                                <a:gd name="T3" fmla="*/ 69 h 180"/>
                                <a:gd name="T4" fmla="*/ 572 w 575"/>
                                <a:gd name="T5" fmla="*/ 69 h 180"/>
                                <a:gd name="T6" fmla="*/ 574 w 575"/>
                                <a:gd name="T7" fmla="*/ 69 h 180"/>
                                <a:gd name="T8" fmla="*/ 574 w 575"/>
                                <a:gd name="T9" fmla="*/ 69 h 180"/>
                              </a:gdLst>
                              <a:ahLst/>
                              <a:cxnLst>
                                <a:cxn ang="0">
                                  <a:pos x="T0" y="T1"/>
                                </a:cxn>
                                <a:cxn ang="0">
                                  <a:pos x="T2" y="T3"/>
                                </a:cxn>
                                <a:cxn ang="0">
                                  <a:pos x="T4" y="T5"/>
                                </a:cxn>
                                <a:cxn ang="0">
                                  <a:pos x="T6" y="T7"/>
                                </a:cxn>
                                <a:cxn ang="0">
                                  <a:pos x="T8" y="T9"/>
                                </a:cxn>
                              </a:cxnLst>
                              <a:rect l="0" t="0" r="r" b="b"/>
                              <a:pathLst>
                                <a:path w="575" h="180">
                                  <a:moveTo>
                                    <a:pt x="574" y="69"/>
                                  </a:moveTo>
                                  <a:lnTo>
                                    <a:pt x="573" y="69"/>
                                  </a:lnTo>
                                  <a:lnTo>
                                    <a:pt x="572" y="69"/>
                                  </a:lnTo>
                                  <a:lnTo>
                                    <a:pt x="57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48B2AFEB" id="Group 53771" o:spid="_x0000_s1026" style="width:28.75pt;height:9pt;mso-position-horizontal-relative:char;mso-position-vertical-relative:line" coordsize="57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">
                <v:group id="Group 1081" o:spid="_x0000_s1027" style="position:absolute;width:575;height:180"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">
                  <v:shape id="Freeform 1082" o:spid="_x0000_s1028"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" path="m39,50r-21,l18,28,36,,58,r2,l60,19r-14,l42,21r-3,7l39,36r,14xe" fillcolor="black" stroked="f">
                    <v:path arrowok="t" o:connecttype="custom" o:connectlocs="39,50;18,50;18,28;36,0;58,0;60,0;60,19;46,19;42,21;39,28;39,36;39,50" o:connectangles="0,0,0,0,0,0,0,0,0,0,0,0"/>
                  </v:shape>
                  <v:shape id="Freeform 1083" o:spid="_x0000_s1029"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" path="m60,19r-2,l60,19xe" fillcolor="black" stroked="f">
                    <v:path arrowok="t" o:connecttype="custom" o:connectlocs="60,19;58,19;60,19;60,19" o:connectangles="0,0,0,0"/>
                  </v:shape>
                  <v:shape id="Freeform 1084" o:spid="_x0000_s1030"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" path="m60,66l,66,,50r60,l60,66xe" fillcolor="black" stroked="f">
                    <v:path arrowok="t" o:connecttype="custom" o:connectlocs="60,66;0,66;0,50;60,50;60,66" o:connectangles="0,0,0,0,0"/>
                  </v:shape>
                  <v:shape id="Freeform 1085" o:spid="_x0000_s1031"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" path="m38,174r-20,l18,66r20,l38,174xe" fillcolor="black" stroked="f">
                    <v:path arrowok="t" o:connecttype="custom" o:connectlocs="38,174;18,174;18,66;38,66;38,174" o:connectangles="0,0,0,0,0"/>
                  </v:shape>
                  <v:shape id="Freeform 1086" o:spid="_x0000_s1032"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" path="m92,88r-19,l73,72,78,61,97,49r12,-3l136,46r12,3l167,60r2,4l110,64r-8,3l97,73r-2,3l93,81r-1,7xe" fillcolor="black" stroked="f">
                    <v:path arrowok="t" o:connecttype="custom" o:connectlocs="92,88;73,88;73,72;78,61;97,49;109,46;136,46;148,49;167,60;169,64;110,64;102,67;97,73;95,76;93,81;92,88" o:connectangles="0,0,0,0,0,0,0,0,0,0,0,0,0,0,0,0"/>
                  </v:shape>
                  <v:shape id="Freeform 1087" o:spid="_x0000_s1033"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" path="m116,179r-22,l85,175r-8,-7l70,161r-4,-9l66,130r4,-9l84,108r10,-4l106,102r33,-3l144,98r3,-2l150,91r,-3l150,78r-2,-6l143,69r-5,-3l131,64r38,l171,69r,42l150,111r-3,2l144,114r-8,2l132,117r-24,3l102,122r-11,6l88,133r,15l90,152r5,4l100,159r5,2l149,161r-2,2l141,168r-16,8l116,179xe" fillcolor="black" stroked="f">
                    <v:path arrowok="t" o:connecttype="custom" o:connectlocs="116,179;94,179;85,175;77,168;70,161;66,152;66,130;70,121;84,108;94,104;106,102;139,99;144,98;147,96;150,91;150,88;150,78;148,72;143,69;138,66;131,64;169,64;171,69;171,111;150,111;147,113;144,114;136,116;132,117;108,120;102,122;91,128;88,133;88,148;90,152;95,156;95,156;100,159;105,161;149,161;147,163;141,168;125,176;116,179" o:connectangles="0,0,0,0,0,0,0,0,0,0,0,0,0,0,0,0,0,0,0,0,0,0,0,0,0,0,0,0,0,0,0,0,0,0,0,0,0,0,0,0,0,0,0,0"/>
                  </v:shape>
                  <v:shape id="Freeform 1088" o:spid="_x0000_s1034"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" path="m149,161r-31,l126,159r18,-9l150,141r,-30l171,111r,44l172,157r,1l151,158r-2,3xe" fillcolor="black" stroked="f">
                    <v:path arrowok="t" o:connecttype="custom" o:connectlocs="149,161;118,161;126,159;144,150;150,141;150,111;171,111;171,155;172,157;172,158;151,158;149,161" o:connectangles="0,0,0,0,0,0,0,0,0,0,0,0"/>
                  </v:shape>
                  <v:shape id="Freeform 1089" o:spid="_x0000_s1035"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" path="m95,156r,xe" fillcolor="black" stroked="f">
                    <v:path arrowok="t" o:connecttype="custom" o:connectlocs="95,156;95,156;95,156;95,156" o:connectangles="0,0,0,0"/>
                  </v:shape>
                  <v:shape id="Freeform 1090" o:spid="_x0000_s1036"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" path="m176,177r-12,l158,174r-3,-5l153,167r-1,-4l151,158r21,l174,160r1,l185,160r,15l182,176r-2,1l176,177xe" fillcolor="black" stroked="f">
                    <v:path arrowok="t" o:connecttype="custom" o:connectlocs="176,177;164,177;158,174;155,169;153,167;152,163;151,158;172,158;174,160;175,160;185,160;185,175;182,176;180,177;176,177" o:connectangles="0,0,0,0,0,0,0,0,0,0,0,0,0,0,0"/>
                  </v:shape>
                  <v:shape id="Freeform 1091" o:spid="_x0000_s1037"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" path="m185,160r-4,l184,160r1,xe" fillcolor="black" stroked="f">
                    <v:path arrowok="t" o:connecttype="custom" o:connectlocs="185,160;181,160;184,160;185,160;185,160" o:connectangles="0,0,0,0,0"/>
                  </v:shape>
                  <v:shape id="Freeform 1092" o:spid="_x0000_s1038"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" path="m231,177r-13,l212,174r-8,-10l203,158r,-92l186,66r,-17l203,49r,-35l224,14r,35l244,49r,17l224,66r,87l226,156r3,1l230,158r3,l245,158r,17l242,175r-2,1l231,177xe" fillcolor="black" stroked="f">
                    <v:path arrowok="t" o:connecttype="custom" o:connectlocs="231,177;218,177;212,174;204,164;203,158;203,66;186,66;186,49;203,49;203,14;224,14;224,49;244,49;244,66;224,66;224,153;226,156;229,157;230,158;233,158;245,158;245,175;242,175;240,176;231,177" o:connectangles="0,0,0,0,0,0,0,0,0,0,0,0,0,0,0,0,0,0,0,0,0,0,0,0,0"/>
                  </v:shape>
                  <v:shape id="Freeform 1093" o:spid="_x0000_s1039"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" path="m245,158r-2,l245,158xe" fillcolor="black" stroked="f">
                    <v:path arrowok="t" o:connecttype="custom" o:connectlocs="245,158;243,158;245,158;245,158" o:connectangles="0,0,0,0"/>
                  </v:shape>
                  <v:shape id="Freeform 1094" o:spid="_x0000_s1040"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" path="m280,174r-22,l259,2r21,l280,66r22,l298,68,283,80r-3,11l280,174xe" fillcolor="black" stroked="f">
                    <v:path arrowok="t" o:connecttype="custom" o:connectlocs="280,174;258,174;259,2;280,2;280,66;302,66;298,68;283,80;280,91;280,174" o:connectangles="0,0,0,0,0,0,0,0,0,0"/>
                  </v:shape>
                  <v:shape id="Freeform 1095" o:spid="_x0000_s1041"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" path="m302,66r-22,l285,60r4,-5l294,53r6,-5l309,46r10,l331,47r11,4l350,57r5,8l306,65r-4,1xe" fillcolor="black" stroked="f">
                    <v:path arrowok="t" o:connecttype="custom" o:connectlocs="302,66;280,66;285,60;289,55;294,53;300,48;309,46;319,46;331,47;342,51;350,57;355,65;306,65;302,66" o:connectangles="0,0,0,0,0,0,0,0,0,0,0,0,0,0"/>
                  </v:shape>
                  <v:shape id="Freeform 1096" o:spid="_x0000_s1042"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" path="m361,174r-22,l339,86r-1,-7l332,68r-7,-3l355,65r1,l359,72r2,10l361,174xe" fillcolor="black" stroked="f">
                    <v:path arrowok="t" o:connecttype="custom" o:connectlocs="361,174;339,174;339,86;338,79;332,68;325,65;355,65;356,65;359,72;361,82;361,174" o:connectangles="0,0,0,0,0,0,0,0,0,0,0"/>
                  </v:shape>
                  <v:shape id="Freeform 1097" o:spid="_x0000_s1043"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" path="m441,179r-6,l424,178,380,129r-1,-15l380,100,426,48r13,-1l448,47r8,2l464,53r8,4l479,62r2,3l428,65r-8,4l407,83r-4,9l403,102r90,l493,106r,13l402,119r,12l405,142r11,15l425,161r55,l476,164r-7,7l462,175r-15,3l441,179xe" fillcolor="black" stroked="f">
                    <v:path arrowok="t" o:connecttype="custom" o:connectlocs="441,179;435,179;424,178;380,129;379,114;380,100;426,48;439,47;448,47;456,49;464,53;464,53;472,57;479,62;481,65;428,65;420,69;407,83;403,92;403,102;493,102;493,106;493,119;402,119;402,131;405,142;416,157;425,161;480,161;476,164;469,171;462,175;447,178;441,179" o:connectangles="0,0,0,0,0,0,0,0,0,0,0,0,0,0,0,0,0,0,0,0,0,0,0,0,0,0,0,0,0,0,0,0,0,0"/>
                  </v:shape>
                  <v:shape id="Freeform 1098" o:spid="_x0000_s1044"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" path="m465,53r-1,l465,53xe" fillcolor="black" stroked="f">
                    <v:path arrowok="t" o:connecttype="custom" o:connectlocs="465,53;464,53;464,53;465,53" o:connectangles="0,0,0,0"/>
                  </v:shape>
                  <v:shape id="Freeform 1099" o:spid="_x0000_s1045"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" path="m493,102r-90,l472,102r-1,-9l469,86r-3,-6l461,70,451,65r30,l483,69r4,6l490,83r2,8l493,97r,5xe" fillcolor="black" stroked="f">
                    <v:path arrowok="t" o:connecttype="custom" o:connectlocs="493,102;403,102;472,102;471,93;469,86;466,80;461,70;451,65;481,65;483,69;487,75;490,83;492,91;493,97;493,102" o:connectangles="0,0,0,0,0,0,0,0,0,0,0,0,0,0,0"/>
                  </v:shape>
                  <v:shape id="Freeform 1100" o:spid="_x0000_s1046"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" path="m480,161r-32,l456,157r7,-7l467,146r2,-5l471,135r21,l491,140r-2,5l486,151r-3,5l480,161xe" fillcolor="black" stroked="f">
                    <v:path arrowok="t" o:connecttype="custom" o:connectlocs="480,161;448,161;456,157;463,150;467,146;469,141;471,135;492,135;491,140;489,145;486,151;483,156;480,161" o:connectangles="0,0,0,0,0,0,0,0,0,0,0,0,0"/>
                  </v:shape>
                  <v:shape id="Freeform 1101" o:spid="_x0000_s1047"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" path="m552,71r-19,l534,66r5,-5l552,49r7,-3l570,46r4,1l574,69r-17,l552,71xe" fillcolor="black" stroked="f">
                    <v:path arrowok="t" o:connecttype="custom" o:connectlocs="552,71;533,71;534,66;539,61;552,49;559,46;570,46;574,47;574,69;557,69;552,71" o:connectangles="0,0,0,0,0,0,0,0,0,0,0"/>
                  </v:shape>
                  <v:shape id="Freeform 1102" o:spid="_x0000_s1048"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" path="m534,175r-21,l513,49r20,l533,71r19,l549,72r-6,7l537,86r-3,8l534,175xe" fillcolor="black" stroked="f">
                    <v:path arrowok="t" o:connecttype="custom" o:connectlocs="534,175;513,175;513,49;533,49;533,71;552,71;549,72;543,79;537,86;534,94;534,175" o:connectangles="0,0,0,0,0,0,0,0,0,0,0"/>
                  </v:shape>
                  <v:shape id="Freeform 1103" o:spid="_x0000_s1049" style="position:absolute;width:575;height:180;visibility:visible;mso-wrap-style:square;v-text-anchor:top" coordsize="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" path="m574,69r-1,l572,69r2,xe" fillcolor="black" stroked="f">
                    <v:path arrowok="t" o:connecttype="custom" o:connectlocs="574,69;573,69;572,69;574,69;574,69" o:connectangles="0,0,0,0,0"/>
                  </v:shape>
                </v:group>
                <w10:anchorlock/>
              </v:group>
            </w:pict>
          </mc:Fallback>
        </mc:AlternateContent>
      </w:r>
      <w:r w:rsidRPr="00656FEA">
        <w:rPr>
          <w:rFonts w:ascii="Trebuchet MS" w:hAnsi="Trebuchet MS"/>
          <w:position w:val="-3"/>
          <w:sz w:val="20"/>
          <w:szCs w:val="20"/>
        </w:rPr>
        <w:tab/>
      </w:r>
      <w:r w:rsidRPr="003C70A5">
        <w:rPr>
          <w:noProof/>
        </w:rPr>
        <mc:AlternateContent>
          <mc:Choice Requires="wpg">
            <w:drawing>
              <wp:inline distT="0" distB="0" distL="0" distR="0" wp14:anchorId="41A674B3" wp14:editId="29D7DE35">
                <wp:extent cx="441960" cy="113030"/>
                <wp:effectExtent l="1905" t="5080" r="3810" b="5715"/>
                <wp:docPr id="53795" name="Group 5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13030"/>
                          <a:chOff x="0" y="0"/>
                          <a:chExt cx="696" cy="178"/>
                        </a:xfrm>
                      </wpg:grpSpPr>
                      <pic:pic xmlns:pic="http://schemas.openxmlformats.org/drawingml/2006/picture">
                        <pic:nvPicPr>
                          <pic:cNvPr id="53796" name="Picture 10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44"/>
                            <a:ext cx="169" cy="129"/>
                          </a:xfrm>
                          <a:prstGeom prst="rect">
                            <a:avLst/>
                          </a:prstGeom>
                          <a:noFill/>
                          <a:extLst>
                            <a:ext uri="{909E8E84-426E-40DD-AFC4-6F175D3DCCD1}">
                              <a14:hiddenFill xmlns:a14="http://schemas.microsoft.com/office/drawing/2010/main">
                                <a:solidFill>
                                  <a:srgbClr val="FFFFFF"/>
                                </a:solidFill>
                              </a14:hiddenFill>
                            </a:ext>
                          </a:extLst>
                        </pic:spPr>
                      </pic:pic>
                      <wpg:grpSp>
                        <wpg:cNvPr id="53797" name="Group 1064"/>
                        <wpg:cNvGrpSpPr>
                          <a:grpSpLocks/>
                        </wpg:cNvGrpSpPr>
                        <wpg:grpSpPr bwMode="auto">
                          <a:xfrm>
                            <a:off x="185" y="0"/>
                            <a:ext cx="511" cy="178"/>
                            <a:chOff x="185" y="0"/>
                            <a:chExt cx="511" cy="178"/>
                          </a:xfrm>
                        </wpg:grpSpPr>
                        <wps:wsp>
                          <wps:cNvPr id="53798" name="Freeform 1065"/>
                          <wps:cNvSpPr>
                            <a:spLocks/>
                          </wps:cNvSpPr>
                          <wps:spPr bwMode="auto">
                            <a:xfrm>
                              <a:off x="185" y="0"/>
                              <a:ext cx="511" cy="178"/>
                            </a:xfrm>
                            <a:custGeom>
                              <a:avLst/>
                              <a:gdLst>
                                <a:gd name="T0" fmla="+- 0 241 185"/>
                                <a:gd name="T1" fmla="*/ T0 w 511"/>
                                <a:gd name="T2" fmla="*/ 177 h 178"/>
                                <a:gd name="T3" fmla="+- 0 188 185"/>
                                <a:gd name="T4" fmla="*/ T3 w 511"/>
                                <a:gd name="T5" fmla="*/ 139 h 178"/>
                                <a:gd name="T6" fmla="+- 0 185 185"/>
                                <a:gd name="T7" fmla="*/ T6 w 511"/>
                                <a:gd name="T8" fmla="*/ 113 h 178"/>
                                <a:gd name="T9" fmla="+- 0 186 185"/>
                                <a:gd name="T10" fmla="*/ T9 w 511"/>
                                <a:gd name="T11" fmla="*/ 98 h 178"/>
                                <a:gd name="T12" fmla="+- 0 231 185"/>
                                <a:gd name="T13" fmla="*/ T12 w 511"/>
                                <a:gd name="T14" fmla="*/ 45 h 178"/>
                                <a:gd name="T15" fmla="+- 0 244 185"/>
                                <a:gd name="T16" fmla="*/ T15 w 511"/>
                                <a:gd name="T17" fmla="*/ 43 h 178"/>
                                <a:gd name="T18" fmla="+- 0 255 185"/>
                                <a:gd name="T19" fmla="*/ T18 w 511"/>
                                <a:gd name="T20" fmla="*/ 44 h 178"/>
                                <a:gd name="T21" fmla="+- 0 266 185"/>
                                <a:gd name="T22" fmla="*/ T21 w 511"/>
                                <a:gd name="T23" fmla="*/ 47 h 178"/>
                                <a:gd name="T24" fmla="+- 0 276 185"/>
                                <a:gd name="T25" fmla="*/ T24 w 511"/>
                                <a:gd name="T26" fmla="*/ 52 h 178"/>
                                <a:gd name="T27" fmla="+- 0 285 185"/>
                                <a:gd name="T28" fmla="*/ T27 w 511"/>
                                <a:gd name="T29" fmla="*/ 60 h 178"/>
                                <a:gd name="T30" fmla="+- 0 285 185"/>
                                <a:gd name="T31" fmla="*/ T30 w 511"/>
                                <a:gd name="T32" fmla="*/ 60 h 178"/>
                                <a:gd name="T33" fmla="+- 0 286 185"/>
                                <a:gd name="T34" fmla="*/ T33 w 511"/>
                                <a:gd name="T35" fmla="*/ 62 h 178"/>
                                <a:gd name="T36" fmla="+- 0 230 185"/>
                                <a:gd name="T37" fmla="*/ T36 w 511"/>
                                <a:gd name="T38" fmla="*/ 62 h 178"/>
                                <a:gd name="T39" fmla="+- 0 221 185"/>
                                <a:gd name="T40" fmla="*/ T39 w 511"/>
                                <a:gd name="T41" fmla="*/ 67 h 178"/>
                                <a:gd name="T42" fmla="+- 0 209 185"/>
                                <a:gd name="T43" fmla="*/ T42 w 511"/>
                                <a:gd name="T44" fmla="*/ 87 h 178"/>
                                <a:gd name="T45" fmla="+- 0 206 185"/>
                                <a:gd name="T46" fmla="*/ T45 w 511"/>
                                <a:gd name="T47" fmla="*/ 98 h 178"/>
                                <a:gd name="T48" fmla="+- 0 206 185"/>
                                <a:gd name="T49" fmla="*/ T48 w 511"/>
                                <a:gd name="T50" fmla="*/ 126 h 178"/>
                                <a:gd name="T51" fmla="+- 0 209 185"/>
                                <a:gd name="T52" fmla="*/ T51 w 511"/>
                                <a:gd name="T53" fmla="*/ 137 h 178"/>
                                <a:gd name="T54" fmla="+- 0 221 185"/>
                                <a:gd name="T55" fmla="*/ T54 w 511"/>
                                <a:gd name="T56" fmla="*/ 155 h 178"/>
                                <a:gd name="T57" fmla="+- 0 230 185"/>
                                <a:gd name="T58" fmla="*/ T57 w 511"/>
                                <a:gd name="T59" fmla="*/ 159 h 178"/>
                                <a:gd name="T60" fmla="+- 0 285 185"/>
                                <a:gd name="T61" fmla="*/ T60 w 511"/>
                                <a:gd name="T62" fmla="*/ 159 h 178"/>
                                <a:gd name="T63" fmla="+- 0 278 185"/>
                                <a:gd name="T64" fmla="*/ T63 w 511"/>
                                <a:gd name="T65" fmla="*/ 166 h 178"/>
                                <a:gd name="T66" fmla="+- 0 268 185"/>
                                <a:gd name="T67" fmla="*/ T66 w 511"/>
                                <a:gd name="T68" fmla="*/ 172 h 178"/>
                                <a:gd name="T69" fmla="+- 0 255 185"/>
                                <a:gd name="T70" fmla="*/ T69 w 511"/>
                                <a:gd name="T71" fmla="*/ 176 h 178"/>
                                <a:gd name="T72" fmla="+- 0 241 185"/>
                                <a:gd name="T73" fmla="*/ T72 w 511"/>
                                <a:gd name="T74" fmla="*/ 177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11" h="178">
                                  <a:moveTo>
                                    <a:pt x="56" y="177"/>
                                  </a:moveTo>
                                  <a:lnTo>
                                    <a:pt x="3" y="139"/>
                                  </a:lnTo>
                                  <a:lnTo>
                                    <a:pt x="0" y="113"/>
                                  </a:lnTo>
                                  <a:lnTo>
                                    <a:pt x="1" y="98"/>
                                  </a:lnTo>
                                  <a:lnTo>
                                    <a:pt x="46" y="45"/>
                                  </a:lnTo>
                                  <a:lnTo>
                                    <a:pt x="59" y="43"/>
                                  </a:lnTo>
                                  <a:lnTo>
                                    <a:pt x="70" y="44"/>
                                  </a:lnTo>
                                  <a:lnTo>
                                    <a:pt x="81" y="47"/>
                                  </a:lnTo>
                                  <a:lnTo>
                                    <a:pt x="91" y="52"/>
                                  </a:lnTo>
                                  <a:lnTo>
                                    <a:pt x="100" y="60"/>
                                  </a:lnTo>
                                  <a:lnTo>
                                    <a:pt x="101" y="62"/>
                                  </a:lnTo>
                                  <a:lnTo>
                                    <a:pt x="45" y="62"/>
                                  </a:lnTo>
                                  <a:lnTo>
                                    <a:pt x="36" y="67"/>
                                  </a:lnTo>
                                  <a:lnTo>
                                    <a:pt x="24" y="87"/>
                                  </a:lnTo>
                                  <a:lnTo>
                                    <a:pt x="21" y="98"/>
                                  </a:lnTo>
                                  <a:lnTo>
                                    <a:pt x="21" y="126"/>
                                  </a:lnTo>
                                  <a:lnTo>
                                    <a:pt x="24" y="137"/>
                                  </a:lnTo>
                                  <a:lnTo>
                                    <a:pt x="36" y="155"/>
                                  </a:lnTo>
                                  <a:lnTo>
                                    <a:pt x="45" y="159"/>
                                  </a:lnTo>
                                  <a:lnTo>
                                    <a:pt x="100" y="159"/>
                                  </a:lnTo>
                                  <a:lnTo>
                                    <a:pt x="93" y="166"/>
                                  </a:lnTo>
                                  <a:lnTo>
                                    <a:pt x="83" y="172"/>
                                  </a:lnTo>
                                  <a:lnTo>
                                    <a:pt x="70" y="176"/>
                                  </a:lnTo>
                                  <a:lnTo>
                                    <a:pt x="56"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9" name="Freeform 1066"/>
                          <wps:cNvSpPr>
                            <a:spLocks/>
                          </wps:cNvSpPr>
                          <wps:spPr bwMode="auto">
                            <a:xfrm>
                              <a:off x="185" y="0"/>
                              <a:ext cx="511" cy="178"/>
                            </a:xfrm>
                            <a:custGeom>
                              <a:avLst/>
                              <a:gdLst>
                                <a:gd name="T0" fmla="+- 0 294 185"/>
                                <a:gd name="T1" fmla="*/ T0 w 511"/>
                                <a:gd name="T2" fmla="*/ 143 h 178"/>
                                <a:gd name="T3" fmla="+- 0 272 185"/>
                                <a:gd name="T4" fmla="*/ T3 w 511"/>
                                <a:gd name="T5" fmla="*/ 143 h 178"/>
                                <a:gd name="T6" fmla="+- 0 277 185"/>
                                <a:gd name="T7" fmla="*/ T6 w 511"/>
                                <a:gd name="T8" fmla="*/ 133 h 178"/>
                                <a:gd name="T9" fmla="+- 0 280 185"/>
                                <a:gd name="T10" fmla="*/ T9 w 511"/>
                                <a:gd name="T11" fmla="*/ 122 h 178"/>
                                <a:gd name="T12" fmla="+- 0 258 185"/>
                                <a:gd name="T13" fmla="*/ T12 w 511"/>
                                <a:gd name="T14" fmla="*/ 62 h 178"/>
                                <a:gd name="T15" fmla="+- 0 286 185"/>
                                <a:gd name="T16" fmla="*/ T15 w 511"/>
                                <a:gd name="T17" fmla="*/ 62 h 178"/>
                                <a:gd name="T18" fmla="+- 0 292 185"/>
                                <a:gd name="T19" fmla="*/ T18 w 511"/>
                                <a:gd name="T20" fmla="*/ 69 h 178"/>
                                <a:gd name="T21" fmla="+- 0 297 185"/>
                                <a:gd name="T22" fmla="*/ T21 w 511"/>
                                <a:gd name="T23" fmla="*/ 80 h 178"/>
                                <a:gd name="T24" fmla="+- 0 300 185"/>
                                <a:gd name="T25" fmla="*/ T24 w 511"/>
                                <a:gd name="T26" fmla="*/ 93 h 178"/>
                                <a:gd name="T27" fmla="+- 0 301 185"/>
                                <a:gd name="T28" fmla="*/ T27 w 511"/>
                                <a:gd name="T29" fmla="*/ 107 h 178"/>
                                <a:gd name="T30" fmla="+- 0 300 185"/>
                                <a:gd name="T31" fmla="*/ T30 w 511"/>
                                <a:gd name="T32" fmla="*/ 122 h 178"/>
                                <a:gd name="T33" fmla="+- 0 298 185"/>
                                <a:gd name="T34" fmla="*/ T33 w 511"/>
                                <a:gd name="T35" fmla="*/ 135 h 178"/>
                                <a:gd name="T36" fmla="+- 0 294 185"/>
                                <a:gd name="T37" fmla="*/ T36 w 511"/>
                                <a:gd name="T38" fmla="*/ 143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511" h="178">
                                  <a:moveTo>
                                    <a:pt x="109" y="143"/>
                                  </a:moveTo>
                                  <a:lnTo>
                                    <a:pt x="87" y="143"/>
                                  </a:lnTo>
                                  <a:lnTo>
                                    <a:pt x="92" y="133"/>
                                  </a:lnTo>
                                  <a:lnTo>
                                    <a:pt x="95" y="122"/>
                                  </a:lnTo>
                                  <a:lnTo>
                                    <a:pt x="73" y="62"/>
                                  </a:lnTo>
                                  <a:lnTo>
                                    <a:pt x="101" y="62"/>
                                  </a:lnTo>
                                  <a:lnTo>
                                    <a:pt x="107" y="69"/>
                                  </a:lnTo>
                                  <a:lnTo>
                                    <a:pt x="112" y="80"/>
                                  </a:lnTo>
                                  <a:lnTo>
                                    <a:pt x="115" y="93"/>
                                  </a:lnTo>
                                  <a:lnTo>
                                    <a:pt x="116" y="107"/>
                                  </a:lnTo>
                                  <a:lnTo>
                                    <a:pt x="115" y="122"/>
                                  </a:lnTo>
                                  <a:lnTo>
                                    <a:pt x="113" y="135"/>
                                  </a:lnTo>
                                  <a:lnTo>
                                    <a:pt x="109"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0" name="Freeform 1067"/>
                          <wps:cNvSpPr>
                            <a:spLocks/>
                          </wps:cNvSpPr>
                          <wps:spPr bwMode="auto">
                            <a:xfrm>
                              <a:off x="185" y="0"/>
                              <a:ext cx="511" cy="178"/>
                            </a:xfrm>
                            <a:custGeom>
                              <a:avLst/>
                              <a:gdLst>
                                <a:gd name="T0" fmla="+- 0 285 185"/>
                                <a:gd name="T1" fmla="*/ T0 w 511"/>
                                <a:gd name="T2" fmla="*/ 159 h 178"/>
                                <a:gd name="T3" fmla="+- 0 257 185"/>
                                <a:gd name="T4" fmla="*/ T3 w 511"/>
                                <a:gd name="T5" fmla="*/ 159 h 178"/>
                                <a:gd name="T6" fmla="+- 0 266 185"/>
                                <a:gd name="T7" fmla="*/ T6 w 511"/>
                                <a:gd name="T8" fmla="*/ 154 h 178"/>
                                <a:gd name="T9" fmla="+- 0 271 185"/>
                                <a:gd name="T10" fmla="*/ T9 w 511"/>
                                <a:gd name="T11" fmla="*/ 143 h 178"/>
                                <a:gd name="T12" fmla="+- 0 272 185"/>
                                <a:gd name="T13" fmla="*/ T12 w 511"/>
                                <a:gd name="T14" fmla="*/ 143 h 178"/>
                                <a:gd name="T15" fmla="+- 0 294 185"/>
                                <a:gd name="T16" fmla="*/ T15 w 511"/>
                                <a:gd name="T17" fmla="*/ 143 h 178"/>
                                <a:gd name="T18" fmla="+- 0 293 185"/>
                                <a:gd name="T19" fmla="*/ T18 w 511"/>
                                <a:gd name="T20" fmla="*/ 147 h 178"/>
                                <a:gd name="T21" fmla="+- 0 287 185"/>
                                <a:gd name="T22" fmla="*/ T21 w 511"/>
                                <a:gd name="T23" fmla="*/ 157 h 178"/>
                                <a:gd name="T24" fmla="+- 0 285 185"/>
                                <a:gd name="T25" fmla="*/ T24 w 511"/>
                                <a:gd name="T26" fmla="*/ 159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511" h="178">
                                  <a:moveTo>
                                    <a:pt x="100" y="159"/>
                                  </a:moveTo>
                                  <a:lnTo>
                                    <a:pt x="72" y="159"/>
                                  </a:lnTo>
                                  <a:lnTo>
                                    <a:pt x="81" y="154"/>
                                  </a:lnTo>
                                  <a:lnTo>
                                    <a:pt x="86" y="143"/>
                                  </a:lnTo>
                                  <a:lnTo>
                                    <a:pt x="87" y="143"/>
                                  </a:lnTo>
                                  <a:lnTo>
                                    <a:pt x="109" y="143"/>
                                  </a:lnTo>
                                  <a:lnTo>
                                    <a:pt x="108" y="147"/>
                                  </a:lnTo>
                                  <a:lnTo>
                                    <a:pt x="102" y="157"/>
                                  </a:lnTo>
                                  <a:lnTo>
                                    <a:pt x="10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1" name="Freeform 1068"/>
                          <wps:cNvSpPr>
                            <a:spLocks/>
                          </wps:cNvSpPr>
                          <wps:spPr bwMode="auto">
                            <a:xfrm>
                              <a:off x="185" y="0"/>
                              <a:ext cx="511" cy="178"/>
                            </a:xfrm>
                            <a:custGeom>
                              <a:avLst/>
                              <a:gdLst>
                                <a:gd name="T0" fmla="+- 0 353 185"/>
                                <a:gd name="T1" fmla="*/ T0 w 511"/>
                                <a:gd name="T2" fmla="*/ 175 h 178"/>
                                <a:gd name="T3" fmla="+- 0 340 185"/>
                                <a:gd name="T4" fmla="*/ T3 w 511"/>
                                <a:gd name="T5" fmla="*/ 175 h 178"/>
                                <a:gd name="T6" fmla="+- 0 333 185"/>
                                <a:gd name="T7" fmla="*/ T6 w 511"/>
                                <a:gd name="T8" fmla="*/ 172 h 178"/>
                                <a:gd name="T9" fmla="+- 0 326 185"/>
                                <a:gd name="T10" fmla="*/ T9 w 511"/>
                                <a:gd name="T11" fmla="*/ 162 h 178"/>
                                <a:gd name="T12" fmla="+- 0 324 185"/>
                                <a:gd name="T13" fmla="*/ T12 w 511"/>
                                <a:gd name="T14" fmla="*/ 156 h 178"/>
                                <a:gd name="T15" fmla="+- 0 324 185"/>
                                <a:gd name="T16" fmla="*/ T15 w 511"/>
                                <a:gd name="T17" fmla="*/ 65 h 178"/>
                                <a:gd name="T18" fmla="+- 0 307 185"/>
                                <a:gd name="T19" fmla="*/ T18 w 511"/>
                                <a:gd name="T20" fmla="*/ 65 h 178"/>
                                <a:gd name="T21" fmla="+- 0 307 185"/>
                                <a:gd name="T22" fmla="*/ T21 w 511"/>
                                <a:gd name="T23" fmla="*/ 47 h 178"/>
                                <a:gd name="T24" fmla="+- 0 324 185"/>
                                <a:gd name="T25" fmla="*/ T24 w 511"/>
                                <a:gd name="T26" fmla="*/ 47 h 178"/>
                                <a:gd name="T27" fmla="+- 0 324 185"/>
                                <a:gd name="T28" fmla="*/ T27 w 511"/>
                                <a:gd name="T29" fmla="*/ 12 h 178"/>
                                <a:gd name="T30" fmla="+- 0 346 185"/>
                                <a:gd name="T31" fmla="*/ T30 w 511"/>
                                <a:gd name="T32" fmla="*/ 12 h 178"/>
                                <a:gd name="T33" fmla="+- 0 346 185"/>
                                <a:gd name="T34" fmla="*/ T33 w 511"/>
                                <a:gd name="T35" fmla="*/ 47 h 178"/>
                                <a:gd name="T36" fmla="+- 0 365 185"/>
                                <a:gd name="T37" fmla="*/ T36 w 511"/>
                                <a:gd name="T38" fmla="*/ 47 h 178"/>
                                <a:gd name="T39" fmla="+- 0 365 185"/>
                                <a:gd name="T40" fmla="*/ T39 w 511"/>
                                <a:gd name="T41" fmla="*/ 65 h 178"/>
                                <a:gd name="T42" fmla="+- 0 346 185"/>
                                <a:gd name="T43" fmla="*/ T42 w 511"/>
                                <a:gd name="T44" fmla="*/ 65 h 178"/>
                                <a:gd name="T45" fmla="+- 0 346 185"/>
                                <a:gd name="T46" fmla="*/ T45 w 511"/>
                                <a:gd name="T47" fmla="*/ 151 h 178"/>
                                <a:gd name="T48" fmla="+- 0 347 185"/>
                                <a:gd name="T49" fmla="*/ T48 w 511"/>
                                <a:gd name="T50" fmla="*/ 154 h 178"/>
                                <a:gd name="T51" fmla="+- 0 350 185"/>
                                <a:gd name="T52" fmla="*/ T51 w 511"/>
                                <a:gd name="T53" fmla="*/ 155 h 178"/>
                                <a:gd name="T54" fmla="+- 0 352 185"/>
                                <a:gd name="T55" fmla="*/ T54 w 511"/>
                                <a:gd name="T56" fmla="*/ 156 h 178"/>
                                <a:gd name="T57" fmla="+- 0 354 185"/>
                                <a:gd name="T58" fmla="*/ T57 w 511"/>
                                <a:gd name="T59" fmla="*/ 156 h 178"/>
                                <a:gd name="T60" fmla="+- 0 366 185"/>
                                <a:gd name="T61" fmla="*/ T60 w 511"/>
                                <a:gd name="T62" fmla="*/ 156 h 178"/>
                                <a:gd name="T63" fmla="+- 0 366 185"/>
                                <a:gd name="T64" fmla="*/ T63 w 511"/>
                                <a:gd name="T65" fmla="*/ 173 h 178"/>
                                <a:gd name="T66" fmla="+- 0 363 185"/>
                                <a:gd name="T67" fmla="*/ T66 w 511"/>
                                <a:gd name="T68" fmla="*/ 174 h 178"/>
                                <a:gd name="T69" fmla="+- 0 361 185"/>
                                <a:gd name="T70" fmla="*/ T69 w 511"/>
                                <a:gd name="T71" fmla="*/ 174 h 178"/>
                                <a:gd name="T72" fmla="+- 0 353 185"/>
                                <a:gd name="T73" fmla="*/ T72 w 511"/>
                                <a:gd name="T74" fmla="*/ 175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11" h="178">
                                  <a:moveTo>
                                    <a:pt x="168" y="175"/>
                                  </a:moveTo>
                                  <a:lnTo>
                                    <a:pt x="155" y="175"/>
                                  </a:lnTo>
                                  <a:lnTo>
                                    <a:pt x="148" y="172"/>
                                  </a:lnTo>
                                  <a:lnTo>
                                    <a:pt x="141" y="162"/>
                                  </a:lnTo>
                                  <a:lnTo>
                                    <a:pt x="139" y="156"/>
                                  </a:lnTo>
                                  <a:lnTo>
                                    <a:pt x="139" y="65"/>
                                  </a:lnTo>
                                  <a:lnTo>
                                    <a:pt x="122" y="65"/>
                                  </a:lnTo>
                                  <a:lnTo>
                                    <a:pt x="122" y="47"/>
                                  </a:lnTo>
                                  <a:lnTo>
                                    <a:pt x="139" y="47"/>
                                  </a:lnTo>
                                  <a:lnTo>
                                    <a:pt x="139" y="12"/>
                                  </a:lnTo>
                                  <a:lnTo>
                                    <a:pt x="161" y="12"/>
                                  </a:lnTo>
                                  <a:lnTo>
                                    <a:pt x="161" y="47"/>
                                  </a:lnTo>
                                  <a:lnTo>
                                    <a:pt x="180" y="47"/>
                                  </a:lnTo>
                                  <a:lnTo>
                                    <a:pt x="180" y="65"/>
                                  </a:lnTo>
                                  <a:lnTo>
                                    <a:pt x="161" y="65"/>
                                  </a:lnTo>
                                  <a:lnTo>
                                    <a:pt x="161" y="151"/>
                                  </a:lnTo>
                                  <a:lnTo>
                                    <a:pt x="162" y="154"/>
                                  </a:lnTo>
                                  <a:lnTo>
                                    <a:pt x="165" y="155"/>
                                  </a:lnTo>
                                  <a:lnTo>
                                    <a:pt x="167" y="156"/>
                                  </a:lnTo>
                                  <a:lnTo>
                                    <a:pt x="169" y="156"/>
                                  </a:lnTo>
                                  <a:lnTo>
                                    <a:pt x="181" y="156"/>
                                  </a:lnTo>
                                  <a:lnTo>
                                    <a:pt x="181" y="173"/>
                                  </a:lnTo>
                                  <a:lnTo>
                                    <a:pt x="178" y="174"/>
                                  </a:lnTo>
                                  <a:lnTo>
                                    <a:pt x="176" y="174"/>
                                  </a:lnTo>
                                  <a:lnTo>
                                    <a:pt x="168"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2" name="Freeform 1069"/>
                          <wps:cNvSpPr>
                            <a:spLocks/>
                          </wps:cNvSpPr>
                          <wps:spPr bwMode="auto">
                            <a:xfrm>
                              <a:off x="185" y="0"/>
                              <a:ext cx="511" cy="178"/>
                            </a:xfrm>
                            <a:custGeom>
                              <a:avLst/>
                              <a:gdLst>
                                <a:gd name="T0" fmla="+- 0 366 185"/>
                                <a:gd name="T1" fmla="*/ T0 w 511"/>
                                <a:gd name="T2" fmla="*/ 156 h 178"/>
                                <a:gd name="T3" fmla="+- 0 364 185"/>
                                <a:gd name="T4" fmla="*/ T3 w 511"/>
                                <a:gd name="T5" fmla="*/ 156 h 178"/>
                                <a:gd name="T6" fmla="+- 0 366 185"/>
                                <a:gd name="T7" fmla="*/ T6 w 511"/>
                                <a:gd name="T8" fmla="*/ 156 h 178"/>
                                <a:gd name="T9" fmla="+- 0 366 185"/>
                                <a:gd name="T10" fmla="*/ T9 w 511"/>
                                <a:gd name="T11" fmla="*/ 156 h 178"/>
                              </a:gdLst>
                              <a:ahLst/>
                              <a:cxnLst>
                                <a:cxn ang="0">
                                  <a:pos x="T1" y="T2"/>
                                </a:cxn>
                                <a:cxn ang="0">
                                  <a:pos x="T4" y="T5"/>
                                </a:cxn>
                                <a:cxn ang="0">
                                  <a:pos x="T7" y="T8"/>
                                </a:cxn>
                                <a:cxn ang="0">
                                  <a:pos x="T10" y="T11"/>
                                </a:cxn>
                              </a:cxnLst>
                              <a:rect l="0" t="0" r="r" b="b"/>
                              <a:pathLst>
                                <a:path w="511" h="178">
                                  <a:moveTo>
                                    <a:pt x="181" y="156"/>
                                  </a:moveTo>
                                  <a:lnTo>
                                    <a:pt x="179" y="156"/>
                                  </a:lnTo>
                                  <a:lnTo>
                                    <a:pt x="181"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3" name="Freeform 1070"/>
                          <wps:cNvSpPr>
                            <a:spLocks/>
                          </wps:cNvSpPr>
                          <wps:spPr bwMode="auto">
                            <a:xfrm>
                              <a:off x="185" y="0"/>
                              <a:ext cx="511" cy="178"/>
                            </a:xfrm>
                            <a:custGeom>
                              <a:avLst/>
                              <a:gdLst>
                                <a:gd name="T0" fmla="+- 0 401 185"/>
                                <a:gd name="T1" fmla="*/ T0 w 511"/>
                                <a:gd name="T2" fmla="*/ 173 h 178"/>
                                <a:gd name="T3" fmla="+- 0 380 185"/>
                                <a:gd name="T4" fmla="*/ T3 w 511"/>
                                <a:gd name="T5" fmla="*/ 173 h 178"/>
                                <a:gd name="T6" fmla="+- 0 380 185"/>
                                <a:gd name="T7" fmla="*/ T6 w 511"/>
                                <a:gd name="T8" fmla="*/ 0 h 178"/>
                                <a:gd name="T9" fmla="+- 0 401 185"/>
                                <a:gd name="T10" fmla="*/ T9 w 511"/>
                                <a:gd name="T11" fmla="*/ 0 h 178"/>
                                <a:gd name="T12" fmla="+- 0 401 185"/>
                                <a:gd name="T13" fmla="*/ T12 w 511"/>
                                <a:gd name="T14" fmla="*/ 64 h 178"/>
                                <a:gd name="T15" fmla="+- 0 423 185"/>
                                <a:gd name="T16" fmla="*/ T15 w 511"/>
                                <a:gd name="T17" fmla="*/ 64 h 178"/>
                                <a:gd name="T18" fmla="+- 0 419 185"/>
                                <a:gd name="T19" fmla="*/ T18 w 511"/>
                                <a:gd name="T20" fmla="*/ 66 h 178"/>
                                <a:gd name="T21" fmla="+- 0 404 185"/>
                                <a:gd name="T22" fmla="*/ T21 w 511"/>
                                <a:gd name="T23" fmla="*/ 78 h 178"/>
                                <a:gd name="T24" fmla="+- 0 401 185"/>
                                <a:gd name="T25" fmla="*/ T24 w 511"/>
                                <a:gd name="T26" fmla="*/ 89 h 178"/>
                                <a:gd name="T27" fmla="+- 0 401 185"/>
                                <a:gd name="T28" fmla="*/ T27 w 511"/>
                                <a:gd name="T29" fmla="*/ 173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11" h="178">
                                  <a:moveTo>
                                    <a:pt x="216" y="173"/>
                                  </a:moveTo>
                                  <a:lnTo>
                                    <a:pt x="195" y="173"/>
                                  </a:lnTo>
                                  <a:lnTo>
                                    <a:pt x="195" y="0"/>
                                  </a:lnTo>
                                  <a:lnTo>
                                    <a:pt x="216" y="0"/>
                                  </a:lnTo>
                                  <a:lnTo>
                                    <a:pt x="216" y="64"/>
                                  </a:lnTo>
                                  <a:lnTo>
                                    <a:pt x="238" y="64"/>
                                  </a:lnTo>
                                  <a:lnTo>
                                    <a:pt x="234" y="66"/>
                                  </a:lnTo>
                                  <a:lnTo>
                                    <a:pt x="219" y="78"/>
                                  </a:lnTo>
                                  <a:lnTo>
                                    <a:pt x="216" y="89"/>
                                  </a:lnTo>
                                  <a:lnTo>
                                    <a:pt x="216"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4" name="Freeform 1071"/>
                          <wps:cNvSpPr>
                            <a:spLocks/>
                          </wps:cNvSpPr>
                          <wps:spPr bwMode="auto">
                            <a:xfrm>
                              <a:off x="185" y="0"/>
                              <a:ext cx="511" cy="178"/>
                            </a:xfrm>
                            <a:custGeom>
                              <a:avLst/>
                              <a:gdLst>
                                <a:gd name="T0" fmla="+- 0 423 185"/>
                                <a:gd name="T1" fmla="*/ T0 w 511"/>
                                <a:gd name="T2" fmla="*/ 64 h 178"/>
                                <a:gd name="T3" fmla="+- 0 401 185"/>
                                <a:gd name="T4" fmla="*/ T3 w 511"/>
                                <a:gd name="T5" fmla="*/ 64 h 178"/>
                                <a:gd name="T6" fmla="+- 0 406 185"/>
                                <a:gd name="T7" fmla="*/ T6 w 511"/>
                                <a:gd name="T8" fmla="*/ 58 h 178"/>
                                <a:gd name="T9" fmla="+- 0 411 185"/>
                                <a:gd name="T10" fmla="*/ T9 w 511"/>
                                <a:gd name="T11" fmla="*/ 54 h 178"/>
                                <a:gd name="T12" fmla="+- 0 415 185"/>
                                <a:gd name="T13" fmla="*/ T12 w 511"/>
                                <a:gd name="T14" fmla="*/ 51 h 178"/>
                                <a:gd name="T15" fmla="+- 0 421 185"/>
                                <a:gd name="T16" fmla="*/ T15 w 511"/>
                                <a:gd name="T17" fmla="*/ 46 h 178"/>
                                <a:gd name="T18" fmla="+- 0 430 185"/>
                                <a:gd name="T19" fmla="*/ T18 w 511"/>
                                <a:gd name="T20" fmla="*/ 44 h 178"/>
                                <a:gd name="T21" fmla="+- 0 440 185"/>
                                <a:gd name="T22" fmla="*/ T21 w 511"/>
                                <a:gd name="T23" fmla="*/ 44 h 178"/>
                                <a:gd name="T24" fmla="+- 0 452 185"/>
                                <a:gd name="T25" fmla="*/ T24 w 511"/>
                                <a:gd name="T26" fmla="*/ 45 h 178"/>
                                <a:gd name="T27" fmla="+- 0 463 185"/>
                                <a:gd name="T28" fmla="*/ T27 w 511"/>
                                <a:gd name="T29" fmla="*/ 49 h 178"/>
                                <a:gd name="T30" fmla="+- 0 471 185"/>
                                <a:gd name="T31" fmla="*/ T30 w 511"/>
                                <a:gd name="T32" fmla="*/ 55 h 178"/>
                                <a:gd name="T33" fmla="+- 0 477 185"/>
                                <a:gd name="T34" fmla="*/ T33 w 511"/>
                                <a:gd name="T35" fmla="*/ 63 h 178"/>
                                <a:gd name="T36" fmla="+- 0 427 185"/>
                                <a:gd name="T37" fmla="*/ T36 w 511"/>
                                <a:gd name="T38" fmla="*/ 63 h 178"/>
                                <a:gd name="T39" fmla="+- 0 423 185"/>
                                <a:gd name="T40" fmla="*/ T39 w 511"/>
                                <a:gd name="T41" fmla="*/ 64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511" h="178">
                                  <a:moveTo>
                                    <a:pt x="238" y="64"/>
                                  </a:moveTo>
                                  <a:lnTo>
                                    <a:pt x="216" y="64"/>
                                  </a:lnTo>
                                  <a:lnTo>
                                    <a:pt x="221" y="58"/>
                                  </a:lnTo>
                                  <a:lnTo>
                                    <a:pt x="226" y="54"/>
                                  </a:lnTo>
                                  <a:lnTo>
                                    <a:pt x="230" y="51"/>
                                  </a:lnTo>
                                  <a:lnTo>
                                    <a:pt x="236" y="46"/>
                                  </a:lnTo>
                                  <a:lnTo>
                                    <a:pt x="245" y="44"/>
                                  </a:lnTo>
                                  <a:lnTo>
                                    <a:pt x="255" y="44"/>
                                  </a:lnTo>
                                  <a:lnTo>
                                    <a:pt x="267" y="45"/>
                                  </a:lnTo>
                                  <a:lnTo>
                                    <a:pt x="278" y="49"/>
                                  </a:lnTo>
                                  <a:lnTo>
                                    <a:pt x="286" y="55"/>
                                  </a:lnTo>
                                  <a:lnTo>
                                    <a:pt x="292" y="63"/>
                                  </a:lnTo>
                                  <a:lnTo>
                                    <a:pt x="242" y="63"/>
                                  </a:lnTo>
                                  <a:lnTo>
                                    <a:pt x="23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5" name="Freeform 1072"/>
                          <wps:cNvSpPr>
                            <a:spLocks/>
                          </wps:cNvSpPr>
                          <wps:spPr bwMode="auto">
                            <a:xfrm>
                              <a:off x="185" y="0"/>
                              <a:ext cx="511" cy="178"/>
                            </a:xfrm>
                            <a:custGeom>
                              <a:avLst/>
                              <a:gdLst>
                                <a:gd name="T0" fmla="+- 0 482 185"/>
                                <a:gd name="T1" fmla="*/ T0 w 511"/>
                                <a:gd name="T2" fmla="*/ 173 h 178"/>
                                <a:gd name="T3" fmla="+- 0 461 185"/>
                                <a:gd name="T4" fmla="*/ T3 w 511"/>
                                <a:gd name="T5" fmla="*/ 173 h 178"/>
                                <a:gd name="T6" fmla="+- 0 461 185"/>
                                <a:gd name="T7" fmla="*/ T6 w 511"/>
                                <a:gd name="T8" fmla="*/ 84 h 178"/>
                                <a:gd name="T9" fmla="+- 0 459 185"/>
                                <a:gd name="T10" fmla="*/ T9 w 511"/>
                                <a:gd name="T11" fmla="*/ 78 h 178"/>
                                <a:gd name="T12" fmla="+- 0 457 185"/>
                                <a:gd name="T13" fmla="*/ T12 w 511"/>
                                <a:gd name="T14" fmla="*/ 73 h 178"/>
                                <a:gd name="T15" fmla="+- 0 453 185"/>
                                <a:gd name="T16" fmla="*/ T15 w 511"/>
                                <a:gd name="T17" fmla="*/ 66 h 178"/>
                                <a:gd name="T18" fmla="+- 0 446 185"/>
                                <a:gd name="T19" fmla="*/ T18 w 511"/>
                                <a:gd name="T20" fmla="*/ 63 h 178"/>
                                <a:gd name="T21" fmla="+- 0 477 185"/>
                                <a:gd name="T22" fmla="*/ T21 w 511"/>
                                <a:gd name="T23" fmla="*/ 63 h 178"/>
                                <a:gd name="T24" fmla="+- 0 477 185"/>
                                <a:gd name="T25" fmla="*/ T24 w 511"/>
                                <a:gd name="T26" fmla="*/ 63 h 178"/>
                                <a:gd name="T27" fmla="+- 0 480 185"/>
                                <a:gd name="T28" fmla="*/ T27 w 511"/>
                                <a:gd name="T29" fmla="*/ 70 h 178"/>
                                <a:gd name="T30" fmla="+- 0 482 185"/>
                                <a:gd name="T31" fmla="*/ T30 w 511"/>
                                <a:gd name="T32" fmla="*/ 80 h 178"/>
                                <a:gd name="T33" fmla="+- 0 482 185"/>
                                <a:gd name="T34" fmla="*/ T33 w 511"/>
                                <a:gd name="T35" fmla="*/ 173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511" h="178">
                                  <a:moveTo>
                                    <a:pt x="297" y="173"/>
                                  </a:moveTo>
                                  <a:lnTo>
                                    <a:pt x="276" y="173"/>
                                  </a:lnTo>
                                  <a:lnTo>
                                    <a:pt x="276" y="84"/>
                                  </a:lnTo>
                                  <a:lnTo>
                                    <a:pt x="274" y="78"/>
                                  </a:lnTo>
                                  <a:lnTo>
                                    <a:pt x="272" y="73"/>
                                  </a:lnTo>
                                  <a:lnTo>
                                    <a:pt x="268" y="66"/>
                                  </a:lnTo>
                                  <a:lnTo>
                                    <a:pt x="261" y="63"/>
                                  </a:lnTo>
                                  <a:lnTo>
                                    <a:pt x="292" y="63"/>
                                  </a:lnTo>
                                  <a:lnTo>
                                    <a:pt x="295" y="70"/>
                                  </a:lnTo>
                                  <a:lnTo>
                                    <a:pt x="297" y="80"/>
                                  </a:lnTo>
                                  <a:lnTo>
                                    <a:pt x="297"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6" name="Freeform 1073"/>
                          <wps:cNvSpPr>
                            <a:spLocks/>
                          </wps:cNvSpPr>
                          <wps:spPr bwMode="auto">
                            <a:xfrm>
                              <a:off x="185" y="0"/>
                              <a:ext cx="511" cy="178"/>
                            </a:xfrm>
                            <a:custGeom>
                              <a:avLst/>
                              <a:gdLst>
                                <a:gd name="T0" fmla="+- 0 563 185"/>
                                <a:gd name="T1" fmla="*/ T0 w 511"/>
                                <a:gd name="T2" fmla="*/ 177 h 178"/>
                                <a:gd name="T3" fmla="+- 0 556 185"/>
                                <a:gd name="T4" fmla="*/ T3 w 511"/>
                                <a:gd name="T5" fmla="*/ 177 h 178"/>
                                <a:gd name="T6" fmla="+- 0 545 185"/>
                                <a:gd name="T7" fmla="*/ T6 w 511"/>
                                <a:gd name="T8" fmla="*/ 176 h 178"/>
                                <a:gd name="T9" fmla="+- 0 501 185"/>
                                <a:gd name="T10" fmla="*/ T9 w 511"/>
                                <a:gd name="T11" fmla="*/ 127 h 178"/>
                                <a:gd name="T12" fmla="+- 0 500 185"/>
                                <a:gd name="T13" fmla="*/ T12 w 511"/>
                                <a:gd name="T14" fmla="*/ 112 h 178"/>
                                <a:gd name="T15" fmla="+- 0 501 185"/>
                                <a:gd name="T16" fmla="*/ T15 w 511"/>
                                <a:gd name="T17" fmla="*/ 98 h 178"/>
                                <a:gd name="T18" fmla="+- 0 547 185"/>
                                <a:gd name="T19" fmla="*/ T18 w 511"/>
                                <a:gd name="T20" fmla="*/ 46 h 178"/>
                                <a:gd name="T21" fmla="+- 0 560 185"/>
                                <a:gd name="T22" fmla="*/ T21 w 511"/>
                                <a:gd name="T23" fmla="*/ 45 h 178"/>
                                <a:gd name="T24" fmla="+- 0 569 185"/>
                                <a:gd name="T25" fmla="*/ T24 w 511"/>
                                <a:gd name="T26" fmla="*/ 45 h 178"/>
                                <a:gd name="T27" fmla="+- 0 577 185"/>
                                <a:gd name="T28" fmla="*/ T27 w 511"/>
                                <a:gd name="T29" fmla="*/ 47 h 178"/>
                                <a:gd name="T30" fmla="+- 0 585 185"/>
                                <a:gd name="T31" fmla="*/ T30 w 511"/>
                                <a:gd name="T32" fmla="*/ 51 h 178"/>
                                <a:gd name="T33" fmla="+- 0 585 185"/>
                                <a:gd name="T34" fmla="*/ T33 w 511"/>
                                <a:gd name="T35" fmla="*/ 51 h 178"/>
                                <a:gd name="T36" fmla="+- 0 593 185"/>
                                <a:gd name="T37" fmla="*/ T36 w 511"/>
                                <a:gd name="T38" fmla="*/ 55 h 178"/>
                                <a:gd name="T39" fmla="+- 0 600 185"/>
                                <a:gd name="T40" fmla="*/ T39 w 511"/>
                                <a:gd name="T41" fmla="*/ 60 h 178"/>
                                <a:gd name="T42" fmla="+- 0 602 185"/>
                                <a:gd name="T43" fmla="*/ T42 w 511"/>
                                <a:gd name="T44" fmla="*/ 63 h 178"/>
                                <a:gd name="T45" fmla="+- 0 549 185"/>
                                <a:gd name="T46" fmla="*/ T45 w 511"/>
                                <a:gd name="T47" fmla="*/ 63 h 178"/>
                                <a:gd name="T48" fmla="+- 0 541 185"/>
                                <a:gd name="T49" fmla="*/ T48 w 511"/>
                                <a:gd name="T50" fmla="*/ 67 h 178"/>
                                <a:gd name="T51" fmla="+- 0 528 185"/>
                                <a:gd name="T52" fmla="*/ T51 w 511"/>
                                <a:gd name="T53" fmla="*/ 81 h 178"/>
                                <a:gd name="T54" fmla="+- 0 525 185"/>
                                <a:gd name="T55" fmla="*/ T54 w 511"/>
                                <a:gd name="T56" fmla="*/ 90 h 178"/>
                                <a:gd name="T57" fmla="+- 0 524 185"/>
                                <a:gd name="T58" fmla="*/ T57 w 511"/>
                                <a:gd name="T59" fmla="*/ 101 h 178"/>
                                <a:gd name="T60" fmla="+- 0 614 185"/>
                                <a:gd name="T61" fmla="*/ T60 w 511"/>
                                <a:gd name="T62" fmla="*/ 101 h 178"/>
                                <a:gd name="T63" fmla="+- 0 615 185"/>
                                <a:gd name="T64" fmla="*/ T63 w 511"/>
                                <a:gd name="T65" fmla="*/ 104 h 178"/>
                                <a:gd name="T66" fmla="+- 0 615 185"/>
                                <a:gd name="T67" fmla="*/ T66 w 511"/>
                                <a:gd name="T68" fmla="*/ 117 h 178"/>
                                <a:gd name="T69" fmla="+- 0 523 185"/>
                                <a:gd name="T70" fmla="*/ T69 w 511"/>
                                <a:gd name="T71" fmla="*/ 117 h 178"/>
                                <a:gd name="T72" fmla="+- 0 523 185"/>
                                <a:gd name="T73" fmla="*/ T72 w 511"/>
                                <a:gd name="T74" fmla="*/ 129 h 178"/>
                                <a:gd name="T75" fmla="+- 0 526 185"/>
                                <a:gd name="T76" fmla="*/ T75 w 511"/>
                                <a:gd name="T77" fmla="*/ 140 h 178"/>
                                <a:gd name="T78" fmla="+- 0 537 185"/>
                                <a:gd name="T79" fmla="*/ T78 w 511"/>
                                <a:gd name="T80" fmla="*/ 155 h 178"/>
                                <a:gd name="T81" fmla="+- 0 546 185"/>
                                <a:gd name="T82" fmla="*/ T81 w 511"/>
                                <a:gd name="T83" fmla="*/ 159 h 178"/>
                                <a:gd name="T84" fmla="+- 0 601 185"/>
                                <a:gd name="T85" fmla="*/ T84 w 511"/>
                                <a:gd name="T86" fmla="*/ 159 h 178"/>
                                <a:gd name="T87" fmla="+- 0 597 185"/>
                                <a:gd name="T88" fmla="*/ T87 w 511"/>
                                <a:gd name="T89" fmla="*/ 162 h 178"/>
                                <a:gd name="T90" fmla="+- 0 591 185"/>
                                <a:gd name="T91" fmla="*/ T90 w 511"/>
                                <a:gd name="T92" fmla="*/ 169 h 178"/>
                                <a:gd name="T93" fmla="+- 0 583 185"/>
                                <a:gd name="T94" fmla="*/ T93 w 511"/>
                                <a:gd name="T95" fmla="*/ 173 h 178"/>
                                <a:gd name="T96" fmla="+- 0 568 185"/>
                                <a:gd name="T97" fmla="*/ T96 w 511"/>
                                <a:gd name="T98" fmla="*/ 176 h 178"/>
                                <a:gd name="T99" fmla="+- 0 563 185"/>
                                <a:gd name="T100" fmla="*/ T99 w 511"/>
                                <a:gd name="T101" fmla="*/ 177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511" h="178">
                                  <a:moveTo>
                                    <a:pt x="378" y="177"/>
                                  </a:moveTo>
                                  <a:lnTo>
                                    <a:pt x="371" y="177"/>
                                  </a:lnTo>
                                  <a:lnTo>
                                    <a:pt x="360" y="176"/>
                                  </a:lnTo>
                                  <a:lnTo>
                                    <a:pt x="316" y="127"/>
                                  </a:lnTo>
                                  <a:lnTo>
                                    <a:pt x="315" y="112"/>
                                  </a:lnTo>
                                  <a:lnTo>
                                    <a:pt x="316" y="98"/>
                                  </a:lnTo>
                                  <a:lnTo>
                                    <a:pt x="362" y="46"/>
                                  </a:lnTo>
                                  <a:lnTo>
                                    <a:pt x="375" y="45"/>
                                  </a:lnTo>
                                  <a:lnTo>
                                    <a:pt x="384" y="45"/>
                                  </a:lnTo>
                                  <a:lnTo>
                                    <a:pt x="392" y="47"/>
                                  </a:lnTo>
                                  <a:lnTo>
                                    <a:pt x="400" y="51"/>
                                  </a:lnTo>
                                  <a:lnTo>
                                    <a:pt x="408" y="55"/>
                                  </a:lnTo>
                                  <a:lnTo>
                                    <a:pt x="415" y="60"/>
                                  </a:lnTo>
                                  <a:lnTo>
                                    <a:pt x="417" y="63"/>
                                  </a:lnTo>
                                  <a:lnTo>
                                    <a:pt x="364" y="63"/>
                                  </a:lnTo>
                                  <a:lnTo>
                                    <a:pt x="356" y="67"/>
                                  </a:lnTo>
                                  <a:lnTo>
                                    <a:pt x="343" y="81"/>
                                  </a:lnTo>
                                  <a:lnTo>
                                    <a:pt x="340" y="90"/>
                                  </a:lnTo>
                                  <a:lnTo>
                                    <a:pt x="339" y="101"/>
                                  </a:lnTo>
                                  <a:lnTo>
                                    <a:pt x="429" y="101"/>
                                  </a:lnTo>
                                  <a:lnTo>
                                    <a:pt x="430" y="104"/>
                                  </a:lnTo>
                                  <a:lnTo>
                                    <a:pt x="430" y="117"/>
                                  </a:lnTo>
                                  <a:lnTo>
                                    <a:pt x="338" y="117"/>
                                  </a:lnTo>
                                  <a:lnTo>
                                    <a:pt x="338" y="129"/>
                                  </a:lnTo>
                                  <a:lnTo>
                                    <a:pt x="341" y="140"/>
                                  </a:lnTo>
                                  <a:lnTo>
                                    <a:pt x="352" y="155"/>
                                  </a:lnTo>
                                  <a:lnTo>
                                    <a:pt x="361" y="159"/>
                                  </a:lnTo>
                                  <a:lnTo>
                                    <a:pt x="416" y="159"/>
                                  </a:lnTo>
                                  <a:lnTo>
                                    <a:pt x="412" y="162"/>
                                  </a:lnTo>
                                  <a:lnTo>
                                    <a:pt x="406" y="169"/>
                                  </a:lnTo>
                                  <a:lnTo>
                                    <a:pt x="398" y="173"/>
                                  </a:lnTo>
                                  <a:lnTo>
                                    <a:pt x="383" y="176"/>
                                  </a:lnTo>
                                  <a:lnTo>
                                    <a:pt x="378"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7" name="Freeform 1074"/>
                          <wps:cNvSpPr>
                            <a:spLocks/>
                          </wps:cNvSpPr>
                          <wps:spPr bwMode="auto">
                            <a:xfrm>
                              <a:off x="185" y="0"/>
                              <a:ext cx="511" cy="178"/>
                            </a:xfrm>
                            <a:custGeom>
                              <a:avLst/>
                              <a:gdLst>
                                <a:gd name="T0" fmla="+- 0 586 185"/>
                                <a:gd name="T1" fmla="*/ T0 w 511"/>
                                <a:gd name="T2" fmla="*/ 51 h 178"/>
                                <a:gd name="T3" fmla="+- 0 585 185"/>
                                <a:gd name="T4" fmla="*/ T3 w 511"/>
                                <a:gd name="T5" fmla="*/ 51 h 178"/>
                                <a:gd name="T6" fmla="+- 0 585 185"/>
                                <a:gd name="T7" fmla="*/ T6 w 511"/>
                                <a:gd name="T8" fmla="*/ 51 h 178"/>
                                <a:gd name="T9" fmla="+- 0 586 185"/>
                                <a:gd name="T10" fmla="*/ T9 w 511"/>
                                <a:gd name="T11" fmla="*/ 51 h 178"/>
                              </a:gdLst>
                              <a:ahLst/>
                              <a:cxnLst>
                                <a:cxn ang="0">
                                  <a:pos x="T1" y="T2"/>
                                </a:cxn>
                                <a:cxn ang="0">
                                  <a:pos x="T4" y="T5"/>
                                </a:cxn>
                                <a:cxn ang="0">
                                  <a:pos x="T7" y="T8"/>
                                </a:cxn>
                                <a:cxn ang="0">
                                  <a:pos x="T10" y="T11"/>
                                </a:cxn>
                              </a:cxnLst>
                              <a:rect l="0" t="0" r="r" b="b"/>
                              <a:pathLst>
                                <a:path w="511" h="178">
                                  <a:moveTo>
                                    <a:pt x="401" y="51"/>
                                  </a:moveTo>
                                  <a:lnTo>
                                    <a:pt x="400" y="51"/>
                                  </a:lnTo>
                                  <a:lnTo>
                                    <a:pt x="401"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8" name="Freeform 1075"/>
                          <wps:cNvSpPr>
                            <a:spLocks/>
                          </wps:cNvSpPr>
                          <wps:spPr bwMode="auto">
                            <a:xfrm>
                              <a:off x="185" y="0"/>
                              <a:ext cx="511" cy="178"/>
                            </a:xfrm>
                            <a:custGeom>
                              <a:avLst/>
                              <a:gdLst>
                                <a:gd name="T0" fmla="+- 0 614 185"/>
                                <a:gd name="T1" fmla="*/ T0 w 511"/>
                                <a:gd name="T2" fmla="*/ 101 h 178"/>
                                <a:gd name="T3" fmla="+- 0 524 185"/>
                                <a:gd name="T4" fmla="*/ T3 w 511"/>
                                <a:gd name="T5" fmla="*/ 101 h 178"/>
                                <a:gd name="T6" fmla="+- 0 593 185"/>
                                <a:gd name="T7" fmla="*/ T6 w 511"/>
                                <a:gd name="T8" fmla="*/ 100 h 178"/>
                                <a:gd name="T9" fmla="+- 0 593 185"/>
                                <a:gd name="T10" fmla="*/ T9 w 511"/>
                                <a:gd name="T11" fmla="*/ 91 h 178"/>
                                <a:gd name="T12" fmla="+- 0 591 185"/>
                                <a:gd name="T13" fmla="*/ T12 w 511"/>
                                <a:gd name="T14" fmla="*/ 84 h 178"/>
                                <a:gd name="T15" fmla="+- 0 588 185"/>
                                <a:gd name="T16" fmla="*/ T15 w 511"/>
                                <a:gd name="T17" fmla="*/ 78 h 178"/>
                                <a:gd name="T18" fmla="+- 0 582 185"/>
                                <a:gd name="T19" fmla="*/ T18 w 511"/>
                                <a:gd name="T20" fmla="*/ 68 h 178"/>
                                <a:gd name="T21" fmla="+- 0 572 185"/>
                                <a:gd name="T22" fmla="*/ T21 w 511"/>
                                <a:gd name="T23" fmla="*/ 63 h 178"/>
                                <a:gd name="T24" fmla="+- 0 602 185"/>
                                <a:gd name="T25" fmla="*/ T24 w 511"/>
                                <a:gd name="T26" fmla="*/ 63 h 178"/>
                                <a:gd name="T27" fmla="+- 0 604 185"/>
                                <a:gd name="T28" fmla="*/ T27 w 511"/>
                                <a:gd name="T29" fmla="*/ 67 h 178"/>
                                <a:gd name="T30" fmla="+- 0 608 185"/>
                                <a:gd name="T31" fmla="*/ T30 w 511"/>
                                <a:gd name="T32" fmla="*/ 73 h 178"/>
                                <a:gd name="T33" fmla="+- 0 611 185"/>
                                <a:gd name="T34" fmla="*/ T33 w 511"/>
                                <a:gd name="T35" fmla="*/ 81 h 178"/>
                                <a:gd name="T36" fmla="+- 0 613 185"/>
                                <a:gd name="T37" fmla="*/ T36 w 511"/>
                                <a:gd name="T38" fmla="*/ 89 h 178"/>
                                <a:gd name="T39" fmla="+- 0 614 185"/>
                                <a:gd name="T40" fmla="*/ T39 w 511"/>
                                <a:gd name="T41" fmla="*/ 95 h 178"/>
                                <a:gd name="T42" fmla="+- 0 614 185"/>
                                <a:gd name="T43" fmla="*/ T42 w 511"/>
                                <a:gd name="T44" fmla="*/ 101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11" h="178">
                                  <a:moveTo>
                                    <a:pt x="429" y="101"/>
                                  </a:moveTo>
                                  <a:lnTo>
                                    <a:pt x="339" y="101"/>
                                  </a:lnTo>
                                  <a:lnTo>
                                    <a:pt x="408" y="100"/>
                                  </a:lnTo>
                                  <a:lnTo>
                                    <a:pt x="408" y="91"/>
                                  </a:lnTo>
                                  <a:lnTo>
                                    <a:pt x="406" y="84"/>
                                  </a:lnTo>
                                  <a:lnTo>
                                    <a:pt x="403" y="78"/>
                                  </a:lnTo>
                                  <a:lnTo>
                                    <a:pt x="397" y="68"/>
                                  </a:lnTo>
                                  <a:lnTo>
                                    <a:pt x="387" y="63"/>
                                  </a:lnTo>
                                  <a:lnTo>
                                    <a:pt x="417" y="63"/>
                                  </a:lnTo>
                                  <a:lnTo>
                                    <a:pt x="419" y="67"/>
                                  </a:lnTo>
                                  <a:lnTo>
                                    <a:pt x="423" y="73"/>
                                  </a:lnTo>
                                  <a:lnTo>
                                    <a:pt x="426" y="81"/>
                                  </a:lnTo>
                                  <a:lnTo>
                                    <a:pt x="428" y="89"/>
                                  </a:lnTo>
                                  <a:lnTo>
                                    <a:pt x="429" y="95"/>
                                  </a:lnTo>
                                  <a:lnTo>
                                    <a:pt x="429"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9" name="Freeform 1076"/>
                          <wps:cNvSpPr>
                            <a:spLocks/>
                          </wps:cNvSpPr>
                          <wps:spPr bwMode="auto">
                            <a:xfrm>
                              <a:off x="185" y="0"/>
                              <a:ext cx="511" cy="178"/>
                            </a:xfrm>
                            <a:custGeom>
                              <a:avLst/>
                              <a:gdLst>
                                <a:gd name="T0" fmla="+- 0 601 185"/>
                                <a:gd name="T1" fmla="*/ T0 w 511"/>
                                <a:gd name="T2" fmla="*/ 159 h 178"/>
                                <a:gd name="T3" fmla="+- 0 569 185"/>
                                <a:gd name="T4" fmla="*/ T3 w 511"/>
                                <a:gd name="T5" fmla="*/ 159 h 178"/>
                                <a:gd name="T6" fmla="+- 0 578 185"/>
                                <a:gd name="T7" fmla="*/ T6 w 511"/>
                                <a:gd name="T8" fmla="*/ 155 h 178"/>
                                <a:gd name="T9" fmla="+- 0 584 185"/>
                                <a:gd name="T10" fmla="*/ T9 w 511"/>
                                <a:gd name="T11" fmla="*/ 148 h 178"/>
                                <a:gd name="T12" fmla="+- 0 588 185"/>
                                <a:gd name="T13" fmla="*/ T12 w 511"/>
                                <a:gd name="T14" fmla="*/ 144 h 178"/>
                                <a:gd name="T15" fmla="+- 0 591 185"/>
                                <a:gd name="T16" fmla="*/ T15 w 511"/>
                                <a:gd name="T17" fmla="*/ 139 h 178"/>
                                <a:gd name="T18" fmla="+- 0 592 185"/>
                                <a:gd name="T19" fmla="*/ T18 w 511"/>
                                <a:gd name="T20" fmla="*/ 133 h 178"/>
                                <a:gd name="T21" fmla="+- 0 613 185"/>
                                <a:gd name="T22" fmla="*/ T21 w 511"/>
                                <a:gd name="T23" fmla="*/ 133 h 178"/>
                                <a:gd name="T24" fmla="+- 0 612 185"/>
                                <a:gd name="T25" fmla="*/ T24 w 511"/>
                                <a:gd name="T26" fmla="*/ 138 h 178"/>
                                <a:gd name="T27" fmla="+- 0 611 185"/>
                                <a:gd name="T28" fmla="*/ T27 w 511"/>
                                <a:gd name="T29" fmla="*/ 143 h 178"/>
                                <a:gd name="T30" fmla="+- 0 607 185"/>
                                <a:gd name="T31" fmla="*/ T30 w 511"/>
                                <a:gd name="T32" fmla="*/ 149 h 178"/>
                                <a:gd name="T33" fmla="+- 0 604 185"/>
                                <a:gd name="T34" fmla="*/ T33 w 511"/>
                                <a:gd name="T35" fmla="*/ 154 h 178"/>
                                <a:gd name="T36" fmla="+- 0 601 185"/>
                                <a:gd name="T37" fmla="*/ T36 w 511"/>
                                <a:gd name="T38" fmla="*/ 159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511" h="178">
                                  <a:moveTo>
                                    <a:pt x="416" y="159"/>
                                  </a:moveTo>
                                  <a:lnTo>
                                    <a:pt x="384" y="159"/>
                                  </a:lnTo>
                                  <a:lnTo>
                                    <a:pt x="393" y="155"/>
                                  </a:lnTo>
                                  <a:lnTo>
                                    <a:pt x="399" y="148"/>
                                  </a:lnTo>
                                  <a:lnTo>
                                    <a:pt x="403" y="144"/>
                                  </a:lnTo>
                                  <a:lnTo>
                                    <a:pt x="406" y="139"/>
                                  </a:lnTo>
                                  <a:lnTo>
                                    <a:pt x="407" y="133"/>
                                  </a:lnTo>
                                  <a:lnTo>
                                    <a:pt x="428" y="133"/>
                                  </a:lnTo>
                                  <a:lnTo>
                                    <a:pt x="427" y="138"/>
                                  </a:lnTo>
                                  <a:lnTo>
                                    <a:pt x="426" y="143"/>
                                  </a:lnTo>
                                  <a:lnTo>
                                    <a:pt x="422" y="149"/>
                                  </a:lnTo>
                                  <a:lnTo>
                                    <a:pt x="419" y="154"/>
                                  </a:lnTo>
                                  <a:lnTo>
                                    <a:pt x="416"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0" name="Freeform 1077"/>
                          <wps:cNvSpPr>
                            <a:spLocks/>
                          </wps:cNvSpPr>
                          <wps:spPr bwMode="auto">
                            <a:xfrm>
                              <a:off x="185" y="0"/>
                              <a:ext cx="511" cy="178"/>
                            </a:xfrm>
                            <a:custGeom>
                              <a:avLst/>
                              <a:gdLst>
                                <a:gd name="T0" fmla="+- 0 673 185"/>
                                <a:gd name="T1" fmla="*/ T0 w 511"/>
                                <a:gd name="T2" fmla="*/ 69 h 178"/>
                                <a:gd name="T3" fmla="+- 0 654 185"/>
                                <a:gd name="T4" fmla="*/ T3 w 511"/>
                                <a:gd name="T5" fmla="*/ 69 h 178"/>
                                <a:gd name="T6" fmla="+- 0 656 185"/>
                                <a:gd name="T7" fmla="*/ T6 w 511"/>
                                <a:gd name="T8" fmla="*/ 65 h 178"/>
                                <a:gd name="T9" fmla="+- 0 660 185"/>
                                <a:gd name="T10" fmla="*/ T9 w 511"/>
                                <a:gd name="T11" fmla="*/ 60 h 178"/>
                                <a:gd name="T12" fmla="+- 0 673 185"/>
                                <a:gd name="T13" fmla="*/ T12 w 511"/>
                                <a:gd name="T14" fmla="*/ 48 h 178"/>
                                <a:gd name="T15" fmla="+- 0 680 185"/>
                                <a:gd name="T16" fmla="*/ T15 w 511"/>
                                <a:gd name="T17" fmla="*/ 44 h 178"/>
                                <a:gd name="T18" fmla="+- 0 692 185"/>
                                <a:gd name="T19" fmla="*/ T18 w 511"/>
                                <a:gd name="T20" fmla="*/ 44 h 178"/>
                                <a:gd name="T21" fmla="+- 0 695 185"/>
                                <a:gd name="T22" fmla="*/ T21 w 511"/>
                                <a:gd name="T23" fmla="*/ 45 h 178"/>
                                <a:gd name="T24" fmla="+- 0 695 185"/>
                                <a:gd name="T25" fmla="*/ T24 w 511"/>
                                <a:gd name="T26" fmla="*/ 67 h 178"/>
                                <a:gd name="T27" fmla="+- 0 678 185"/>
                                <a:gd name="T28" fmla="*/ T27 w 511"/>
                                <a:gd name="T29" fmla="*/ 67 h 178"/>
                                <a:gd name="T30" fmla="+- 0 673 185"/>
                                <a:gd name="T31" fmla="*/ T30 w 511"/>
                                <a:gd name="T32" fmla="*/ 69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511" h="178">
                                  <a:moveTo>
                                    <a:pt x="488" y="69"/>
                                  </a:moveTo>
                                  <a:lnTo>
                                    <a:pt x="469" y="69"/>
                                  </a:lnTo>
                                  <a:lnTo>
                                    <a:pt x="471" y="65"/>
                                  </a:lnTo>
                                  <a:lnTo>
                                    <a:pt x="475" y="60"/>
                                  </a:lnTo>
                                  <a:lnTo>
                                    <a:pt x="488" y="48"/>
                                  </a:lnTo>
                                  <a:lnTo>
                                    <a:pt x="495" y="44"/>
                                  </a:lnTo>
                                  <a:lnTo>
                                    <a:pt x="507" y="44"/>
                                  </a:lnTo>
                                  <a:lnTo>
                                    <a:pt x="510" y="45"/>
                                  </a:lnTo>
                                  <a:lnTo>
                                    <a:pt x="510" y="67"/>
                                  </a:lnTo>
                                  <a:lnTo>
                                    <a:pt x="493" y="67"/>
                                  </a:lnTo>
                                  <a:lnTo>
                                    <a:pt x="48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1" name="Freeform 1078"/>
                          <wps:cNvSpPr>
                            <a:spLocks/>
                          </wps:cNvSpPr>
                          <wps:spPr bwMode="auto">
                            <a:xfrm>
                              <a:off x="185" y="0"/>
                              <a:ext cx="511" cy="178"/>
                            </a:xfrm>
                            <a:custGeom>
                              <a:avLst/>
                              <a:gdLst>
                                <a:gd name="T0" fmla="+- 0 655 185"/>
                                <a:gd name="T1" fmla="*/ T0 w 511"/>
                                <a:gd name="T2" fmla="*/ 173 h 178"/>
                                <a:gd name="T3" fmla="+- 0 634 185"/>
                                <a:gd name="T4" fmla="*/ T3 w 511"/>
                                <a:gd name="T5" fmla="*/ 173 h 178"/>
                                <a:gd name="T6" fmla="+- 0 634 185"/>
                                <a:gd name="T7" fmla="*/ T6 w 511"/>
                                <a:gd name="T8" fmla="*/ 47 h 178"/>
                                <a:gd name="T9" fmla="+- 0 654 185"/>
                                <a:gd name="T10" fmla="*/ T9 w 511"/>
                                <a:gd name="T11" fmla="*/ 47 h 178"/>
                                <a:gd name="T12" fmla="+- 0 654 185"/>
                                <a:gd name="T13" fmla="*/ T12 w 511"/>
                                <a:gd name="T14" fmla="*/ 69 h 178"/>
                                <a:gd name="T15" fmla="+- 0 673 185"/>
                                <a:gd name="T16" fmla="*/ T15 w 511"/>
                                <a:gd name="T17" fmla="*/ 69 h 178"/>
                                <a:gd name="T18" fmla="+- 0 670 185"/>
                                <a:gd name="T19" fmla="*/ T18 w 511"/>
                                <a:gd name="T20" fmla="*/ 70 h 178"/>
                                <a:gd name="T21" fmla="+- 0 664 185"/>
                                <a:gd name="T22" fmla="*/ T21 w 511"/>
                                <a:gd name="T23" fmla="*/ 77 h 178"/>
                                <a:gd name="T24" fmla="+- 0 658 185"/>
                                <a:gd name="T25" fmla="*/ T24 w 511"/>
                                <a:gd name="T26" fmla="*/ 84 h 178"/>
                                <a:gd name="T27" fmla="+- 0 655 185"/>
                                <a:gd name="T28" fmla="*/ T27 w 511"/>
                                <a:gd name="T29" fmla="*/ 92 h 178"/>
                                <a:gd name="T30" fmla="+- 0 655 185"/>
                                <a:gd name="T31" fmla="*/ T30 w 511"/>
                                <a:gd name="T32" fmla="*/ 173 h 1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511" h="178">
                                  <a:moveTo>
                                    <a:pt x="470" y="173"/>
                                  </a:moveTo>
                                  <a:lnTo>
                                    <a:pt x="449" y="173"/>
                                  </a:lnTo>
                                  <a:lnTo>
                                    <a:pt x="449" y="47"/>
                                  </a:lnTo>
                                  <a:lnTo>
                                    <a:pt x="469" y="47"/>
                                  </a:lnTo>
                                  <a:lnTo>
                                    <a:pt x="469" y="69"/>
                                  </a:lnTo>
                                  <a:lnTo>
                                    <a:pt x="488" y="69"/>
                                  </a:lnTo>
                                  <a:lnTo>
                                    <a:pt x="485" y="70"/>
                                  </a:lnTo>
                                  <a:lnTo>
                                    <a:pt x="479" y="77"/>
                                  </a:lnTo>
                                  <a:lnTo>
                                    <a:pt x="473" y="84"/>
                                  </a:lnTo>
                                  <a:lnTo>
                                    <a:pt x="470" y="92"/>
                                  </a:lnTo>
                                  <a:lnTo>
                                    <a:pt x="47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2" name="Freeform 1079"/>
                          <wps:cNvSpPr>
                            <a:spLocks/>
                          </wps:cNvSpPr>
                          <wps:spPr bwMode="auto">
                            <a:xfrm>
                              <a:off x="185" y="0"/>
                              <a:ext cx="511" cy="178"/>
                            </a:xfrm>
                            <a:custGeom>
                              <a:avLst/>
                              <a:gdLst>
                                <a:gd name="T0" fmla="+- 0 695 185"/>
                                <a:gd name="T1" fmla="*/ T0 w 511"/>
                                <a:gd name="T2" fmla="*/ 67 h 178"/>
                                <a:gd name="T3" fmla="+- 0 693 185"/>
                                <a:gd name="T4" fmla="*/ T3 w 511"/>
                                <a:gd name="T5" fmla="*/ 67 h 178"/>
                                <a:gd name="T6" fmla="+- 0 695 185"/>
                                <a:gd name="T7" fmla="*/ T6 w 511"/>
                                <a:gd name="T8" fmla="*/ 67 h 178"/>
                                <a:gd name="T9" fmla="+- 0 695 185"/>
                                <a:gd name="T10" fmla="*/ T9 w 511"/>
                                <a:gd name="T11" fmla="*/ 67 h 178"/>
                              </a:gdLst>
                              <a:ahLst/>
                              <a:cxnLst>
                                <a:cxn ang="0">
                                  <a:pos x="T1" y="T2"/>
                                </a:cxn>
                                <a:cxn ang="0">
                                  <a:pos x="T4" y="T5"/>
                                </a:cxn>
                                <a:cxn ang="0">
                                  <a:pos x="T7" y="T8"/>
                                </a:cxn>
                                <a:cxn ang="0">
                                  <a:pos x="T10" y="T11"/>
                                </a:cxn>
                              </a:cxnLst>
                              <a:rect l="0" t="0" r="r" b="b"/>
                              <a:pathLst>
                                <a:path w="511" h="178">
                                  <a:moveTo>
                                    <a:pt x="510" y="67"/>
                                  </a:moveTo>
                                  <a:lnTo>
                                    <a:pt x="508" y="67"/>
                                  </a:lnTo>
                                  <a:lnTo>
                                    <a:pt x="51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2605EDEE" id="Group 53795" o:spid="_x0000_s1026" style="width:34.8pt;height:8.9pt;mso-position-horizontal-relative:char;mso-position-vertical-relative:line" coordsize="69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">
                <v:shape id="Picture 1063" o:spid="_x0000_s1027" type="#_x0000_t75" style="position:absolute;top:44;width:16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">
                  <v:imagedata r:id="rId82" o:title=""/>
                </v:shape>
                <v:group id="Group 1064" o:spid="_x0000_s1028" style="position:absolute;left:185;width:511;height:178" coordorigin="185"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tkM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5mixn83QlXQK5/AQAA//8DAFBLAQItABQABgAIAAAAIQDb4fbL7gAAAIUBAAATAAAAAAAA&#10;AAAAAAAAAAAAAABbQ29udGVudF9UeXBlc10ueG1sUEsBAi0AFAAGAAgAAAAhAFr0LFu/AAAAFQEA&#10;AAsAAAAAAAAAAAAAAAAAHwEAAF9yZWxzLy5yZWxzUEsBAi0AFAAGAAgAAAAhALni2QzHAAAA3gAA&#10;AA8AAAAAAAAAAAAAAAAABwIAAGRycy9kb3ducmV2LnhtbFBLBQYAAAAAAwADALcAAAD7AgAAAAA=&#10;">
                  <v:shape id="Freeform 1065" o:spid="_x0000_s1029"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" path="m56,177l3,139,,113,1,98,46,45,59,43r11,1l81,47r10,5l100,60r1,2l45,62r-9,5l24,87,21,98r,28l24,137r12,18l45,159r55,l93,166r-10,6l70,176r-14,1xe" fillcolor="black" stroked="f">
                    <v:path arrowok="t" o:connecttype="custom" o:connectlocs="56,177;3,139;0,113;1,98;46,45;59,43;70,44;81,47;91,52;100,60;100,60;101,62;45,62;36,67;24,87;21,98;21,126;24,137;36,155;45,159;100,159;93,166;83,172;70,176;56,177" o:connectangles="0,0,0,0,0,0,0,0,0,0,0,0,0,0,0,0,0,0,0,0,0,0,0,0,0"/>
                  </v:shape>
                  <v:shape id="Freeform 1066" o:spid="_x0000_s1030"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" path="m109,143r-22,l92,133r3,-11l73,62r28,l107,69r5,11l115,93r1,14l115,122r-2,13l109,143xe" fillcolor="black" stroked="f">
                    <v:path arrowok="t" o:connecttype="custom" o:connectlocs="109,143;87,143;92,133;95,122;73,62;101,62;107,69;112,80;115,93;116,107;115,122;113,135;109,143" o:connectangles="0,0,0,0,0,0,0,0,0,0,0,0,0"/>
                  </v:shape>
                  <v:shape id="Freeform 1067" o:spid="_x0000_s1031"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" path="m100,159r-28,l81,154r5,-11l87,143r22,l108,147r-6,10l100,159xe" fillcolor="black" stroked="f">
                    <v:path arrowok="t" o:connecttype="custom" o:connectlocs="100,159;72,159;81,154;86,143;87,143;109,143;108,147;102,157;100,159" o:connectangles="0,0,0,0,0,0,0,0,0"/>
                  </v:shape>
                  <v:shape id="Freeform 1068" o:spid="_x0000_s1032"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" path="m168,175r-13,l148,172r-7,-10l139,156r,-91l122,65r,-18l139,47r,-35l161,12r,35l180,47r,18l161,65r,86l162,154r3,1l167,156r2,l181,156r,17l178,174r-2,l168,175xe" fillcolor="black" stroked="f">
                    <v:path arrowok="t" o:connecttype="custom" o:connectlocs="168,175;155,175;148,172;141,162;139,156;139,65;122,65;122,47;139,47;139,12;161,12;161,47;180,47;180,65;161,65;161,151;162,154;165,155;167,156;169,156;181,156;181,173;178,174;176,174;168,175" o:connectangles="0,0,0,0,0,0,0,0,0,0,0,0,0,0,0,0,0,0,0,0,0,0,0,0,0"/>
                  </v:shape>
                  <v:shape id="Freeform 1069" o:spid="_x0000_s1033"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" path="m181,156r-2,l181,156xe" fillcolor="black" stroked="f">
                    <v:path arrowok="t" o:connecttype="custom" o:connectlocs="181,156;179,156;181,156;181,156" o:connectangles="0,0,0,0"/>
                  </v:shape>
                  <v:shape id="Freeform 1070" o:spid="_x0000_s1034"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" path="m216,173r-21,l195,r21,l216,64r22,l234,66,219,78r-3,11l216,173xe" fillcolor="black" stroked="f">
                    <v:path arrowok="t" o:connecttype="custom" o:connectlocs="216,173;195,173;195,0;216,0;216,64;238,64;234,66;219,78;216,89;216,173" o:connectangles="0,0,0,0,0,0,0,0,0,0"/>
                  </v:shape>
                  <v:shape id="Freeform 1071" o:spid="_x0000_s1035"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" path="m238,64r-22,l221,58r5,-4l230,51r6,-5l245,44r10,l267,45r11,4l286,55r6,8l242,63r-4,1xe" fillcolor="black" stroked="f">
                    <v:path arrowok="t" o:connecttype="custom" o:connectlocs="238,64;216,64;221,58;226,54;230,51;236,46;245,44;255,44;267,45;278,49;286,55;292,63;242,63;238,64" o:connectangles="0,0,0,0,0,0,0,0,0,0,0,0,0,0"/>
                  </v:shape>
                  <v:shape id="Freeform 1072" o:spid="_x0000_s1036"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" path="m297,173r-21,l276,84r-2,-6l272,73r-4,-7l261,63r31,l295,70r2,10l297,173xe" fillcolor="black" stroked="f">
                    <v:path arrowok="t" o:connecttype="custom" o:connectlocs="297,173;276,173;276,84;274,78;272,73;268,66;261,63;292,63;292,63;295,70;297,80;297,173" o:connectangles="0,0,0,0,0,0,0,0,0,0,0,0"/>
                  </v:shape>
                  <v:shape id="Freeform 1073" o:spid="_x0000_s1037"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" path="m378,177r-7,l360,176,316,127r-1,-15l316,98,362,46r13,-1l384,45r8,2l400,51r8,4l415,60r2,3l364,63r-8,4l343,81r-3,9l339,101r90,l430,104r,13l338,117r,12l341,140r11,15l361,159r55,l412,162r-6,7l398,173r-15,3l378,177xe" fillcolor="black" stroked="f">
                    <v:path arrowok="t" o:connecttype="custom" o:connectlocs="378,177;371,177;360,176;316,127;315,112;316,98;362,46;375,45;384,45;392,47;400,51;400,51;408,55;415,60;417,63;364,63;356,67;343,81;340,90;339,101;429,101;430,104;430,117;338,117;338,129;341,140;352,155;361,159;416,159;412,162;406,169;398,173;383,176;378,177" o:connectangles="0,0,0,0,0,0,0,0,0,0,0,0,0,0,0,0,0,0,0,0,0,0,0,0,0,0,0,0,0,0,0,0,0,0"/>
                  </v:shape>
                  <v:shape id="Freeform 1074" o:spid="_x0000_s1038"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" path="m401,51r-1,l401,51xe" fillcolor="black" stroked="f">
                    <v:path arrowok="t" o:connecttype="custom" o:connectlocs="401,51;400,51;400,51;401,51" o:connectangles="0,0,0,0"/>
                  </v:shape>
                  <v:shape id="Freeform 1075" o:spid="_x0000_s1039"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" path="m429,101r-90,l408,100r,-9l406,84r-3,-6l397,68,387,63r30,l419,67r4,6l426,81r2,8l429,95r,6xe" fillcolor="black" stroked="f">
                    <v:path arrowok="t" o:connecttype="custom" o:connectlocs="429,101;339,101;408,100;408,91;406,84;403,78;397,68;387,63;417,63;419,67;423,73;426,81;428,89;429,95;429,101" o:connectangles="0,0,0,0,0,0,0,0,0,0,0,0,0,0,0"/>
                  </v:shape>
                  <v:shape id="Freeform 1076" o:spid="_x0000_s1040"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" path="m416,159r-32,l393,155r6,-7l403,144r3,-5l407,133r21,l427,138r-1,5l422,149r-3,5l416,159xe" fillcolor="black" stroked="f">
                    <v:path arrowok="t" o:connecttype="custom" o:connectlocs="416,159;384,159;393,155;399,148;403,144;406,139;407,133;428,133;427,138;426,143;422,149;419,154;416,159" o:connectangles="0,0,0,0,0,0,0,0,0,0,0,0,0"/>
                  </v:shape>
                  <v:shape id="Freeform 1077" o:spid="_x0000_s1041"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" path="m488,69r-19,l471,65r4,-5l488,48r7,-4l507,44r3,1l510,67r-17,l488,69xe" fillcolor="black" stroked="f">
                    <v:path arrowok="t" o:connecttype="custom" o:connectlocs="488,69;469,69;471,65;475,60;488,48;495,44;507,44;510,45;510,67;493,67;488,69" o:connectangles="0,0,0,0,0,0,0,0,0,0,0"/>
                  </v:shape>
                  <v:shape id="Freeform 1078" o:spid="_x0000_s1042"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" path="m470,173r-21,l449,47r20,l469,69r19,l485,70r-6,7l473,84r-3,8l470,173xe" fillcolor="black" stroked="f">
                    <v:path arrowok="t" o:connecttype="custom" o:connectlocs="470,173;449,173;449,47;469,47;469,69;488,69;485,70;479,77;473,84;470,92;470,173" o:connectangles="0,0,0,0,0,0,0,0,0,0,0"/>
                  </v:shape>
                  <v:shape id="Freeform 1079" o:spid="_x0000_s1043" style="position:absolute;left:185;width:511;height:178;visibility:visible;mso-wrap-style:square;v-text-anchor:top" coordsize="5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" path="m510,67r-2,l510,67xe" fillcolor="black" stroked="f">
                    <v:path arrowok="t" o:connecttype="custom" o:connectlocs="510,67;508,67;510,67;510,67" o:connectangles="0,0,0,0"/>
                  </v:shape>
                </v:group>
                <w10:anchorlock/>
              </v:group>
            </w:pict>
          </mc:Fallback>
        </mc:AlternateContent>
      </w:r>
    </w:p>
    <w:p w14:paraId="4213A272" w14:textId="77777777" w:rsidR="003C70A5" w:rsidRPr="00656FEA" w:rsidRDefault="003C70A5" w:rsidP="00656FEA">
      <w:pPr>
        <w:pStyle w:val="ListParagraph"/>
        <w:numPr>
          <w:ilvl w:val="4"/>
          <w:numId w:val="20"/>
        </w:numPr>
        <w:tabs>
          <w:tab w:val="left" w:pos="6058"/>
        </w:tabs>
        <w:rPr>
          <w:rFonts w:ascii="Trebuchet MS" w:eastAsia="Arial" w:hAnsi="Trebuchet MS" w:cs="Arial"/>
          <w:sz w:val="20"/>
          <w:szCs w:val="20"/>
        </w:rPr>
      </w:pPr>
      <w:r w:rsidRPr="003C70A5">
        <w:rPr>
          <w:noProof/>
        </w:rPr>
        <mc:AlternateContent>
          <mc:Choice Requires="wpg">
            <w:drawing>
              <wp:inline distT="0" distB="0" distL="0" distR="0" wp14:anchorId="59744F4D" wp14:editId="5E1311B7">
                <wp:extent cx="1152525" cy="1119505"/>
                <wp:effectExtent l="0" t="0" r="9525" b="444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19505"/>
                          <a:chOff x="0" y="0"/>
                          <a:chExt cx="1700" cy="1686"/>
                        </a:xfrm>
                      </wpg:grpSpPr>
                      <pic:pic xmlns:pic="http://schemas.openxmlformats.org/drawingml/2006/picture">
                        <pic:nvPicPr>
                          <pic:cNvPr id="163" name="Picture 10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0"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0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316" y="1474"/>
                            <a:ext cx="38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0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1530"/>
                            <a:ext cx="356"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0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23" y="617"/>
                            <a:ext cx="620"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0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08" y="821"/>
                            <a:ext cx="401" cy="612"/>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1054"/>
                        <wpg:cNvGrpSpPr>
                          <a:grpSpLocks/>
                        </wpg:cNvGrpSpPr>
                        <wpg:grpSpPr bwMode="auto">
                          <a:xfrm>
                            <a:off x="1140" y="899"/>
                            <a:ext cx="273" cy="459"/>
                            <a:chOff x="1140" y="899"/>
                            <a:chExt cx="273" cy="459"/>
                          </a:xfrm>
                        </wpg:grpSpPr>
                        <wps:wsp>
                          <wps:cNvPr id="169" name="Freeform 1055"/>
                          <wps:cNvSpPr>
                            <a:spLocks/>
                          </wps:cNvSpPr>
                          <wps:spPr bwMode="auto">
                            <a:xfrm>
                              <a:off x="1140" y="899"/>
                              <a:ext cx="273" cy="459"/>
                            </a:xfrm>
                            <a:custGeom>
                              <a:avLst/>
                              <a:gdLst>
                                <a:gd name="T0" fmla="+- 0 1221 1140"/>
                                <a:gd name="T1" fmla="*/ T0 w 273"/>
                                <a:gd name="T2" fmla="+- 0 1358 899"/>
                                <a:gd name="T3" fmla="*/ 1358 h 459"/>
                                <a:gd name="T4" fmla="+- 0 1174 1140"/>
                                <a:gd name="T5" fmla="*/ T4 w 273"/>
                                <a:gd name="T6" fmla="+- 0 1338 899"/>
                                <a:gd name="T7" fmla="*/ 1338 h 459"/>
                                <a:gd name="T8" fmla="+- 0 1150 1140"/>
                                <a:gd name="T9" fmla="*/ T8 w 273"/>
                                <a:gd name="T10" fmla="+- 0 1302 899"/>
                                <a:gd name="T11" fmla="*/ 1302 h 459"/>
                                <a:gd name="T12" fmla="+- 0 1143 1140"/>
                                <a:gd name="T13" fmla="*/ T12 w 273"/>
                                <a:gd name="T14" fmla="+- 0 1266 899"/>
                                <a:gd name="T15" fmla="*/ 1266 h 459"/>
                                <a:gd name="T16" fmla="+- 0 1142 1140"/>
                                <a:gd name="T17" fmla="*/ T16 w 273"/>
                                <a:gd name="T18" fmla="+- 0 1250 899"/>
                                <a:gd name="T19" fmla="*/ 1250 h 459"/>
                                <a:gd name="T20" fmla="+- 0 1142 1140"/>
                                <a:gd name="T21" fmla="*/ T20 w 273"/>
                                <a:gd name="T22" fmla="+- 0 1240 899"/>
                                <a:gd name="T23" fmla="*/ 1240 h 459"/>
                                <a:gd name="T24" fmla="+- 0 1140 1140"/>
                                <a:gd name="T25" fmla="*/ T24 w 273"/>
                                <a:gd name="T26" fmla="+- 0 1214 899"/>
                                <a:gd name="T27" fmla="*/ 1214 h 459"/>
                                <a:gd name="T28" fmla="+- 0 1140 1140"/>
                                <a:gd name="T29" fmla="*/ T28 w 273"/>
                                <a:gd name="T30" fmla="+- 0 1178 899"/>
                                <a:gd name="T31" fmla="*/ 1178 h 459"/>
                                <a:gd name="T32" fmla="+- 0 1144 1140"/>
                                <a:gd name="T33" fmla="*/ T32 w 273"/>
                                <a:gd name="T34" fmla="+- 0 1139 899"/>
                                <a:gd name="T35" fmla="*/ 1139 h 459"/>
                                <a:gd name="T36" fmla="+- 0 1159 1140"/>
                                <a:gd name="T37" fmla="*/ T36 w 273"/>
                                <a:gd name="T38" fmla="+- 0 1072 899"/>
                                <a:gd name="T39" fmla="*/ 1072 h 459"/>
                                <a:gd name="T40" fmla="+- 0 1185 1140"/>
                                <a:gd name="T41" fmla="*/ T40 w 273"/>
                                <a:gd name="T42" fmla="+- 0 1042 899"/>
                                <a:gd name="T43" fmla="*/ 1042 h 459"/>
                                <a:gd name="T44" fmla="+- 0 1224 1140"/>
                                <a:gd name="T45" fmla="*/ T44 w 273"/>
                                <a:gd name="T46" fmla="+- 0 1032 899"/>
                                <a:gd name="T47" fmla="*/ 1032 h 459"/>
                                <a:gd name="T48" fmla="+- 0 1308 1140"/>
                                <a:gd name="T49" fmla="*/ T48 w 273"/>
                                <a:gd name="T50" fmla="+- 0 998 899"/>
                                <a:gd name="T51" fmla="*/ 998 h 459"/>
                                <a:gd name="T52" fmla="+- 0 1359 1140"/>
                                <a:gd name="T53" fmla="*/ T52 w 273"/>
                                <a:gd name="T54" fmla="+- 0 951 899"/>
                                <a:gd name="T55" fmla="*/ 951 h 459"/>
                                <a:gd name="T56" fmla="+- 0 1383 1140"/>
                                <a:gd name="T57" fmla="*/ T56 w 273"/>
                                <a:gd name="T58" fmla="+- 0 925 899"/>
                                <a:gd name="T59" fmla="*/ 925 h 459"/>
                                <a:gd name="T60" fmla="+- 0 1413 1140"/>
                                <a:gd name="T61" fmla="*/ T60 w 273"/>
                                <a:gd name="T62" fmla="+- 0 899 899"/>
                                <a:gd name="T63" fmla="*/ 899 h 459"/>
                                <a:gd name="T64" fmla="+- 0 1393 1140"/>
                                <a:gd name="T65" fmla="*/ T64 w 273"/>
                                <a:gd name="T66" fmla="+- 0 952 899"/>
                                <a:gd name="T67" fmla="*/ 952 h 459"/>
                                <a:gd name="T68" fmla="+- 0 1371 1140"/>
                                <a:gd name="T69" fmla="*/ T68 w 273"/>
                                <a:gd name="T70" fmla="+- 0 1000 899"/>
                                <a:gd name="T71" fmla="*/ 1000 h 459"/>
                                <a:gd name="T72" fmla="+- 0 1353 1140"/>
                                <a:gd name="T73" fmla="*/ T72 w 273"/>
                                <a:gd name="T74" fmla="+- 0 1048 899"/>
                                <a:gd name="T75" fmla="*/ 1048 h 459"/>
                                <a:gd name="T76" fmla="+- 0 1348 1140"/>
                                <a:gd name="T77" fmla="*/ T76 w 273"/>
                                <a:gd name="T78" fmla="+- 0 1098 899"/>
                                <a:gd name="T79" fmla="*/ 1098 h 459"/>
                                <a:gd name="T80" fmla="+- 0 1351 1140"/>
                                <a:gd name="T81" fmla="*/ T80 w 273"/>
                                <a:gd name="T82" fmla="+- 0 1148 899"/>
                                <a:gd name="T83" fmla="*/ 1148 h 459"/>
                                <a:gd name="T84" fmla="+- 0 1358 1140"/>
                                <a:gd name="T85" fmla="*/ T84 w 273"/>
                                <a:gd name="T86" fmla="+- 0 1191 899"/>
                                <a:gd name="T87" fmla="*/ 1191 h 459"/>
                                <a:gd name="T88" fmla="+- 0 1368 1140"/>
                                <a:gd name="T89" fmla="*/ T88 w 273"/>
                                <a:gd name="T90" fmla="+- 0 1226 899"/>
                                <a:gd name="T91" fmla="*/ 1226 h 459"/>
                                <a:gd name="T92" fmla="+- 0 1400 1140"/>
                                <a:gd name="T93" fmla="*/ T92 w 273"/>
                                <a:gd name="T94" fmla="+- 0 1279 899"/>
                                <a:gd name="T95" fmla="*/ 1279 h 459"/>
                                <a:gd name="T96" fmla="+- 0 1410 1140"/>
                                <a:gd name="T97" fmla="*/ T96 w 273"/>
                                <a:gd name="T98" fmla="+- 0 1316 899"/>
                                <a:gd name="T99" fmla="*/ 1316 h 459"/>
                                <a:gd name="T100" fmla="+- 0 1403 1140"/>
                                <a:gd name="T101" fmla="*/ T100 w 273"/>
                                <a:gd name="T102" fmla="+- 0 1346 899"/>
                                <a:gd name="T103" fmla="*/ 1346 h 459"/>
                                <a:gd name="T104" fmla="+- 0 1397 1140"/>
                                <a:gd name="T105" fmla="*/ T104 w 273"/>
                                <a:gd name="T106" fmla="+- 0 1348 899"/>
                                <a:gd name="T107" fmla="*/ 1348 h 459"/>
                                <a:gd name="T108" fmla="+- 0 1320 1140"/>
                                <a:gd name="T109" fmla="*/ T108 w 273"/>
                                <a:gd name="T110" fmla="+- 0 1348 899"/>
                                <a:gd name="T111" fmla="*/ 1348 h 459"/>
                                <a:gd name="T112" fmla="+- 0 1282 1140"/>
                                <a:gd name="T113" fmla="*/ T112 w 273"/>
                                <a:gd name="T114" fmla="+- 0 1351 899"/>
                                <a:gd name="T115" fmla="*/ 1351 h 459"/>
                                <a:gd name="T116" fmla="+- 0 1250 1140"/>
                                <a:gd name="T117" fmla="*/ T116 w 273"/>
                                <a:gd name="T118" fmla="+- 0 1356 899"/>
                                <a:gd name="T119" fmla="*/ 1356 h 459"/>
                                <a:gd name="T120" fmla="+- 0 1221 1140"/>
                                <a:gd name="T121" fmla="*/ T120 w 273"/>
                                <a:gd name="T122" fmla="+- 0 1358 899"/>
                                <a:gd name="T123" fmla="*/ 135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 h="459">
                                  <a:moveTo>
                                    <a:pt x="81" y="459"/>
                                  </a:moveTo>
                                  <a:lnTo>
                                    <a:pt x="34" y="439"/>
                                  </a:lnTo>
                                  <a:lnTo>
                                    <a:pt x="10" y="403"/>
                                  </a:lnTo>
                                  <a:lnTo>
                                    <a:pt x="3" y="367"/>
                                  </a:lnTo>
                                  <a:lnTo>
                                    <a:pt x="2" y="351"/>
                                  </a:lnTo>
                                  <a:lnTo>
                                    <a:pt x="2" y="341"/>
                                  </a:lnTo>
                                  <a:lnTo>
                                    <a:pt x="0" y="315"/>
                                  </a:lnTo>
                                  <a:lnTo>
                                    <a:pt x="0" y="279"/>
                                  </a:lnTo>
                                  <a:lnTo>
                                    <a:pt x="4" y="240"/>
                                  </a:lnTo>
                                  <a:lnTo>
                                    <a:pt x="19" y="173"/>
                                  </a:lnTo>
                                  <a:lnTo>
                                    <a:pt x="45" y="143"/>
                                  </a:lnTo>
                                  <a:lnTo>
                                    <a:pt x="84" y="133"/>
                                  </a:lnTo>
                                  <a:lnTo>
                                    <a:pt x="168" y="99"/>
                                  </a:lnTo>
                                  <a:lnTo>
                                    <a:pt x="219" y="52"/>
                                  </a:lnTo>
                                  <a:lnTo>
                                    <a:pt x="243" y="26"/>
                                  </a:lnTo>
                                  <a:lnTo>
                                    <a:pt x="273" y="0"/>
                                  </a:lnTo>
                                  <a:lnTo>
                                    <a:pt x="253" y="53"/>
                                  </a:lnTo>
                                  <a:lnTo>
                                    <a:pt x="231" y="101"/>
                                  </a:lnTo>
                                  <a:lnTo>
                                    <a:pt x="213" y="149"/>
                                  </a:lnTo>
                                  <a:lnTo>
                                    <a:pt x="208" y="199"/>
                                  </a:lnTo>
                                  <a:lnTo>
                                    <a:pt x="211" y="249"/>
                                  </a:lnTo>
                                  <a:lnTo>
                                    <a:pt x="218" y="292"/>
                                  </a:lnTo>
                                  <a:lnTo>
                                    <a:pt x="228" y="327"/>
                                  </a:lnTo>
                                  <a:lnTo>
                                    <a:pt x="260" y="380"/>
                                  </a:lnTo>
                                  <a:lnTo>
                                    <a:pt x="270" y="417"/>
                                  </a:lnTo>
                                  <a:lnTo>
                                    <a:pt x="263" y="447"/>
                                  </a:lnTo>
                                  <a:lnTo>
                                    <a:pt x="257" y="449"/>
                                  </a:lnTo>
                                  <a:lnTo>
                                    <a:pt x="180" y="449"/>
                                  </a:lnTo>
                                  <a:lnTo>
                                    <a:pt x="142" y="452"/>
                                  </a:lnTo>
                                  <a:lnTo>
                                    <a:pt x="110" y="457"/>
                                  </a:lnTo>
                                  <a:lnTo>
                                    <a:pt x="81" y="459"/>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56"/>
                          <wps:cNvSpPr>
                            <a:spLocks/>
                          </wps:cNvSpPr>
                          <wps:spPr bwMode="auto">
                            <a:xfrm>
                              <a:off x="1140" y="899"/>
                              <a:ext cx="273" cy="459"/>
                            </a:xfrm>
                            <a:custGeom>
                              <a:avLst/>
                              <a:gdLst>
                                <a:gd name="T0" fmla="+- 0 1368 1140"/>
                                <a:gd name="T1" fmla="*/ T0 w 273"/>
                                <a:gd name="T2" fmla="+- 0 1353 899"/>
                                <a:gd name="T3" fmla="*/ 1353 h 459"/>
                                <a:gd name="T4" fmla="+- 0 1320 1140"/>
                                <a:gd name="T5" fmla="*/ T4 w 273"/>
                                <a:gd name="T6" fmla="+- 0 1348 899"/>
                                <a:gd name="T7" fmla="*/ 1348 h 459"/>
                                <a:gd name="T8" fmla="+- 0 1397 1140"/>
                                <a:gd name="T9" fmla="*/ T8 w 273"/>
                                <a:gd name="T10" fmla="+- 0 1348 899"/>
                                <a:gd name="T11" fmla="*/ 1348 h 459"/>
                                <a:gd name="T12" fmla="+- 0 1368 1140"/>
                                <a:gd name="T13" fmla="*/ T12 w 273"/>
                                <a:gd name="T14" fmla="+- 0 1353 899"/>
                                <a:gd name="T15" fmla="*/ 1353 h 459"/>
                              </a:gdLst>
                              <a:ahLst/>
                              <a:cxnLst>
                                <a:cxn ang="0">
                                  <a:pos x="T1" y="T3"/>
                                </a:cxn>
                                <a:cxn ang="0">
                                  <a:pos x="T5" y="T7"/>
                                </a:cxn>
                                <a:cxn ang="0">
                                  <a:pos x="T9" y="T11"/>
                                </a:cxn>
                                <a:cxn ang="0">
                                  <a:pos x="T13" y="T15"/>
                                </a:cxn>
                              </a:cxnLst>
                              <a:rect l="0" t="0" r="r" b="b"/>
                              <a:pathLst>
                                <a:path w="273" h="459">
                                  <a:moveTo>
                                    <a:pt x="228" y="454"/>
                                  </a:moveTo>
                                  <a:lnTo>
                                    <a:pt x="180" y="449"/>
                                  </a:lnTo>
                                  <a:lnTo>
                                    <a:pt x="257" y="449"/>
                                  </a:lnTo>
                                  <a:lnTo>
                                    <a:pt x="228" y="454"/>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057"/>
                        <wpg:cNvGrpSpPr>
                          <a:grpSpLocks/>
                        </wpg:cNvGrpSpPr>
                        <wpg:grpSpPr bwMode="auto">
                          <a:xfrm>
                            <a:off x="1261" y="908"/>
                            <a:ext cx="161" cy="457"/>
                            <a:chOff x="1261" y="908"/>
                            <a:chExt cx="161" cy="457"/>
                          </a:xfrm>
                        </wpg:grpSpPr>
                        <wps:wsp>
                          <wps:cNvPr id="172" name="Freeform 1058"/>
                          <wps:cNvSpPr>
                            <a:spLocks/>
                          </wps:cNvSpPr>
                          <wps:spPr bwMode="auto">
                            <a:xfrm>
                              <a:off x="1261" y="908"/>
                              <a:ext cx="161" cy="457"/>
                            </a:xfrm>
                            <a:custGeom>
                              <a:avLst/>
                              <a:gdLst>
                                <a:gd name="T0" fmla="+- 0 1421 1261"/>
                                <a:gd name="T1" fmla="*/ T0 w 161"/>
                                <a:gd name="T2" fmla="+- 0 908 908"/>
                                <a:gd name="T3" fmla="*/ 908 h 457"/>
                                <a:gd name="T4" fmla="+- 0 1400 1261"/>
                                <a:gd name="T5" fmla="*/ T4 w 161"/>
                                <a:gd name="T6" fmla="+- 0 959 908"/>
                                <a:gd name="T7" fmla="*/ 959 h 457"/>
                                <a:gd name="T8" fmla="+- 0 1375 1261"/>
                                <a:gd name="T9" fmla="*/ T8 w 161"/>
                                <a:gd name="T10" fmla="+- 0 1005 908"/>
                                <a:gd name="T11" fmla="*/ 1005 h 457"/>
                                <a:gd name="T12" fmla="+- 0 1355 1261"/>
                                <a:gd name="T13" fmla="*/ T12 w 161"/>
                                <a:gd name="T14" fmla="+- 0 1049 908"/>
                                <a:gd name="T15" fmla="*/ 1049 h 457"/>
                                <a:gd name="T16" fmla="+- 0 1348 1261"/>
                                <a:gd name="T17" fmla="*/ T16 w 161"/>
                                <a:gd name="T18" fmla="+- 0 1098 908"/>
                                <a:gd name="T19" fmla="*/ 1098 h 457"/>
                                <a:gd name="T20" fmla="+- 0 1351 1261"/>
                                <a:gd name="T21" fmla="*/ T20 w 161"/>
                                <a:gd name="T22" fmla="+- 0 1147 908"/>
                                <a:gd name="T23" fmla="*/ 1147 h 457"/>
                                <a:gd name="T24" fmla="+- 0 1358 1261"/>
                                <a:gd name="T25" fmla="*/ T24 w 161"/>
                                <a:gd name="T26" fmla="+- 0 1191 908"/>
                                <a:gd name="T27" fmla="*/ 1191 h 457"/>
                                <a:gd name="T28" fmla="+- 0 1368 1261"/>
                                <a:gd name="T29" fmla="*/ T28 w 161"/>
                                <a:gd name="T30" fmla="+- 0 1226 908"/>
                                <a:gd name="T31" fmla="*/ 1226 h 457"/>
                                <a:gd name="T32" fmla="+- 0 1383 1261"/>
                                <a:gd name="T33" fmla="*/ T32 w 161"/>
                                <a:gd name="T34" fmla="+- 0 1250 908"/>
                                <a:gd name="T35" fmla="*/ 1250 h 457"/>
                                <a:gd name="T36" fmla="+- 0 1400 1261"/>
                                <a:gd name="T37" fmla="*/ T36 w 161"/>
                                <a:gd name="T38" fmla="+- 0 1279 908"/>
                                <a:gd name="T39" fmla="*/ 1279 h 457"/>
                                <a:gd name="T40" fmla="+- 0 1410 1261"/>
                                <a:gd name="T41" fmla="*/ T40 w 161"/>
                                <a:gd name="T42" fmla="+- 0 1316 908"/>
                                <a:gd name="T43" fmla="*/ 1316 h 457"/>
                                <a:gd name="T44" fmla="+- 0 1403 1261"/>
                                <a:gd name="T45" fmla="*/ T44 w 161"/>
                                <a:gd name="T46" fmla="+- 0 1346 908"/>
                                <a:gd name="T47" fmla="*/ 1346 h 457"/>
                                <a:gd name="T48" fmla="+- 0 1368 1261"/>
                                <a:gd name="T49" fmla="*/ T48 w 161"/>
                                <a:gd name="T50" fmla="+- 0 1353 908"/>
                                <a:gd name="T51" fmla="*/ 1353 h 457"/>
                                <a:gd name="T52" fmla="+- 0 1321 1261"/>
                                <a:gd name="T53" fmla="*/ T52 w 161"/>
                                <a:gd name="T54" fmla="+- 0 1348 908"/>
                                <a:gd name="T55" fmla="*/ 1348 h 457"/>
                                <a:gd name="T56" fmla="+- 0 1288 1261"/>
                                <a:gd name="T57" fmla="*/ T56 w 161"/>
                                <a:gd name="T58" fmla="+- 0 1353 908"/>
                                <a:gd name="T59" fmla="*/ 1353 h 457"/>
                                <a:gd name="T60" fmla="+- 0 1268 1261"/>
                                <a:gd name="T61" fmla="*/ T60 w 161"/>
                                <a:gd name="T62" fmla="+- 0 1360 908"/>
                                <a:gd name="T63" fmla="*/ 1360 h 457"/>
                                <a:gd name="T64" fmla="+- 0 1261 1261"/>
                                <a:gd name="T65" fmla="*/ T64 w 161"/>
                                <a:gd name="T66" fmla="+- 0 1364 908"/>
                                <a:gd name="T67" fmla="*/ 136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457">
                                  <a:moveTo>
                                    <a:pt x="160" y="0"/>
                                  </a:moveTo>
                                  <a:lnTo>
                                    <a:pt x="139" y="51"/>
                                  </a:lnTo>
                                  <a:lnTo>
                                    <a:pt x="114" y="97"/>
                                  </a:lnTo>
                                  <a:lnTo>
                                    <a:pt x="94" y="141"/>
                                  </a:lnTo>
                                  <a:lnTo>
                                    <a:pt x="87" y="190"/>
                                  </a:lnTo>
                                  <a:lnTo>
                                    <a:pt x="90" y="239"/>
                                  </a:lnTo>
                                  <a:lnTo>
                                    <a:pt x="97" y="283"/>
                                  </a:lnTo>
                                  <a:lnTo>
                                    <a:pt x="107" y="318"/>
                                  </a:lnTo>
                                  <a:lnTo>
                                    <a:pt x="122" y="342"/>
                                  </a:lnTo>
                                  <a:lnTo>
                                    <a:pt x="139" y="371"/>
                                  </a:lnTo>
                                  <a:lnTo>
                                    <a:pt x="149" y="408"/>
                                  </a:lnTo>
                                  <a:lnTo>
                                    <a:pt x="142" y="438"/>
                                  </a:lnTo>
                                  <a:lnTo>
                                    <a:pt x="107" y="445"/>
                                  </a:lnTo>
                                  <a:lnTo>
                                    <a:pt x="60" y="440"/>
                                  </a:lnTo>
                                  <a:lnTo>
                                    <a:pt x="27" y="445"/>
                                  </a:lnTo>
                                  <a:lnTo>
                                    <a:pt x="7" y="452"/>
                                  </a:lnTo>
                                  <a:lnTo>
                                    <a:pt x="0" y="4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0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152" y="1026"/>
                              <a:ext cx="199" cy="3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 name="Group 1060"/>
                        <wpg:cNvGrpSpPr>
                          <a:grpSpLocks/>
                        </wpg:cNvGrpSpPr>
                        <wpg:grpSpPr bwMode="auto">
                          <a:xfrm>
                            <a:off x="1297" y="1039"/>
                            <a:ext cx="50" cy="304"/>
                            <a:chOff x="1297" y="1039"/>
                            <a:chExt cx="50" cy="304"/>
                          </a:xfrm>
                        </wpg:grpSpPr>
                        <wps:wsp>
                          <wps:cNvPr id="175" name="Freeform 1061"/>
                          <wps:cNvSpPr>
                            <a:spLocks/>
                          </wps:cNvSpPr>
                          <wps:spPr bwMode="auto">
                            <a:xfrm>
                              <a:off x="1297" y="1039"/>
                              <a:ext cx="50" cy="304"/>
                            </a:xfrm>
                            <a:custGeom>
                              <a:avLst/>
                              <a:gdLst>
                                <a:gd name="T0" fmla="+- 0 1308 1297"/>
                                <a:gd name="T1" fmla="*/ T0 w 50"/>
                                <a:gd name="T2" fmla="+- 0 1039 1039"/>
                                <a:gd name="T3" fmla="*/ 1039 h 304"/>
                                <a:gd name="T4" fmla="+- 0 1299 1297"/>
                                <a:gd name="T5" fmla="*/ T4 w 50"/>
                                <a:gd name="T6" fmla="+- 0 1105 1039"/>
                                <a:gd name="T7" fmla="*/ 1105 h 304"/>
                                <a:gd name="T8" fmla="+- 0 1297 1297"/>
                                <a:gd name="T9" fmla="*/ T8 w 50"/>
                                <a:gd name="T10" fmla="+- 0 1197 1039"/>
                                <a:gd name="T11" fmla="*/ 1197 h 304"/>
                                <a:gd name="T12" fmla="+- 0 1310 1297"/>
                                <a:gd name="T13" fmla="*/ T12 w 50"/>
                                <a:gd name="T14" fmla="+- 0 1287 1039"/>
                                <a:gd name="T15" fmla="*/ 1287 h 304"/>
                                <a:gd name="T16" fmla="+- 0 1346 1297"/>
                                <a:gd name="T17" fmla="*/ T16 w 50"/>
                                <a:gd name="T18" fmla="+- 0 1343 1039"/>
                                <a:gd name="T19" fmla="*/ 1343 h 304"/>
                              </a:gdLst>
                              <a:ahLst/>
                              <a:cxnLst>
                                <a:cxn ang="0">
                                  <a:pos x="T1" y="T3"/>
                                </a:cxn>
                                <a:cxn ang="0">
                                  <a:pos x="T5" y="T7"/>
                                </a:cxn>
                                <a:cxn ang="0">
                                  <a:pos x="T9" y="T11"/>
                                </a:cxn>
                                <a:cxn ang="0">
                                  <a:pos x="T13" y="T15"/>
                                </a:cxn>
                                <a:cxn ang="0">
                                  <a:pos x="T17" y="T19"/>
                                </a:cxn>
                              </a:cxnLst>
                              <a:rect l="0" t="0" r="r" b="b"/>
                              <a:pathLst>
                                <a:path w="50" h="304">
                                  <a:moveTo>
                                    <a:pt x="11" y="0"/>
                                  </a:moveTo>
                                  <a:lnTo>
                                    <a:pt x="2" y="66"/>
                                  </a:lnTo>
                                  <a:lnTo>
                                    <a:pt x="0" y="158"/>
                                  </a:lnTo>
                                  <a:lnTo>
                                    <a:pt x="13" y="248"/>
                                  </a:lnTo>
                                  <a:lnTo>
                                    <a:pt x="49" y="30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08AD3B30" id="Group 162" o:spid="_x0000_s1026" style="width:90.75pt;height:88.15pt;mso-position-horizontal-relative:char;mso-position-vertical-relative:line" coordsize="1700,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">
                <v:shape id="Picture 1049" o:spid="_x0000_s1027" type="#_x0000_t75" style="position:absolute;width:1700;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">
                  <v:imagedata r:id="rId89" o:title=""/>
                </v:shape>
                <v:shape id="Picture 1050" o:spid="_x0000_s1028" type="#_x0000_t75" style="position:absolute;left:1316;top:1474;width:38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">
                  <v:imagedata r:id="rId90" o:title=""/>
                </v:shape>
                <v:shape id="Picture 1051" o:spid="_x0000_s1029" type="#_x0000_t75" style="position:absolute;top:1530;width:356;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">
                  <v:imagedata r:id="rId91" o:title=""/>
                </v:shape>
                <v:shape id="Picture 1052" o:spid="_x0000_s1030" type="#_x0000_t75" style="position:absolute;left:523;top:617;width:620;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">
                  <v:imagedata r:id="rId92" o:title=""/>
                </v:shape>
                <v:shape id="Picture 1053" o:spid="_x0000_s1031" type="#_x0000_t75" style="position:absolute;left:208;top:821;width:40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">
                  <v:imagedata r:id="rId93" o:title=""/>
                </v:shape>
                <v:group id="Group 1054" o:spid="_x0000_s1032" style="position:absolute;left:1140;top:899;width:273;height:459" coordorigin="1140,899" coordsize="27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055" o:spid="_x0000_s1033" style="position:absolute;left:1140;top:899;width:273;height:459;visibility:visible;mso-wrap-style:square;v-text-anchor:top" coordsize="27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" path="m81,459l34,439,10,403,3,367,2,351r,-10l,315,,279,4,240,19,173,45,143,84,133,168,99,219,52,243,26,273,,253,53r-22,48l213,149r-5,50l211,249r7,43l228,327r32,53l270,417r-7,30l257,449r-77,l142,452r-32,5l81,459xe" fillcolor="#575756" stroked="f">
                    <v:path arrowok="t" o:connecttype="custom" o:connectlocs="81,1358;34,1338;10,1302;3,1266;2,1250;2,1240;0,1214;0,1178;4,1139;19,1072;45,1042;84,1032;168,998;219,951;243,925;273,899;253,952;231,1000;213,1048;208,1098;211,1148;218,1191;228,1226;260,1279;270,1316;263,1346;257,1348;180,1348;142,1351;110,1356;81,1358" o:connectangles="0,0,0,0,0,0,0,0,0,0,0,0,0,0,0,0,0,0,0,0,0,0,0,0,0,0,0,0,0,0,0"/>
                  </v:shape>
                  <v:shape id="Freeform 1056" o:spid="_x0000_s1034" style="position:absolute;left:1140;top:899;width:273;height:459;visibility:visible;mso-wrap-style:square;v-text-anchor:top" coordsize="27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" path="m228,454r-48,-5l257,449r-29,5xe" fillcolor="#575756" stroked="f">
                    <v:path arrowok="t" o:connecttype="custom" o:connectlocs="228,1353;180,1348;257,1348;228,1353" o:connectangles="0,0,0,0"/>
                  </v:shape>
                </v:group>
                <v:group id="Group 1057" o:spid="_x0000_s1035" style="position:absolute;left:1261;top:908;width:161;height:457" coordorigin="1261,908" coordsize="16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058" o:spid="_x0000_s1036" style="position:absolute;left:1261;top:908;width:161;height:457;visibility:visible;mso-wrap-style:square;v-text-anchor:top" coordsize="16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" path="m160,l139,51,114,97,94,141r-7,49l90,239r7,44l107,318r15,24l139,371r10,37l142,438r-35,7l60,440r-33,5l7,452,,456e" filled="f" strokeweight="1pt">
                    <v:path arrowok="t" o:connecttype="custom" o:connectlocs="160,908;139,959;114,1005;94,1049;87,1098;90,1147;97,1191;107,1226;122,1250;139,1279;149,1316;142,1346;107,1353;60,1348;27,1353;7,1360;0,1364" o:connectangles="0,0,0,0,0,0,0,0,0,0,0,0,0,0,0,0,0"/>
                  </v:shape>
                  <v:shape id="Picture 1059" o:spid="_x0000_s1037" type="#_x0000_t75" style="position:absolute;left:1152;top:1026;width:199;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">
                    <v:imagedata r:id="rId94" o:title=""/>
                  </v:shape>
                </v:group>
                <v:group id="Group 1060" o:spid="_x0000_s1038" style="position:absolute;left:1297;top:1039;width:50;height:304" coordorigin="1297,1039" coordsize="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061" o:spid="_x0000_s1039" style="position:absolute;left:1297;top:1039;width:50;height:304;visibility:visible;mso-wrap-style:square;v-text-anchor:top" coordsize="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" path="m11,l2,66,,158r13,90l49,304e" filled="f" strokeweight=".51pt">
                    <v:path arrowok="t" o:connecttype="custom" o:connectlocs="11,1039;2,1105;0,1197;13,1287;49,1343" o:connectangles="0,0,0,0,0"/>
                  </v:shape>
                </v:group>
                <w10:anchorlock/>
              </v:group>
            </w:pict>
          </mc:Fallback>
        </mc:AlternateContent>
      </w:r>
      <w:r w:rsidRPr="00656FEA">
        <w:rPr>
          <w:rFonts w:ascii="Trebuchet MS" w:hAnsi="Trebuchet MS"/>
          <w:sz w:val="20"/>
          <w:szCs w:val="20"/>
        </w:rPr>
        <w:tab/>
      </w:r>
      <w:r w:rsidRPr="003C70A5">
        <w:rPr>
          <w:noProof/>
        </w:rPr>
        <mc:AlternateContent>
          <mc:Choice Requires="wpg">
            <w:drawing>
              <wp:inline distT="0" distB="0" distL="0" distR="0" wp14:anchorId="1C9B8408" wp14:editId="1524E5A0">
                <wp:extent cx="1047750" cy="1038860"/>
                <wp:effectExtent l="0" t="0" r="0" b="889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038860"/>
                          <a:chOff x="0" y="0"/>
                          <a:chExt cx="1700" cy="1691"/>
                        </a:xfrm>
                      </wpg:grpSpPr>
                      <pic:pic xmlns:pic="http://schemas.openxmlformats.org/drawingml/2006/picture">
                        <pic:nvPicPr>
                          <pic:cNvPr id="73" name="Picture 9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00" cy="1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9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27" y="700"/>
                            <a:ext cx="232"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96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43" y="540"/>
                            <a:ext cx="1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9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44" y="540"/>
                            <a:ext cx="21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9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19"/>
                            <a:ext cx="1700" cy="1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9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1530"/>
                            <a:ext cx="322" cy="142"/>
                          </a:xfrm>
                          <a:prstGeom prst="rect">
                            <a:avLst/>
                          </a:prstGeom>
                          <a:noFill/>
                          <a:extLst>
                            <a:ext uri="{909E8E84-426E-40DD-AFC4-6F175D3DCCD1}">
                              <a14:hiddenFill xmlns:a14="http://schemas.microsoft.com/office/drawing/2010/main">
                                <a:solidFill>
                                  <a:srgbClr val="FFFFFF"/>
                                </a:solidFill>
                              </a14:hiddenFill>
                            </a:ext>
                          </a:extLst>
                        </pic:spPr>
                      </pic:pic>
                      <wpg:grpSp>
                        <wpg:cNvPr id="79" name="Group 965"/>
                        <wpg:cNvGrpSpPr>
                          <a:grpSpLocks/>
                        </wpg:cNvGrpSpPr>
                        <wpg:grpSpPr bwMode="auto">
                          <a:xfrm>
                            <a:off x="590" y="1552"/>
                            <a:ext cx="420" cy="139"/>
                            <a:chOff x="590" y="1552"/>
                            <a:chExt cx="420" cy="139"/>
                          </a:xfrm>
                        </wpg:grpSpPr>
                        <wps:wsp>
                          <wps:cNvPr id="80" name="Freeform 966"/>
                          <wps:cNvSpPr>
                            <a:spLocks/>
                          </wps:cNvSpPr>
                          <wps:spPr bwMode="auto">
                            <a:xfrm>
                              <a:off x="590" y="1552"/>
                              <a:ext cx="420" cy="139"/>
                            </a:xfrm>
                            <a:custGeom>
                              <a:avLst/>
                              <a:gdLst>
                                <a:gd name="T0" fmla="+- 0 957 590"/>
                                <a:gd name="T1" fmla="*/ T0 w 420"/>
                                <a:gd name="T2" fmla="+- 0 1603 1552"/>
                                <a:gd name="T3" fmla="*/ 1603 h 139"/>
                                <a:gd name="T4" fmla="+- 0 880 590"/>
                                <a:gd name="T5" fmla="*/ T4 w 420"/>
                                <a:gd name="T6" fmla="+- 0 1603 1552"/>
                                <a:gd name="T7" fmla="*/ 1603 h 139"/>
                                <a:gd name="T8" fmla="+- 0 888 590"/>
                                <a:gd name="T9" fmla="*/ T8 w 420"/>
                                <a:gd name="T10" fmla="+- 0 1597 1552"/>
                                <a:gd name="T11" fmla="*/ 1597 h 139"/>
                                <a:gd name="T12" fmla="+- 0 924 590"/>
                                <a:gd name="T13" fmla="*/ T12 w 420"/>
                                <a:gd name="T14" fmla="+- 0 1589 1552"/>
                                <a:gd name="T15" fmla="*/ 1589 h 139"/>
                                <a:gd name="T16" fmla="+- 0 954 590"/>
                                <a:gd name="T17" fmla="*/ T16 w 420"/>
                                <a:gd name="T18" fmla="+- 0 1580 1552"/>
                                <a:gd name="T19" fmla="*/ 1580 h 139"/>
                                <a:gd name="T20" fmla="+- 0 1008 590"/>
                                <a:gd name="T21" fmla="*/ T20 w 420"/>
                                <a:gd name="T22" fmla="+- 0 1552 1552"/>
                                <a:gd name="T23" fmla="*/ 1552 h 139"/>
                                <a:gd name="T24" fmla="+- 0 1010 590"/>
                                <a:gd name="T25" fmla="*/ T24 w 420"/>
                                <a:gd name="T26" fmla="+- 0 1552 1552"/>
                                <a:gd name="T27" fmla="*/ 1552 h 139"/>
                                <a:gd name="T28" fmla="+- 0 998 590"/>
                                <a:gd name="T29" fmla="*/ T28 w 420"/>
                                <a:gd name="T30" fmla="+- 0 1565 1552"/>
                                <a:gd name="T31" fmla="*/ 1565 h 139"/>
                                <a:gd name="T32" fmla="+- 0 979 590"/>
                                <a:gd name="T33" fmla="*/ T32 w 420"/>
                                <a:gd name="T34" fmla="+- 0 1574 1552"/>
                                <a:gd name="T35" fmla="*/ 1574 h 139"/>
                                <a:gd name="T36" fmla="+- 0 964 590"/>
                                <a:gd name="T37" fmla="*/ T36 w 420"/>
                                <a:gd name="T38" fmla="+- 0 1595 1552"/>
                                <a:gd name="T39" fmla="*/ 1595 h 139"/>
                                <a:gd name="T40" fmla="+- 0 957 590"/>
                                <a:gd name="T41" fmla="*/ T40 w 420"/>
                                <a:gd name="T42" fmla="+- 0 1603 1552"/>
                                <a:gd name="T43" fmla="*/ 160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0" h="139">
                                  <a:moveTo>
                                    <a:pt x="367" y="51"/>
                                  </a:moveTo>
                                  <a:lnTo>
                                    <a:pt x="290" y="51"/>
                                  </a:lnTo>
                                  <a:lnTo>
                                    <a:pt x="298" y="45"/>
                                  </a:lnTo>
                                  <a:lnTo>
                                    <a:pt x="334" y="37"/>
                                  </a:lnTo>
                                  <a:lnTo>
                                    <a:pt x="364" y="28"/>
                                  </a:lnTo>
                                  <a:lnTo>
                                    <a:pt x="418" y="0"/>
                                  </a:lnTo>
                                  <a:lnTo>
                                    <a:pt x="420" y="0"/>
                                  </a:lnTo>
                                  <a:lnTo>
                                    <a:pt x="408" y="13"/>
                                  </a:lnTo>
                                  <a:lnTo>
                                    <a:pt x="389" y="22"/>
                                  </a:lnTo>
                                  <a:lnTo>
                                    <a:pt x="374" y="43"/>
                                  </a:lnTo>
                                  <a:lnTo>
                                    <a:pt x="367"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67"/>
                          <wps:cNvSpPr>
                            <a:spLocks/>
                          </wps:cNvSpPr>
                          <wps:spPr bwMode="auto">
                            <a:xfrm>
                              <a:off x="590" y="1552"/>
                              <a:ext cx="420" cy="139"/>
                            </a:xfrm>
                            <a:custGeom>
                              <a:avLst/>
                              <a:gdLst>
                                <a:gd name="T0" fmla="+- 0 772 590"/>
                                <a:gd name="T1" fmla="*/ T0 w 420"/>
                                <a:gd name="T2" fmla="+- 0 1659 1552"/>
                                <a:gd name="T3" fmla="*/ 1659 h 139"/>
                                <a:gd name="T4" fmla="+- 0 722 590"/>
                                <a:gd name="T5" fmla="*/ T4 w 420"/>
                                <a:gd name="T6" fmla="+- 0 1659 1552"/>
                                <a:gd name="T7" fmla="*/ 1659 h 139"/>
                                <a:gd name="T8" fmla="+- 0 726 590"/>
                                <a:gd name="T9" fmla="*/ T8 w 420"/>
                                <a:gd name="T10" fmla="+- 0 1655 1552"/>
                                <a:gd name="T11" fmla="*/ 1655 h 139"/>
                                <a:gd name="T12" fmla="+- 0 724 590"/>
                                <a:gd name="T13" fmla="*/ T12 w 420"/>
                                <a:gd name="T14" fmla="+- 0 1651 1552"/>
                                <a:gd name="T15" fmla="*/ 1651 h 139"/>
                                <a:gd name="T16" fmla="+- 0 715 590"/>
                                <a:gd name="T17" fmla="*/ T16 w 420"/>
                                <a:gd name="T18" fmla="+- 0 1645 1552"/>
                                <a:gd name="T19" fmla="*/ 1645 h 139"/>
                                <a:gd name="T20" fmla="+- 0 672 590"/>
                                <a:gd name="T21" fmla="*/ T20 w 420"/>
                                <a:gd name="T22" fmla="+- 0 1639 1552"/>
                                <a:gd name="T23" fmla="*/ 1639 h 139"/>
                                <a:gd name="T24" fmla="+- 0 661 590"/>
                                <a:gd name="T25" fmla="*/ T24 w 420"/>
                                <a:gd name="T26" fmla="+- 0 1636 1552"/>
                                <a:gd name="T27" fmla="*/ 1636 h 139"/>
                                <a:gd name="T28" fmla="+- 0 630 590"/>
                                <a:gd name="T29" fmla="*/ T28 w 420"/>
                                <a:gd name="T30" fmla="+- 0 1622 1552"/>
                                <a:gd name="T31" fmla="*/ 1622 h 139"/>
                                <a:gd name="T32" fmla="+- 0 615 590"/>
                                <a:gd name="T33" fmla="*/ T32 w 420"/>
                                <a:gd name="T34" fmla="+- 0 1610 1552"/>
                                <a:gd name="T35" fmla="*/ 1610 h 139"/>
                                <a:gd name="T36" fmla="+- 0 605 590"/>
                                <a:gd name="T37" fmla="*/ T36 w 420"/>
                                <a:gd name="T38" fmla="+- 0 1592 1552"/>
                                <a:gd name="T39" fmla="*/ 1592 h 139"/>
                                <a:gd name="T40" fmla="+- 0 590 590"/>
                                <a:gd name="T41" fmla="*/ T40 w 420"/>
                                <a:gd name="T42" fmla="+- 0 1557 1552"/>
                                <a:gd name="T43" fmla="*/ 1557 h 139"/>
                                <a:gd name="T44" fmla="+- 0 592 590"/>
                                <a:gd name="T45" fmla="*/ T44 w 420"/>
                                <a:gd name="T46" fmla="+- 0 1557 1552"/>
                                <a:gd name="T47" fmla="*/ 1557 h 139"/>
                                <a:gd name="T48" fmla="+- 0 647 590"/>
                                <a:gd name="T49" fmla="*/ T48 w 420"/>
                                <a:gd name="T50" fmla="+- 0 1585 1552"/>
                                <a:gd name="T51" fmla="*/ 1585 h 139"/>
                                <a:gd name="T52" fmla="+- 0 691 590"/>
                                <a:gd name="T53" fmla="*/ T52 w 420"/>
                                <a:gd name="T54" fmla="+- 0 1600 1552"/>
                                <a:gd name="T55" fmla="*/ 1600 h 139"/>
                                <a:gd name="T56" fmla="+- 0 716 590"/>
                                <a:gd name="T57" fmla="*/ T56 w 420"/>
                                <a:gd name="T58" fmla="+- 0 1607 1552"/>
                                <a:gd name="T59" fmla="*/ 1607 h 139"/>
                                <a:gd name="T60" fmla="+- 0 775 590"/>
                                <a:gd name="T61" fmla="*/ T60 w 420"/>
                                <a:gd name="T62" fmla="+- 0 1612 1552"/>
                                <a:gd name="T63" fmla="*/ 1612 h 139"/>
                                <a:gd name="T64" fmla="+- 0 948 590"/>
                                <a:gd name="T65" fmla="*/ T64 w 420"/>
                                <a:gd name="T66" fmla="+- 0 1612 1552"/>
                                <a:gd name="T67" fmla="*/ 1612 h 139"/>
                                <a:gd name="T68" fmla="+- 0 944 590"/>
                                <a:gd name="T69" fmla="*/ T68 w 420"/>
                                <a:gd name="T70" fmla="+- 0 1616 1552"/>
                                <a:gd name="T71" fmla="*/ 1616 h 139"/>
                                <a:gd name="T72" fmla="+- 0 932 590"/>
                                <a:gd name="T73" fmla="*/ T72 w 420"/>
                                <a:gd name="T74" fmla="+- 0 1635 1552"/>
                                <a:gd name="T75" fmla="*/ 1635 h 139"/>
                                <a:gd name="T76" fmla="+- 0 920 590"/>
                                <a:gd name="T77" fmla="*/ T76 w 420"/>
                                <a:gd name="T78" fmla="+- 0 1635 1552"/>
                                <a:gd name="T79" fmla="*/ 1635 h 139"/>
                                <a:gd name="T80" fmla="+- 0 888 590"/>
                                <a:gd name="T81" fmla="*/ T80 w 420"/>
                                <a:gd name="T82" fmla="+- 0 1641 1552"/>
                                <a:gd name="T83" fmla="*/ 1641 h 139"/>
                                <a:gd name="T84" fmla="+- 0 861 590"/>
                                <a:gd name="T85" fmla="*/ T84 w 420"/>
                                <a:gd name="T86" fmla="+- 0 1644 1552"/>
                                <a:gd name="T87" fmla="*/ 1644 h 139"/>
                                <a:gd name="T88" fmla="+- 0 856 590"/>
                                <a:gd name="T89" fmla="*/ T88 w 420"/>
                                <a:gd name="T90" fmla="+- 0 1645 1552"/>
                                <a:gd name="T91" fmla="*/ 1645 h 139"/>
                                <a:gd name="T92" fmla="+- 0 842 590"/>
                                <a:gd name="T93" fmla="*/ T92 w 420"/>
                                <a:gd name="T94" fmla="+- 0 1645 1552"/>
                                <a:gd name="T95" fmla="*/ 1645 h 139"/>
                                <a:gd name="T96" fmla="+- 0 837 590"/>
                                <a:gd name="T97" fmla="*/ T96 w 420"/>
                                <a:gd name="T98" fmla="+- 0 1650 1552"/>
                                <a:gd name="T99" fmla="*/ 1650 h 139"/>
                                <a:gd name="T100" fmla="+- 0 825 590"/>
                                <a:gd name="T101" fmla="*/ T100 w 420"/>
                                <a:gd name="T102" fmla="+- 0 1650 1552"/>
                                <a:gd name="T103" fmla="*/ 1650 h 139"/>
                                <a:gd name="T104" fmla="+- 0 824 590"/>
                                <a:gd name="T105" fmla="*/ T104 w 420"/>
                                <a:gd name="T106" fmla="+- 0 1651 1552"/>
                                <a:gd name="T107" fmla="*/ 1651 h 139"/>
                                <a:gd name="T108" fmla="+- 0 781 590"/>
                                <a:gd name="T109" fmla="*/ T108 w 420"/>
                                <a:gd name="T110" fmla="+- 0 1651 1552"/>
                                <a:gd name="T111" fmla="*/ 1651 h 139"/>
                                <a:gd name="T112" fmla="+- 0 773 590"/>
                                <a:gd name="T113" fmla="*/ T112 w 420"/>
                                <a:gd name="T114" fmla="+- 0 1652 1552"/>
                                <a:gd name="T115" fmla="*/ 1652 h 139"/>
                                <a:gd name="T116" fmla="+- 0 771 590"/>
                                <a:gd name="T117" fmla="*/ T116 w 420"/>
                                <a:gd name="T118" fmla="+- 0 1655 1552"/>
                                <a:gd name="T119" fmla="*/ 1655 h 139"/>
                                <a:gd name="T120" fmla="+- 0 771 590"/>
                                <a:gd name="T121" fmla="*/ T120 w 420"/>
                                <a:gd name="T122" fmla="+- 0 1658 1552"/>
                                <a:gd name="T123" fmla="*/ 1658 h 139"/>
                                <a:gd name="T124" fmla="+- 0 772 590"/>
                                <a:gd name="T125" fmla="*/ T124 w 420"/>
                                <a:gd name="T126" fmla="+- 0 1659 1552"/>
                                <a:gd name="T127" fmla="*/ 1659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139">
                                  <a:moveTo>
                                    <a:pt x="182" y="107"/>
                                  </a:moveTo>
                                  <a:lnTo>
                                    <a:pt x="132" y="107"/>
                                  </a:lnTo>
                                  <a:lnTo>
                                    <a:pt x="136" y="103"/>
                                  </a:lnTo>
                                  <a:lnTo>
                                    <a:pt x="134" y="99"/>
                                  </a:lnTo>
                                  <a:lnTo>
                                    <a:pt x="125" y="93"/>
                                  </a:lnTo>
                                  <a:lnTo>
                                    <a:pt x="82" y="87"/>
                                  </a:lnTo>
                                  <a:lnTo>
                                    <a:pt x="71" y="84"/>
                                  </a:lnTo>
                                  <a:lnTo>
                                    <a:pt x="40" y="70"/>
                                  </a:lnTo>
                                  <a:lnTo>
                                    <a:pt x="25" y="58"/>
                                  </a:lnTo>
                                  <a:lnTo>
                                    <a:pt x="15" y="40"/>
                                  </a:lnTo>
                                  <a:lnTo>
                                    <a:pt x="0" y="5"/>
                                  </a:lnTo>
                                  <a:lnTo>
                                    <a:pt x="2" y="5"/>
                                  </a:lnTo>
                                  <a:lnTo>
                                    <a:pt x="57" y="33"/>
                                  </a:lnTo>
                                  <a:lnTo>
                                    <a:pt x="101" y="48"/>
                                  </a:lnTo>
                                  <a:lnTo>
                                    <a:pt x="126" y="55"/>
                                  </a:lnTo>
                                  <a:lnTo>
                                    <a:pt x="185" y="60"/>
                                  </a:lnTo>
                                  <a:lnTo>
                                    <a:pt x="358" y="60"/>
                                  </a:lnTo>
                                  <a:lnTo>
                                    <a:pt x="354" y="64"/>
                                  </a:lnTo>
                                  <a:lnTo>
                                    <a:pt x="342" y="83"/>
                                  </a:lnTo>
                                  <a:lnTo>
                                    <a:pt x="330" y="83"/>
                                  </a:lnTo>
                                  <a:lnTo>
                                    <a:pt x="298" y="89"/>
                                  </a:lnTo>
                                  <a:lnTo>
                                    <a:pt x="271" y="92"/>
                                  </a:lnTo>
                                  <a:lnTo>
                                    <a:pt x="266" y="93"/>
                                  </a:lnTo>
                                  <a:lnTo>
                                    <a:pt x="252" y="93"/>
                                  </a:lnTo>
                                  <a:lnTo>
                                    <a:pt x="247" y="98"/>
                                  </a:lnTo>
                                  <a:lnTo>
                                    <a:pt x="235" y="98"/>
                                  </a:lnTo>
                                  <a:lnTo>
                                    <a:pt x="234" y="99"/>
                                  </a:lnTo>
                                  <a:lnTo>
                                    <a:pt x="191" y="99"/>
                                  </a:lnTo>
                                  <a:lnTo>
                                    <a:pt x="183" y="100"/>
                                  </a:lnTo>
                                  <a:lnTo>
                                    <a:pt x="181" y="103"/>
                                  </a:lnTo>
                                  <a:lnTo>
                                    <a:pt x="181" y="106"/>
                                  </a:lnTo>
                                  <a:lnTo>
                                    <a:pt x="182"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68"/>
                          <wps:cNvSpPr>
                            <a:spLocks/>
                          </wps:cNvSpPr>
                          <wps:spPr bwMode="auto">
                            <a:xfrm>
                              <a:off x="590" y="1552"/>
                              <a:ext cx="420" cy="139"/>
                            </a:xfrm>
                            <a:custGeom>
                              <a:avLst/>
                              <a:gdLst>
                                <a:gd name="T0" fmla="+- 0 948 590"/>
                                <a:gd name="T1" fmla="*/ T0 w 420"/>
                                <a:gd name="T2" fmla="+- 0 1612 1552"/>
                                <a:gd name="T3" fmla="*/ 1612 h 139"/>
                                <a:gd name="T4" fmla="+- 0 775 590"/>
                                <a:gd name="T5" fmla="*/ T4 w 420"/>
                                <a:gd name="T6" fmla="+- 0 1612 1552"/>
                                <a:gd name="T7" fmla="*/ 1612 h 139"/>
                                <a:gd name="T8" fmla="+- 0 791 590"/>
                                <a:gd name="T9" fmla="*/ T8 w 420"/>
                                <a:gd name="T10" fmla="+- 0 1611 1552"/>
                                <a:gd name="T11" fmla="*/ 1611 h 139"/>
                                <a:gd name="T12" fmla="+- 0 833 590"/>
                                <a:gd name="T13" fmla="*/ T12 w 420"/>
                                <a:gd name="T14" fmla="+- 0 1607 1552"/>
                                <a:gd name="T15" fmla="*/ 1607 h 139"/>
                                <a:gd name="T16" fmla="+- 0 856 590"/>
                                <a:gd name="T17" fmla="*/ T16 w 420"/>
                                <a:gd name="T18" fmla="+- 0 1605 1552"/>
                                <a:gd name="T19" fmla="*/ 1605 h 139"/>
                                <a:gd name="T20" fmla="+- 0 874 590"/>
                                <a:gd name="T21" fmla="*/ T20 w 420"/>
                                <a:gd name="T22" fmla="+- 0 1601 1552"/>
                                <a:gd name="T23" fmla="*/ 1601 h 139"/>
                                <a:gd name="T24" fmla="+- 0 880 590"/>
                                <a:gd name="T25" fmla="*/ T24 w 420"/>
                                <a:gd name="T26" fmla="+- 0 1603 1552"/>
                                <a:gd name="T27" fmla="*/ 1603 h 139"/>
                                <a:gd name="T28" fmla="+- 0 957 590"/>
                                <a:gd name="T29" fmla="*/ T28 w 420"/>
                                <a:gd name="T30" fmla="+- 0 1603 1552"/>
                                <a:gd name="T31" fmla="*/ 1603 h 139"/>
                                <a:gd name="T32" fmla="+- 0 948 590"/>
                                <a:gd name="T33" fmla="*/ T32 w 420"/>
                                <a:gd name="T34" fmla="+- 0 1612 1552"/>
                                <a:gd name="T35" fmla="*/ 161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0" h="139">
                                  <a:moveTo>
                                    <a:pt x="358" y="60"/>
                                  </a:moveTo>
                                  <a:lnTo>
                                    <a:pt x="185" y="60"/>
                                  </a:lnTo>
                                  <a:lnTo>
                                    <a:pt x="201" y="59"/>
                                  </a:lnTo>
                                  <a:lnTo>
                                    <a:pt x="243" y="55"/>
                                  </a:lnTo>
                                  <a:lnTo>
                                    <a:pt x="266" y="53"/>
                                  </a:lnTo>
                                  <a:lnTo>
                                    <a:pt x="284" y="49"/>
                                  </a:lnTo>
                                  <a:lnTo>
                                    <a:pt x="290" y="51"/>
                                  </a:lnTo>
                                  <a:lnTo>
                                    <a:pt x="367" y="51"/>
                                  </a:lnTo>
                                  <a:lnTo>
                                    <a:pt x="358"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69"/>
                          <wps:cNvSpPr>
                            <a:spLocks/>
                          </wps:cNvSpPr>
                          <wps:spPr bwMode="auto">
                            <a:xfrm>
                              <a:off x="590" y="1552"/>
                              <a:ext cx="420" cy="139"/>
                            </a:xfrm>
                            <a:custGeom>
                              <a:avLst/>
                              <a:gdLst>
                                <a:gd name="T0" fmla="+- 0 870 590"/>
                                <a:gd name="T1" fmla="*/ T0 w 420"/>
                                <a:gd name="T2" fmla="+- 0 1690 1552"/>
                                <a:gd name="T3" fmla="*/ 1690 h 139"/>
                                <a:gd name="T4" fmla="+- 0 667 590"/>
                                <a:gd name="T5" fmla="*/ T4 w 420"/>
                                <a:gd name="T6" fmla="+- 0 1690 1552"/>
                                <a:gd name="T7" fmla="*/ 1690 h 139"/>
                                <a:gd name="T8" fmla="+- 0 663 590"/>
                                <a:gd name="T9" fmla="*/ T8 w 420"/>
                                <a:gd name="T10" fmla="+- 0 1686 1552"/>
                                <a:gd name="T11" fmla="*/ 1686 h 139"/>
                                <a:gd name="T12" fmla="+- 0 647 590"/>
                                <a:gd name="T13" fmla="*/ T12 w 420"/>
                                <a:gd name="T14" fmla="+- 0 1666 1552"/>
                                <a:gd name="T15" fmla="*/ 1666 h 139"/>
                                <a:gd name="T16" fmla="+- 0 637 590"/>
                                <a:gd name="T17" fmla="*/ T16 w 420"/>
                                <a:gd name="T18" fmla="+- 0 1655 1552"/>
                                <a:gd name="T19" fmla="*/ 1655 h 139"/>
                                <a:gd name="T20" fmla="+- 0 635 590"/>
                                <a:gd name="T21" fmla="*/ T20 w 420"/>
                                <a:gd name="T22" fmla="+- 0 1645 1552"/>
                                <a:gd name="T23" fmla="*/ 1645 h 139"/>
                                <a:gd name="T24" fmla="+- 0 631 590"/>
                                <a:gd name="T25" fmla="*/ T24 w 420"/>
                                <a:gd name="T26" fmla="+- 0 1639 1552"/>
                                <a:gd name="T27" fmla="*/ 1639 h 139"/>
                                <a:gd name="T28" fmla="+- 0 629 590"/>
                                <a:gd name="T29" fmla="*/ T28 w 420"/>
                                <a:gd name="T30" fmla="+- 0 1637 1552"/>
                                <a:gd name="T31" fmla="*/ 1637 h 139"/>
                                <a:gd name="T32" fmla="+- 0 629 590"/>
                                <a:gd name="T33" fmla="*/ T32 w 420"/>
                                <a:gd name="T34" fmla="+- 0 1635 1552"/>
                                <a:gd name="T35" fmla="*/ 1635 h 139"/>
                                <a:gd name="T36" fmla="+- 0 665 590"/>
                                <a:gd name="T37" fmla="*/ T36 w 420"/>
                                <a:gd name="T38" fmla="+- 0 1650 1552"/>
                                <a:gd name="T39" fmla="*/ 1650 h 139"/>
                                <a:gd name="T40" fmla="+- 0 679 590"/>
                                <a:gd name="T41" fmla="*/ T40 w 420"/>
                                <a:gd name="T42" fmla="+- 0 1651 1552"/>
                                <a:gd name="T43" fmla="*/ 1651 h 139"/>
                                <a:gd name="T44" fmla="+- 0 707 590"/>
                                <a:gd name="T45" fmla="*/ T44 w 420"/>
                                <a:gd name="T46" fmla="+- 0 1658 1552"/>
                                <a:gd name="T47" fmla="*/ 1658 h 139"/>
                                <a:gd name="T48" fmla="+- 0 711 590"/>
                                <a:gd name="T49" fmla="*/ T48 w 420"/>
                                <a:gd name="T50" fmla="+- 0 1658 1552"/>
                                <a:gd name="T51" fmla="*/ 1658 h 139"/>
                                <a:gd name="T52" fmla="+- 0 722 590"/>
                                <a:gd name="T53" fmla="*/ T52 w 420"/>
                                <a:gd name="T54" fmla="+- 0 1659 1552"/>
                                <a:gd name="T55" fmla="*/ 1659 h 139"/>
                                <a:gd name="T56" fmla="+- 0 772 590"/>
                                <a:gd name="T57" fmla="*/ T56 w 420"/>
                                <a:gd name="T58" fmla="+- 0 1659 1552"/>
                                <a:gd name="T59" fmla="*/ 1659 h 139"/>
                                <a:gd name="T60" fmla="+- 0 774 590"/>
                                <a:gd name="T61" fmla="*/ T60 w 420"/>
                                <a:gd name="T62" fmla="+- 0 1662 1552"/>
                                <a:gd name="T63" fmla="*/ 1662 h 139"/>
                                <a:gd name="T64" fmla="+- 0 826 590"/>
                                <a:gd name="T65" fmla="*/ T64 w 420"/>
                                <a:gd name="T66" fmla="+- 0 1662 1552"/>
                                <a:gd name="T67" fmla="*/ 1662 h 139"/>
                                <a:gd name="T68" fmla="+- 0 860 590"/>
                                <a:gd name="T69" fmla="*/ T68 w 420"/>
                                <a:gd name="T70" fmla="+- 0 1663 1552"/>
                                <a:gd name="T71" fmla="*/ 1663 h 139"/>
                                <a:gd name="T72" fmla="+- 0 893 590"/>
                                <a:gd name="T73" fmla="*/ T72 w 420"/>
                                <a:gd name="T74" fmla="+- 0 1663 1552"/>
                                <a:gd name="T75" fmla="*/ 1663 h 139"/>
                                <a:gd name="T76" fmla="+- 0 888 590"/>
                                <a:gd name="T77" fmla="*/ T76 w 420"/>
                                <a:gd name="T78" fmla="+- 0 1667 1552"/>
                                <a:gd name="T79" fmla="*/ 1667 h 139"/>
                                <a:gd name="T80" fmla="+- 0 880 590"/>
                                <a:gd name="T81" fmla="*/ T80 w 420"/>
                                <a:gd name="T82" fmla="+- 0 1674 1552"/>
                                <a:gd name="T83" fmla="*/ 1674 h 139"/>
                                <a:gd name="T84" fmla="+- 0 880 590"/>
                                <a:gd name="T85" fmla="*/ T84 w 420"/>
                                <a:gd name="T86" fmla="+- 0 1678 1552"/>
                                <a:gd name="T87" fmla="*/ 1678 h 139"/>
                                <a:gd name="T88" fmla="+- 0 877 590"/>
                                <a:gd name="T89" fmla="*/ T88 w 420"/>
                                <a:gd name="T90" fmla="+- 0 1678 1552"/>
                                <a:gd name="T91" fmla="*/ 1678 h 139"/>
                                <a:gd name="T92" fmla="+- 0 876 590"/>
                                <a:gd name="T93" fmla="*/ T92 w 420"/>
                                <a:gd name="T94" fmla="+- 0 1683 1552"/>
                                <a:gd name="T95" fmla="*/ 1683 h 139"/>
                                <a:gd name="T96" fmla="+- 0 873 590"/>
                                <a:gd name="T97" fmla="*/ T96 w 420"/>
                                <a:gd name="T98" fmla="+- 0 1683 1552"/>
                                <a:gd name="T99" fmla="*/ 1683 h 139"/>
                                <a:gd name="T100" fmla="+- 0 870 590"/>
                                <a:gd name="T101" fmla="*/ T100 w 420"/>
                                <a:gd name="T102" fmla="+- 0 1690 1552"/>
                                <a:gd name="T103" fmla="*/ 169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0" h="139">
                                  <a:moveTo>
                                    <a:pt x="280" y="138"/>
                                  </a:moveTo>
                                  <a:lnTo>
                                    <a:pt x="77" y="138"/>
                                  </a:lnTo>
                                  <a:lnTo>
                                    <a:pt x="73" y="134"/>
                                  </a:lnTo>
                                  <a:lnTo>
                                    <a:pt x="57" y="114"/>
                                  </a:lnTo>
                                  <a:lnTo>
                                    <a:pt x="47" y="103"/>
                                  </a:lnTo>
                                  <a:lnTo>
                                    <a:pt x="45" y="93"/>
                                  </a:lnTo>
                                  <a:lnTo>
                                    <a:pt x="41" y="87"/>
                                  </a:lnTo>
                                  <a:lnTo>
                                    <a:pt x="39" y="85"/>
                                  </a:lnTo>
                                  <a:lnTo>
                                    <a:pt x="39" y="83"/>
                                  </a:lnTo>
                                  <a:lnTo>
                                    <a:pt x="75" y="98"/>
                                  </a:lnTo>
                                  <a:lnTo>
                                    <a:pt x="89" y="99"/>
                                  </a:lnTo>
                                  <a:lnTo>
                                    <a:pt x="117" y="106"/>
                                  </a:lnTo>
                                  <a:lnTo>
                                    <a:pt x="121" y="106"/>
                                  </a:lnTo>
                                  <a:lnTo>
                                    <a:pt x="132" y="107"/>
                                  </a:lnTo>
                                  <a:lnTo>
                                    <a:pt x="182" y="107"/>
                                  </a:lnTo>
                                  <a:lnTo>
                                    <a:pt x="184" y="110"/>
                                  </a:lnTo>
                                  <a:lnTo>
                                    <a:pt x="236" y="110"/>
                                  </a:lnTo>
                                  <a:lnTo>
                                    <a:pt x="270" y="111"/>
                                  </a:lnTo>
                                  <a:lnTo>
                                    <a:pt x="303" y="111"/>
                                  </a:lnTo>
                                  <a:lnTo>
                                    <a:pt x="298" y="115"/>
                                  </a:lnTo>
                                  <a:lnTo>
                                    <a:pt x="290" y="122"/>
                                  </a:lnTo>
                                  <a:lnTo>
                                    <a:pt x="290" y="126"/>
                                  </a:lnTo>
                                  <a:lnTo>
                                    <a:pt x="287" y="126"/>
                                  </a:lnTo>
                                  <a:lnTo>
                                    <a:pt x="286" y="131"/>
                                  </a:lnTo>
                                  <a:lnTo>
                                    <a:pt x="283" y="131"/>
                                  </a:lnTo>
                                  <a:lnTo>
                                    <a:pt x="280"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70"/>
                          <wps:cNvSpPr>
                            <a:spLocks/>
                          </wps:cNvSpPr>
                          <wps:spPr bwMode="auto">
                            <a:xfrm>
                              <a:off x="590" y="1552"/>
                              <a:ext cx="420" cy="139"/>
                            </a:xfrm>
                            <a:custGeom>
                              <a:avLst/>
                              <a:gdLst>
                                <a:gd name="T0" fmla="+- 0 850 590"/>
                                <a:gd name="T1" fmla="*/ T0 w 420"/>
                                <a:gd name="T2" fmla="+- 0 1647 1552"/>
                                <a:gd name="T3" fmla="*/ 1647 h 139"/>
                                <a:gd name="T4" fmla="+- 0 842 590"/>
                                <a:gd name="T5" fmla="*/ T4 w 420"/>
                                <a:gd name="T6" fmla="+- 0 1645 1552"/>
                                <a:gd name="T7" fmla="*/ 1645 h 139"/>
                                <a:gd name="T8" fmla="+- 0 856 590"/>
                                <a:gd name="T9" fmla="*/ T8 w 420"/>
                                <a:gd name="T10" fmla="+- 0 1645 1552"/>
                                <a:gd name="T11" fmla="*/ 1645 h 139"/>
                                <a:gd name="T12" fmla="+- 0 850 590"/>
                                <a:gd name="T13" fmla="*/ T12 w 420"/>
                                <a:gd name="T14" fmla="+- 0 1647 1552"/>
                                <a:gd name="T15" fmla="*/ 1647 h 139"/>
                              </a:gdLst>
                              <a:ahLst/>
                              <a:cxnLst>
                                <a:cxn ang="0">
                                  <a:pos x="T1" y="T3"/>
                                </a:cxn>
                                <a:cxn ang="0">
                                  <a:pos x="T5" y="T7"/>
                                </a:cxn>
                                <a:cxn ang="0">
                                  <a:pos x="T9" y="T11"/>
                                </a:cxn>
                                <a:cxn ang="0">
                                  <a:pos x="T13" y="T15"/>
                                </a:cxn>
                              </a:cxnLst>
                              <a:rect l="0" t="0" r="r" b="b"/>
                              <a:pathLst>
                                <a:path w="420" h="139">
                                  <a:moveTo>
                                    <a:pt x="260" y="95"/>
                                  </a:moveTo>
                                  <a:lnTo>
                                    <a:pt x="252" y="93"/>
                                  </a:lnTo>
                                  <a:lnTo>
                                    <a:pt x="266" y="93"/>
                                  </a:lnTo>
                                  <a:lnTo>
                                    <a:pt x="260"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71"/>
                          <wps:cNvSpPr>
                            <a:spLocks/>
                          </wps:cNvSpPr>
                          <wps:spPr bwMode="auto">
                            <a:xfrm>
                              <a:off x="590" y="1552"/>
                              <a:ext cx="420" cy="139"/>
                            </a:xfrm>
                            <a:custGeom>
                              <a:avLst/>
                              <a:gdLst>
                                <a:gd name="T0" fmla="+- 0 836 590"/>
                                <a:gd name="T1" fmla="*/ T0 w 420"/>
                                <a:gd name="T2" fmla="+- 0 1651 1552"/>
                                <a:gd name="T3" fmla="*/ 1651 h 139"/>
                                <a:gd name="T4" fmla="+- 0 830 590"/>
                                <a:gd name="T5" fmla="*/ T4 w 420"/>
                                <a:gd name="T6" fmla="+- 0 1650 1552"/>
                                <a:gd name="T7" fmla="*/ 1650 h 139"/>
                                <a:gd name="T8" fmla="+- 0 837 590"/>
                                <a:gd name="T9" fmla="*/ T8 w 420"/>
                                <a:gd name="T10" fmla="+- 0 1650 1552"/>
                                <a:gd name="T11" fmla="*/ 1650 h 139"/>
                                <a:gd name="T12" fmla="+- 0 836 590"/>
                                <a:gd name="T13" fmla="*/ T12 w 420"/>
                                <a:gd name="T14" fmla="+- 0 1651 1552"/>
                                <a:gd name="T15" fmla="*/ 1651 h 139"/>
                              </a:gdLst>
                              <a:ahLst/>
                              <a:cxnLst>
                                <a:cxn ang="0">
                                  <a:pos x="T1" y="T3"/>
                                </a:cxn>
                                <a:cxn ang="0">
                                  <a:pos x="T5" y="T7"/>
                                </a:cxn>
                                <a:cxn ang="0">
                                  <a:pos x="T9" y="T11"/>
                                </a:cxn>
                                <a:cxn ang="0">
                                  <a:pos x="T13" y="T15"/>
                                </a:cxn>
                              </a:cxnLst>
                              <a:rect l="0" t="0" r="r" b="b"/>
                              <a:pathLst>
                                <a:path w="420" h="139">
                                  <a:moveTo>
                                    <a:pt x="246" y="99"/>
                                  </a:moveTo>
                                  <a:lnTo>
                                    <a:pt x="240" y="98"/>
                                  </a:lnTo>
                                  <a:lnTo>
                                    <a:pt x="247" y="98"/>
                                  </a:lnTo>
                                  <a:lnTo>
                                    <a:pt x="246"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72"/>
                          <wps:cNvSpPr>
                            <a:spLocks/>
                          </wps:cNvSpPr>
                          <wps:spPr bwMode="auto">
                            <a:xfrm>
                              <a:off x="590" y="1552"/>
                              <a:ext cx="420" cy="139"/>
                            </a:xfrm>
                            <a:custGeom>
                              <a:avLst/>
                              <a:gdLst>
                                <a:gd name="T0" fmla="+- 0 783 590"/>
                                <a:gd name="T1" fmla="*/ T0 w 420"/>
                                <a:gd name="T2" fmla="+- 0 1652 1552"/>
                                <a:gd name="T3" fmla="*/ 1652 h 139"/>
                                <a:gd name="T4" fmla="+- 0 781 590"/>
                                <a:gd name="T5" fmla="*/ T4 w 420"/>
                                <a:gd name="T6" fmla="+- 0 1651 1552"/>
                                <a:gd name="T7" fmla="*/ 1651 h 139"/>
                                <a:gd name="T8" fmla="+- 0 805 590"/>
                                <a:gd name="T9" fmla="*/ T8 w 420"/>
                                <a:gd name="T10" fmla="+- 0 1651 1552"/>
                                <a:gd name="T11" fmla="*/ 1651 h 139"/>
                                <a:gd name="T12" fmla="+- 0 783 590"/>
                                <a:gd name="T13" fmla="*/ T12 w 420"/>
                                <a:gd name="T14" fmla="+- 0 1652 1552"/>
                                <a:gd name="T15" fmla="*/ 1652 h 139"/>
                              </a:gdLst>
                              <a:ahLst/>
                              <a:cxnLst>
                                <a:cxn ang="0">
                                  <a:pos x="T1" y="T3"/>
                                </a:cxn>
                                <a:cxn ang="0">
                                  <a:pos x="T5" y="T7"/>
                                </a:cxn>
                                <a:cxn ang="0">
                                  <a:pos x="T9" y="T11"/>
                                </a:cxn>
                                <a:cxn ang="0">
                                  <a:pos x="T13" y="T15"/>
                                </a:cxn>
                              </a:cxnLst>
                              <a:rect l="0" t="0" r="r" b="b"/>
                              <a:pathLst>
                                <a:path w="420" h="139">
                                  <a:moveTo>
                                    <a:pt x="193" y="100"/>
                                  </a:moveTo>
                                  <a:lnTo>
                                    <a:pt x="191" y="99"/>
                                  </a:lnTo>
                                  <a:lnTo>
                                    <a:pt x="215" y="99"/>
                                  </a:lnTo>
                                  <a:lnTo>
                                    <a:pt x="193"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73"/>
                          <wps:cNvSpPr>
                            <a:spLocks/>
                          </wps:cNvSpPr>
                          <wps:spPr bwMode="auto">
                            <a:xfrm>
                              <a:off x="590" y="1552"/>
                              <a:ext cx="420" cy="139"/>
                            </a:xfrm>
                            <a:custGeom>
                              <a:avLst/>
                              <a:gdLst>
                                <a:gd name="T0" fmla="+- 0 821 590"/>
                                <a:gd name="T1" fmla="*/ T0 w 420"/>
                                <a:gd name="T2" fmla="+- 0 1654 1552"/>
                                <a:gd name="T3" fmla="*/ 1654 h 139"/>
                                <a:gd name="T4" fmla="+- 0 818 590"/>
                                <a:gd name="T5" fmla="*/ T4 w 420"/>
                                <a:gd name="T6" fmla="+- 0 1654 1552"/>
                                <a:gd name="T7" fmla="*/ 1654 h 139"/>
                                <a:gd name="T8" fmla="+- 0 816 590"/>
                                <a:gd name="T9" fmla="*/ T8 w 420"/>
                                <a:gd name="T10" fmla="+- 0 1651 1552"/>
                                <a:gd name="T11" fmla="*/ 1651 h 139"/>
                                <a:gd name="T12" fmla="+- 0 824 590"/>
                                <a:gd name="T13" fmla="*/ T12 w 420"/>
                                <a:gd name="T14" fmla="+- 0 1651 1552"/>
                                <a:gd name="T15" fmla="*/ 1651 h 139"/>
                                <a:gd name="T16" fmla="+- 0 821 590"/>
                                <a:gd name="T17" fmla="*/ T16 w 420"/>
                                <a:gd name="T18" fmla="+- 0 1654 1552"/>
                                <a:gd name="T19" fmla="*/ 1654 h 139"/>
                              </a:gdLst>
                              <a:ahLst/>
                              <a:cxnLst>
                                <a:cxn ang="0">
                                  <a:pos x="T1" y="T3"/>
                                </a:cxn>
                                <a:cxn ang="0">
                                  <a:pos x="T5" y="T7"/>
                                </a:cxn>
                                <a:cxn ang="0">
                                  <a:pos x="T9" y="T11"/>
                                </a:cxn>
                                <a:cxn ang="0">
                                  <a:pos x="T13" y="T15"/>
                                </a:cxn>
                                <a:cxn ang="0">
                                  <a:pos x="T17" y="T19"/>
                                </a:cxn>
                              </a:cxnLst>
                              <a:rect l="0" t="0" r="r" b="b"/>
                              <a:pathLst>
                                <a:path w="420" h="139">
                                  <a:moveTo>
                                    <a:pt x="231" y="102"/>
                                  </a:moveTo>
                                  <a:lnTo>
                                    <a:pt x="228" y="102"/>
                                  </a:lnTo>
                                  <a:lnTo>
                                    <a:pt x="226" y="99"/>
                                  </a:lnTo>
                                  <a:lnTo>
                                    <a:pt x="234" y="99"/>
                                  </a:lnTo>
                                  <a:lnTo>
                                    <a:pt x="231"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74"/>
                          <wps:cNvSpPr>
                            <a:spLocks/>
                          </wps:cNvSpPr>
                          <wps:spPr bwMode="auto">
                            <a:xfrm>
                              <a:off x="590" y="1552"/>
                              <a:ext cx="420" cy="139"/>
                            </a:xfrm>
                            <a:custGeom>
                              <a:avLst/>
                              <a:gdLst>
                                <a:gd name="T0" fmla="+- 0 893 590"/>
                                <a:gd name="T1" fmla="*/ T0 w 420"/>
                                <a:gd name="T2" fmla="+- 0 1663 1552"/>
                                <a:gd name="T3" fmla="*/ 1663 h 139"/>
                                <a:gd name="T4" fmla="+- 0 860 590"/>
                                <a:gd name="T5" fmla="*/ T4 w 420"/>
                                <a:gd name="T6" fmla="+- 0 1663 1552"/>
                                <a:gd name="T7" fmla="*/ 1663 h 139"/>
                                <a:gd name="T8" fmla="+- 0 876 590"/>
                                <a:gd name="T9" fmla="*/ T8 w 420"/>
                                <a:gd name="T10" fmla="+- 0 1659 1552"/>
                                <a:gd name="T11" fmla="*/ 1659 h 139"/>
                                <a:gd name="T12" fmla="+- 0 889 590"/>
                                <a:gd name="T13" fmla="*/ T12 w 420"/>
                                <a:gd name="T14" fmla="+- 0 1659 1552"/>
                                <a:gd name="T15" fmla="*/ 1659 h 139"/>
                                <a:gd name="T16" fmla="+- 0 907 590"/>
                                <a:gd name="T17" fmla="*/ T16 w 420"/>
                                <a:gd name="T18" fmla="+- 0 1655 1552"/>
                                <a:gd name="T19" fmla="*/ 1655 h 139"/>
                                <a:gd name="T20" fmla="+- 0 897 590"/>
                                <a:gd name="T21" fmla="*/ T20 w 420"/>
                                <a:gd name="T22" fmla="+- 0 1660 1552"/>
                                <a:gd name="T23" fmla="*/ 1660 h 139"/>
                                <a:gd name="T24" fmla="+- 0 893 590"/>
                                <a:gd name="T25" fmla="*/ T24 w 420"/>
                                <a:gd name="T26" fmla="+- 0 1663 1552"/>
                                <a:gd name="T27" fmla="*/ 1663 h 139"/>
                              </a:gdLst>
                              <a:ahLst/>
                              <a:cxnLst>
                                <a:cxn ang="0">
                                  <a:pos x="T1" y="T3"/>
                                </a:cxn>
                                <a:cxn ang="0">
                                  <a:pos x="T5" y="T7"/>
                                </a:cxn>
                                <a:cxn ang="0">
                                  <a:pos x="T9" y="T11"/>
                                </a:cxn>
                                <a:cxn ang="0">
                                  <a:pos x="T13" y="T15"/>
                                </a:cxn>
                                <a:cxn ang="0">
                                  <a:pos x="T17" y="T19"/>
                                </a:cxn>
                                <a:cxn ang="0">
                                  <a:pos x="T21" y="T23"/>
                                </a:cxn>
                                <a:cxn ang="0">
                                  <a:pos x="T25" y="T27"/>
                                </a:cxn>
                              </a:cxnLst>
                              <a:rect l="0" t="0" r="r" b="b"/>
                              <a:pathLst>
                                <a:path w="420" h="139">
                                  <a:moveTo>
                                    <a:pt x="303" y="111"/>
                                  </a:moveTo>
                                  <a:lnTo>
                                    <a:pt x="270" y="111"/>
                                  </a:lnTo>
                                  <a:lnTo>
                                    <a:pt x="286" y="107"/>
                                  </a:lnTo>
                                  <a:lnTo>
                                    <a:pt x="299" y="107"/>
                                  </a:lnTo>
                                  <a:lnTo>
                                    <a:pt x="317" y="103"/>
                                  </a:lnTo>
                                  <a:lnTo>
                                    <a:pt x="307" y="108"/>
                                  </a:lnTo>
                                  <a:lnTo>
                                    <a:pt x="303"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75"/>
                          <wps:cNvSpPr>
                            <a:spLocks/>
                          </wps:cNvSpPr>
                          <wps:spPr bwMode="auto">
                            <a:xfrm>
                              <a:off x="590" y="1552"/>
                              <a:ext cx="420" cy="139"/>
                            </a:xfrm>
                            <a:custGeom>
                              <a:avLst/>
                              <a:gdLst>
                                <a:gd name="T0" fmla="+- 0 826 590"/>
                                <a:gd name="T1" fmla="*/ T0 w 420"/>
                                <a:gd name="T2" fmla="+- 0 1662 1552"/>
                                <a:gd name="T3" fmla="*/ 1662 h 139"/>
                                <a:gd name="T4" fmla="+- 0 813 590"/>
                                <a:gd name="T5" fmla="*/ T4 w 420"/>
                                <a:gd name="T6" fmla="+- 0 1662 1552"/>
                                <a:gd name="T7" fmla="*/ 1662 h 139"/>
                                <a:gd name="T8" fmla="+- 0 820 590"/>
                                <a:gd name="T9" fmla="*/ T8 w 420"/>
                                <a:gd name="T10" fmla="+- 0 1658 1552"/>
                                <a:gd name="T11" fmla="*/ 1658 h 139"/>
                                <a:gd name="T12" fmla="+- 0 821 590"/>
                                <a:gd name="T13" fmla="*/ T12 w 420"/>
                                <a:gd name="T14" fmla="+- 0 1656 1552"/>
                                <a:gd name="T15" fmla="*/ 1656 h 139"/>
                                <a:gd name="T16" fmla="+- 0 826 590"/>
                                <a:gd name="T17" fmla="*/ T16 w 420"/>
                                <a:gd name="T18" fmla="+- 0 1662 1552"/>
                                <a:gd name="T19" fmla="*/ 1662 h 139"/>
                              </a:gdLst>
                              <a:ahLst/>
                              <a:cxnLst>
                                <a:cxn ang="0">
                                  <a:pos x="T1" y="T3"/>
                                </a:cxn>
                                <a:cxn ang="0">
                                  <a:pos x="T5" y="T7"/>
                                </a:cxn>
                                <a:cxn ang="0">
                                  <a:pos x="T9" y="T11"/>
                                </a:cxn>
                                <a:cxn ang="0">
                                  <a:pos x="T13" y="T15"/>
                                </a:cxn>
                                <a:cxn ang="0">
                                  <a:pos x="T17" y="T19"/>
                                </a:cxn>
                              </a:cxnLst>
                              <a:rect l="0" t="0" r="r" b="b"/>
                              <a:pathLst>
                                <a:path w="420" h="139">
                                  <a:moveTo>
                                    <a:pt x="236" y="110"/>
                                  </a:moveTo>
                                  <a:lnTo>
                                    <a:pt x="223" y="110"/>
                                  </a:lnTo>
                                  <a:lnTo>
                                    <a:pt x="230" y="106"/>
                                  </a:lnTo>
                                  <a:lnTo>
                                    <a:pt x="231" y="104"/>
                                  </a:lnTo>
                                  <a:lnTo>
                                    <a:pt x="236"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76"/>
                          <wps:cNvSpPr>
                            <a:spLocks/>
                          </wps:cNvSpPr>
                          <wps:spPr bwMode="auto">
                            <a:xfrm>
                              <a:off x="590" y="1552"/>
                              <a:ext cx="420" cy="139"/>
                            </a:xfrm>
                            <a:custGeom>
                              <a:avLst/>
                              <a:gdLst>
                                <a:gd name="T0" fmla="+- 0 790 590"/>
                                <a:gd name="T1" fmla="*/ T0 w 420"/>
                                <a:gd name="T2" fmla="+- 0 1662 1552"/>
                                <a:gd name="T3" fmla="*/ 1662 h 139"/>
                                <a:gd name="T4" fmla="+- 0 774 590"/>
                                <a:gd name="T5" fmla="*/ T4 w 420"/>
                                <a:gd name="T6" fmla="+- 0 1662 1552"/>
                                <a:gd name="T7" fmla="*/ 1662 h 139"/>
                                <a:gd name="T8" fmla="+- 0 785 590"/>
                                <a:gd name="T9" fmla="*/ T8 w 420"/>
                                <a:gd name="T10" fmla="+- 0 1659 1552"/>
                                <a:gd name="T11" fmla="*/ 1659 h 139"/>
                                <a:gd name="T12" fmla="+- 0 790 590"/>
                                <a:gd name="T13" fmla="*/ T12 w 420"/>
                                <a:gd name="T14" fmla="+- 0 1662 1552"/>
                                <a:gd name="T15" fmla="*/ 1662 h 139"/>
                              </a:gdLst>
                              <a:ahLst/>
                              <a:cxnLst>
                                <a:cxn ang="0">
                                  <a:pos x="T1" y="T3"/>
                                </a:cxn>
                                <a:cxn ang="0">
                                  <a:pos x="T5" y="T7"/>
                                </a:cxn>
                                <a:cxn ang="0">
                                  <a:pos x="T9" y="T11"/>
                                </a:cxn>
                                <a:cxn ang="0">
                                  <a:pos x="T13" y="T15"/>
                                </a:cxn>
                              </a:cxnLst>
                              <a:rect l="0" t="0" r="r" b="b"/>
                              <a:pathLst>
                                <a:path w="420" h="139">
                                  <a:moveTo>
                                    <a:pt x="200" y="110"/>
                                  </a:moveTo>
                                  <a:lnTo>
                                    <a:pt x="184" y="110"/>
                                  </a:lnTo>
                                  <a:lnTo>
                                    <a:pt x="195" y="107"/>
                                  </a:lnTo>
                                  <a:lnTo>
                                    <a:pt x="20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77"/>
                        <wpg:cNvGrpSpPr>
                          <a:grpSpLocks/>
                        </wpg:cNvGrpSpPr>
                        <wpg:grpSpPr bwMode="auto">
                          <a:xfrm>
                            <a:off x="600" y="1621"/>
                            <a:ext cx="2" cy="2"/>
                            <a:chOff x="600" y="1621"/>
                            <a:chExt cx="2" cy="2"/>
                          </a:xfrm>
                        </wpg:grpSpPr>
                        <wps:wsp>
                          <wps:cNvPr id="92" name="Freeform 978"/>
                          <wps:cNvSpPr>
                            <a:spLocks/>
                          </wps:cNvSpPr>
                          <wps:spPr bwMode="auto">
                            <a:xfrm>
                              <a:off x="600" y="1621"/>
                              <a:ext cx="2" cy="2"/>
                            </a:xfrm>
                            <a:custGeom>
                              <a:avLst/>
                              <a:gdLst>
                                <a:gd name="T0" fmla="+- 0 600 600"/>
                                <a:gd name="T1" fmla="*/ T0 w 2"/>
                                <a:gd name="T2" fmla="+- 0 601 600"/>
                                <a:gd name="T3" fmla="*/ T2 w 2"/>
                              </a:gdLst>
                              <a:ahLst/>
                              <a:cxnLst>
                                <a:cxn ang="0">
                                  <a:pos x="T1" y="0"/>
                                </a:cxn>
                                <a:cxn ang="0">
                                  <a:pos x="T3" y="0"/>
                                </a:cxn>
                              </a:cxnLst>
                              <a:rect l="0" t="0" r="r" b="b"/>
                              <a:pathLst>
                                <a:path w="2">
                                  <a:moveTo>
                                    <a:pt x="0" y="0"/>
                                  </a:moveTo>
                                  <a:lnTo>
                                    <a:pt x="1" y="0"/>
                                  </a:lnTo>
                                </a:path>
                              </a:pathLst>
                            </a:custGeom>
                            <a:noFill/>
                            <a:ln w="8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79"/>
                        <wpg:cNvGrpSpPr>
                          <a:grpSpLocks/>
                        </wpg:cNvGrpSpPr>
                        <wpg:grpSpPr bwMode="auto">
                          <a:xfrm>
                            <a:off x="732" y="1649"/>
                            <a:ext cx="15" cy="13"/>
                            <a:chOff x="732" y="1649"/>
                            <a:chExt cx="15" cy="13"/>
                          </a:xfrm>
                        </wpg:grpSpPr>
                        <wps:wsp>
                          <wps:cNvPr id="94" name="Freeform 980"/>
                          <wps:cNvSpPr>
                            <a:spLocks/>
                          </wps:cNvSpPr>
                          <wps:spPr bwMode="auto">
                            <a:xfrm>
                              <a:off x="732" y="1649"/>
                              <a:ext cx="15" cy="13"/>
                            </a:xfrm>
                            <a:custGeom>
                              <a:avLst/>
                              <a:gdLst>
                                <a:gd name="T0" fmla="+- 0 740 732"/>
                                <a:gd name="T1" fmla="*/ T0 w 15"/>
                                <a:gd name="T2" fmla="+- 0 1661 1649"/>
                                <a:gd name="T3" fmla="*/ 1661 h 13"/>
                                <a:gd name="T4" fmla="+- 0 735 732"/>
                                <a:gd name="T5" fmla="*/ T4 w 15"/>
                                <a:gd name="T6" fmla="+- 0 1660 1649"/>
                                <a:gd name="T7" fmla="*/ 1660 h 13"/>
                                <a:gd name="T8" fmla="+- 0 732 732"/>
                                <a:gd name="T9" fmla="*/ T8 w 15"/>
                                <a:gd name="T10" fmla="+- 0 1657 1649"/>
                                <a:gd name="T11" fmla="*/ 1657 h 13"/>
                                <a:gd name="T12" fmla="+- 0 732 732"/>
                                <a:gd name="T13" fmla="*/ T12 w 15"/>
                                <a:gd name="T14" fmla="+- 0 1653 1649"/>
                                <a:gd name="T15" fmla="*/ 1653 h 13"/>
                                <a:gd name="T16" fmla="+- 0 738 732"/>
                                <a:gd name="T17" fmla="*/ T16 w 15"/>
                                <a:gd name="T18" fmla="+- 0 1649 1649"/>
                                <a:gd name="T19" fmla="*/ 1649 h 13"/>
                                <a:gd name="T20" fmla="+- 0 745 732"/>
                                <a:gd name="T21" fmla="*/ T20 w 15"/>
                                <a:gd name="T22" fmla="+- 0 1652 1649"/>
                                <a:gd name="T23" fmla="*/ 1652 h 13"/>
                                <a:gd name="T24" fmla="+- 0 747 732"/>
                                <a:gd name="T25" fmla="*/ T24 w 15"/>
                                <a:gd name="T26" fmla="+- 0 1655 1649"/>
                                <a:gd name="T27" fmla="*/ 1655 h 13"/>
                                <a:gd name="T28" fmla="+- 0 747 732"/>
                                <a:gd name="T29" fmla="*/ T28 w 15"/>
                                <a:gd name="T30" fmla="+- 0 1657 1649"/>
                                <a:gd name="T31" fmla="*/ 1657 h 13"/>
                                <a:gd name="T32" fmla="+- 0 740 732"/>
                                <a:gd name="T33" fmla="*/ T32 w 15"/>
                                <a:gd name="T34" fmla="+- 0 1661 1649"/>
                                <a:gd name="T35" fmla="*/ 166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8" y="12"/>
                                  </a:moveTo>
                                  <a:lnTo>
                                    <a:pt x="3" y="11"/>
                                  </a:lnTo>
                                  <a:lnTo>
                                    <a:pt x="0" y="8"/>
                                  </a:lnTo>
                                  <a:lnTo>
                                    <a:pt x="0" y="4"/>
                                  </a:lnTo>
                                  <a:lnTo>
                                    <a:pt x="6" y="0"/>
                                  </a:lnTo>
                                  <a:lnTo>
                                    <a:pt x="13" y="3"/>
                                  </a:lnTo>
                                  <a:lnTo>
                                    <a:pt x="15" y="6"/>
                                  </a:lnTo>
                                  <a:lnTo>
                                    <a:pt x="15" y="8"/>
                                  </a:lnTo>
                                  <a:lnTo>
                                    <a:pt x="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81"/>
                        <wpg:cNvGrpSpPr>
                          <a:grpSpLocks/>
                        </wpg:cNvGrpSpPr>
                        <wpg:grpSpPr bwMode="auto">
                          <a:xfrm>
                            <a:off x="751" y="1649"/>
                            <a:ext cx="14" cy="10"/>
                            <a:chOff x="751" y="1649"/>
                            <a:chExt cx="14" cy="10"/>
                          </a:xfrm>
                        </wpg:grpSpPr>
                        <wps:wsp>
                          <wps:cNvPr id="96" name="Freeform 982"/>
                          <wps:cNvSpPr>
                            <a:spLocks/>
                          </wps:cNvSpPr>
                          <wps:spPr bwMode="auto">
                            <a:xfrm>
                              <a:off x="751" y="1649"/>
                              <a:ext cx="14" cy="10"/>
                            </a:xfrm>
                            <a:custGeom>
                              <a:avLst/>
                              <a:gdLst>
                                <a:gd name="T0" fmla="+- 0 759 751"/>
                                <a:gd name="T1" fmla="*/ T0 w 14"/>
                                <a:gd name="T2" fmla="+- 0 1659 1649"/>
                                <a:gd name="T3" fmla="*/ 1659 h 10"/>
                                <a:gd name="T4" fmla="+- 0 754 751"/>
                                <a:gd name="T5" fmla="*/ T4 w 14"/>
                                <a:gd name="T6" fmla="+- 0 1659 1649"/>
                                <a:gd name="T7" fmla="*/ 1659 h 10"/>
                                <a:gd name="T8" fmla="+- 0 751 751"/>
                                <a:gd name="T9" fmla="*/ T8 w 14"/>
                                <a:gd name="T10" fmla="+- 0 1655 1649"/>
                                <a:gd name="T11" fmla="*/ 1655 h 10"/>
                                <a:gd name="T12" fmla="+- 0 752 751"/>
                                <a:gd name="T13" fmla="*/ T12 w 14"/>
                                <a:gd name="T14" fmla="+- 0 1652 1649"/>
                                <a:gd name="T15" fmla="*/ 1652 h 10"/>
                                <a:gd name="T16" fmla="+- 0 757 751"/>
                                <a:gd name="T17" fmla="*/ T16 w 14"/>
                                <a:gd name="T18" fmla="+- 0 1649 1649"/>
                                <a:gd name="T19" fmla="*/ 1649 h 10"/>
                                <a:gd name="T20" fmla="+- 0 763 751"/>
                                <a:gd name="T21" fmla="*/ T20 w 14"/>
                                <a:gd name="T22" fmla="+- 0 1651 1649"/>
                                <a:gd name="T23" fmla="*/ 1651 h 10"/>
                                <a:gd name="T24" fmla="+- 0 765 751"/>
                                <a:gd name="T25" fmla="*/ T24 w 14"/>
                                <a:gd name="T26" fmla="+- 0 1653 1649"/>
                                <a:gd name="T27" fmla="*/ 1653 h 10"/>
                                <a:gd name="T28" fmla="+- 0 765 751"/>
                                <a:gd name="T29" fmla="*/ T28 w 14"/>
                                <a:gd name="T30" fmla="+- 0 1657 1649"/>
                                <a:gd name="T31" fmla="*/ 1657 h 10"/>
                                <a:gd name="T32" fmla="+- 0 759 751"/>
                                <a:gd name="T33" fmla="*/ T32 w 14"/>
                                <a:gd name="T34" fmla="+- 0 1659 1649"/>
                                <a:gd name="T35" fmla="*/ 16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10">
                                  <a:moveTo>
                                    <a:pt x="8" y="10"/>
                                  </a:moveTo>
                                  <a:lnTo>
                                    <a:pt x="3" y="10"/>
                                  </a:lnTo>
                                  <a:lnTo>
                                    <a:pt x="0" y="6"/>
                                  </a:lnTo>
                                  <a:lnTo>
                                    <a:pt x="1" y="3"/>
                                  </a:lnTo>
                                  <a:lnTo>
                                    <a:pt x="6" y="0"/>
                                  </a:lnTo>
                                  <a:lnTo>
                                    <a:pt x="12" y="2"/>
                                  </a:lnTo>
                                  <a:lnTo>
                                    <a:pt x="14" y="4"/>
                                  </a:lnTo>
                                  <a:lnTo>
                                    <a:pt x="14" y="8"/>
                                  </a:lnTo>
                                  <a:lnTo>
                                    <a:pt x="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83"/>
                        <wpg:cNvGrpSpPr>
                          <a:grpSpLocks/>
                        </wpg:cNvGrpSpPr>
                        <wpg:grpSpPr bwMode="auto">
                          <a:xfrm>
                            <a:off x="710" y="729"/>
                            <a:ext cx="43" cy="129"/>
                            <a:chOff x="710" y="729"/>
                            <a:chExt cx="43" cy="129"/>
                          </a:xfrm>
                        </wpg:grpSpPr>
                        <wps:wsp>
                          <wps:cNvPr id="98" name="Freeform 984"/>
                          <wps:cNvSpPr>
                            <a:spLocks/>
                          </wps:cNvSpPr>
                          <wps:spPr bwMode="auto">
                            <a:xfrm>
                              <a:off x="710" y="729"/>
                              <a:ext cx="43" cy="129"/>
                            </a:xfrm>
                            <a:custGeom>
                              <a:avLst/>
                              <a:gdLst>
                                <a:gd name="T0" fmla="+- 0 748 710"/>
                                <a:gd name="T1" fmla="*/ T0 w 43"/>
                                <a:gd name="T2" fmla="+- 0 858 729"/>
                                <a:gd name="T3" fmla="*/ 858 h 129"/>
                                <a:gd name="T4" fmla="+- 0 746 710"/>
                                <a:gd name="T5" fmla="*/ T4 w 43"/>
                                <a:gd name="T6" fmla="+- 0 858 729"/>
                                <a:gd name="T7" fmla="*/ 858 h 129"/>
                                <a:gd name="T8" fmla="+- 0 746 710"/>
                                <a:gd name="T9" fmla="*/ T8 w 43"/>
                                <a:gd name="T10" fmla="+- 0 812 729"/>
                                <a:gd name="T11" fmla="*/ 812 h 129"/>
                                <a:gd name="T12" fmla="+- 0 736 710"/>
                                <a:gd name="T13" fmla="*/ T12 w 43"/>
                                <a:gd name="T14" fmla="+- 0 784 729"/>
                                <a:gd name="T15" fmla="*/ 784 h 129"/>
                                <a:gd name="T16" fmla="+- 0 716 710"/>
                                <a:gd name="T17" fmla="*/ T16 w 43"/>
                                <a:gd name="T18" fmla="+- 0 746 729"/>
                                <a:gd name="T19" fmla="*/ 746 h 129"/>
                                <a:gd name="T20" fmla="+- 0 710 710"/>
                                <a:gd name="T21" fmla="*/ T20 w 43"/>
                                <a:gd name="T22" fmla="+- 0 736 729"/>
                                <a:gd name="T23" fmla="*/ 736 h 129"/>
                                <a:gd name="T24" fmla="+- 0 710 710"/>
                                <a:gd name="T25" fmla="*/ T24 w 43"/>
                                <a:gd name="T26" fmla="+- 0 732 729"/>
                                <a:gd name="T27" fmla="*/ 732 h 129"/>
                                <a:gd name="T28" fmla="+- 0 712 710"/>
                                <a:gd name="T29" fmla="*/ T28 w 43"/>
                                <a:gd name="T30" fmla="+- 0 729 729"/>
                                <a:gd name="T31" fmla="*/ 729 h 129"/>
                                <a:gd name="T32" fmla="+- 0 718 710"/>
                                <a:gd name="T33" fmla="*/ T32 w 43"/>
                                <a:gd name="T34" fmla="+- 0 730 729"/>
                                <a:gd name="T35" fmla="*/ 730 h 129"/>
                                <a:gd name="T36" fmla="+- 0 742 710"/>
                                <a:gd name="T37" fmla="*/ T36 w 43"/>
                                <a:gd name="T38" fmla="+- 0 772 729"/>
                                <a:gd name="T39" fmla="*/ 772 h 129"/>
                                <a:gd name="T40" fmla="+- 0 749 710"/>
                                <a:gd name="T41" fmla="*/ T40 w 43"/>
                                <a:gd name="T42" fmla="+- 0 794 729"/>
                                <a:gd name="T43" fmla="*/ 794 h 129"/>
                                <a:gd name="T44" fmla="+- 0 752 710"/>
                                <a:gd name="T45" fmla="*/ T44 w 43"/>
                                <a:gd name="T46" fmla="+- 0 814 729"/>
                                <a:gd name="T47" fmla="*/ 814 h 129"/>
                                <a:gd name="T48" fmla="+- 0 752 710"/>
                                <a:gd name="T49" fmla="*/ T48 w 43"/>
                                <a:gd name="T50" fmla="+- 0 834 729"/>
                                <a:gd name="T51" fmla="*/ 834 h 129"/>
                                <a:gd name="T52" fmla="+- 0 748 710"/>
                                <a:gd name="T53" fmla="*/ T52 w 43"/>
                                <a:gd name="T54" fmla="+- 0 858 729"/>
                                <a:gd name="T55" fmla="*/ 85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129">
                                  <a:moveTo>
                                    <a:pt x="38" y="129"/>
                                  </a:moveTo>
                                  <a:lnTo>
                                    <a:pt x="36" y="129"/>
                                  </a:lnTo>
                                  <a:lnTo>
                                    <a:pt x="36" y="83"/>
                                  </a:lnTo>
                                  <a:lnTo>
                                    <a:pt x="26" y="55"/>
                                  </a:lnTo>
                                  <a:lnTo>
                                    <a:pt x="6" y="17"/>
                                  </a:lnTo>
                                  <a:lnTo>
                                    <a:pt x="0" y="7"/>
                                  </a:lnTo>
                                  <a:lnTo>
                                    <a:pt x="0" y="3"/>
                                  </a:lnTo>
                                  <a:lnTo>
                                    <a:pt x="2" y="0"/>
                                  </a:lnTo>
                                  <a:lnTo>
                                    <a:pt x="8" y="1"/>
                                  </a:lnTo>
                                  <a:lnTo>
                                    <a:pt x="32" y="43"/>
                                  </a:lnTo>
                                  <a:lnTo>
                                    <a:pt x="39" y="65"/>
                                  </a:lnTo>
                                  <a:lnTo>
                                    <a:pt x="42" y="85"/>
                                  </a:lnTo>
                                  <a:lnTo>
                                    <a:pt x="42" y="105"/>
                                  </a:lnTo>
                                  <a:lnTo>
                                    <a:pt x="38"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85"/>
                        <wpg:cNvGrpSpPr>
                          <a:grpSpLocks/>
                        </wpg:cNvGrpSpPr>
                        <wpg:grpSpPr bwMode="auto">
                          <a:xfrm>
                            <a:off x="828" y="749"/>
                            <a:ext cx="30" cy="104"/>
                            <a:chOff x="828" y="749"/>
                            <a:chExt cx="30" cy="104"/>
                          </a:xfrm>
                        </wpg:grpSpPr>
                        <wps:wsp>
                          <wps:cNvPr id="100" name="Freeform 986"/>
                          <wps:cNvSpPr>
                            <a:spLocks/>
                          </wps:cNvSpPr>
                          <wps:spPr bwMode="auto">
                            <a:xfrm>
                              <a:off x="828" y="749"/>
                              <a:ext cx="30" cy="104"/>
                            </a:xfrm>
                            <a:custGeom>
                              <a:avLst/>
                              <a:gdLst>
                                <a:gd name="T0" fmla="+- 0 841 828"/>
                                <a:gd name="T1" fmla="*/ T0 w 30"/>
                                <a:gd name="T2" fmla="+- 0 852 749"/>
                                <a:gd name="T3" fmla="*/ 852 h 104"/>
                                <a:gd name="T4" fmla="+- 0 838 828"/>
                                <a:gd name="T5" fmla="*/ T4 w 30"/>
                                <a:gd name="T6" fmla="+- 0 852 749"/>
                                <a:gd name="T7" fmla="*/ 852 h 104"/>
                                <a:gd name="T8" fmla="+- 0 833 828"/>
                                <a:gd name="T9" fmla="*/ T8 w 30"/>
                                <a:gd name="T10" fmla="+- 0 840 749"/>
                                <a:gd name="T11" fmla="*/ 840 h 104"/>
                                <a:gd name="T12" fmla="+- 0 828 828"/>
                                <a:gd name="T13" fmla="*/ T12 w 30"/>
                                <a:gd name="T14" fmla="+- 0 812 749"/>
                                <a:gd name="T15" fmla="*/ 812 h 104"/>
                                <a:gd name="T16" fmla="+- 0 828 828"/>
                                <a:gd name="T17" fmla="*/ T16 w 30"/>
                                <a:gd name="T18" fmla="+- 0 796 749"/>
                                <a:gd name="T19" fmla="*/ 796 h 104"/>
                                <a:gd name="T20" fmla="+- 0 837 828"/>
                                <a:gd name="T21" fmla="*/ T20 w 30"/>
                                <a:gd name="T22" fmla="+- 0 769 749"/>
                                <a:gd name="T23" fmla="*/ 769 h 104"/>
                                <a:gd name="T24" fmla="+- 0 849 828"/>
                                <a:gd name="T25" fmla="*/ T24 w 30"/>
                                <a:gd name="T26" fmla="+- 0 750 749"/>
                                <a:gd name="T27" fmla="*/ 750 h 104"/>
                                <a:gd name="T28" fmla="+- 0 853 828"/>
                                <a:gd name="T29" fmla="*/ T28 w 30"/>
                                <a:gd name="T30" fmla="+- 0 749 749"/>
                                <a:gd name="T31" fmla="*/ 749 h 104"/>
                                <a:gd name="T32" fmla="+- 0 856 828"/>
                                <a:gd name="T33" fmla="*/ T32 w 30"/>
                                <a:gd name="T34" fmla="+- 0 750 749"/>
                                <a:gd name="T35" fmla="*/ 750 h 104"/>
                                <a:gd name="T36" fmla="+- 0 857 828"/>
                                <a:gd name="T37" fmla="*/ T36 w 30"/>
                                <a:gd name="T38" fmla="+- 0 753 749"/>
                                <a:gd name="T39" fmla="*/ 753 h 104"/>
                                <a:gd name="T40" fmla="+- 0 846 828"/>
                                <a:gd name="T41" fmla="*/ T40 w 30"/>
                                <a:gd name="T42" fmla="+- 0 776 749"/>
                                <a:gd name="T43" fmla="*/ 776 h 104"/>
                                <a:gd name="T44" fmla="+- 0 840 828"/>
                                <a:gd name="T45" fmla="*/ T44 w 30"/>
                                <a:gd name="T46" fmla="+- 0 799 749"/>
                                <a:gd name="T47" fmla="*/ 799 h 104"/>
                                <a:gd name="T48" fmla="+- 0 838 828"/>
                                <a:gd name="T49" fmla="*/ T48 w 30"/>
                                <a:gd name="T50" fmla="+- 0 816 749"/>
                                <a:gd name="T51" fmla="*/ 816 h 104"/>
                                <a:gd name="T52" fmla="+- 0 841 828"/>
                                <a:gd name="T53" fmla="*/ T52 w 30"/>
                                <a:gd name="T54" fmla="+- 0 839 749"/>
                                <a:gd name="T55" fmla="*/ 839 h 104"/>
                                <a:gd name="T56" fmla="+- 0 842 828"/>
                                <a:gd name="T57" fmla="*/ T56 w 30"/>
                                <a:gd name="T58" fmla="+- 0 848 749"/>
                                <a:gd name="T59" fmla="*/ 848 h 104"/>
                                <a:gd name="T60" fmla="+- 0 841 828"/>
                                <a:gd name="T61" fmla="*/ T60 w 30"/>
                                <a:gd name="T62" fmla="+- 0 852 749"/>
                                <a:gd name="T63" fmla="*/ 85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 h="104">
                                  <a:moveTo>
                                    <a:pt x="13" y="103"/>
                                  </a:moveTo>
                                  <a:lnTo>
                                    <a:pt x="10" y="103"/>
                                  </a:lnTo>
                                  <a:lnTo>
                                    <a:pt x="5" y="91"/>
                                  </a:lnTo>
                                  <a:lnTo>
                                    <a:pt x="0" y="63"/>
                                  </a:lnTo>
                                  <a:lnTo>
                                    <a:pt x="0" y="47"/>
                                  </a:lnTo>
                                  <a:lnTo>
                                    <a:pt x="9" y="20"/>
                                  </a:lnTo>
                                  <a:lnTo>
                                    <a:pt x="21" y="1"/>
                                  </a:lnTo>
                                  <a:lnTo>
                                    <a:pt x="25" y="0"/>
                                  </a:lnTo>
                                  <a:lnTo>
                                    <a:pt x="28" y="1"/>
                                  </a:lnTo>
                                  <a:lnTo>
                                    <a:pt x="29" y="4"/>
                                  </a:lnTo>
                                  <a:lnTo>
                                    <a:pt x="18" y="27"/>
                                  </a:lnTo>
                                  <a:lnTo>
                                    <a:pt x="12" y="50"/>
                                  </a:lnTo>
                                  <a:lnTo>
                                    <a:pt x="10" y="67"/>
                                  </a:lnTo>
                                  <a:lnTo>
                                    <a:pt x="13" y="90"/>
                                  </a:lnTo>
                                  <a:lnTo>
                                    <a:pt x="14" y="99"/>
                                  </a:lnTo>
                                  <a:lnTo>
                                    <a:pt x="1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87"/>
                        <wpg:cNvGrpSpPr>
                          <a:grpSpLocks/>
                        </wpg:cNvGrpSpPr>
                        <wpg:grpSpPr bwMode="auto">
                          <a:xfrm>
                            <a:off x="883" y="915"/>
                            <a:ext cx="39" cy="74"/>
                            <a:chOff x="883" y="915"/>
                            <a:chExt cx="39" cy="74"/>
                          </a:xfrm>
                        </wpg:grpSpPr>
                        <wps:wsp>
                          <wps:cNvPr id="102" name="Freeform 988"/>
                          <wps:cNvSpPr>
                            <a:spLocks/>
                          </wps:cNvSpPr>
                          <wps:spPr bwMode="auto">
                            <a:xfrm>
                              <a:off x="883" y="915"/>
                              <a:ext cx="39" cy="74"/>
                            </a:xfrm>
                            <a:custGeom>
                              <a:avLst/>
                              <a:gdLst>
                                <a:gd name="T0" fmla="+- 0 899 883"/>
                                <a:gd name="T1" fmla="*/ T0 w 39"/>
                                <a:gd name="T2" fmla="+- 0 989 915"/>
                                <a:gd name="T3" fmla="*/ 989 h 74"/>
                                <a:gd name="T4" fmla="+- 0 896 883"/>
                                <a:gd name="T5" fmla="*/ T4 w 39"/>
                                <a:gd name="T6" fmla="+- 0 989 915"/>
                                <a:gd name="T7" fmla="*/ 989 h 74"/>
                                <a:gd name="T8" fmla="+- 0 895 883"/>
                                <a:gd name="T9" fmla="*/ T8 w 39"/>
                                <a:gd name="T10" fmla="+- 0 985 915"/>
                                <a:gd name="T11" fmla="*/ 985 h 74"/>
                                <a:gd name="T12" fmla="+- 0 895 883"/>
                                <a:gd name="T13" fmla="*/ T12 w 39"/>
                                <a:gd name="T14" fmla="+- 0 981 915"/>
                                <a:gd name="T15" fmla="*/ 981 h 74"/>
                                <a:gd name="T16" fmla="+- 0 907 883"/>
                                <a:gd name="T17" fmla="*/ T16 w 39"/>
                                <a:gd name="T18" fmla="+- 0 969 915"/>
                                <a:gd name="T19" fmla="*/ 969 h 74"/>
                                <a:gd name="T20" fmla="+- 0 909 883"/>
                                <a:gd name="T21" fmla="*/ T20 w 39"/>
                                <a:gd name="T22" fmla="+- 0 961 915"/>
                                <a:gd name="T23" fmla="*/ 961 h 74"/>
                                <a:gd name="T24" fmla="+- 0 907 883"/>
                                <a:gd name="T25" fmla="*/ T24 w 39"/>
                                <a:gd name="T26" fmla="+- 0 947 915"/>
                                <a:gd name="T27" fmla="*/ 947 h 74"/>
                                <a:gd name="T28" fmla="+- 0 897 883"/>
                                <a:gd name="T29" fmla="*/ T28 w 39"/>
                                <a:gd name="T30" fmla="+- 0 933 915"/>
                                <a:gd name="T31" fmla="*/ 933 h 74"/>
                                <a:gd name="T32" fmla="+- 0 883 883"/>
                                <a:gd name="T33" fmla="*/ T32 w 39"/>
                                <a:gd name="T34" fmla="+- 0 920 915"/>
                                <a:gd name="T35" fmla="*/ 920 h 74"/>
                                <a:gd name="T36" fmla="+- 0 883 883"/>
                                <a:gd name="T37" fmla="*/ T36 w 39"/>
                                <a:gd name="T38" fmla="+- 0 918 915"/>
                                <a:gd name="T39" fmla="*/ 918 h 74"/>
                                <a:gd name="T40" fmla="+- 0 921 883"/>
                                <a:gd name="T41" fmla="*/ T40 w 39"/>
                                <a:gd name="T42" fmla="+- 0 959 915"/>
                                <a:gd name="T43" fmla="*/ 959 h 74"/>
                                <a:gd name="T44" fmla="+- 0 917 883"/>
                                <a:gd name="T45" fmla="*/ T44 w 39"/>
                                <a:gd name="T46" fmla="+- 0 973 915"/>
                                <a:gd name="T47" fmla="*/ 973 h 74"/>
                                <a:gd name="T48" fmla="+- 0 912 883"/>
                                <a:gd name="T49" fmla="*/ T48 w 39"/>
                                <a:gd name="T50" fmla="+- 0 981 915"/>
                                <a:gd name="T51" fmla="*/ 981 h 74"/>
                                <a:gd name="T52" fmla="+- 0 899 883"/>
                                <a:gd name="T53" fmla="*/ T52 w 39"/>
                                <a:gd name="T54" fmla="+- 0 989 915"/>
                                <a:gd name="T55" fmla="*/ 9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74">
                                  <a:moveTo>
                                    <a:pt x="16" y="74"/>
                                  </a:moveTo>
                                  <a:lnTo>
                                    <a:pt x="13" y="74"/>
                                  </a:lnTo>
                                  <a:lnTo>
                                    <a:pt x="12" y="70"/>
                                  </a:lnTo>
                                  <a:lnTo>
                                    <a:pt x="12" y="66"/>
                                  </a:lnTo>
                                  <a:lnTo>
                                    <a:pt x="24" y="54"/>
                                  </a:lnTo>
                                  <a:lnTo>
                                    <a:pt x="26" y="46"/>
                                  </a:lnTo>
                                  <a:lnTo>
                                    <a:pt x="24" y="32"/>
                                  </a:lnTo>
                                  <a:lnTo>
                                    <a:pt x="14" y="18"/>
                                  </a:lnTo>
                                  <a:lnTo>
                                    <a:pt x="0" y="5"/>
                                  </a:lnTo>
                                  <a:lnTo>
                                    <a:pt x="0" y="3"/>
                                  </a:lnTo>
                                  <a:lnTo>
                                    <a:pt x="38" y="44"/>
                                  </a:lnTo>
                                  <a:lnTo>
                                    <a:pt x="34" y="58"/>
                                  </a:lnTo>
                                  <a:lnTo>
                                    <a:pt x="29" y="66"/>
                                  </a:lnTo>
                                  <a:lnTo>
                                    <a:pt x="1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989"/>
                        <wpg:cNvGrpSpPr>
                          <a:grpSpLocks/>
                        </wpg:cNvGrpSpPr>
                        <wpg:grpSpPr bwMode="auto">
                          <a:xfrm>
                            <a:off x="686" y="938"/>
                            <a:ext cx="42" cy="67"/>
                            <a:chOff x="686" y="938"/>
                            <a:chExt cx="42" cy="67"/>
                          </a:xfrm>
                        </wpg:grpSpPr>
                        <wps:wsp>
                          <wps:cNvPr id="104" name="Freeform 990"/>
                          <wps:cNvSpPr>
                            <a:spLocks/>
                          </wps:cNvSpPr>
                          <wps:spPr bwMode="auto">
                            <a:xfrm>
                              <a:off x="686" y="938"/>
                              <a:ext cx="42" cy="67"/>
                            </a:xfrm>
                            <a:custGeom>
                              <a:avLst/>
                              <a:gdLst>
                                <a:gd name="T0" fmla="+- 0 712 686"/>
                                <a:gd name="T1" fmla="*/ T0 w 42"/>
                                <a:gd name="T2" fmla="+- 0 1005 938"/>
                                <a:gd name="T3" fmla="*/ 1005 h 67"/>
                                <a:gd name="T4" fmla="+- 0 703 686"/>
                                <a:gd name="T5" fmla="*/ T4 w 42"/>
                                <a:gd name="T6" fmla="+- 0 1002 938"/>
                                <a:gd name="T7" fmla="*/ 1002 h 67"/>
                                <a:gd name="T8" fmla="+- 0 690 686"/>
                                <a:gd name="T9" fmla="*/ T8 w 42"/>
                                <a:gd name="T10" fmla="+- 0 992 938"/>
                                <a:gd name="T11" fmla="*/ 992 h 67"/>
                                <a:gd name="T12" fmla="+- 0 686 686"/>
                                <a:gd name="T13" fmla="*/ T12 w 42"/>
                                <a:gd name="T14" fmla="+- 0 981 938"/>
                                <a:gd name="T15" fmla="*/ 981 h 67"/>
                                <a:gd name="T16" fmla="+- 0 690 686"/>
                                <a:gd name="T17" fmla="*/ T16 w 42"/>
                                <a:gd name="T18" fmla="+- 0 961 938"/>
                                <a:gd name="T19" fmla="*/ 961 h 67"/>
                                <a:gd name="T20" fmla="+- 0 695 686"/>
                                <a:gd name="T21" fmla="*/ T20 w 42"/>
                                <a:gd name="T22" fmla="+- 0 951 938"/>
                                <a:gd name="T23" fmla="*/ 951 h 67"/>
                                <a:gd name="T24" fmla="+- 0 706 686"/>
                                <a:gd name="T25" fmla="*/ T24 w 42"/>
                                <a:gd name="T26" fmla="+- 0 942 938"/>
                                <a:gd name="T27" fmla="*/ 942 h 67"/>
                                <a:gd name="T28" fmla="+- 0 719 686"/>
                                <a:gd name="T29" fmla="*/ T28 w 42"/>
                                <a:gd name="T30" fmla="+- 0 938 938"/>
                                <a:gd name="T31" fmla="*/ 938 h 67"/>
                                <a:gd name="T32" fmla="+- 0 724 686"/>
                                <a:gd name="T33" fmla="*/ T32 w 42"/>
                                <a:gd name="T34" fmla="+- 0 938 938"/>
                                <a:gd name="T35" fmla="*/ 938 h 67"/>
                                <a:gd name="T36" fmla="+- 0 727 686"/>
                                <a:gd name="T37" fmla="*/ T36 w 42"/>
                                <a:gd name="T38" fmla="+- 0 941 938"/>
                                <a:gd name="T39" fmla="*/ 941 h 67"/>
                                <a:gd name="T40" fmla="+- 0 726 686"/>
                                <a:gd name="T41" fmla="*/ T40 w 42"/>
                                <a:gd name="T42" fmla="+- 0 945 938"/>
                                <a:gd name="T43" fmla="*/ 945 h 67"/>
                                <a:gd name="T44" fmla="+- 0 720 686"/>
                                <a:gd name="T45" fmla="*/ T44 w 42"/>
                                <a:gd name="T46" fmla="+- 0 949 938"/>
                                <a:gd name="T47" fmla="*/ 949 h 67"/>
                                <a:gd name="T48" fmla="+- 0 704 686"/>
                                <a:gd name="T49" fmla="*/ T48 w 42"/>
                                <a:gd name="T50" fmla="+- 0 954 938"/>
                                <a:gd name="T51" fmla="*/ 954 h 67"/>
                                <a:gd name="T52" fmla="+- 0 696 686"/>
                                <a:gd name="T53" fmla="*/ T52 w 42"/>
                                <a:gd name="T54" fmla="+- 0 975 938"/>
                                <a:gd name="T55" fmla="*/ 975 h 67"/>
                                <a:gd name="T56" fmla="+- 0 702 686"/>
                                <a:gd name="T57" fmla="*/ T56 w 42"/>
                                <a:gd name="T58" fmla="+- 0 989 938"/>
                                <a:gd name="T59" fmla="*/ 989 h 67"/>
                                <a:gd name="T60" fmla="+- 0 712 686"/>
                                <a:gd name="T61" fmla="*/ T60 w 42"/>
                                <a:gd name="T62" fmla="+- 0 998 938"/>
                                <a:gd name="T63" fmla="*/ 998 h 67"/>
                                <a:gd name="T64" fmla="+- 0 714 686"/>
                                <a:gd name="T65" fmla="*/ T64 w 42"/>
                                <a:gd name="T66" fmla="+- 0 1000 938"/>
                                <a:gd name="T67" fmla="*/ 1000 h 67"/>
                                <a:gd name="T68" fmla="+- 0 714 686"/>
                                <a:gd name="T69" fmla="*/ T68 w 42"/>
                                <a:gd name="T70" fmla="+- 0 1004 938"/>
                                <a:gd name="T71" fmla="*/ 1004 h 67"/>
                                <a:gd name="T72" fmla="+- 0 712 686"/>
                                <a:gd name="T73" fmla="*/ T72 w 42"/>
                                <a:gd name="T74" fmla="+- 0 1005 938"/>
                                <a:gd name="T75" fmla="*/ 100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67">
                                  <a:moveTo>
                                    <a:pt x="26" y="67"/>
                                  </a:moveTo>
                                  <a:lnTo>
                                    <a:pt x="17" y="64"/>
                                  </a:lnTo>
                                  <a:lnTo>
                                    <a:pt x="4" y="54"/>
                                  </a:lnTo>
                                  <a:lnTo>
                                    <a:pt x="0" y="43"/>
                                  </a:lnTo>
                                  <a:lnTo>
                                    <a:pt x="4" y="23"/>
                                  </a:lnTo>
                                  <a:lnTo>
                                    <a:pt x="9" y="13"/>
                                  </a:lnTo>
                                  <a:lnTo>
                                    <a:pt x="20" y="4"/>
                                  </a:lnTo>
                                  <a:lnTo>
                                    <a:pt x="33" y="0"/>
                                  </a:lnTo>
                                  <a:lnTo>
                                    <a:pt x="38" y="0"/>
                                  </a:lnTo>
                                  <a:lnTo>
                                    <a:pt x="41" y="3"/>
                                  </a:lnTo>
                                  <a:lnTo>
                                    <a:pt x="40" y="7"/>
                                  </a:lnTo>
                                  <a:lnTo>
                                    <a:pt x="34" y="11"/>
                                  </a:lnTo>
                                  <a:lnTo>
                                    <a:pt x="18" y="16"/>
                                  </a:lnTo>
                                  <a:lnTo>
                                    <a:pt x="10" y="37"/>
                                  </a:lnTo>
                                  <a:lnTo>
                                    <a:pt x="16" y="51"/>
                                  </a:lnTo>
                                  <a:lnTo>
                                    <a:pt x="26" y="60"/>
                                  </a:lnTo>
                                  <a:lnTo>
                                    <a:pt x="28" y="62"/>
                                  </a:lnTo>
                                  <a:lnTo>
                                    <a:pt x="28" y="66"/>
                                  </a:lnTo>
                                  <a:lnTo>
                                    <a:pt x="2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991"/>
                        <wpg:cNvGrpSpPr>
                          <a:grpSpLocks/>
                        </wpg:cNvGrpSpPr>
                        <wpg:grpSpPr bwMode="auto">
                          <a:xfrm>
                            <a:off x="722" y="981"/>
                            <a:ext cx="169" cy="38"/>
                            <a:chOff x="722" y="981"/>
                            <a:chExt cx="169" cy="38"/>
                          </a:xfrm>
                        </wpg:grpSpPr>
                        <wps:wsp>
                          <wps:cNvPr id="106" name="Freeform 992"/>
                          <wps:cNvSpPr>
                            <a:spLocks/>
                          </wps:cNvSpPr>
                          <wps:spPr bwMode="auto">
                            <a:xfrm>
                              <a:off x="722" y="981"/>
                              <a:ext cx="169" cy="38"/>
                            </a:xfrm>
                            <a:custGeom>
                              <a:avLst/>
                              <a:gdLst>
                                <a:gd name="T0" fmla="+- 0 833 722"/>
                                <a:gd name="T1" fmla="*/ T0 w 169"/>
                                <a:gd name="T2" fmla="+- 0 1009 981"/>
                                <a:gd name="T3" fmla="*/ 1009 h 38"/>
                                <a:gd name="T4" fmla="+- 0 789 722"/>
                                <a:gd name="T5" fmla="*/ T4 w 169"/>
                                <a:gd name="T6" fmla="+- 0 1009 981"/>
                                <a:gd name="T7" fmla="*/ 1009 h 38"/>
                                <a:gd name="T8" fmla="+- 0 822 722"/>
                                <a:gd name="T9" fmla="*/ T8 w 169"/>
                                <a:gd name="T10" fmla="+- 0 1004 981"/>
                                <a:gd name="T11" fmla="*/ 1004 h 38"/>
                                <a:gd name="T12" fmla="+- 0 844 722"/>
                                <a:gd name="T13" fmla="*/ T12 w 169"/>
                                <a:gd name="T14" fmla="+- 0 989 981"/>
                                <a:gd name="T15" fmla="*/ 989 h 38"/>
                                <a:gd name="T16" fmla="+- 0 853 722"/>
                                <a:gd name="T17" fmla="*/ T16 w 169"/>
                                <a:gd name="T18" fmla="+- 0 988 981"/>
                                <a:gd name="T19" fmla="*/ 988 h 38"/>
                                <a:gd name="T20" fmla="+- 0 860 722"/>
                                <a:gd name="T21" fmla="*/ T20 w 169"/>
                                <a:gd name="T22" fmla="+- 0 984 981"/>
                                <a:gd name="T23" fmla="*/ 984 h 38"/>
                                <a:gd name="T24" fmla="+- 0 873 722"/>
                                <a:gd name="T25" fmla="*/ T24 w 169"/>
                                <a:gd name="T26" fmla="+- 0 981 981"/>
                                <a:gd name="T27" fmla="*/ 981 h 38"/>
                                <a:gd name="T28" fmla="+- 0 888 722"/>
                                <a:gd name="T29" fmla="*/ T28 w 169"/>
                                <a:gd name="T30" fmla="+- 0 981 981"/>
                                <a:gd name="T31" fmla="*/ 981 h 38"/>
                                <a:gd name="T32" fmla="+- 0 891 722"/>
                                <a:gd name="T33" fmla="*/ T32 w 169"/>
                                <a:gd name="T34" fmla="+- 0 983 981"/>
                                <a:gd name="T35" fmla="*/ 983 h 38"/>
                                <a:gd name="T36" fmla="+- 0 884 722"/>
                                <a:gd name="T37" fmla="*/ T36 w 169"/>
                                <a:gd name="T38" fmla="+- 0 989 981"/>
                                <a:gd name="T39" fmla="*/ 989 h 38"/>
                                <a:gd name="T40" fmla="+- 0 858 722"/>
                                <a:gd name="T41" fmla="*/ T40 w 169"/>
                                <a:gd name="T42" fmla="+- 0 993 981"/>
                                <a:gd name="T43" fmla="*/ 993 h 38"/>
                                <a:gd name="T44" fmla="+- 0 854 722"/>
                                <a:gd name="T45" fmla="*/ T44 w 169"/>
                                <a:gd name="T46" fmla="+- 0 993 981"/>
                                <a:gd name="T47" fmla="*/ 993 h 38"/>
                                <a:gd name="T48" fmla="+- 0 842 722"/>
                                <a:gd name="T49" fmla="*/ T48 w 169"/>
                                <a:gd name="T50" fmla="+- 0 1005 981"/>
                                <a:gd name="T51" fmla="*/ 1005 h 38"/>
                                <a:gd name="T52" fmla="+- 0 833 722"/>
                                <a:gd name="T53" fmla="*/ T52 w 169"/>
                                <a:gd name="T54" fmla="+- 0 1009 981"/>
                                <a:gd name="T55" fmla="*/ 100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9" h="38">
                                  <a:moveTo>
                                    <a:pt x="111" y="28"/>
                                  </a:moveTo>
                                  <a:lnTo>
                                    <a:pt x="67" y="28"/>
                                  </a:lnTo>
                                  <a:lnTo>
                                    <a:pt x="100" y="23"/>
                                  </a:lnTo>
                                  <a:lnTo>
                                    <a:pt x="122" y="8"/>
                                  </a:lnTo>
                                  <a:lnTo>
                                    <a:pt x="131" y="7"/>
                                  </a:lnTo>
                                  <a:lnTo>
                                    <a:pt x="138" y="3"/>
                                  </a:lnTo>
                                  <a:lnTo>
                                    <a:pt x="151" y="0"/>
                                  </a:lnTo>
                                  <a:lnTo>
                                    <a:pt x="166" y="0"/>
                                  </a:lnTo>
                                  <a:lnTo>
                                    <a:pt x="169" y="2"/>
                                  </a:lnTo>
                                  <a:lnTo>
                                    <a:pt x="162" y="8"/>
                                  </a:lnTo>
                                  <a:lnTo>
                                    <a:pt x="136" y="12"/>
                                  </a:lnTo>
                                  <a:lnTo>
                                    <a:pt x="132" y="12"/>
                                  </a:lnTo>
                                  <a:lnTo>
                                    <a:pt x="120" y="24"/>
                                  </a:lnTo>
                                  <a:lnTo>
                                    <a:pt x="1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93"/>
                          <wps:cNvSpPr>
                            <a:spLocks/>
                          </wps:cNvSpPr>
                          <wps:spPr bwMode="auto">
                            <a:xfrm>
                              <a:off x="722" y="981"/>
                              <a:ext cx="169" cy="38"/>
                            </a:xfrm>
                            <a:custGeom>
                              <a:avLst/>
                              <a:gdLst>
                                <a:gd name="T0" fmla="+- 0 810 722"/>
                                <a:gd name="T1" fmla="*/ T0 w 169"/>
                                <a:gd name="T2" fmla="+- 0 1018 981"/>
                                <a:gd name="T3" fmla="*/ 1018 h 38"/>
                                <a:gd name="T4" fmla="+- 0 786 722"/>
                                <a:gd name="T5" fmla="*/ T4 w 169"/>
                                <a:gd name="T6" fmla="+- 0 1017 981"/>
                                <a:gd name="T7" fmla="*/ 1017 h 38"/>
                                <a:gd name="T8" fmla="+- 0 765 722"/>
                                <a:gd name="T9" fmla="*/ T8 w 169"/>
                                <a:gd name="T10" fmla="+- 0 1012 981"/>
                                <a:gd name="T11" fmla="*/ 1012 h 38"/>
                                <a:gd name="T12" fmla="+- 0 753 722"/>
                                <a:gd name="T13" fmla="*/ T12 w 169"/>
                                <a:gd name="T14" fmla="+- 0 1004 981"/>
                                <a:gd name="T15" fmla="*/ 1004 h 38"/>
                                <a:gd name="T16" fmla="+- 0 723 722"/>
                                <a:gd name="T17" fmla="*/ T16 w 169"/>
                                <a:gd name="T18" fmla="+- 0 1004 981"/>
                                <a:gd name="T19" fmla="*/ 1004 h 38"/>
                                <a:gd name="T20" fmla="+- 0 722 722"/>
                                <a:gd name="T21" fmla="*/ T20 w 169"/>
                                <a:gd name="T22" fmla="+- 0 1001 981"/>
                                <a:gd name="T23" fmla="*/ 1001 h 38"/>
                                <a:gd name="T24" fmla="+- 0 722 722"/>
                                <a:gd name="T25" fmla="*/ T24 w 169"/>
                                <a:gd name="T26" fmla="+- 0 1000 981"/>
                                <a:gd name="T27" fmla="*/ 1000 h 38"/>
                                <a:gd name="T28" fmla="+- 0 749 722"/>
                                <a:gd name="T29" fmla="*/ T28 w 169"/>
                                <a:gd name="T30" fmla="+- 0 996 981"/>
                                <a:gd name="T31" fmla="*/ 996 h 38"/>
                                <a:gd name="T32" fmla="+- 0 768 722"/>
                                <a:gd name="T33" fmla="*/ T32 w 169"/>
                                <a:gd name="T34" fmla="+- 0 1003 981"/>
                                <a:gd name="T35" fmla="*/ 1003 h 38"/>
                                <a:gd name="T36" fmla="+- 0 789 722"/>
                                <a:gd name="T37" fmla="*/ T36 w 169"/>
                                <a:gd name="T38" fmla="+- 0 1009 981"/>
                                <a:gd name="T39" fmla="*/ 1009 h 38"/>
                                <a:gd name="T40" fmla="+- 0 833 722"/>
                                <a:gd name="T41" fmla="*/ T40 w 169"/>
                                <a:gd name="T42" fmla="+- 0 1009 981"/>
                                <a:gd name="T43" fmla="*/ 1009 h 38"/>
                                <a:gd name="T44" fmla="+- 0 822 722"/>
                                <a:gd name="T45" fmla="*/ T44 w 169"/>
                                <a:gd name="T46" fmla="+- 0 1014 981"/>
                                <a:gd name="T47" fmla="*/ 1014 h 38"/>
                                <a:gd name="T48" fmla="+- 0 810 722"/>
                                <a:gd name="T49" fmla="*/ T48 w 169"/>
                                <a:gd name="T50" fmla="+- 0 1018 981"/>
                                <a:gd name="T51" fmla="*/ 101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 h="38">
                                  <a:moveTo>
                                    <a:pt x="88" y="37"/>
                                  </a:moveTo>
                                  <a:lnTo>
                                    <a:pt x="64" y="36"/>
                                  </a:lnTo>
                                  <a:lnTo>
                                    <a:pt x="43" y="31"/>
                                  </a:lnTo>
                                  <a:lnTo>
                                    <a:pt x="31" y="23"/>
                                  </a:lnTo>
                                  <a:lnTo>
                                    <a:pt x="1" y="23"/>
                                  </a:lnTo>
                                  <a:lnTo>
                                    <a:pt x="0" y="20"/>
                                  </a:lnTo>
                                  <a:lnTo>
                                    <a:pt x="0" y="19"/>
                                  </a:lnTo>
                                  <a:lnTo>
                                    <a:pt x="27" y="15"/>
                                  </a:lnTo>
                                  <a:lnTo>
                                    <a:pt x="46" y="22"/>
                                  </a:lnTo>
                                  <a:lnTo>
                                    <a:pt x="67" y="28"/>
                                  </a:lnTo>
                                  <a:lnTo>
                                    <a:pt x="111" y="28"/>
                                  </a:lnTo>
                                  <a:lnTo>
                                    <a:pt x="100" y="33"/>
                                  </a:lnTo>
                                  <a:lnTo>
                                    <a:pt x="8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994"/>
                        <wpg:cNvGrpSpPr>
                          <a:grpSpLocks/>
                        </wpg:cNvGrpSpPr>
                        <wpg:grpSpPr bwMode="auto">
                          <a:xfrm>
                            <a:off x="880" y="621"/>
                            <a:ext cx="219" cy="59"/>
                            <a:chOff x="880" y="621"/>
                            <a:chExt cx="219" cy="59"/>
                          </a:xfrm>
                        </wpg:grpSpPr>
                        <wps:wsp>
                          <wps:cNvPr id="109" name="Freeform 995"/>
                          <wps:cNvSpPr>
                            <a:spLocks/>
                          </wps:cNvSpPr>
                          <wps:spPr bwMode="auto">
                            <a:xfrm>
                              <a:off x="880" y="621"/>
                              <a:ext cx="219" cy="59"/>
                            </a:xfrm>
                            <a:custGeom>
                              <a:avLst/>
                              <a:gdLst>
                                <a:gd name="T0" fmla="+- 0 1068 880"/>
                                <a:gd name="T1" fmla="*/ T0 w 219"/>
                                <a:gd name="T2" fmla="+- 0 635 621"/>
                                <a:gd name="T3" fmla="*/ 635 h 59"/>
                                <a:gd name="T4" fmla="+- 0 961 880"/>
                                <a:gd name="T5" fmla="*/ T4 w 219"/>
                                <a:gd name="T6" fmla="+- 0 635 621"/>
                                <a:gd name="T7" fmla="*/ 635 h 59"/>
                                <a:gd name="T8" fmla="+- 0 972 880"/>
                                <a:gd name="T9" fmla="*/ T8 w 219"/>
                                <a:gd name="T10" fmla="+- 0 630 621"/>
                                <a:gd name="T11" fmla="*/ 630 h 59"/>
                                <a:gd name="T12" fmla="+- 0 979 880"/>
                                <a:gd name="T13" fmla="*/ T12 w 219"/>
                                <a:gd name="T14" fmla="+- 0 629 621"/>
                                <a:gd name="T15" fmla="*/ 629 h 59"/>
                                <a:gd name="T16" fmla="+- 0 990 880"/>
                                <a:gd name="T17" fmla="*/ T16 w 219"/>
                                <a:gd name="T18" fmla="+- 0 628 621"/>
                                <a:gd name="T19" fmla="*/ 628 h 59"/>
                                <a:gd name="T20" fmla="+- 0 995 880"/>
                                <a:gd name="T21" fmla="*/ T20 w 219"/>
                                <a:gd name="T22" fmla="+- 0 625 621"/>
                                <a:gd name="T23" fmla="*/ 625 h 59"/>
                                <a:gd name="T24" fmla="+- 0 1002 880"/>
                                <a:gd name="T25" fmla="*/ T24 w 219"/>
                                <a:gd name="T26" fmla="+- 0 625 621"/>
                                <a:gd name="T27" fmla="*/ 625 h 59"/>
                                <a:gd name="T28" fmla="+- 0 1009 880"/>
                                <a:gd name="T29" fmla="*/ T28 w 219"/>
                                <a:gd name="T30" fmla="+- 0 622 621"/>
                                <a:gd name="T31" fmla="*/ 622 h 59"/>
                                <a:gd name="T32" fmla="+- 0 1020 880"/>
                                <a:gd name="T33" fmla="*/ T32 w 219"/>
                                <a:gd name="T34" fmla="+- 0 622 621"/>
                                <a:gd name="T35" fmla="*/ 622 h 59"/>
                                <a:gd name="T36" fmla="+- 0 1020 880"/>
                                <a:gd name="T37" fmla="*/ T36 w 219"/>
                                <a:gd name="T38" fmla="+- 0 621 621"/>
                                <a:gd name="T39" fmla="*/ 621 h 59"/>
                                <a:gd name="T40" fmla="+- 0 1024 880"/>
                                <a:gd name="T41" fmla="*/ T40 w 219"/>
                                <a:gd name="T42" fmla="+- 0 622 621"/>
                                <a:gd name="T43" fmla="*/ 622 h 59"/>
                                <a:gd name="T44" fmla="+- 0 1028 880"/>
                                <a:gd name="T45" fmla="*/ T44 w 219"/>
                                <a:gd name="T46" fmla="+- 0 629 621"/>
                                <a:gd name="T47" fmla="*/ 629 h 59"/>
                                <a:gd name="T48" fmla="+- 0 1054 880"/>
                                <a:gd name="T49" fmla="*/ T48 w 219"/>
                                <a:gd name="T50" fmla="+- 0 629 621"/>
                                <a:gd name="T51" fmla="*/ 629 h 59"/>
                                <a:gd name="T52" fmla="+- 0 1057 880"/>
                                <a:gd name="T53" fmla="*/ T52 w 219"/>
                                <a:gd name="T54" fmla="+- 0 631 621"/>
                                <a:gd name="T55" fmla="*/ 631 h 59"/>
                                <a:gd name="T56" fmla="+- 0 1062 880"/>
                                <a:gd name="T57" fmla="*/ T56 w 219"/>
                                <a:gd name="T58" fmla="+- 0 631 621"/>
                                <a:gd name="T59" fmla="*/ 631 h 59"/>
                                <a:gd name="T60" fmla="+- 0 1068 880"/>
                                <a:gd name="T61" fmla="*/ T60 w 219"/>
                                <a:gd name="T62" fmla="+- 0 635 621"/>
                                <a:gd name="T63" fmla="*/ 63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9" h="59">
                                  <a:moveTo>
                                    <a:pt x="188" y="14"/>
                                  </a:moveTo>
                                  <a:lnTo>
                                    <a:pt x="81" y="14"/>
                                  </a:lnTo>
                                  <a:lnTo>
                                    <a:pt x="92" y="9"/>
                                  </a:lnTo>
                                  <a:lnTo>
                                    <a:pt x="99" y="8"/>
                                  </a:lnTo>
                                  <a:lnTo>
                                    <a:pt x="110" y="7"/>
                                  </a:lnTo>
                                  <a:lnTo>
                                    <a:pt x="115" y="4"/>
                                  </a:lnTo>
                                  <a:lnTo>
                                    <a:pt x="122" y="4"/>
                                  </a:lnTo>
                                  <a:lnTo>
                                    <a:pt x="129" y="1"/>
                                  </a:lnTo>
                                  <a:lnTo>
                                    <a:pt x="140" y="1"/>
                                  </a:lnTo>
                                  <a:lnTo>
                                    <a:pt x="140" y="0"/>
                                  </a:lnTo>
                                  <a:lnTo>
                                    <a:pt x="144" y="1"/>
                                  </a:lnTo>
                                  <a:lnTo>
                                    <a:pt x="148" y="8"/>
                                  </a:lnTo>
                                  <a:lnTo>
                                    <a:pt x="174" y="8"/>
                                  </a:lnTo>
                                  <a:lnTo>
                                    <a:pt x="177" y="10"/>
                                  </a:lnTo>
                                  <a:lnTo>
                                    <a:pt x="182" y="10"/>
                                  </a:lnTo>
                                  <a:lnTo>
                                    <a:pt x="18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96"/>
                          <wps:cNvSpPr>
                            <a:spLocks/>
                          </wps:cNvSpPr>
                          <wps:spPr bwMode="auto">
                            <a:xfrm>
                              <a:off x="880" y="621"/>
                              <a:ext cx="219" cy="59"/>
                            </a:xfrm>
                            <a:custGeom>
                              <a:avLst/>
                              <a:gdLst>
                                <a:gd name="T0" fmla="+- 0 1054 880"/>
                                <a:gd name="T1" fmla="*/ T0 w 219"/>
                                <a:gd name="T2" fmla="+- 0 629 621"/>
                                <a:gd name="T3" fmla="*/ 629 h 59"/>
                                <a:gd name="T4" fmla="+- 0 1028 880"/>
                                <a:gd name="T5" fmla="*/ T4 w 219"/>
                                <a:gd name="T6" fmla="+- 0 629 621"/>
                                <a:gd name="T7" fmla="*/ 629 h 59"/>
                                <a:gd name="T8" fmla="+- 0 1042 880"/>
                                <a:gd name="T9" fmla="*/ T8 w 219"/>
                                <a:gd name="T10" fmla="+- 0 627 621"/>
                                <a:gd name="T11" fmla="*/ 627 h 59"/>
                                <a:gd name="T12" fmla="+- 0 1052 880"/>
                                <a:gd name="T13" fmla="*/ T12 w 219"/>
                                <a:gd name="T14" fmla="+- 0 628 621"/>
                                <a:gd name="T15" fmla="*/ 628 h 59"/>
                                <a:gd name="T16" fmla="+- 0 1054 880"/>
                                <a:gd name="T17" fmla="*/ T16 w 219"/>
                                <a:gd name="T18" fmla="+- 0 629 621"/>
                                <a:gd name="T19" fmla="*/ 629 h 59"/>
                              </a:gdLst>
                              <a:ahLst/>
                              <a:cxnLst>
                                <a:cxn ang="0">
                                  <a:pos x="T1" y="T3"/>
                                </a:cxn>
                                <a:cxn ang="0">
                                  <a:pos x="T5" y="T7"/>
                                </a:cxn>
                                <a:cxn ang="0">
                                  <a:pos x="T9" y="T11"/>
                                </a:cxn>
                                <a:cxn ang="0">
                                  <a:pos x="T13" y="T15"/>
                                </a:cxn>
                                <a:cxn ang="0">
                                  <a:pos x="T17" y="T19"/>
                                </a:cxn>
                              </a:cxnLst>
                              <a:rect l="0" t="0" r="r" b="b"/>
                              <a:pathLst>
                                <a:path w="219" h="59">
                                  <a:moveTo>
                                    <a:pt x="174" y="8"/>
                                  </a:moveTo>
                                  <a:lnTo>
                                    <a:pt x="148" y="8"/>
                                  </a:lnTo>
                                  <a:lnTo>
                                    <a:pt x="162" y="6"/>
                                  </a:lnTo>
                                  <a:lnTo>
                                    <a:pt x="172" y="7"/>
                                  </a:lnTo>
                                  <a:lnTo>
                                    <a:pt x="17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97"/>
                          <wps:cNvSpPr>
                            <a:spLocks/>
                          </wps:cNvSpPr>
                          <wps:spPr bwMode="auto">
                            <a:xfrm>
                              <a:off x="880" y="621"/>
                              <a:ext cx="219" cy="59"/>
                            </a:xfrm>
                            <a:custGeom>
                              <a:avLst/>
                              <a:gdLst>
                                <a:gd name="T0" fmla="+- 0 1023 880"/>
                                <a:gd name="T1" fmla="*/ T0 w 219"/>
                                <a:gd name="T2" fmla="+- 0 644 621"/>
                                <a:gd name="T3" fmla="*/ 644 h 59"/>
                                <a:gd name="T4" fmla="+- 0 936 880"/>
                                <a:gd name="T5" fmla="*/ T4 w 219"/>
                                <a:gd name="T6" fmla="+- 0 644 621"/>
                                <a:gd name="T7" fmla="*/ 644 h 59"/>
                                <a:gd name="T8" fmla="+- 0 947 880"/>
                                <a:gd name="T9" fmla="*/ T8 w 219"/>
                                <a:gd name="T10" fmla="+- 0 636 621"/>
                                <a:gd name="T11" fmla="*/ 636 h 59"/>
                                <a:gd name="T12" fmla="+- 0 957 880"/>
                                <a:gd name="T13" fmla="*/ T12 w 219"/>
                                <a:gd name="T14" fmla="+- 0 634 621"/>
                                <a:gd name="T15" fmla="*/ 634 h 59"/>
                                <a:gd name="T16" fmla="+- 0 961 880"/>
                                <a:gd name="T17" fmla="*/ T16 w 219"/>
                                <a:gd name="T18" fmla="+- 0 635 621"/>
                                <a:gd name="T19" fmla="*/ 635 h 59"/>
                                <a:gd name="T20" fmla="+- 0 1068 880"/>
                                <a:gd name="T21" fmla="*/ T20 w 219"/>
                                <a:gd name="T22" fmla="+- 0 635 621"/>
                                <a:gd name="T23" fmla="*/ 635 h 59"/>
                                <a:gd name="T24" fmla="+- 0 1074 880"/>
                                <a:gd name="T25" fmla="*/ T24 w 219"/>
                                <a:gd name="T26" fmla="+- 0 639 621"/>
                                <a:gd name="T27" fmla="*/ 639 h 59"/>
                                <a:gd name="T28" fmla="+- 0 1081 880"/>
                                <a:gd name="T29" fmla="*/ T28 w 219"/>
                                <a:gd name="T30" fmla="+- 0 642 621"/>
                                <a:gd name="T31" fmla="*/ 642 h 59"/>
                                <a:gd name="T32" fmla="+- 0 1031 880"/>
                                <a:gd name="T33" fmla="*/ T32 w 219"/>
                                <a:gd name="T34" fmla="+- 0 642 621"/>
                                <a:gd name="T35" fmla="*/ 642 h 59"/>
                                <a:gd name="T36" fmla="+- 0 1023 880"/>
                                <a:gd name="T37" fmla="*/ T36 w 219"/>
                                <a:gd name="T38" fmla="+- 0 644 621"/>
                                <a:gd name="T39" fmla="*/ 64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 h="59">
                                  <a:moveTo>
                                    <a:pt x="143" y="23"/>
                                  </a:moveTo>
                                  <a:lnTo>
                                    <a:pt x="56" y="23"/>
                                  </a:lnTo>
                                  <a:lnTo>
                                    <a:pt x="67" y="15"/>
                                  </a:lnTo>
                                  <a:lnTo>
                                    <a:pt x="77" y="13"/>
                                  </a:lnTo>
                                  <a:lnTo>
                                    <a:pt x="81" y="14"/>
                                  </a:lnTo>
                                  <a:lnTo>
                                    <a:pt x="188" y="14"/>
                                  </a:lnTo>
                                  <a:lnTo>
                                    <a:pt x="194" y="18"/>
                                  </a:lnTo>
                                  <a:lnTo>
                                    <a:pt x="201" y="21"/>
                                  </a:lnTo>
                                  <a:lnTo>
                                    <a:pt x="151" y="21"/>
                                  </a:lnTo>
                                  <a:lnTo>
                                    <a:pt x="1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98"/>
                          <wps:cNvSpPr>
                            <a:spLocks/>
                          </wps:cNvSpPr>
                          <wps:spPr bwMode="auto">
                            <a:xfrm>
                              <a:off x="880" y="621"/>
                              <a:ext cx="219" cy="59"/>
                            </a:xfrm>
                            <a:custGeom>
                              <a:avLst/>
                              <a:gdLst>
                                <a:gd name="T0" fmla="+- 0 1095 880"/>
                                <a:gd name="T1" fmla="*/ T0 w 219"/>
                                <a:gd name="T2" fmla="+- 0 663 621"/>
                                <a:gd name="T3" fmla="*/ 663 h 59"/>
                                <a:gd name="T4" fmla="+- 0 1093 880"/>
                                <a:gd name="T5" fmla="*/ T4 w 219"/>
                                <a:gd name="T6" fmla="+- 0 663 621"/>
                                <a:gd name="T7" fmla="*/ 663 h 59"/>
                                <a:gd name="T8" fmla="+- 0 1089 880"/>
                                <a:gd name="T9" fmla="*/ T8 w 219"/>
                                <a:gd name="T10" fmla="+- 0 657 621"/>
                                <a:gd name="T11" fmla="*/ 657 h 59"/>
                                <a:gd name="T12" fmla="+- 0 1079 880"/>
                                <a:gd name="T13" fmla="*/ T12 w 219"/>
                                <a:gd name="T14" fmla="+- 0 657 621"/>
                                <a:gd name="T15" fmla="*/ 657 h 59"/>
                                <a:gd name="T16" fmla="+- 0 1069 880"/>
                                <a:gd name="T17" fmla="*/ T16 w 219"/>
                                <a:gd name="T18" fmla="+- 0 654 621"/>
                                <a:gd name="T19" fmla="*/ 654 h 59"/>
                                <a:gd name="T20" fmla="+- 0 1059 880"/>
                                <a:gd name="T21" fmla="*/ T20 w 219"/>
                                <a:gd name="T22" fmla="+- 0 652 621"/>
                                <a:gd name="T23" fmla="*/ 652 h 59"/>
                                <a:gd name="T24" fmla="+- 0 1049 880"/>
                                <a:gd name="T25" fmla="*/ T24 w 219"/>
                                <a:gd name="T26" fmla="+- 0 650 621"/>
                                <a:gd name="T27" fmla="*/ 650 h 59"/>
                                <a:gd name="T28" fmla="+- 0 1046 880"/>
                                <a:gd name="T29" fmla="*/ T28 w 219"/>
                                <a:gd name="T30" fmla="+- 0 646 621"/>
                                <a:gd name="T31" fmla="*/ 646 h 59"/>
                                <a:gd name="T32" fmla="+- 0 1042 880"/>
                                <a:gd name="T33" fmla="*/ T32 w 219"/>
                                <a:gd name="T34" fmla="+- 0 644 621"/>
                                <a:gd name="T35" fmla="*/ 644 h 59"/>
                                <a:gd name="T36" fmla="+- 0 1035 880"/>
                                <a:gd name="T37" fmla="*/ T36 w 219"/>
                                <a:gd name="T38" fmla="+- 0 644 621"/>
                                <a:gd name="T39" fmla="*/ 644 h 59"/>
                                <a:gd name="T40" fmla="+- 0 1031 880"/>
                                <a:gd name="T41" fmla="*/ T40 w 219"/>
                                <a:gd name="T42" fmla="+- 0 642 621"/>
                                <a:gd name="T43" fmla="*/ 642 h 59"/>
                                <a:gd name="T44" fmla="+- 0 1081 880"/>
                                <a:gd name="T45" fmla="*/ T44 w 219"/>
                                <a:gd name="T46" fmla="+- 0 642 621"/>
                                <a:gd name="T47" fmla="*/ 642 h 59"/>
                                <a:gd name="T48" fmla="+- 0 1091 880"/>
                                <a:gd name="T49" fmla="*/ T48 w 219"/>
                                <a:gd name="T50" fmla="+- 0 653 621"/>
                                <a:gd name="T51" fmla="*/ 653 h 59"/>
                                <a:gd name="T52" fmla="+- 0 1097 880"/>
                                <a:gd name="T53" fmla="*/ T52 w 219"/>
                                <a:gd name="T54" fmla="+- 0 653 621"/>
                                <a:gd name="T55" fmla="*/ 653 h 59"/>
                                <a:gd name="T56" fmla="+- 0 1099 880"/>
                                <a:gd name="T57" fmla="*/ T56 w 219"/>
                                <a:gd name="T58" fmla="+- 0 657 621"/>
                                <a:gd name="T59" fmla="*/ 657 h 59"/>
                                <a:gd name="T60" fmla="+- 0 1098 880"/>
                                <a:gd name="T61" fmla="*/ T60 w 219"/>
                                <a:gd name="T62" fmla="+- 0 662 621"/>
                                <a:gd name="T63" fmla="*/ 662 h 59"/>
                                <a:gd name="T64" fmla="+- 0 1095 880"/>
                                <a:gd name="T65" fmla="*/ T64 w 219"/>
                                <a:gd name="T66" fmla="+- 0 663 621"/>
                                <a:gd name="T67" fmla="*/ 6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9" h="59">
                                  <a:moveTo>
                                    <a:pt x="215" y="42"/>
                                  </a:moveTo>
                                  <a:lnTo>
                                    <a:pt x="213" y="42"/>
                                  </a:lnTo>
                                  <a:lnTo>
                                    <a:pt x="209" y="36"/>
                                  </a:lnTo>
                                  <a:lnTo>
                                    <a:pt x="199" y="36"/>
                                  </a:lnTo>
                                  <a:lnTo>
                                    <a:pt x="189" y="33"/>
                                  </a:lnTo>
                                  <a:lnTo>
                                    <a:pt x="179" y="31"/>
                                  </a:lnTo>
                                  <a:lnTo>
                                    <a:pt x="169" y="29"/>
                                  </a:lnTo>
                                  <a:lnTo>
                                    <a:pt x="166" y="25"/>
                                  </a:lnTo>
                                  <a:lnTo>
                                    <a:pt x="162" y="23"/>
                                  </a:lnTo>
                                  <a:lnTo>
                                    <a:pt x="155" y="23"/>
                                  </a:lnTo>
                                  <a:lnTo>
                                    <a:pt x="151" y="21"/>
                                  </a:lnTo>
                                  <a:lnTo>
                                    <a:pt x="201" y="21"/>
                                  </a:lnTo>
                                  <a:lnTo>
                                    <a:pt x="211" y="32"/>
                                  </a:lnTo>
                                  <a:lnTo>
                                    <a:pt x="217" y="32"/>
                                  </a:lnTo>
                                  <a:lnTo>
                                    <a:pt x="219" y="36"/>
                                  </a:lnTo>
                                  <a:lnTo>
                                    <a:pt x="218" y="41"/>
                                  </a:lnTo>
                                  <a:lnTo>
                                    <a:pt x="21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99"/>
                          <wps:cNvSpPr>
                            <a:spLocks/>
                          </wps:cNvSpPr>
                          <wps:spPr bwMode="auto">
                            <a:xfrm>
                              <a:off x="880" y="621"/>
                              <a:ext cx="219" cy="59"/>
                            </a:xfrm>
                            <a:custGeom>
                              <a:avLst/>
                              <a:gdLst>
                                <a:gd name="T0" fmla="+- 0 884 880"/>
                                <a:gd name="T1" fmla="*/ T0 w 219"/>
                                <a:gd name="T2" fmla="+- 0 679 621"/>
                                <a:gd name="T3" fmla="*/ 679 h 59"/>
                                <a:gd name="T4" fmla="+- 0 880 880"/>
                                <a:gd name="T5" fmla="*/ T4 w 219"/>
                                <a:gd name="T6" fmla="+- 0 675 621"/>
                                <a:gd name="T7" fmla="*/ 675 h 59"/>
                                <a:gd name="T8" fmla="+- 0 881 880"/>
                                <a:gd name="T9" fmla="*/ T8 w 219"/>
                                <a:gd name="T10" fmla="+- 0 668 621"/>
                                <a:gd name="T11" fmla="*/ 668 h 59"/>
                                <a:gd name="T12" fmla="+- 0 896 880"/>
                                <a:gd name="T13" fmla="*/ T12 w 219"/>
                                <a:gd name="T14" fmla="+- 0 657 621"/>
                                <a:gd name="T15" fmla="*/ 657 h 59"/>
                                <a:gd name="T16" fmla="+- 0 905 880"/>
                                <a:gd name="T17" fmla="*/ T16 w 219"/>
                                <a:gd name="T18" fmla="+- 0 657 621"/>
                                <a:gd name="T19" fmla="*/ 657 h 59"/>
                                <a:gd name="T20" fmla="+- 0 926 880"/>
                                <a:gd name="T21" fmla="*/ T20 w 219"/>
                                <a:gd name="T22" fmla="+- 0 646 621"/>
                                <a:gd name="T23" fmla="*/ 646 h 59"/>
                                <a:gd name="T24" fmla="+- 0 931 880"/>
                                <a:gd name="T25" fmla="*/ T24 w 219"/>
                                <a:gd name="T26" fmla="+- 0 644 621"/>
                                <a:gd name="T27" fmla="*/ 644 h 59"/>
                                <a:gd name="T28" fmla="+- 0 1016 880"/>
                                <a:gd name="T29" fmla="*/ T28 w 219"/>
                                <a:gd name="T30" fmla="+- 0 644 621"/>
                                <a:gd name="T31" fmla="*/ 644 h 59"/>
                                <a:gd name="T32" fmla="+- 0 1005 880"/>
                                <a:gd name="T33" fmla="*/ T32 w 219"/>
                                <a:gd name="T34" fmla="+- 0 647 621"/>
                                <a:gd name="T35" fmla="*/ 647 h 59"/>
                                <a:gd name="T36" fmla="+- 0 997 880"/>
                                <a:gd name="T37" fmla="*/ T36 w 219"/>
                                <a:gd name="T38" fmla="+- 0 648 621"/>
                                <a:gd name="T39" fmla="*/ 648 h 59"/>
                                <a:gd name="T40" fmla="+- 0 995 880"/>
                                <a:gd name="T41" fmla="*/ T40 w 219"/>
                                <a:gd name="T42" fmla="+- 0 650 621"/>
                                <a:gd name="T43" fmla="*/ 650 h 59"/>
                                <a:gd name="T44" fmla="+- 0 968 880"/>
                                <a:gd name="T45" fmla="*/ T44 w 219"/>
                                <a:gd name="T46" fmla="+- 0 650 621"/>
                                <a:gd name="T47" fmla="*/ 650 h 59"/>
                                <a:gd name="T48" fmla="+- 0 945 880"/>
                                <a:gd name="T49" fmla="*/ T48 w 219"/>
                                <a:gd name="T50" fmla="+- 0 660 621"/>
                                <a:gd name="T51" fmla="*/ 660 h 59"/>
                                <a:gd name="T52" fmla="+- 0 941 880"/>
                                <a:gd name="T53" fmla="*/ T52 w 219"/>
                                <a:gd name="T54" fmla="+- 0 660 621"/>
                                <a:gd name="T55" fmla="*/ 660 h 59"/>
                                <a:gd name="T56" fmla="+- 0 936 880"/>
                                <a:gd name="T57" fmla="*/ T56 w 219"/>
                                <a:gd name="T58" fmla="+- 0 663 621"/>
                                <a:gd name="T59" fmla="*/ 663 h 59"/>
                                <a:gd name="T60" fmla="+- 0 919 880"/>
                                <a:gd name="T61" fmla="*/ T60 w 219"/>
                                <a:gd name="T62" fmla="+- 0 663 621"/>
                                <a:gd name="T63" fmla="*/ 663 h 59"/>
                                <a:gd name="T64" fmla="+- 0 899 880"/>
                                <a:gd name="T65" fmla="*/ T64 w 219"/>
                                <a:gd name="T66" fmla="+- 0 673 621"/>
                                <a:gd name="T67" fmla="*/ 673 h 59"/>
                                <a:gd name="T68" fmla="+- 0 884 880"/>
                                <a:gd name="T69" fmla="*/ T68 w 219"/>
                                <a:gd name="T70" fmla="+- 0 679 621"/>
                                <a:gd name="T71" fmla="*/ 67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9" h="59">
                                  <a:moveTo>
                                    <a:pt x="4" y="58"/>
                                  </a:moveTo>
                                  <a:lnTo>
                                    <a:pt x="0" y="54"/>
                                  </a:lnTo>
                                  <a:lnTo>
                                    <a:pt x="1" y="47"/>
                                  </a:lnTo>
                                  <a:lnTo>
                                    <a:pt x="16" y="36"/>
                                  </a:lnTo>
                                  <a:lnTo>
                                    <a:pt x="25" y="36"/>
                                  </a:lnTo>
                                  <a:lnTo>
                                    <a:pt x="46" y="25"/>
                                  </a:lnTo>
                                  <a:lnTo>
                                    <a:pt x="51" y="23"/>
                                  </a:lnTo>
                                  <a:lnTo>
                                    <a:pt x="136" y="23"/>
                                  </a:lnTo>
                                  <a:lnTo>
                                    <a:pt x="125" y="26"/>
                                  </a:lnTo>
                                  <a:lnTo>
                                    <a:pt x="117" y="27"/>
                                  </a:lnTo>
                                  <a:lnTo>
                                    <a:pt x="115" y="29"/>
                                  </a:lnTo>
                                  <a:lnTo>
                                    <a:pt x="88" y="29"/>
                                  </a:lnTo>
                                  <a:lnTo>
                                    <a:pt x="65" y="39"/>
                                  </a:lnTo>
                                  <a:lnTo>
                                    <a:pt x="61" y="39"/>
                                  </a:lnTo>
                                  <a:lnTo>
                                    <a:pt x="56" y="42"/>
                                  </a:lnTo>
                                  <a:lnTo>
                                    <a:pt x="39" y="42"/>
                                  </a:lnTo>
                                  <a:lnTo>
                                    <a:pt x="19" y="52"/>
                                  </a:lnTo>
                                  <a:lnTo>
                                    <a:pt x="4"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00"/>
                          <wps:cNvSpPr>
                            <a:spLocks/>
                          </wps:cNvSpPr>
                          <wps:spPr bwMode="auto">
                            <a:xfrm>
                              <a:off x="880" y="621"/>
                              <a:ext cx="219" cy="59"/>
                            </a:xfrm>
                            <a:custGeom>
                              <a:avLst/>
                              <a:gdLst>
                                <a:gd name="T0" fmla="+- 0 987 880"/>
                                <a:gd name="T1" fmla="*/ T0 w 219"/>
                                <a:gd name="T2" fmla="+- 0 653 621"/>
                                <a:gd name="T3" fmla="*/ 653 h 59"/>
                                <a:gd name="T4" fmla="+- 0 983 880"/>
                                <a:gd name="T5" fmla="*/ T4 w 219"/>
                                <a:gd name="T6" fmla="+- 0 652 621"/>
                                <a:gd name="T7" fmla="*/ 652 h 59"/>
                                <a:gd name="T8" fmla="+- 0 980 880"/>
                                <a:gd name="T9" fmla="*/ T8 w 219"/>
                                <a:gd name="T10" fmla="+- 0 650 621"/>
                                <a:gd name="T11" fmla="*/ 650 h 59"/>
                                <a:gd name="T12" fmla="+- 0 995 880"/>
                                <a:gd name="T13" fmla="*/ T12 w 219"/>
                                <a:gd name="T14" fmla="+- 0 650 621"/>
                                <a:gd name="T15" fmla="*/ 650 h 59"/>
                                <a:gd name="T16" fmla="+- 0 987 880"/>
                                <a:gd name="T17" fmla="*/ T16 w 219"/>
                                <a:gd name="T18" fmla="+- 0 653 621"/>
                                <a:gd name="T19" fmla="*/ 653 h 59"/>
                              </a:gdLst>
                              <a:ahLst/>
                              <a:cxnLst>
                                <a:cxn ang="0">
                                  <a:pos x="T1" y="T3"/>
                                </a:cxn>
                                <a:cxn ang="0">
                                  <a:pos x="T5" y="T7"/>
                                </a:cxn>
                                <a:cxn ang="0">
                                  <a:pos x="T9" y="T11"/>
                                </a:cxn>
                                <a:cxn ang="0">
                                  <a:pos x="T13" y="T15"/>
                                </a:cxn>
                                <a:cxn ang="0">
                                  <a:pos x="T17" y="T19"/>
                                </a:cxn>
                              </a:cxnLst>
                              <a:rect l="0" t="0" r="r" b="b"/>
                              <a:pathLst>
                                <a:path w="219" h="59">
                                  <a:moveTo>
                                    <a:pt x="107" y="32"/>
                                  </a:moveTo>
                                  <a:lnTo>
                                    <a:pt x="103" y="31"/>
                                  </a:lnTo>
                                  <a:lnTo>
                                    <a:pt x="100" y="29"/>
                                  </a:lnTo>
                                  <a:lnTo>
                                    <a:pt x="115" y="29"/>
                                  </a:lnTo>
                                  <a:lnTo>
                                    <a:pt x="10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01"/>
                          <wps:cNvSpPr>
                            <a:spLocks/>
                          </wps:cNvSpPr>
                          <wps:spPr bwMode="auto">
                            <a:xfrm>
                              <a:off x="880" y="621"/>
                              <a:ext cx="219" cy="59"/>
                            </a:xfrm>
                            <a:custGeom>
                              <a:avLst/>
                              <a:gdLst>
                                <a:gd name="T0" fmla="+- 0 932 880"/>
                                <a:gd name="T1" fmla="*/ T0 w 219"/>
                                <a:gd name="T2" fmla="+- 0 665 621"/>
                                <a:gd name="T3" fmla="*/ 665 h 59"/>
                                <a:gd name="T4" fmla="+- 0 919 880"/>
                                <a:gd name="T5" fmla="*/ T4 w 219"/>
                                <a:gd name="T6" fmla="+- 0 663 621"/>
                                <a:gd name="T7" fmla="*/ 663 h 59"/>
                                <a:gd name="T8" fmla="+- 0 936 880"/>
                                <a:gd name="T9" fmla="*/ T8 w 219"/>
                                <a:gd name="T10" fmla="+- 0 663 621"/>
                                <a:gd name="T11" fmla="*/ 663 h 59"/>
                                <a:gd name="T12" fmla="+- 0 932 880"/>
                                <a:gd name="T13" fmla="*/ T12 w 219"/>
                                <a:gd name="T14" fmla="+- 0 665 621"/>
                                <a:gd name="T15" fmla="*/ 665 h 59"/>
                              </a:gdLst>
                              <a:ahLst/>
                              <a:cxnLst>
                                <a:cxn ang="0">
                                  <a:pos x="T1" y="T3"/>
                                </a:cxn>
                                <a:cxn ang="0">
                                  <a:pos x="T5" y="T7"/>
                                </a:cxn>
                                <a:cxn ang="0">
                                  <a:pos x="T9" y="T11"/>
                                </a:cxn>
                                <a:cxn ang="0">
                                  <a:pos x="T13" y="T15"/>
                                </a:cxn>
                              </a:cxnLst>
                              <a:rect l="0" t="0" r="r" b="b"/>
                              <a:pathLst>
                                <a:path w="219" h="59">
                                  <a:moveTo>
                                    <a:pt x="52" y="44"/>
                                  </a:moveTo>
                                  <a:lnTo>
                                    <a:pt x="39" y="42"/>
                                  </a:lnTo>
                                  <a:lnTo>
                                    <a:pt x="56" y="42"/>
                                  </a:lnTo>
                                  <a:lnTo>
                                    <a:pt x="52"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002"/>
                        <wpg:cNvGrpSpPr>
                          <a:grpSpLocks/>
                        </wpg:cNvGrpSpPr>
                        <wpg:grpSpPr bwMode="auto">
                          <a:xfrm>
                            <a:off x="479" y="634"/>
                            <a:ext cx="219" cy="52"/>
                            <a:chOff x="479" y="634"/>
                            <a:chExt cx="219" cy="52"/>
                          </a:xfrm>
                        </wpg:grpSpPr>
                        <wps:wsp>
                          <wps:cNvPr id="117" name="Freeform 1003"/>
                          <wps:cNvSpPr>
                            <a:spLocks/>
                          </wps:cNvSpPr>
                          <wps:spPr bwMode="auto">
                            <a:xfrm>
                              <a:off x="479" y="634"/>
                              <a:ext cx="219" cy="52"/>
                            </a:xfrm>
                            <a:custGeom>
                              <a:avLst/>
                              <a:gdLst>
                                <a:gd name="T0" fmla="+- 0 481 479"/>
                                <a:gd name="T1" fmla="*/ T0 w 219"/>
                                <a:gd name="T2" fmla="+- 0 685 634"/>
                                <a:gd name="T3" fmla="*/ 685 h 52"/>
                                <a:gd name="T4" fmla="+- 0 479 479"/>
                                <a:gd name="T5" fmla="*/ T4 w 219"/>
                                <a:gd name="T6" fmla="+- 0 685 634"/>
                                <a:gd name="T7" fmla="*/ 685 h 52"/>
                                <a:gd name="T8" fmla="+- 0 479 479"/>
                                <a:gd name="T9" fmla="*/ T8 w 219"/>
                                <a:gd name="T10" fmla="+- 0 678 634"/>
                                <a:gd name="T11" fmla="*/ 678 h 52"/>
                                <a:gd name="T12" fmla="+- 0 503 479"/>
                                <a:gd name="T13" fmla="*/ T12 w 219"/>
                                <a:gd name="T14" fmla="+- 0 650 634"/>
                                <a:gd name="T15" fmla="*/ 650 h 52"/>
                                <a:gd name="T16" fmla="+- 0 513 479"/>
                                <a:gd name="T17" fmla="*/ T16 w 219"/>
                                <a:gd name="T18" fmla="+- 0 645 634"/>
                                <a:gd name="T19" fmla="*/ 645 h 52"/>
                                <a:gd name="T20" fmla="+- 0 520 479"/>
                                <a:gd name="T21" fmla="*/ T20 w 219"/>
                                <a:gd name="T22" fmla="+- 0 639 634"/>
                                <a:gd name="T23" fmla="*/ 639 h 52"/>
                                <a:gd name="T24" fmla="+- 0 537 479"/>
                                <a:gd name="T25" fmla="*/ T24 w 219"/>
                                <a:gd name="T26" fmla="+- 0 636 634"/>
                                <a:gd name="T27" fmla="*/ 636 h 52"/>
                                <a:gd name="T28" fmla="+- 0 553 479"/>
                                <a:gd name="T29" fmla="*/ T28 w 219"/>
                                <a:gd name="T30" fmla="+- 0 635 634"/>
                                <a:gd name="T31" fmla="*/ 635 h 52"/>
                                <a:gd name="T32" fmla="+- 0 570 479"/>
                                <a:gd name="T33" fmla="*/ T32 w 219"/>
                                <a:gd name="T34" fmla="+- 0 634 634"/>
                                <a:gd name="T35" fmla="*/ 634 h 52"/>
                                <a:gd name="T36" fmla="+- 0 587 479"/>
                                <a:gd name="T37" fmla="*/ T36 w 219"/>
                                <a:gd name="T38" fmla="+- 0 635 634"/>
                                <a:gd name="T39" fmla="*/ 635 h 52"/>
                                <a:gd name="T40" fmla="+- 0 602 479"/>
                                <a:gd name="T41" fmla="*/ T40 w 219"/>
                                <a:gd name="T42" fmla="+- 0 635 634"/>
                                <a:gd name="T43" fmla="*/ 635 h 52"/>
                                <a:gd name="T44" fmla="+- 0 608 479"/>
                                <a:gd name="T45" fmla="*/ T44 w 219"/>
                                <a:gd name="T46" fmla="+- 0 638 634"/>
                                <a:gd name="T47" fmla="*/ 638 h 52"/>
                                <a:gd name="T48" fmla="+- 0 623 479"/>
                                <a:gd name="T49" fmla="*/ T48 w 219"/>
                                <a:gd name="T50" fmla="+- 0 639 634"/>
                                <a:gd name="T51" fmla="*/ 639 h 52"/>
                                <a:gd name="T52" fmla="+- 0 627 479"/>
                                <a:gd name="T53" fmla="*/ T52 w 219"/>
                                <a:gd name="T54" fmla="+- 0 642 634"/>
                                <a:gd name="T55" fmla="*/ 642 h 52"/>
                                <a:gd name="T56" fmla="+- 0 635 479"/>
                                <a:gd name="T57" fmla="*/ T56 w 219"/>
                                <a:gd name="T58" fmla="+- 0 642 634"/>
                                <a:gd name="T59" fmla="*/ 642 h 52"/>
                                <a:gd name="T60" fmla="+- 0 639 479"/>
                                <a:gd name="T61" fmla="*/ T60 w 219"/>
                                <a:gd name="T62" fmla="+- 0 647 634"/>
                                <a:gd name="T63" fmla="*/ 647 h 52"/>
                                <a:gd name="T64" fmla="+- 0 676 479"/>
                                <a:gd name="T65" fmla="*/ T64 w 219"/>
                                <a:gd name="T66" fmla="+- 0 647 634"/>
                                <a:gd name="T67" fmla="*/ 647 h 52"/>
                                <a:gd name="T68" fmla="+- 0 543 479"/>
                                <a:gd name="T69" fmla="*/ T68 w 219"/>
                                <a:gd name="T70" fmla="+- 0 647 634"/>
                                <a:gd name="T71" fmla="*/ 647 h 52"/>
                                <a:gd name="T72" fmla="+- 0 532 479"/>
                                <a:gd name="T73" fmla="*/ T72 w 219"/>
                                <a:gd name="T74" fmla="+- 0 650 634"/>
                                <a:gd name="T75" fmla="*/ 650 h 52"/>
                                <a:gd name="T76" fmla="+- 0 524 479"/>
                                <a:gd name="T77" fmla="*/ T76 w 219"/>
                                <a:gd name="T78" fmla="+- 0 650 634"/>
                                <a:gd name="T79" fmla="*/ 650 h 52"/>
                                <a:gd name="T80" fmla="+- 0 500 479"/>
                                <a:gd name="T81" fmla="*/ T80 w 219"/>
                                <a:gd name="T82" fmla="+- 0 668 634"/>
                                <a:gd name="T83" fmla="*/ 668 h 52"/>
                                <a:gd name="T84" fmla="+- 0 481 479"/>
                                <a:gd name="T85" fmla="*/ T84 w 219"/>
                                <a:gd name="T86" fmla="+- 0 685 634"/>
                                <a:gd name="T87" fmla="*/ 68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9" h="52">
                                  <a:moveTo>
                                    <a:pt x="2" y="51"/>
                                  </a:moveTo>
                                  <a:lnTo>
                                    <a:pt x="0" y="51"/>
                                  </a:lnTo>
                                  <a:lnTo>
                                    <a:pt x="0" y="44"/>
                                  </a:lnTo>
                                  <a:lnTo>
                                    <a:pt x="24" y="16"/>
                                  </a:lnTo>
                                  <a:lnTo>
                                    <a:pt x="34" y="11"/>
                                  </a:lnTo>
                                  <a:lnTo>
                                    <a:pt x="41" y="5"/>
                                  </a:lnTo>
                                  <a:lnTo>
                                    <a:pt x="58" y="2"/>
                                  </a:lnTo>
                                  <a:lnTo>
                                    <a:pt x="74" y="1"/>
                                  </a:lnTo>
                                  <a:lnTo>
                                    <a:pt x="91" y="0"/>
                                  </a:lnTo>
                                  <a:lnTo>
                                    <a:pt x="108" y="1"/>
                                  </a:lnTo>
                                  <a:lnTo>
                                    <a:pt x="123" y="1"/>
                                  </a:lnTo>
                                  <a:lnTo>
                                    <a:pt x="129" y="4"/>
                                  </a:lnTo>
                                  <a:lnTo>
                                    <a:pt x="144" y="5"/>
                                  </a:lnTo>
                                  <a:lnTo>
                                    <a:pt x="148" y="8"/>
                                  </a:lnTo>
                                  <a:lnTo>
                                    <a:pt x="156" y="8"/>
                                  </a:lnTo>
                                  <a:lnTo>
                                    <a:pt x="160" y="13"/>
                                  </a:lnTo>
                                  <a:lnTo>
                                    <a:pt x="197" y="13"/>
                                  </a:lnTo>
                                  <a:lnTo>
                                    <a:pt x="64" y="13"/>
                                  </a:lnTo>
                                  <a:lnTo>
                                    <a:pt x="53" y="16"/>
                                  </a:lnTo>
                                  <a:lnTo>
                                    <a:pt x="45" y="16"/>
                                  </a:lnTo>
                                  <a:lnTo>
                                    <a:pt x="21" y="34"/>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04"/>
                          <wps:cNvSpPr>
                            <a:spLocks/>
                          </wps:cNvSpPr>
                          <wps:spPr bwMode="auto">
                            <a:xfrm>
                              <a:off x="479" y="634"/>
                              <a:ext cx="219" cy="52"/>
                            </a:xfrm>
                            <a:custGeom>
                              <a:avLst/>
                              <a:gdLst>
                                <a:gd name="T0" fmla="+- 0 676 479"/>
                                <a:gd name="T1" fmla="*/ T0 w 219"/>
                                <a:gd name="T2" fmla="+- 0 647 634"/>
                                <a:gd name="T3" fmla="*/ 647 h 52"/>
                                <a:gd name="T4" fmla="+- 0 639 479"/>
                                <a:gd name="T5" fmla="*/ T4 w 219"/>
                                <a:gd name="T6" fmla="+- 0 647 634"/>
                                <a:gd name="T7" fmla="*/ 647 h 52"/>
                                <a:gd name="T8" fmla="+- 0 659 479"/>
                                <a:gd name="T9" fmla="*/ T8 w 219"/>
                                <a:gd name="T10" fmla="+- 0 645 634"/>
                                <a:gd name="T11" fmla="*/ 645 h 52"/>
                                <a:gd name="T12" fmla="+- 0 674 479"/>
                                <a:gd name="T13" fmla="*/ T12 w 219"/>
                                <a:gd name="T14" fmla="+- 0 645 634"/>
                                <a:gd name="T15" fmla="*/ 645 h 52"/>
                                <a:gd name="T16" fmla="+- 0 676 479"/>
                                <a:gd name="T17" fmla="*/ T16 w 219"/>
                                <a:gd name="T18" fmla="+- 0 647 634"/>
                                <a:gd name="T19" fmla="*/ 647 h 52"/>
                              </a:gdLst>
                              <a:ahLst/>
                              <a:cxnLst>
                                <a:cxn ang="0">
                                  <a:pos x="T1" y="T3"/>
                                </a:cxn>
                                <a:cxn ang="0">
                                  <a:pos x="T5" y="T7"/>
                                </a:cxn>
                                <a:cxn ang="0">
                                  <a:pos x="T9" y="T11"/>
                                </a:cxn>
                                <a:cxn ang="0">
                                  <a:pos x="T13" y="T15"/>
                                </a:cxn>
                                <a:cxn ang="0">
                                  <a:pos x="T17" y="T19"/>
                                </a:cxn>
                              </a:cxnLst>
                              <a:rect l="0" t="0" r="r" b="b"/>
                              <a:pathLst>
                                <a:path w="219" h="52">
                                  <a:moveTo>
                                    <a:pt x="197" y="13"/>
                                  </a:moveTo>
                                  <a:lnTo>
                                    <a:pt x="160" y="13"/>
                                  </a:lnTo>
                                  <a:lnTo>
                                    <a:pt x="180" y="11"/>
                                  </a:lnTo>
                                  <a:lnTo>
                                    <a:pt x="195" y="11"/>
                                  </a:lnTo>
                                  <a:lnTo>
                                    <a:pt x="19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05"/>
                          <wps:cNvSpPr>
                            <a:spLocks/>
                          </wps:cNvSpPr>
                          <wps:spPr bwMode="auto">
                            <a:xfrm>
                              <a:off x="479" y="634"/>
                              <a:ext cx="219" cy="52"/>
                            </a:xfrm>
                            <a:custGeom>
                              <a:avLst/>
                              <a:gdLst>
                                <a:gd name="T0" fmla="+- 0 698 479"/>
                                <a:gd name="T1" fmla="*/ T0 w 219"/>
                                <a:gd name="T2" fmla="+- 0 648 634"/>
                                <a:gd name="T3" fmla="*/ 648 h 52"/>
                                <a:gd name="T4" fmla="+- 0 679 479"/>
                                <a:gd name="T5" fmla="*/ T4 w 219"/>
                                <a:gd name="T6" fmla="+- 0 648 634"/>
                                <a:gd name="T7" fmla="*/ 648 h 52"/>
                                <a:gd name="T8" fmla="+- 0 693 479"/>
                                <a:gd name="T9" fmla="*/ T8 w 219"/>
                                <a:gd name="T10" fmla="+- 0 645 634"/>
                                <a:gd name="T11" fmla="*/ 645 h 52"/>
                                <a:gd name="T12" fmla="+- 0 697 479"/>
                                <a:gd name="T13" fmla="*/ T12 w 219"/>
                                <a:gd name="T14" fmla="+- 0 647 634"/>
                                <a:gd name="T15" fmla="*/ 647 h 52"/>
                                <a:gd name="T16" fmla="+- 0 698 479"/>
                                <a:gd name="T17" fmla="*/ T16 w 219"/>
                                <a:gd name="T18" fmla="+- 0 648 634"/>
                                <a:gd name="T19" fmla="*/ 648 h 52"/>
                              </a:gdLst>
                              <a:ahLst/>
                              <a:cxnLst>
                                <a:cxn ang="0">
                                  <a:pos x="T1" y="T3"/>
                                </a:cxn>
                                <a:cxn ang="0">
                                  <a:pos x="T5" y="T7"/>
                                </a:cxn>
                                <a:cxn ang="0">
                                  <a:pos x="T9" y="T11"/>
                                </a:cxn>
                                <a:cxn ang="0">
                                  <a:pos x="T13" y="T15"/>
                                </a:cxn>
                                <a:cxn ang="0">
                                  <a:pos x="T17" y="T19"/>
                                </a:cxn>
                              </a:cxnLst>
                              <a:rect l="0" t="0" r="r" b="b"/>
                              <a:pathLst>
                                <a:path w="219" h="52">
                                  <a:moveTo>
                                    <a:pt x="219" y="14"/>
                                  </a:moveTo>
                                  <a:lnTo>
                                    <a:pt x="200" y="14"/>
                                  </a:lnTo>
                                  <a:lnTo>
                                    <a:pt x="214" y="11"/>
                                  </a:lnTo>
                                  <a:lnTo>
                                    <a:pt x="218" y="13"/>
                                  </a:lnTo>
                                  <a:lnTo>
                                    <a:pt x="21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06"/>
                          <wps:cNvSpPr>
                            <a:spLocks/>
                          </wps:cNvSpPr>
                          <wps:spPr bwMode="auto">
                            <a:xfrm>
                              <a:off x="479" y="634"/>
                              <a:ext cx="219" cy="52"/>
                            </a:xfrm>
                            <a:custGeom>
                              <a:avLst/>
                              <a:gdLst>
                                <a:gd name="T0" fmla="+- 0 592 479"/>
                                <a:gd name="T1" fmla="*/ T0 w 219"/>
                                <a:gd name="T2" fmla="+- 0 656 634"/>
                                <a:gd name="T3" fmla="*/ 656 h 52"/>
                                <a:gd name="T4" fmla="+- 0 577 479"/>
                                <a:gd name="T5" fmla="*/ T4 w 219"/>
                                <a:gd name="T6" fmla="+- 0 651 634"/>
                                <a:gd name="T7" fmla="*/ 651 h 52"/>
                                <a:gd name="T8" fmla="+- 0 573 479"/>
                                <a:gd name="T9" fmla="*/ T8 w 219"/>
                                <a:gd name="T10" fmla="+- 0 649 634"/>
                                <a:gd name="T11" fmla="*/ 649 h 52"/>
                                <a:gd name="T12" fmla="+- 0 566 479"/>
                                <a:gd name="T13" fmla="*/ T12 w 219"/>
                                <a:gd name="T14" fmla="+- 0 647 634"/>
                                <a:gd name="T15" fmla="*/ 647 h 52"/>
                                <a:gd name="T16" fmla="+- 0 676 479"/>
                                <a:gd name="T17" fmla="*/ T16 w 219"/>
                                <a:gd name="T18" fmla="+- 0 647 634"/>
                                <a:gd name="T19" fmla="*/ 647 h 52"/>
                                <a:gd name="T20" fmla="+- 0 679 479"/>
                                <a:gd name="T21" fmla="*/ T20 w 219"/>
                                <a:gd name="T22" fmla="+- 0 648 634"/>
                                <a:gd name="T23" fmla="*/ 648 h 52"/>
                                <a:gd name="T24" fmla="+- 0 698 479"/>
                                <a:gd name="T25" fmla="*/ T24 w 219"/>
                                <a:gd name="T26" fmla="+- 0 648 634"/>
                                <a:gd name="T27" fmla="*/ 648 h 52"/>
                                <a:gd name="T28" fmla="+- 0 697 479"/>
                                <a:gd name="T29" fmla="*/ T28 w 219"/>
                                <a:gd name="T30" fmla="+- 0 653 634"/>
                                <a:gd name="T31" fmla="*/ 653 h 52"/>
                                <a:gd name="T32" fmla="+- 0 694 479"/>
                                <a:gd name="T33" fmla="*/ T32 w 219"/>
                                <a:gd name="T34" fmla="+- 0 654 634"/>
                                <a:gd name="T35" fmla="*/ 654 h 52"/>
                                <a:gd name="T36" fmla="+- 0 602 479"/>
                                <a:gd name="T37" fmla="*/ T36 w 219"/>
                                <a:gd name="T38" fmla="+- 0 654 634"/>
                                <a:gd name="T39" fmla="*/ 654 h 52"/>
                                <a:gd name="T40" fmla="+- 0 592 479"/>
                                <a:gd name="T41" fmla="*/ T40 w 219"/>
                                <a:gd name="T42" fmla="+- 0 656 634"/>
                                <a:gd name="T43" fmla="*/ 65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9" h="52">
                                  <a:moveTo>
                                    <a:pt x="113" y="22"/>
                                  </a:moveTo>
                                  <a:lnTo>
                                    <a:pt x="98" y="17"/>
                                  </a:lnTo>
                                  <a:lnTo>
                                    <a:pt x="94" y="15"/>
                                  </a:lnTo>
                                  <a:lnTo>
                                    <a:pt x="87" y="13"/>
                                  </a:lnTo>
                                  <a:lnTo>
                                    <a:pt x="197" y="13"/>
                                  </a:lnTo>
                                  <a:lnTo>
                                    <a:pt x="200" y="14"/>
                                  </a:lnTo>
                                  <a:lnTo>
                                    <a:pt x="219" y="14"/>
                                  </a:lnTo>
                                  <a:lnTo>
                                    <a:pt x="218" y="19"/>
                                  </a:lnTo>
                                  <a:lnTo>
                                    <a:pt x="215" y="20"/>
                                  </a:lnTo>
                                  <a:lnTo>
                                    <a:pt x="123" y="20"/>
                                  </a:lnTo>
                                  <a:lnTo>
                                    <a:pt x="11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07"/>
                          <wps:cNvSpPr>
                            <a:spLocks/>
                          </wps:cNvSpPr>
                          <wps:spPr bwMode="auto">
                            <a:xfrm>
                              <a:off x="479" y="634"/>
                              <a:ext cx="219" cy="52"/>
                            </a:xfrm>
                            <a:custGeom>
                              <a:avLst/>
                              <a:gdLst>
                                <a:gd name="T0" fmla="+- 0 611 479"/>
                                <a:gd name="T1" fmla="*/ T0 w 219"/>
                                <a:gd name="T2" fmla="+- 0 662 634"/>
                                <a:gd name="T3" fmla="*/ 662 h 52"/>
                                <a:gd name="T4" fmla="+- 0 608 479"/>
                                <a:gd name="T5" fmla="*/ T4 w 219"/>
                                <a:gd name="T6" fmla="+- 0 662 634"/>
                                <a:gd name="T7" fmla="*/ 662 h 52"/>
                                <a:gd name="T8" fmla="+- 0 602 479"/>
                                <a:gd name="T9" fmla="*/ T8 w 219"/>
                                <a:gd name="T10" fmla="+- 0 654 634"/>
                                <a:gd name="T11" fmla="*/ 654 h 52"/>
                                <a:gd name="T12" fmla="+- 0 694 479"/>
                                <a:gd name="T13" fmla="*/ T12 w 219"/>
                                <a:gd name="T14" fmla="+- 0 654 634"/>
                                <a:gd name="T15" fmla="*/ 654 h 52"/>
                                <a:gd name="T16" fmla="+- 0 677 479"/>
                                <a:gd name="T17" fmla="*/ T16 w 219"/>
                                <a:gd name="T18" fmla="+- 0 661 634"/>
                                <a:gd name="T19" fmla="*/ 661 h 52"/>
                                <a:gd name="T20" fmla="+- 0 629 479"/>
                                <a:gd name="T21" fmla="*/ T20 w 219"/>
                                <a:gd name="T22" fmla="+- 0 661 634"/>
                                <a:gd name="T23" fmla="*/ 661 h 52"/>
                                <a:gd name="T24" fmla="+- 0 611 479"/>
                                <a:gd name="T25" fmla="*/ T24 w 219"/>
                                <a:gd name="T26" fmla="+- 0 662 634"/>
                                <a:gd name="T27" fmla="*/ 662 h 52"/>
                              </a:gdLst>
                              <a:ahLst/>
                              <a:cxnLst>
                                <a:cxn ang="0">
                                  <a:pos x="T1" y="T3"/>
                                </a:cxn>
                                <a:cxn ang="0">
                                  <a:pos x="T5" y="T7"/>
                                </a:cxn>
                                <a:cxn ang="0">
                                  <a:pos x="T9" y="T11"/>
                                </a:cxn>
                                <a:cxn ang="0">
                                  <a:pos x="T13" y="T15"/>
                                </a:cxn>
                                <a:cxn ang="0">
                                  <a:pos x="T17" y="T19"/>
                                </a:cxn>
                                <a:cxn ang="0">
                                  <a:pos x="T21" y="T23"/>
                                </a:cxn>
                                <a:cxn ang="0">
                                  <a:pos x="T25" y="T27"/>
                                </a:cxn>
                              </a:cxnLst>
                              <a:rect l="0" t="0" r="r" b="b"/>
                              <a:pathLst>
                                <a:path w="219" h="52">
                                  <a:moveTo>
                                    <a:pt x="132" y="28"/>
                                  </a:moveTo>
                                  <a:lnTo>
                                    <a:pt x="129" y="28"/>
                                  </a:lnTo>
                                  <a:lnTo>
                                    <a:pt x="123" y="20"/>
                                  </a:lnTo>
                                  <a:lnTo>
                                    <a:pt x="215" y="20"/>
                                  </a:lnTo>
                                  <a:lnTo>
                                    <a:pt x="198" y="27"/>
                                  </a:lnTo>
                                  <a:lnTo>
                                    <a:pt x="150" y="27"/>
                                  </a:lnTo>
                                  <a:lnTo>
                                    <a:pt x="132"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08"/>
                          <wps:cNvSpPr>
                            <a:spLocks/>
                          </wps:cNvSpPr>
                          <wps:spPr bwMode="auto">
                            <a:xfrm>
                              <a:off x="479" y="634"/>
                              <a:ext cx="219" cy="52"/>
                            </a:xfrm>
                            <a:custGeom>
                              <a:avLst/>
                              <a:gdLst>
                                <a:gd name="T0" fmla="+- 0 640 479"/>
                                <a:gd name="T1" fmla="*/ T0 w 219"/>
                                <a:gd name="T2" fmla="+- 0 667 634"/>
                                <a:gd name="T3" fmla="*/ 667 h 52"/>
                                <a:gd name="T4" fmla="+- 0 629 479"/>
                                <a:gd name="T5" fmla="*/ T4 w 219"/>
                                <a:gd name="T6" fmla="+- 0 661 634"/>
                                <a:gd name="T7" fmla="*/ 661 h 52"/>
                                <a:gd name="T8" fmla="+- 0 677 479"/>
                                <a:gd name="T9" fmla="*/ T8 w 219"/>
                                <a:gd name="T10" fmla="+- 0 661 634"/>
                                <a:gd name="T11" fmla="*/ 661 h 52"/>
                                <a:gd name="T12" fmla="+- 0 674 479"/>
                                <a:gd name="T13" fmla="*/ T12 w 219"/>
                                <a:gd name="T14" fmla="+- 0 662 634"/>
                                <a:gd name="T15" fmla="*/ 662 h 52"/>
                                <a:gd name="T16" fmla="+- 0 665 479"/>
                                <a:gd name="T17" fmla="*/ T16 w 219"/>
                                <a:gd name="T18" fmla="+- 0 665 634"/>
                                <a:gd name="T19" fmla="*/ 665 h 52"/>
                                <a:gd name="T20" fmla="+- 0 653 479"/>
                                <a:gd name="T21" fmla="*/ T20 w 219"/>
                                <a:gd name="T22" fmla="+- 0 665 634"/>
                                <a:gd name="T23" fmla="*/ 665 h 52"/>
                                <a:gd name="T24" fmla="+- 0 640 479"/>
                                <a:gd name="T25" fmla="*/ T24 w 219"/>
                                <a:gd name="T26" fmla="+- 0 667 634"/>
                                <a:gd name="T27" fmla="*/ 667 h 52"/>
                              </a:gdLst>
                              <a:ahLst/>
                              <a:cxnLst>
                                <a:cxn ang="0">
                                  <a:pos x="T1" y="T3"/>
                                </a:cxn>
                                <a:cxn ang="0">
                                  <a:pos x="T5" y="T7"/>
                                </a:cxn>
                                <a:cxn ang="0">
                                  <a:pos x="T9" y="T11"/>
                                </a:cxn>
                                <a:cxn ang="0">
                                  <a:pos x="T13" y="T15"/>
                                </a:cxn>
                                <a:cxn ang="0">
                                  <a:pos x="T17" y="T19"/>
                                </a:cxn>
                                <a:cxn ang="0">
                                  <a:pos x="T21" y="T23"/>
                                </a:cxn>
                                <a:cxn ang="0">
                                  <a:pos x="T25" y="T27"/>
                                </a:cxn>
                              </a:cxnLst>
                              <a:rect l="0" t="0" r="r" b="b"/>
                              <a:pathLst>
                                <a:path w="219" h="52">
                                  <a:moveTo>
                                    <a:pt x="161" y="33"/>
                                  </a:moveTo>
                                  <a:lnTo>
                                    <a:pt x="150" y="27"/>
                                  </a:lnTo>
                                  <a:lnTo>
                                    <a:pt x="198" y="27"/>
                                  </a:lnTo>
                                  <a:lnTo>
                                    <a:pt x="195" y="28"/>
                                  </a:lnTo>
                                  <a:lnTo>
                                    <a:pt x="186" y="31"/>
                                  </a:lnTo>
                                  <a:lnTo>
                                    <a:pt x="174" y="31"/>
                                  </a:lnTo>
                                  <a:lnTo>
                                    <a:pt x="16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09"/>
                          <wps:cNvSpPr>
                            <a:spLocks/>
                          </wps:cNvSpPr>
                          <wps:spPr bwMode="auto">
                            <a:xfrm>
                              <a:off x="479" y="634"/>
                              <a:ext cx="219" cy="52"/>
                            </a:xfrm>
                            <a:custGeom>
                              <a:avLst/>
                              <a:gdLst>
                                <a:gd name="T0" fmla="+- 0 657 479"/>
                                <a:gd name="T1" fmla="*/ T0 w 219"/>
                                <a:gd name="T2" fmla="+- 0 667 634"/>
                                <a:gd name="T3" fmla="*/ 667 h 52"/>
                                <a:gd name="T4" fmla="+- 0 653 479"/>
                                <a:gd name="T5" fmla="*/ T4 w 219"/>
                                <a:gd name="T6" fmla="+- 0 665 634"/>
                                <a:gd name="T7" fmla="*/ 665 h 52"/>
                                <a:gd name="T8" fmla="+- 0 665 479"/>
                                <a:gd name="T9" fmla="*/ T8 w 219"/>
                                <a:gd name="T10" fmla="+- 0 665 634"/>
                                <a:gd name="T11" fmla="*/ 665 h 52"/>
                                <a:gd name="T12" fmla="+- 0 657 479"/>
                                <a:gd name="T13" fmla="*/ T12 w 219"/>
                                <a:gd name="T14" fmla="+- 0 667 634"/>
                                <a:gd name="T15" fmla="*/ 667 h 52"/>
                              </a:gdLst>
                              <a:ahLst/>
                              <a:cxnLst>
                                <a:cxn ang="0">
                                  <a:pos x="T1" y="T3"/>
                                </a:cxn>
                                <a:cxn ang="0">
                                  <a:pos x="T5" y="T7"/>
                                </a:cxn>
                                <a:cxn ang="0">
                                  <a:pos x="T9" y="T11"/>
                                </a:cxn>
                                <a:cxn ang="0">
                                  <a:pos x="T13" y="T15"/>
                                </a:cxn>
                              </a:cxnLst>
                              <a:rect l="0" t="0" r="r" b="b"/>
                              <a:pathLst>
                                <a:path w="219" h="52">
                                  <a:moveTo>
                                    <a:pt x="178" y="33"/>
                                  </a:moveTo>
                                  <a:lnTo>
                                    <a:pt x="174" y="31"/>
                                  </a:lnTo>
                                  <a:lnTo>
                                    <a:pt x="186" y="31"/>
                                  </a:lnTo>
                                  <a:lnTo>
                                    <a:pt x="17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010"/>
                        <wpg:cNvGrpSpPr>
                          <a:grpSpLocks/>
                        </wpg:cNvGrpSpPr>
                        <wpg:grpSpPr bwMode="auto">
                          <a:xfrm>
                            <a:off x="886" y="697"/>
                            <a:ext cx="159" cy="44"/>
                            <a:chOff x="886" y="697"/>
                            <a:chExt cx="159" cy="44"/>
                          </a:xfrm>
                        </wpg:grpSpPr>
                        <wps:wsp>
                          <wps:cNvPr id="125" name="Freeform 1011"/>
                          <wps:cNvSpPr>
                            <a:spLocks/>
                          </wps:cNvSpPr>
                          <wps:spPr bwMode="auto">
                            <a:xfrm>
                              <a:off x="886" y="697"/>
                              <a:ext cx="159" cy="44"/>
                            </a:xfrm>
                            <a:custGeom>
                              <a:avLst/>
                              <a:gdLst>
                                <a:gd name="T0" fmla="+- 0 891 886"/>
                                <a:gd name="T1" fmla="*/ T0 w 159"/>
                                <a:gd name="T2" fmla="+- 0 740 697"/>
                                <a:gd name="T3" fmla="*/ 740 h 44"/>
                                <a:gd name="T4" fmla="+- 0 889 886"/>
                                <a:gd name="T5" fmla="*/ T4 w 159"/>
                                <a:gd name="T6" fmla="+- 0 740 697"/>
                                <a:gd name="T7" fmla="*/ 740 h 44"/>
                                <a:gd name="T8" fmla="+- 0 886 886"/>
                                <a:gd name="T9" fmla="*/ T8 w 159"/>
                                <a:gd name="T10" fmla="+- 0 738 697"/>
                                <a:gd name="T11" fmla="*/ 738 h 44"/>
                                <a:gd name="T12" fmla="+- 0 886 886"/>
                                <a:gd name="T13" fmla="*/ T12 w 159"/>
                                <a:gd name="T14" fmla="+- 0 735 697"/>
                                <a:gd name="T15" fmla="*/ 735 h 44"/>
                                <a:gd name="T16" fmla="+- 0 904 886"/>
                                <a:gd name="T17" fmla="*/ T16 w 159"/>
                                <a:gd name="T18" fmla="+- 0 720 697"/>
                                <a:gd name="T19" fmla="*/ 720 h 44"/>
                                <a:gd name="T20" fmla="+- 0 922 886"/>
                                <a:gd name="T21" fmla="*/ T20 w 159"/>
                                <a:gd name="T22" fmla="+- 0 708 697"/>
                                <a:gd name="T23" fmla="*/ 708 h 44"/>
                                <a:gd name="T24" fmla="+- 0 932 886"/>
                                <a:gd name="T25" fmla="*/ T24 w 159"/>
                                <a:gd name="T26" fmla="+- 0 702 697"/>
                                <a:gd name="T27" fmla="*/ 702 h 44"/>
                                <a:gd name="T28" fmla="+- 0 950 886"/>
                                <a:gd name="T29" fmla="*/ T28 w 159"/>
                                <a:gd name="T30" fmla="+- 0 702 697"/>
                                <a:gd name="T31" fmla="*/ 702 h 44"/>
                                <a:gd name="T32" fmla="+- 0 958 886"/>
                                <a:gd name="T33" fmla="*/ T32 w 159"/>
                                <a:gd name="T34" fmla="+- 0 698 697"/>
                                <a:gd name="T35" fmla="*/ 698 h 44"/>
                                <a:gd name="T36" fmla="+- 0 966 886"/>
                                <a:gd name="T37" fmla="*/ T36 w 159"/>
                                <a:gd name="T38" fmla="+- 0 698 697"/>
                                <a:gd name="T39" fmla="*/ 698 h 44"/>
                                <a:gd name="T40" fmla="+- 0 968 886"/>
                                <a:gd name="T41" fmla="*/ T40 w 159"/>
                                <a:gd name="T42" fmla="+- 0 697 697"/>
                                <a:gd name="T43" fmla="*/ 697 h 44"/>
                                <a:gd name="T44" fmla="+- 0 976 886"/>
                                <a:gd name="T45" fmla="*/ T44 w 159"/>
                                <a:gd name="T46" fmla="+- 0 698 697"/>
                                <a:gd name="T47" fmla="*/ 698 h 44"/>
                                <a:gd name="T48" fmla="+- 0 981 886"/>
                                <a:gd name="T49" fmla="*/ T48 w 159"/>
                                <a:gd name="T50" fmla="+- 0 700 697"/>
                                <a:gd name="T51" fmla="*/ 700 h 44"/>
                                <a:gd name="T52" fmla="+- 0 999 886"/>
                                <a:gd name="T53" fmla="*/ T52 w 159"/>
                                <a:gd name="T54" fmla="+- 0 702 697"/>
                                <a:gd name="T55" fmla="*/ 702 h 44"/>
                                <a:gd name="T56" fmla="+- 0 1012 886"/>
                                <a:gd name="T57" fmla="*/ T56 w 159"/>
                                <a:gd name="T58" fmla="+- 0 707 697"/>
                                <a:gd name="T59" fmla="*/ 707 h 44"/>
                                <a:gd name="T60" fmla="+- 0 949 886"/>
                                <a:gd name="T61" fmla="*/ T60 w 159"/>
                                <a:gd name="T62" fmla="+- 0 707 697"/>
                                <a:gd name="T63" fmla="*/ 707 h 44"/>
                                <a:gd name="T64" fmla="+- 0 927 886"/>
                                <a:gd name="T65" fmla="*/ T64 w 159"/>
                                <a:gd name="T66" fmla="+- 0 716 697"/>
                                <a:gd name="T67" fmla="*/ 716 h 44"/>
                                <a:gd name="T68" fmla="+- 0 908 886"/>
                                <a:gd name="T69" fmla="*/ T68 w 159"/>
                                <a:gd name="T70" fmla="+- 0 729 697"/>
                                <a:gd name="T71" fmla="*/ 729 h 44"/>
                                <a:gd name="T72" fmla="+- 0 891 886"/>
                                <a:gd name="T73" fmla="*/ T72 w 159"/>
                                <a:gd name="T74" fmla="+- 0 740 697"/>
                                <a:gd name="T75"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 h="44">
                                  <a:moveTo>
                                    <a:pt x="5" y="43"/>
                                  </a:moveTo>
                                  <a:lnTo>
                                    <a:pt x="3" y="43"/>
                                  </a:lnTo>
                                  <a:lnTo>
                                    <a:pt x="0" y="41"/>
                                  </a:lnTo>
                                  <a:lnTo>
                                    <a:pt x="0" y="38"/>
                                  </a:lnTo>
                                  <a:lnTo>
                                    <a:pt x="18" y="23"/>
                                  </a:lnTo>
                                  <a:lnTo>
                                    <a:pt x="36" y="11"/>
                                  </a:lnTo>
                                  <a:lnTo>
                                    <a:pt x="46" y="5"/>
                                  </a:lnTo>
                                  <a:lnTo>
                                    <a:pt x="64" y="5"/>
                                  </a:lnTo>
                                  <a:lnTo>
                                    <a:pt x="72" y="1"/>
                                  </a:lnTo>
                                  <a:lnTo>
                                    <a:pt x="80" y="1"/>
                                  </a:lnTo>
                                  <a:lnTo>
                                    <a:pt x="82" y="0"/>
                                  </a:lnTo>
                                  <a:lnTo>
                                    <a:pt x="90" y="1"/>
                                  </a:lnTo>
                                  <a:lnTo>
                                    <a:pt x="95" y="3"/>
                                  </a:lnTo>
                                  <a:lnTo>
                                    <a:pt x="113" y="5"/>
                                  </a:lnTo>
                                  <a:lnTo>
                                    <a:pt x="126" y="10"/>
                                  </a:lnTo>
                                  <a:lnTo>
                                    <a:pt x="63" y="10"/>
                                  </a:lnTo>
                                  <a:lnTo>
                                    <a:pt x="41" y="19"/>
                                  </a:lnTo>
                                  <a:lnTo>
                                    <a:pt x="22" y="32"/>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12"/>
                          <wps:cNvSpPr>
                            <a:spLocks/>
                          </wps:cNvSpPr>
                          <wps:spPr bwMode="auto">
                            <a:xfrm>
                              <a:off x="886" y="697"/>
                              <a:ext cx="159" cy="44"/>
                            </a:xfrm>
                            <a:custGeom>
                              <a:avLst/>
                              <a:gdLst>
                                <a:gd name="T0" fmla="+- 0 1045 886"/>
                                <a:gd name="T1" fmla="*/ T0 w 159"/>
                                <a:gd name="T2" fmla="+- 0 727 697"/>
                                <a:gd name="T3" fmla="*/ 727 h 44"/>
                                <a:gd name="T4" fmla="+- 0 1031 886"/>
                                <a:gd name="T5" fmla="*/ T4 w 159"/>
                                <a:gd name="T6" fmla="+- 0 722 697"/>
                                <a:gd name="T7" fmla="*/ 722 h 44"/>
                                <a:gd name="T8" fmla="+- 0 1024 886"/>
                                <a:gd name="T9" fmla="*/ T8 w 159"/>
                                <a:gd name="T10" fmla="+- 0 719 697"/>
                                <a:gd name="T11" fmla="*/ 719 h 44"/>
                                <a:gd name="T12" fmla="+- 0 1011 886"/>
                                <a:gd name="T13" fmla="*/ T12 w 159"/>
                                <a:gd name="T14" fmla="+- 0 716 697"/>
                                <a:gd name="T15" fmla="*/ 716 h 44"/>
                                <a:gd name="T16" fmla="+- 0 1002 886"/>
                                <a:gd name="T17" fmla="*/ T16 w 159"/>
                                <a:gd name="T18" fmla="+- 0 711 697"/>
                                <a:gd name="T19" fmla="*/ 711 h 44"/>
                                <a:gd name="T20" fmla="+- 0 991 886"/>
                                <a:gd name="T21" fmla="*/ T20 w 159"/>
                                <a:gd name="T22" fmla="+- 0 708 697"/>
                                <a:gd name="T23" fmla="*/ 708 h 44"/>
                                <a:gd name="T24" fmla="+- 0 973 886"/>
                                <a:gd name="T25" fmla="*/ T24 w 159"/>
                                <a:gd name="T26" fmla="+- 0 708 697"/>
                                <a:gd name="T27" fmla="*/ 708 h 44"/>
                                <a:gd name="T28" fmla="+- 0 949 886"/>
                                <a:gd name="T29" fmla="*/ T28 w 159"/>
                                <a:gd name="T30" fmla="+- 0 707 697"/>
                                <a:gd name="T31" fmla="*/ 707 h 44"/>
                                <a:gd name="T32" fmla="+- 0 1012 886"/>
                                <a:gd name="T33" fmla="*/ T32 w 159"/>
                                <a:gd name="T34" fmla="+- 0 707 697"/>
                                <a:gd name="T35" fmla="*/ 707 h 44"/>
                                <a:gd name="T36" fmla="+- 0 1016 886"/>
                                <a:gd name="T37" fmla="*/ T36 w 159"/>
                                <a:gd name="T38" fmla="+- 0 709 697"/>
                                <a:gd name="T39" fmla="*/ 709 h 44"/>
                                <a:gd name="T40" fmla="+- 0 1023 886"/>
                                <a:gd name="T41" fmla="*/ T40 w 159"/>
                                <a:gd name="T42" fmla="+- 0 716 697"/>
                                <a:gd name="T43" fmla="*/ 716 h 44"/>
                                <a:gd name="T44" fmla="+- 0 1029 886"/>
                                <a:gd name="T45" fmla="*/ T44 w 159"/>
                                <a:gd name="T46" fmla="+- 0 717 697"/>
                                <a:gd name="T47" fmla="*/ 717 h 44"/>
                                <a:gd name="T48" fmla="+- 0 1031 886"/>
                                <a:gd name="T49" fmla="*/ T48 w 159"/>
                                <a:gd name="T50" fmla="+- 0 720 697"/>
                                <a:gd name="T51" fmla="*/ 720 h 44"/>
                                <a:gd name="T52" fmla="+- 0 1037 886"/>
                                <a:gd name="T53" fmla="*/ T52 w 159"/>
                                <a:gd name="T54" fmla="+- 0 720 697"/>
                                <a:gd name="T55" fmla="*/ 720 h 44"/>
                                <a:gd name="T56" fmla="+- 0 1045 886"/>
                                <a:gd name="T57" fmla="*/ T56 w 159"/>
                                <a:gd name="T58" fmla="+- 0 726 697"/>
                                <a:gd name="T59" fmla="*/ 726 h 44"/>
                                <a:gd name="T60" fmla="+- 0 1045 886"/>
                                <a:gd name="T61" fmla="*/ T60 w 159"/>
                                <a:gd name="T62" fmla="+- 0 727 697"/>
                                <a:gd name="T63" fmla="*/ 72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9" h="44">
                                  <a:moveTo>
                                    <a:pt x="159" y="30"/>
                                  </a:moveTo>
                                  <a:lnTo>
                                    <a:pt x="145" y="25"/>
                                  </a:lnTo>
                                  <a:lnTo>
                                    <a:pt x="138" y="22"/>
                                  </a:lnTo>
                                  <a:lnTo>
                                    <a:pt x="125" y="19"/>
                                  </a:lnTo>
                                  <a:lnTo>
                                    <a:pt x="116" y="14"/>
                                  </a:lnTo>
                                  <a:lnTo>
                                    <a:pt x="105" y="11"/>
                                  </a:lnTo>
                                  <a:lnTo>
                                    <a:pt x="87" y="11"/>
                                  </a:lnTo>
                                  <a:lnTo>
                                    <a:pt x="63" y="10"/>
                                  </a:lnTo>
                                  <a:lnTo>
                                    <a:pt x="126" y="10"/>
                                  </a:lnTo>
                                  <a:lnTo>
                                    <a:pt x="130" y="12"/>
                                  </a:lnTo>
                                  <a:lnTo>
                                    <a:pt x="137" y="19"/>
                                  </a:lnTo>
                                  <a:lnTo>
                                    <a:pt x="143" y="20"/>
                                  </a:lnTo>
                                  <a:lnTo>
                                    <a:pt x="145" y="23"/>
                                  </a:lnTo>
                                  <a:lnTo>
                                    <a:pt x="151" y="23"/>
                                  </a:lnTo>
                                  <a:lnTo>
                                    <a:pt x="159" y="29"/>
                                  </a:lnTo>
                                  <a:lnTo>
                                    <a:pt x="15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013"/>
                        <wpg:cNvGrpSpPr>
                          <a:grpSpLocks/>
                        </wpg:cNvGrpSpPr>
                        <wpg:grpSpPr bwMode="auto">
                          <a:xfrm>
                            <a:off x="572" y="708"/>
                            <a:ext cx="132" cy="38"/>
                            <a:chOff x="572" y="708"/>
                            <a:chExt cx="132" cy="38"/>
                          </a:xfrm>
                        </wpg:grpSpPr>
                        <wps:wsp>
                          <wps:cNvPr id="128" name="Freeform 1014"/>
                          <wps:cNvSpPr>
                            <a:spLocks/>
                          </wps:cNvSpPr>
                          <wps:spPr bwMode="auto">
                            <a:xfrm>
                              <a:off x="572" y="708"/>
                              <a:ext cx="132" cy="38"/>
                            </a:xfrm>
                            <a:custGeom>
                              <a:avLst/>
                              <a:gdLst>
                                <a:gd name="T0" fmla="+- 0 648 572"/>
                                <a:gd name="T1" fmla="*/ T0 w 132"/>
                                <a:gd name="T2" fmla="+- 0 713 708"/>
                                <a:gd name="T3" fmla="*/ 713 h 38"/>
                                <a:gd name="T4" fmla="+- 0 612 572"/>
                                <a:gd name="T5" fmla="*/ T4 w 132"/>
                                <a:gd name="T6" fmla="+- 0 713 708"/>
                                <a:gd name="T7" fmla="*/ 713 h 38"/>
                                <a:gd name="T8" fmla="+- 0 627 572"/>
                                <a:gd name="T9" fmla="*/ T8 w 132"/>
                                <a:gd name="T10" fmla="+- 0 708 708"/>
                                <a:gd name="T11" fmla="*/ 708 h 38"/>
                                <a:gd name="T12" fmla="+- 0 639 572"/>
                                <a:gd name="T13" fmla="*/ T12 w 132"/>
                                <a:gd name="T14" fmla="+- 0 711 708"/>
                                <a:gd name="T15" fmla="*/ 711 h 38"/>
                                <a:gd name="T16" fmla="+- 0 648 572"/>
                                <a:gd name="T17" fmla="*/ T16 w 132"/>
                                <a:gd name="T18" fmla="+- 0 713 708"/>
                                <a:gd name="T19" fmla="*/ 713 h 38"/>
                              </a:gdLst>
                              <a:ahLst/>
                              <a:cxnLst>
                                <a:cxn ang="0">
                                  <a:pos x="T1" y="T3"/>
                                </a:cxn>
                                <a:cxn ang="0">
                                  <a:pos x="T5" y="T7"/>
                                </a:cxn>
                                <a:cxn ang="0">
                                  <a:pos x="T9" y="T11"/>
                                </a:cxn>
                                <a:cxn ang="0">
                                  <a:pos x="T13" y="T15"/>
                                </a:cxn>
                                <a:cxn ang="0">
                                  <a:pos x="T17" y="T19"/>
                                </a:cxn>
                              </a:cxnLst>
                              <a:rect l="0" t="0" r="r" b="b"/>
                              <a:pathLst>
                                <a:path w="132" h="38">
                                  <a:moveTo>
                                    <a:pt x="76" y="5"/>
                                  </a:moveTo>
                                  <a:lnTo>
                                    <a:pt x="40" y="5"/>
                                  </a:lnTo>
                                  <a:lnTo>
                                    <a:pt x="55" y="0"/>
                                  </a:lnTo>
                                  <a:lnTo>
                                    <a:pt x="67" y="3"/>
                                  </a:lnTo>
                                  <a:lnTo>
                                    <a:pt x="7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15"/>
                          <wps:cNvSpPr>
                            <a:spLocks/>
                          </wps:cNvSpPr>
                          <wps:spPr bwMode="auto">
                            <a:xfrm>
                              <a:off x="572" y="708"/>
                              <a:ext cx="132" cy="38"/>
                            </a:xfrm>
                            <a:custGeom>
                              <a:avLst/>
                              <a:gdLst>
                                <a:gd name="T0" fmla="+- 0 572 572"/>
                                <a:gd name="T1" fmla="*/ T0 w 132"/>
                                <a:gd name="T2" fmla="+- 0 728 708"/>
                                <a:gd name="T3" fmla="*/ 728 h 38"/>
                                <a:gd name="T4" fmla="+- 0 576 572"/>
                                <a:gd name="T5" fmla="*/ T4 w 132"/>
                                <a:gd name="T6" fmla="+- 0 723 708"/>
                                <a:gd name="T7" fmla="*/ 723 h 38"/>
                                <a:gd name="T8" fmla="+- 0 594 572"/>
                                <a:gd name="T9" fmla="*/ T8 w 132"/>
                                <a:gd name="T10" fmla="+- 0 717 708"/>
                                <a:gd name="T11" fmla="*/ 717 h 38"/>
                                <a:gd name="T12" fmla="+- 0 601 572"/>
                                <a:gd name="T13" fmla="*/ T12 w 132"/>
                                <a:gd name="T14" fmla="+- 0 716 708"/>
                                <a:gd name="T15" fmla="*/ 716 h 38"/>
                                <a:gd name="T16" fmla="+- 0 605 572"/>
                                <a:gd name="T17" fmla="*/ T16 w 132"/>
                                <a:gd name="T18" fmla="+- 0 711 708"/>
                                <a:gd name="T19" fmla="*/ 711 h 38"/>
                                <a:gd name="T20" fmla="+- 0 612 572"/>
                                <a:gd name="T21" fmla="*/ T20 w 132"/>
                                <a:gd name="T22" fmla="+- 0 713 708"/>
                                <a:gd name="T23" fmla="*/ 713 h 38"/>
                                <a:gd name="T24" fmla="+- 0 648 572"/>
                                <a:gd name="T25" fmla="*/ T24 w 132"/>
                                <a:gd name="T26" fmla="+- 0 713 708"/>
                                <a:gd name="T27" fmla="*/ 713 h 38"/>
                                <a:gd name="T28" fmla="+- 0 653 572"/>
                                <a:gd name="T29" fmla="*/ T28 w 132"/>
                                <a:gd name="T30" fmla="+- 0 714 708"/>
                                <a:gd name="T31" fmla="*/ 714 h 38"/>
                                <a:gd name="T32" fmla="+- 0 665 572"/>
                                <a:gd name="T33" fmla="*/ T32 w 132"/>
                                <a:gd name="T34" fmla="+- 0 717 708"/>
                                <a:gd name="T35" fmla="*/ 717 h 38"/>
                                <a:gd name="T36" fmla="+- 0 666 572"/>
                                <a:gd name="T37" fmla="*/ T36 w 132"/>
                                <a:gd name="T38" fmla="+- 0 717 708"/>
                                <a:gd name="T39" fmla="*/ 717 h 38"/>
                                <a:gd name="T40" fmla="+- 0 639 572"/>
                                <a:gd name="T41" fmla="*/ T40 w 132"/>
                                <a:gd name="T42" fmla="+- 0 717 708"/>
                                <a:gd name="T43" fmla="*/ 717 h 38"/>
                                <a:gd name="T44" fmla="+- 0 609 572"/>
                                <a:gd name="T45" fmla="*/ T44 w 132"/>
                                <a:gd name="T46" fmla="+- 0 717 708"/>
                                <a:gd name="T47" fmla="*/ 717 h 38"/>
                                <a:gd name="T48" fmla="+- 0 572 572"/>
                                <a:gd name="T49" fmla="*/ T48 w 132"/>
                                <a:gd name="T50" fmla="+- 0 728 708"/>
                                <a:gd name="T51" fmla="*/ 72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38">
                                  <a:moveTo>
                                    <a:pt x="0" y="20"/>
                                  </a:moveTo>
                                  <a:lnTo>
                                    <a:pt x="4" y="15"/>
                                  </a:lnTo>
                                  <a:lnTo>
                                    <a:pt x="22" y="9"/>
                                  </a:lnTo>
                                  <a:lnTo>
                                    <a:pt x="29" y="8"/>
                                  </a:lnTo>
                                  <a:lnTo>
                                    <a:pt x="33" y="3"/>
                                  </a:lnTo>
                                  <a:lnTo>
                                    <a:pt x="40" y="5"/>
                                  </a:lnTo>
                                  <a:lnTo>
                                    <a:pt x="76" y="5"/>
                                  </a:lnTo>
                                  <a:lnTo>
                                    <a:pt x="81" y="6"/>
                                  </a:lnTo>
                                  <a:lnTo>
                                    <a:pt x="93" y="9"/>
                                  </a:lnTo>
                                  <a:lnTo>
                                    <a:pt x="94" y="9"/>
                                  </a:lnTo>
                                  <a:lnTo>
                                    <a:pt x="67" y="9"/>
                                  </a:lnTo>
                                  <a:lnTo>
                                    <a:pt x="37" y="9"/>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16"/>
                          <wps:cNvSpPr>
                            <a:spLocks/>
                          </wps:cNvSpPr>
                          <wps:spPr bwMode="auto">
                            <a:xfrm>
                              <a:off x="572" y="708"/>
                              <a:ext cx="132" cy="38"/>
                            </a:xfrm>
                            <a:custGeom>
                              <a:avLst/>
                              <a:gdLst>
                                <a:gd name="T0" fmla="+- 0 700 572"/>
                                <a:gd name="T1" fmla="*/ T0 w 132"/>
                                <a:gd name="T2" fmla="+- 0 746 708"/>
                                <a:gd name="T3" fmla="*/ 746 h 38"/>
                                <a:gd name="T4" fmla="+- 0 667 572"/>
                                <a:gd name="T5" fmla="*/ T4 w 132"/>
                                <a:gd name="T6" fmla="+- 0 727 708"/>
                                <a:gd name="T7" fmla="*/ 727 h 38"/>
                                <a:gd name="T8" fmla="+- 0 639 572"/>
                                <a:gd name="T9" fmla="*/ T8 w 132"/>
                                <a:gd name="T10" fmla="+- 0 717 708"/>
                                <a:gd name="T11" fmla="*/ 717 h 38"/>
                                <a:gd name="T12" fmla="+- 0 666 572"/>
                                <a:gd name="T13" fmla="*/ T12 w 132"/>
                                <a:gd name="T14" fmla="+- 0 717 708"/>
                                <a:gd name="T15" fmla="*/ 717 h 38"/>
                                <a:gd name="T16" fmla="+- 0 681 572"/>
                                <a:gd name="T17" fmla="*/ T16 w 132"/>
                                <a:gd name="T18" fmla="+- 0 725 708"/>
                                <a:gd name="T19" fmla="*/ 725 h 38"/>
                                <a:gd name="T20" fmla="+- 0 689 572"/>
                                <a:gd name="T21" fmla="*/ T20 w 132"/>
                                <a:gd name="T22" fmla="+- 0 732 708"/>
                                <a:gd name="T23" fmla="*/ 732 h 38"/>
                                <a:gd name="T24" fmla="+- 0 700 572"/>
                                <a:gd name="T25" fmla="*/ T24 w 132"/>
                                <a:gd name="T26" fmla="+- 0 740 708"/>
                                <a:gd name="T27" fmla="*/ 740 h 38"/>
                                <a:gd name="T28" fmla="+- 0 704 572"/>
                                <a:gd name="T29" fmla="*/ T28 w 132"/>
                                <a:gd name="T30" fmla="+- 0 743 708"/>
                                <a:gd name="T31" fmla="*/ 743 h 38"/>
                                <a:gd name="T32" fmla="+- 0 700 572"/>
                                <a:gd name="T33" fmla="*/ T32 w 132"/>
                                <a:gd name="T34" fmla="+- 0 746 708"/>
                                <a:gd name="T35" fmla="*/ 74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38">
                                  <a:moveTo>
                                    <a:pt x="128" y="38"/>
                                  </a:moveTo>
                                  <a:lnTo>
                                    <a:pt x="95" y="19"/>
                                  </a:lnTo>
                                  <a:lnTo>
                                    <a:pt x="67" y="9"/>
                                  </a:lnTo>
                                  <a:lnTo>
                                    <a:pt x="94" y="9"/>
                                  </a:lnTo>
                                  <a:lnTo>
                                    <a:pt x="109" y="17"/>
                                  </a:lnTo>
                                  <a:lnTo>
                                    <a:pt x="117" y="24"/>
                                  </a:lnTo>
                                  <a:lnTo>
                                    <a:pt x="128" y="32"/>
                                  </a:lnTo>
                                  <a:lnTo>
                                    <a:pt x="132" y="35"/>
                                  </a:lnTo>
                                  <a:lnTo>
                                    <a:pt x="12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17"/>
                        <wpg:cNvGrpSpPr>
                          <a:grpSpLocks/>
                        </wpg:cNvGrpSpPr>
                        <wpg:grpSpPr bwMode="auto">
                          <a:xfrm>
                            <a:off x="530" y="728"/>
                            <a:ext cx="39" cy="21"/>
                            <a:chOff x="530" y="728"/>
                            <a:chExt cx="39" cy="21"/>
                          </a:xfrm>
                        </wpg:grpSpPr>
                        <wps:wsp>
                          <wps:cNvPr id="132" name="Freeform 1018"/>
                          <wps:cNvSpPr>
                            <a:spLocks/>
                          </wps:cNvSpPr>
                          <wps:spPr bwMode="auto">
                            <a:xfrm>
                              <a:off x="530" y="728"/>
                              <a:ext cx="39" cy="21"/>
                            </a:xfrm>
                            <a:custGeom>
                              <a:avLst/>
                              <a:gdLst>
                                <a:gd name="T0" fmla="+- 0 530 530"/>
                                <a:gd name="T1" fmla="*/ T0 w 39"/>
                                <a:gd name="T2" fmla="+- 0 748 728"/>
                                <a:gd name="T3" fmla="*/ 748 h 21"/>
                                <a:gd name="T4" fmla="+- 0 536 530"/>
                                <a:gd name="T5" fmla="*/ T4 w 39"/>
                                <a:gd name="T6" fmla="+- 0 742 728"/>
                                <a:gd name="T7" fmla="*/ 742 h 21"/>
                                <a:gd name="T8" fmla="+- 0 562 530"/>
                                <a:gd name="T9" fmla="*/ T8 w 39"/>
                                <a:gd name="T10" fmla="+- 0 730 728"/>
                                <a:gd name="T11" fmla="*/ 730 h 21"/>
                                <a:gd name="T12" fmla="+- 0 566 530"/>
                                <a:gd name="T13" fmla="*/ T12 w 39"/>
                                <a:gd name="T14" fmla="+- 0 728 728"/>
                                <a:gd name="T15" fmla="*/ 728 h 21"/>
                                <a:gd name="T16" fmla="+- 0 569 530"/>
                                <a:gd name="T17" fmla="*/ T16 w 39"/>
                                <a:gd name="T18" fmla="+- 0 728 728"/>
                                <a:gd name="T19" fmla="*/ 728 h 21"/>
                                <a:gd name="T20" fmla="+- 0 566 530"/>
                                <a:gd name="T21" fmla="*/ T20 w 39"/>
                                <a:gd name="T22" fmla="+- 0 730 728"/>
                                <a:gd name="T23" fmla="*/ 730 h 21"/>
                                <a:gd name="T24" fmla="+- 0 549 530"/>
                                <a:gd name="T25" fmla="*/ T24 w 39"/>
                                <a:gd name="T26" fmla="+- 0 739 728"/>
                                <a:gd name="T27" fmla="*/ 739 h 21"/>
                                <a:gd name="T28" fmla="+- 0 541 530"/>
                                <a:gd name="T29" fmla="*/ T28 w 39"/>
                                <a:gd name="T30" fmla="+- 0 745 728"/>
                                <a:gd name="T31" fmla="*/ 745 h 21"/>
                                <a:gd name="T32" fmla="+- 0 530 530"/>
                                <a:gd name="T33" fmla="*/ T32 w 39"/>
                                <a:gd name="T34" fmla="+- 0 748 728"/>
                                <a:gd name="T35" fmla="*/ 74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21">
                                  <a:moveTo>
                                    <a:pt x="0" y="20"/>
                                  </a:moveTo>
                                  <a:lnTo>
                                    <a:pt x="6" y="14"/>
                                  </a:lnTo>
                                  <a:lnTo>
                                    <a:pt x="32" y="2"/>
                                  </a:lnTo>
                                  <a:lnTo>
                                    <a:pt x="36" y="0"/>
                                  </a:lnTo>
                                  <a:lnTo>
                                    <a:pt x="39" y="0"/>
                                  </a:lnTo>
                                  <a:lnTo>
                                    <a:pt x="36" y="2"/>
                                  </a:lnTo>
                                  <a:lnTo>
                                    <a:pt x="19" y="11"/>
                                  </a:lnTo>
                                  <a:lnTo>
                                    <a:pt x="11" y="17"/>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019"/>
                        <wpg:cNvGrpSpPr>
                          <a:grpSpLocks/>
                        </wpg:cNvGrpSpPr>
                        <wpg:grpSpPr bwMode="auto">
                          <a:xfrm>
                            <a:off x="879" y="728"/>
                            <a:ext cx="194" cy="72"/>
                            <a:chOff x="879" y="728"/>
                            <a:chExt cx="194" cy="72"/>
                          </a:xfrm>
                        </wpg:grpSpPr>
                        <wps:wsp>
                          <wps:cNvPr id="134" name="Freeform 1020"/>
                          <wps:cNvSpPr>
                            <a:spLocks/>
                          </wps:cNvSpPr>
                          <wps:spPr bwMode="auto">
                            <a:xfrm>
                              <a:off x="879" y="728"/>
                              <a:ext cx="194" cy="72"/>
                            </a:xfrm>
                            <a:custGeom>
                              <a:avLst/>
                              <a:gdLst>
                                <a:gd name="T0" fmla="+- 0 950 879"/>
                                <a:gd name="T1" fmla="*/ T0 w 194"/>
                                <a:gd name="T2" fmla="+- 0 800 728"/>
                                <a:gd name="T3" fmla="*/ 800 h 72"/>
                                <a:gd name="T4" fmla="+- 0 944 879"/>
                                <a:gd name="T5" fmla="*/ T4 w 194"/>
                                <a:gd name="T6" fmla="+- 0 798 728"/>
                                <a:gd name="T7" fmla="*/ 798 h 72"/>
                                <a:gd name="T8" fmla="+- 0 939 879"/>
                                <a:gd name="T9" fmla="*/ T8 w 194"/>
                                <a:gd name="T10" fmla="+- 0 795 728"/>
                                <a:gd name="T11" fmla="*/ 795 h 72"/>
                                <a:gd name="T12" fmla="+- 0 910 879"/>
                                <a:gd name="T13" fmla="*/ T12 w 194"/>
                                <a:gd name="T14" fmla="+- 0 792 728"/>
                                <a:gd name="T15" fmla="*/ 792 h 72"/>
                                <a:gd name="T16" fmla="+- 0 903 879"/>
                                <a:gd name="T17" fmla="*/ T16 w 194"/>
                                <a:gd name="T18" fmla="+- 0 790 728"/>
                                <a:gd name="T19" fmla="*/ 790 h 72"/>
                                <a:gd name="T20" fmla="+- 0 897 879"/>
                                <a:gd name="T21" fmla="*/ T20 w 194"/>
                                <a:gd name="T22" fmla="+- 0 785 728"/>
                                <a:gd name="T23" fmla="*/ 785 h 72"/>
                                <a:gd name="T24" fmla="+- 0 880 879"/>
                                <a:gd name="T25" fmla="*/ T24 w 194"/>
                                <a:gd name="T26" fmla="+- 0 783 728"/>
                                <a:gd name="T27" fmla="*/ 783 h 72"/>
                                <a:gd name="T28" fmla="+- 0 936 879"/>
                                <a:gd name="T29" fmla="*/ T28 w 194"/>
                                <a:gd name="T30" fmla="+- 0 734 728"/>
                                <a:gd name="T31" fmla="*/ 734 h 72"/>
                                <a:gd name="T32" fmla="+- 0 967 879"/>
                                <a:gd name="T33" fmla="*/ T32 w 194"/>
                                <a:gd name="T34" fmla="+- 0 728 728"/>
                                <a:gd name="T35" fmla="*/ 728 h 72"/>
                                <a:gd name="T36" fmla="+- 0 996 879"/>
                                <a:gd name="T37" fmla="*/ T36 w 194"/>
                                <a:gd name="T38" fmla="+- 0 729 728"/>
                                <a:gd name="T39" fmla="*/ 729 h 72"/>
                                <a:gd name="T40" fmla="+- 0 1027 879"/>
                                <a:gd name="T41" fmla="*/ T40 w 194"/>
                                <a:gd name="T42" fmla="+- 0 738 728"/>
                                <a:gd name="T43" fmla="*/ 738 h 72"/>
                                <a:gd name="T44" fmla="+- 0 1055 879"/>
                                <a:gd name="T45" fmla="*/ T44 w 194"/>
                                <a:gd name="T46" fmla="+- 0 753 728"/>
                                <a:gd name="T47" fmla="*/ 753 h 72"/>
                                <a:gd name="T48" fmla="+- 0 1029 879"/>
                                <a:gd name="T49" fmla="*/ T48 w 194"/>
                                <a:gd name="T50" fmla="+- 0 753 728"/>
                                <a:gd name="T51" fmla="*/ 753 h 72"/>
                                <a:gd name="T52" fmla="+- 0 1010 879"/>
                                <a:gd name="T53" fmla="*/ T52 w 194"/>
                                <a:gd name="T54" fmla="+- 0 755 728"/>
                                <a:gd name="T55" fmla="*/ 755 h 72"/>
                                <a:gd name="T56" fmla="+- 0 1004 879"/>
                                <a:gd name="T57" fmla="*/ T56 w 194"/>
                                <a:gd name="T58" fmla="+- 0 774 728"/>
                                <a:gd name="T59" fmla="*/ 774 h 72"/>
                                <a:gd name="T60" fmla="+- 0 1008 879"/>
                                <a:gd name="T61" fmla="*/ T60 w 194"/>
                                <a:gd name="T62" fmla="+- 0 779 728"/>
                                <a:gd name="T63" fmla="*/ 779 h 72"/>
                                <a:gd name="T64" fmla="+- 0 1035 879"/>
                                <a:gd name="T65" fmla="*/ T64 w 194"/>
                                <a:gd name="T66" fmla="+- 0 779 728"/>
                                <a:gd name="T67" fmla="*/ 779 h 72"/>
                                <a:gd name="T68" fmla="+- 0 1017 879"/>
                                <a:gd name="T69" fmla="*/ T68 w 194"/>
                                <a:gd name="T70" fmla="+- 0 784 728"/>
                                <a:gd name="T71" fmla="*/ 784 h 72"/>
                                <a:gd name="T72" fmla="+- 0 1017 879"/>
                                <a:gd name="T73" fmla="*/ T72 w 194"/>
                                <a:gd name="T74" fmla="+- 0 785 728"/>
                                <a:gd name="T75" fmla="*/ 785 h 72"/>
                                <a:gd name="T76" fmla="+- 0 1020 879"/>
                                <a:gd name="T77" fmla="*/ T76 w 194"/>
                                <a:gd name="T78" fmla="+- 0 787 728"/>
                                <a:gd name="T79" fmla="*/ 787 h 72"/>
                                <a:gd name="T80" fmla="+- 0 1019 879"/>
                                <a:gd name="T81" fmla="*/ T80 w 194"/>
                                <a:gd name="T82" fmla="+- 0 789 728"/>
                                <a:gd name="T83" fmla="*/ 789 h 72"/>
                                <a:gd name="T84" fmla="+- 0 988 879"/>
                                <a:gd name="T85" fmla="*/ T84 w 194"/>
                                <a:gd name="T86" fmla="+- 0 796 728"/>
                                <a:gd name="T87" fmla="*/ 796 h 72"/>
                                <a:gd name="T88" fmla="+- 0 950 879"/>
                                <a:gd name="T89" fmla="*/ T88 w 194"/>
                                <a:gd name="T90" fmla="+- 0 800 728"/>
                                <a:gd name="T91" fmla="*/ 80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4" h="72">
                                  <a:moveTo>
                                    <a:pt x="71" y="72"/>
                                  </a:moveTo>
                                  <a:lnTo>
                                    <a:pt x="65" y="70"/>
                                  </a:lnTo>
                                  <a:lnTo>
                                    <a:pt x="60" y="67"/>
                                  </a:lnTo>
                                  <a:lnTo>
                                    <a:pt x="31" y="64"/>
                                  </a:lnTo>
                                  <a:lnTo>
                                    <a:pt x="24" y="62"/>
                                  </a:lnTo>
                                  <a:lnTo>
                                    <a:pt x="18" y="57"/>
                                  </a:lnTo>
                                  <a:lnTo>
                                    <a:pt x="1" y="55"/>
                                  </a:lnTo>
                                  <a:lnTo>
                                    <a:pt x="57" y="6"/>
                                  </a:lnTo>
                                  <a:lnTo>
                                    <a:pt x="88" y="0"/>
                                  </a:lnTo>
                                  <a:lnTo>
                                    <a:pt x="117" y="1"/>
                                  </a:lnTo>
                                  <a:lnTo>
                                    <a:pt x="148" y="10"/>
                                  </a:lnTo>
                                  <a:lnTo>
                                    <a:pt x="176" y="25"/>
                                  </a:lnTo>
                                  <a:lnTo>
                                    <a:pt x="150" y="25"/>
                                  </a:lnTo>
                                  <a:lnTo>
                                    <a:pt x="131" y="27"/>
                                  </a:lnTo>
                                  <a:lnTo>
                                    <a:pt x="125" y="46"/>
                                  </a:lnTo>
                                  <a:lnTo>
                                    <a:pt x="129" y="51"/>
                                  </a:lnTo>
                                  <a:lnTo>
                                    <a:pt x="156" y="51"/>
                                  </a:lnTo>
                                  <a:lnTo>
                                    <a:pt x="138" y="56"/>
                                  </a:lnTo>
                                  <a:lnTo>
                                    <a:pt x="138" y="57"/>
                                  </a:lnTo>
                                  <a:lnTo>
                                    <a:pt x="141" y="59"/>
                                  </a:lnTo>
                                  <a:lnTo>
                                    <a:pt x="140" y="61"/>
                                  </a:lnTo>
                                  <a:lnTo>
                                    <a:pt x="109" y="68"/>
                                  </a:lnTo>
                                  <a:lnTo>
                                    <a:pt x="7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21"/>
                          <wps:cNvSpPr>
                            <a:spLocks/>
                          </wps:cNvSpPr>
                          <wps:spPr bwMode="auto">
                            <a:xfrm>
                              <a:off x="879" y="728"/>
                              <a:ext cx="194" cy="72"/>
                            </a:xfrm>
                            <a:custGeom>
                              <a:avLst/>
                              <a:gdLst>
                                <a:gd name="T0" fmla="+- 0 1071 879"/>
                                <a:gd name="T1" fmla="*/ T0 w 194"/>
                                <a:gd name="T2" fmla="+- 0 773 728"/>
                                <a:gd name="T3" fmla="*/ 773 h 72"/>
                                <a:gd name="T4" fmla="+- 0 1058 879"/>
                                <a:gd name="T5" fmla="*/ T4 w 194"/>
                                <a:gd name="T6" fmla="+- 0 765 728"/>
                                <a:gd name="T7" fmla="*/ 765 h 72"/>
                                <a:gd name="T8" fmla="+- 0 1045 879"/>
                                <a:gd name="T9" fmla="*/ T8 w 194"/>
                                <a:gd name="T10" fmla="+- 0 757 728"/>
                                <a:gd name="T11" fmla="*/ 757 h 72"/>
                                <a:gd name="T12" fmla="+- 0 1029 879"/>
                                <a:gd name="T13" fmla="*/ T12 w 194"/>
                                <a:gd name="T14" fmla="+- 0 753 728"/>
                                <a:gd name="T15" fmla="*/ 753 h 72"/>
                                <a:gd name="T16" fmla="+- 0 1055 879"/>
                                <a:gd name="T17" fmla="*/ T16 w 194"/>
                                <a:gd name="T18" fmla="+- 0 753 728"/>
                                <a:gd name="T19" fmla="*/ 753 h 72"/>
                                <a:gd name="T20" fmla="+- 0 1062 879"/>
                                <a:gd name="T21" fmla="*/ T20 w 194"/>
                                <a:gd name="T22" fmla="+- 0 756 728"/>
                                <a:gd name="T23" fmla="*/ 756 h 72"/>
                                <a:gd name="T24" fmla="+- 0 1072 879"/>
                                <a:gd name="T25" fmla="*/ T24 w 194"/>
                                <a:gd name="T26" fmla="+- 0 769 728"/>
                                <a:gd name="T27" fmla="*/ 769 h 72"/>
                                <a:gd name="T28" fmla="+- 0 1072 879"/>
                                <a:gd name="T29" fmla="*/ T28 w 194"/>
                                <a:gd name="T30" fmla="+- 0 771 728"/>
                                <a:gd name="T31" fmla="*/ 771 h 72"/>
                                <a:gd name="T32" fmla="+- 0 1071 879"/>
                                <a:gd name="T33" fmla="*/ T32 w 194"/>
                                <a:gd name="T34" fmla="+- 0 773 728"/>
                                <a:gd name="T35" fmla="*/ 7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 h="72">
                                  <a:moveTo>
                                    <a:pt x="192" y="45"/>
                                  </a:moveTo>
                                  <a:lnTo>
                                    <a:pt x="179" y="37"/>
                                  </a:lnTo>
                                  <a:lnTo>
                                    <a:pt x="166" y="29"/>
                                  </a:lnTo>
                                  <a:lnTo>
                                    <a:pt x="150" y="25"/>
                                  </a:lnTo>
                                  <a:lnTo>
                                    <a:pt x="176" y="25"/>
                                  </a:lnTo>
                                  <a:lnTo>
                                    <a:pt x="183" y="28"/>
                                  </a:lnTo>
                                  <a:lnTo>
                                    <a:pt x="193" y="41"/>
                                  </a:lnTo>
                                  <a:lnTo>
                                    <a:pt x="193" y="43"/>
                                  </a:lnTo>
                                  <a:lnTo>
                                    <a:pt x="19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22"/>
                          <wps:cNvSpPr>
                            <a:spLocks/>
                          </wps:cNvSpPr>
                          <wps:spPr bwMode="auto">
                            <a:xfrm>
                              <a:off x="879" y="728"/>
                              <a:ext cx="194" cy="72"/>
                            </a:xfrm>
                            <a:custGeom>
                              <a:avLst/>
                              <a:gdLst>
                                <a:gd name="T0" fmla="+- 0 1035 879"/>
                                <a:gd name="T1" fmla="*/ T0 w 194"/>
                                <a:gd name="T2" fmla="+- 0 779 728"/>
                                <a:gd name="T3" fmla="*/ 779 h 72"/>
                                <a:gd name="T4" fmla="+- 0 1008 879"/>
                                <a:gd name="T5" fmla="*/ T4 w 194"/>
                                <a:gd name="T6" fmla="+- 0 779 728"/>
                                <a:gd name="T7" fmla="*/ 779 h 72"/>
                                <a:gd name="T8" fmla="+- 0 1035 879"/>
                                <a:gd name="T9" fmla="*/ T8 w 194"/>
                                <a:gd name="T10" fmla="+- 0 777 728"/>
                                <a:gd name="T11" fmla="*/ 777 h 72"/>
                                <a:gd name="T12" fmla="+- 0 1035 879"/>
                                <a:gd name="T13" fmla="*/ T12 w 194"/>
                                <a:gd name="T14" fmla="+- 0 779 728"/>
                                <a:gd name="T15" fmla="*/ 779 h 72"/>
                              </a:gdLst>
                              <a:ahLst/>
                              <a:cxnLst>
                                <a:cxn ang="0">
                                  <a:pos x="T1" y="T3"/>
                                </a:cxn>
                                <a:cxn ang="0">
                                  <a:pos x="T5" y="T7"/>
                                </a:cxn>
                                <a:cxn ang="0">
                                  <a:pos x="T9" y="T11"/>
                                </a:cxn>
                                <a:cxn ang="0">
                                  <a:pos x="T13" y="T15"/>
                                </a:cxn>
                              </a:cxnLst>
                              <a:rect l="0" t="0" r="r" b="b"/>
                              <a:pathLst>
                                <a:path w="194" h="72">
                                  <a:moveTo>
                                    <a:pt x="156" y="51"/>
                                  </a:moveTo>
                                  <a:lnTo>
                                    <a:pt x="129" y="51"/>
                                  </a:lnTo>
                                  <a:lnTo>
                                    <a:pt x="156" y="49"/>
                                  </a:lnTo>
                                  <a:lnTo>
                                    <a:pt x="1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023"/>
                        <wpg:cNvGrpSpPr>
                          <a:grpSpLocks/>
                        </wpg:cNvGrpSpPr>
                        <wpg:grpSpPr bwMode="auto">
                          <a:xfrm>
                            <a:off x="517" y="736"/>
                            <a:ext cx="190" cy="72"/>
                            <a:chOff x="517" y="736"/>
                            <a:chExt cx="190" cy="72"/>
                          </a:xfrm>
                        </wpg:grpSpPr>
                        <wps:wsp>
                          <wps:cNvPr id="138" name="Freeform 1024"/>
                          <wps:cNvSpPr>
                            <a:spLocks/>
                          </wps:cNvSpPr>
                          <wps:spPr bwMode="auto">
                            <a:xfrm>
                              <a:off x="517" y="736"/>
                              <a:ext cx="190" cy="72"/>
                            </a:xfrm>
                            <a:custGeom>
                              <a:avLst/>
                              <a:gdLst>
                                <a:gd name="T0" fmla="+- 0 525 517"/>
                                <a:gd name="T1" fmla="*/ T0 w 190"/>
                                <a:gd name="T2" fmla="+- 0 784 736"/>
                                <a:gd name="T3" fmla="*/ 784 h 72"/>
                                <a:gd name="T4" fmla="+- 0 519 517"/>
                                <a:gd name="T5" fmla="*/ T4 w 190"/>
                                <a:gd name="T6" fmla="+- 0 783 736"/>
                                <a:gd name="T7" fmla="*/ 783 h 72"/>
                                <a:gd name="T8" fmla="+- 0 517 517"/>
                                <a:gd name="T9" fmla="*/ T8 w 190"/>
                                <a:gd name="T10" fmla="+- 0 781 736"/>
                                <a:gd name="T11" fmla="*/ 781 h 72"/>
                                <a:gd name="T12" fmla="+- 0 518 517"/>
                                <a:gd name="T13" fmla="*/ T12 w 190"/>
                                <a:gd name="T14" fmla="+- 0 775 736"/>
                                <a:gd name="T15" fmla="*/ 775 h 72"/>
                                <a:gd name="T16" fmla="+- 0 562 517"/>
                                <a:gd name="T17" fmla="*/ T16 w 190"/>
                                <a:gd name="T18" fmla="+- 0 747 736"/>
                                <a:gd name="T19" fmla="*/ 747 h 72"/>
                                <a:gd name="T20" fmla="+- 0 605 517"/>
                                <a:gd name="T21" fmla="*/ T20 w 190"/>
                                <a:gd name="T22" fmla="+- 0 736 736"/>
                                <a:gd name="T23" fmla="*/ 736 h 72"/>
                                <a:gd name="T24" fmla="+- 0 639 517"/>
                                <a:gd name="T25" fmla="*/ T24 w 190"/>
                                <a:gd name="T26" fmla="+- 0 737 736"/>
                                <a:gd name="T27" fmla="*/ 737 h 72"/>
                                <a:gd name="T28" fmla="+- 0 671 517"/>
                                <a:gd name="T29" fmla="*/ T28 w 190"/>
                                <a:gd name="T30" fmla="+- 0 746 736"/>
                                <a:gd name="T31" fmla="*/ 746 h 72"/>
                                <a:gd name="T32" fmla="+- 0 689 517"/>
                                <a:gd name="T33" fmla="*/ T32 w 190"/>
                                <a:gd name="T34" fmla="+- 0 753 736"/>
                                <a:gd name="T35" fmla="*/ 753 h 72"/>
                                <a:gd name="T36" fmla="+- 0 693 517"/>
                                <a:gd name="T37" fmla="*/ T36 w 190"/>
                                <a:gd name="T38" fmla="+- 0 758 736"/>
                                <a:gd name="T39" fmla="*/ 758 h 72"/>
                                <a:gd name="T40" fmla="+- 0 665 517"/>
                                <a:gd name="T41" fmla="*/ T40 w 190"/>
                                <a:gd name="T42" fmla="+- 0 758 736"/>
                                <a:gd name="T43" fmla="*/ 758 h 72"/>
                                <a:gd name="T44" fmla="+- 0 663 517"/>
                                <a:gd name="T45" fmla="*/ T44 w 190"/>
                                <a:gd name="T46" fmla="+- 0 759 736"/>
                                <a:gd name="T47" fmla="*/ 759 h 72"/>
                                <a:gd name="T48" fmla="+- 0 662 517"/>
                                <a:gd name="T49" fmla="*/ T48 w 190"/>
                                <a:gd name="T50" fmla="+- 0 765 736"/>
                                <a:gd name="T51" fmla="*/ 765 h 72"/>
                                <a:gd name="T52" fmla="+- 0 569 517"/>
                                <a:gd name="T53" fmla="*/ T52 w 190"/>
                                <a:gd name="T54" fmla="+- 0 765 736"/>
                                <a:gd name="T55" fmla="*/ 765 h 72"/>
                                <a:gd name="T56" fmla="+- 0 549 517"/>
                                <a:gd name="T57" fmla="*/ T56 w 190"/>
                                <a:gd name="T58" fmla="+- 0 771 736"/>
                                <a:gd name="T59" fmla="*/ 771 h 72"/>
                                <a:gd name="T60" fmla="+- 0 543 517"/>
                                <a:gd name="T61" fmla="*/ T60 w 190"/>
                                <a:gd name="T62" fmla="+- 0 774 736"/>
                                <a:gd name="T63" fmla="*/ 774 h 72"/>
                                <a:gd name="T64" fmla="+- 0 537 517"/>
                                <a:gd name="T65" fmla="*/ T64 w 190"/>
                                <a:gd name="T66" fmla="+- 0 774 736"/>
                                <a:gd name="T67" fmla="*/ 774 h 72"/>
                                <a:gd name="T68" fmla="+- 0 525 517"/>
                                <a:gd name="T69" fmla="*/ T68 w 190"/>
                                <a:gd name="T70" fmla="+- 0 784 736"/>
                                <a:gd name="T71" fmla="*/ 78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0" h="72">
                                  <a:moveTo>
                                    <a:pt x="8" y="48"/>
                                  </a:moveTo>
                                  <a:lnTo>
                                    <a:pt x="2" y="47"/>
                                  </a:lnTo>
                                  <a:lnTo>
                                    <a:pt x="0" y="45"/>
                                  </a:lnTo>
                                  <a:lnTo>
                                    <a:pt x="1" y="39"/>
                                  </a:lnTo>
                                  <a:lnTo>
                                    <a:pt x="45" y="11"/>
                                  </a:lnTo>
                                  <a:lnTo>
                                    <a:pt x="88" y="0"/>
                                  </a:lnTo>
                                  <a:lnTo>
                                    <a:pt x="122" y="1"/>
                                  </a:lnTo>
                                  <a:lnTo>
                                    <a:pt x="154" y="10"/>
                                  </a:lnTo>
                                  <a:lnTo>
                                    <a:pt x="172" y="17"/>
                                  </a:lnTo>
                                  <a:lnTo>
                                    <a:pt x="176" y="22"/>
                                  </a:lnTo>
                                  <a:lnTo>
                                    <a:pt x="148" y="22"/>
                                  </a:lnTo>
                                  <a:lnTo>
                                    <a:pt x="146" y="23"/>
                                  </a:lnTo>
                                  <a:lnTo>
                                    <a:pt x="145" y="29"/>
                                  </a:lnTo>
                                  <a:lnTo>
                                    <a:pt x="52" y="29"/>
                                  </a:lnTo>
                                  <a:lnTo>
                                    <a:pt x="32" y="35"/>
                                  </a:lnTo>
                                  <a:lnTo>
                                    <a:pt x="26" y="38"/>
                                  </a:lnTo>
                                  <a:lnTo>
                                    <a:pt x="20" y="38"/>
                                  </a:lnTo>
                                  <a:lnTo>
                                    <a:pt x="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25"/>
                          <wps:cNvSpPr>
                            <a:spLocks/>
                          </wps:cNvSpPr>
                          <wps:spPr bwMode="auto">
                            <a:xfrm>
                              <a:off x="517" y="736"/>
                              <a:ext cx="190" cy="72"/>
                            </a:xfrm>
                            <a:custGeom>
                              <a:avLst/>
                              <a:gdLst>
                                <a:gd name="T0" fmla="+- 0 696 517"/>
                                <a:gd name="T1" fmla="*/ T0 w 190"/>
                                <a:gd name="T2" fmla="+- 0 788 736"/>
                                <a:gd name="T3" fmla="*/ 788 h 72"/>
                                <a:gd name="T4" fmla="+- 0 688 517"/>
                                <a:gd name="T5" fmla="*/ T4 w 190"/>
                                <a:gd name="T6" fmla="+- 0 787 736"/>
                                <a:gd name="T7" fmla="*/ 787 h 72"/>
                                <a:gd name="T8" fmla="+- 0 687 517"/>
                                <a:gd name="T9" fmla="*/ T8 w 190"/>
                                <a:gd name="T10" fmla="+- 0 784 736"/>
                                <a:gd name="T11" fmla="*/ 784 h 72"/>
                                <a:gd name="T12" fmla="+- 0 687 517"/>
                                <a:gd name="T13" fmla="*/ T12 w 190"/>
                                <a:gd name="T14" fmla="+- 0 782 736"/>
                                <a:gd name="T15" fmla="*/ 782 h 72"/>
                                <a:gd name="T16" fmla="+- 0 692 517"/>
                                <a:gd name="T17" fmla="*/ T16 w 190"/>
                                <a:gd name="T18" fmla="+- 0 777 736"/>
                                <a:gd name="T19" fmla="*/ 777 h 72"/>
                                <a:gd name="T20" fmla="+- 0 689 517"/>
                                <a:gd name="T21" fmla="*/ T20 w 190"/>
                                <a:gd name="T22" fmla="+- 0 771 736"/>
                                <a:gd name="T23" fmla="*/ 771 h 72"/>
                                <a:gd name="T24" fmla="+- 0 680 517"/>
                                <a:gd name="T25" fmla="*/ T24 w 190"/>
                                <a:gd name="T26" fmla="+- 0 762 736"/>
                                <a:gd name="T27" fmla="*/ 762 h 72"/>
                                <a:gd name="T28" fmla="+- 0 665 517"/>
                                <a:gd name="T29" fmla="*/ T28 w 190"/>
                                <a:gd name="T30" fmla="+- 0 758 736"/>
                                <a:gd name="T31" fmla="*/ 758 h 72"/>
                                <a:gd name="T32" fmla="+- 0 693 517"/>
                                <a:gd name="T33" fmla="*/ T32 w 190"/>
                                <a:gd name="T34" fmla="+- 0 758 736"/>
                                <a:gd name="T35" fmla="*/ 758 h 72"/>
                                <a:gd name="T36" fmla="+- 0 705 517"/>
                                <a:gd name="T37" fmla="*/ T36 w 190"/>
                                <a:gd name="T38" fmla="+- 0 772 736"/>
                                <a:gd name="T39" fmla="*/ 772 h 72"/>
                                <a:gd name="T40" fmla="+- 0 706 517"/>
                                <a:gd name="T41" fmla="*/ T40 w 190"/>
                                <a:gd name="T42" fmla="+- 0 783 736"/>
                                <a:gd name="T43" fmla="*/ 783 h 72"/>
                                <a:gd name="T44" fmla="+- 0 705 517"/>
                                <a:gd name="T45" fmla="*/ T44 w 190"/>
                                <a:gd name="T46" fmla="+- 0 784 736"/>
                                <a:gd name="T47" fmla="*/ 784 h 72"/>
                                <a:gd name="T48" fmla="+- 0 696 517"/>
                                <a:gd name="T49" fmla="*/ T48 w 190"/>
                                <a:gd name="T50" fmla="+- 0 788 736"/>
                                <a:gd name="T51" fmla="*/ 78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72">
                                  <a:moveTo>
                                    <a:pt x="179" y="52"/>
                                  </a:moveTo>
                                  <a:lnTo>
                                    <a:pt x="171" y="51"/>
                                  </a:lnTo>
                                  <a:lnTo>
                                    <a:pt x="170" y="48"/>
                                  </a:lnTo>
                                  <a:lnTo>
                                    <a:pt x="170" y="46"/>
                                  </a:lnTo>
                                  <a:lnTo>
                                    <a:pt x="175" y="41"/>
                                  </a:lnTo>
                                  <a:lnTo>
                                    <a:pt x="172" y="35"/>
                                  </a:lnTo>
                                  <a:lnTo>
                                    <a:pt x="163" y="26"/>
                                  </a:lnTo>
                                  <a:lnTo>
                                    <a:pt x="148" y="22"/>
                                  </a:lnTo>
                                  <a:lnTo>
                                    <a:pt x="176" y="22"/>
                                  </a:lnTo>
                                  <a:lnTo>
                                    <a:pt x="188" y="36"/>
                                  </a:lnTo>
                                  <a:lnTo>
                                    <a:pt x="189" y="47"/>
                                  </a:lnTo>
                                  <a:lnTo>
                                    <a:pt x="188" y="48"/>
                                  </a:lnTo>
                                  <a:lnTo>
                                    <a:pt x="17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26"/>
                          <wps:cNvSpPr>
                            <a:spLocks/>
                          </wps:cNvSpPr>
                          <wps:spPr bwMode="auto">
                            <a:xfrm>
                              <a:off x="517" y="736"/>
                              <a:ext cx="190" cy="72"/>
                            </a:xfrm>
                            <a:custGeom>
                              <a:avLst/>
                              <a:gdLst>
                                <a:gd name="T0" fmla="+- 0 636 517"/>
                                <a:gd name="T1" fmla="*/ T0 w 190"/>
                                <a:gd name="T2" fmla="+- 0 807 736"/>
                                <a:gd name="T3" fmla="*/ 807 h 72"/>
                                <a:gd name="T4" fmla="+- 0 616 517"/>
                                <a:gd name="T5" fmla="*/ T4 w 190"/>
                                <a:gd name="T6" fmla="+- 0 806 736"/>
                                <a:gd name="T7" fmla="*/ 806 h 72"/>
                                <a:gd name="T8" fmla="+- 0 590 517"/>
                                <a:gd name="T9" fmla="*/ T8 w 190"/>
                                <a:gd name="T10" fmla="+- 0 801 736"/>
                                <a:gd name="T11" fmla="*/ 801 h 72"/>
                                <a:gd name="T12" fmla="+- 0 572 517"/>
                                <a:gd name="T13" fmla="*/ T12 w 190"/>
                                <a:gd name="T14" fmla="+- 0 799 736"/>
                                <a:gd name="T15" fmla="*/ 799 h 72"/>
                                <a:gd name="T16" fmla="+- 0 567 517"/>
                                <a:gd name="T17" fmla="*/ T16 w 190"/>
                                <a:gd name="T18" fmla="+- 0 797 736"/>
                                <a:gd name="T19" fmla="*/ 797 h 72"/>
                                <a:gd name="T20" fmla="+- 0 567 517"/>
                                <a:gd name="T21" fmla="*/ T20 w 190"/>
                                <a:gd name="T22" fmla="+- 0 789 736"/>
                                <a:gd name="T23" fmla="*/ 789 h 72"/>
                                <a:gd name="T24" fmla="+- 0 573 517"/>
                                <a:gd name="T25" fmla="*/ T24 w 190"/>
                                <a:gd name="T26" fmla="+- 0 787 736"/>
                                <a:gd name="T27" fmla="*/ 787 h 72"/>
                                <a:gd name="T28" fmla="+- 0 572 517"/>
                                <a:gd name="T29" fmla="*/ T28 w 190"/>
                                <a:gd name="T30" fmla="+- 0 780 736"/>
                                <a:gd name="T31" fmla="*/ 780 h 72"/>
                                <a:gd name="T32" fmla="+- 0 569 517"/>
                                <a:gd name="T33" fmla="*/ T32 w 190"/>
                                <a:gd name="T34" fmla="+- 0 765 736"/>
                                <a:gd name="T35" fmla="*/ 765 h 72"/>
                                <a:gd name="T36" fmla="+- 0 662 517"/>
                                <a:gd name="T37" fmla="*/ T36 w 190"/>
                                <a:gd name="T38" fmla="+- 0 765 736"/>
                                <a:gd name="T39" fmla="*/ 765 h 72"/>
                                <a:gd name="T40" fmla="+- 0 660 517"/>
                                <a:gd name="T41" fmla="*/ T40 w 190"/>
                                <a:gd name="T42" fmla="+- 0 777 736"/>
                                <a:gd name="T43" fmla="*/ 777 h 72"/>
                                <a:gd name="T44" fmla="+- 0 657 517"/>
                                <a:gd name="T45" fmla="*/ T44 w 190"/>
                                <a:gd name="T46" fmla="+- 0 794 736"/>
                                <a:gd name="T47" fmla="*/ 794 h 72"/>
                                <a:gd name="T48" fmla="+- 0 658 517"/>
                                <a:gd name="T49" fmla="*/ T48 w 190"/>
                                <a:gd name="T50" fmla="+- 0 795 736"/>
                                <a:gd name="T51" fmla="*/ 795 h 72"/>
                                <a:gd name="T52" fmla="+- 0 680 517"/>
                                <a:gd name="T53" fmla="*/ T52 w 190"/>
                                <a:gd name="T54" fmla="+- 0 795 736"/>
                                <a:gd name="T55" fmla="*/ 795 h 72"/>
                                <a:gd name="T56" fmla="+- 0 677 517"/>
                                <a:gd name="T57" fmla="*/ T56 w 190"/>
                                <a:gd name="T58" fmla="+- 0 798 736"/>
                                <a:gd name="T59" fmla="*/ 798 h 72"/>
                                <a:gd name="T60" fmla="+- 0 647 517"/>
                                <a:gd name="T61" fmla="*/ T60 w 190"/>
                                <a:gd name="T62" fmla="+- 0 801 736"/>
                                <a:gd name="T63" fmla="*/ 801 h 72"/>
                                <a:gd name="T64" fmla="+- 0 641 517"/>
                                <a:gd name="T65" fmla="*/ T64 w 190"/>
                                <a:gd name="T66" fmla="+- 0 803 736"/>
                                <a:gd name="T67" fmla="*/ 803 h 72"/>
                                <a:gd name="T68" fmla="+- 0 636 517"/>
                                <a:gd name="T69" fmla="*/ T68 w 190"/>
                                <a:gd name="T70" fmla="+- 0 807 736"/>
                                <a:gd name="T71" fmla="*/ 80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0" h="72">
                                  <a:moveTo>
                                    <a:pt x="119" y="71"/>
                                  </a:moveTo>
                                  <a:lnTo>
                                    <a:pt x="99" y="70"/>
                                  </a:lnTo>
                                  <a:lnTo>
                                    <a:pt x="73" y="65"/>
                                  </a:lnTo>
                                  <a:lnTo>
                                    <a:pt x="55" y="63"/>
                                  </a:lnTo>
                                  <a:lnTo>
                                    <a:pt x="50" y="61"/>
                                  </a:lnTo>
                                  <a:lnTo>
                                    <a:pt x="50" y="53"/>
                                  </a:lnTo>
                                  <a:lnTo>
                                    <a:pt x="56" y="51"/>
                                  </a:lnTo>
                                  <a:lnTo>
                                    <a:pt x="55" y="44"/>
                                  </a:lnTo>
                                  <a:lnTo>
                                    <a:pt x="52" y="29"/>
                                  </a:lnTo>
                                  <a:lnTo>
                                    <a:pt x="145" y="29"/>
                                  </a:lnTo>
                                  <a:lnTo>
                                    <a:pt x="143" y="41"/>
                                  </a:lnTo>
                                  <a:lnTo>
                                    <a:pt x="140" y="58"/>
                                  </a:lnTo>
                                  <a:lnTo>
                                    <a:pt x="141" y="59"/>
                                  </a:lnTo>
                                  <a:lnTo>
                                    <a:pt x="163" y="59"/>
                                  </a:lnTo>
                                  <a:lnTo>
                                    <a:pt x="160" y="62"/>
                                  </a:lnTo>
                                  <a:lnTo>
                                    <a:pt x="130" y="65"/>
                                  </a:lnTo>
                                  <a:lnTo>
                                    <a:pt x="124" y="67"/>
                                  </a:lnTo>
                                  <a:lnTo>
                                    <a:pt x="11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27"/>
                          <wps:cNvSpPr>
                            <a:spLocks/>
                          </wps:cNvSpPr>
                          <wps:spPr bwMode="auto">
                            <a:xfrm>
                              <a:off x="517" y="736"/>
                              <a:ext cx="190" cy="72"/>
                            </a:xfrm>
                            <a:custGeom>
                              <a:avLst/>
                              <a:gdLst>
                                <a:gd name="T0" fmla="+- 0 680 517"/>
                                <a:gd name="T1" fmla="*/ T0 w 190"/>
                                <a:gd name="T2" fmla="+- 0 795 736"/>
                                <a:gd name="T3" fmla="*/ 795 h 72"/>
                                <a:gd name="T4" fmla="+- 0 658 517"/>
                                <a:gd name="T5" fmla="*/ T4 w 190"/>
                                <a:gd name="T6" fmla="+- 0 795 736"/>
                                <a:gd name="T7" fmla="*/ 795 h 72"/>
                                <a:gd name="T8" fmla="+- 0 677 517"/>
                                <a:gd name="T9" fmla="*/ T8 w 190"/>
                                <a:gd name="T10" fmla="+- 0 792 736"/>
                                <a:gd name="T11" fmla="*/ 792 h 72"/>
                                <a:gd name="T12" fmla="+- 0 681 517"/>
                                <a:gd name="T13" fmla="*/ T12 w 190"/>
                                <a:gd name="T14" fmla="+- 0 794 736"/>
                                <a:gd name="T15" fmla="*/ 794 h 72"/>
                                <a:gd name="T16" fmla="+- 0 680 517"/>
                                <a:gd name="T17" fmla="*/ T16 w 190"/>
                                <a:gd name="T18" fmla="+- 0 795 736"/>
                                <a:gd name="T19" fmla="*/ 795 h 72"/>
                              </a:gdLst>
                              <a:ahLst/>
                              <a:cxnLst>
                                <a:cxn ang="0">
                                  <a:pos x="T1" y="T3"/>
                                </a:cxn>
                                <a:cxn ang="0">
                                  <a:pos x="T5" y="T7"/>
                                </a:cxn>
                                <a:cxn ang="0">
                                  <a:pos x="T9" y="T11"/>
                                </a:cxn>
                                <a:cxn ang="0">
                                  <a:pos x="T13" y="T15"/>
                                </a:cxn>
                                <a:cxn ang="0">
                                  <a:pos x="T17" y="T19"/>
                                </a:cxn>
                              </a:cxnLst>
                              <a:rect l="0" t="0" r="r" b="b"/>
                              <a:pathLst>
                                <a:path w="190" h="72">
                                  <a:moveTo>
                                    <a:pt x="163" y="59"/>
                                  </a:moveTo>
                                  <a:lnTo>
                                    <a:pt x="141" y="59"/>
                                  </a:lnTo>
                                  <a:lnTo>
                                    <a:pt x="160" y="56"/>
                                  </a:lnTo>
                                  <a:lnTo>
                                    <a:pt x="164" y="58"/>
                                  </a:lnTo>
                                  <a:lnTo>
                                    <a:pt x="16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028"/>
                        <wpg:cNvGrpSpPr>
                          <a:grpSpLocks/>
                        </wpg:cNvGrpSpPr>
                        <wpg:grpSpPr bwMode="auto">
                          <a:xfrm>
                            <a:off x="925" y="739"/>
                            <a:ext cx="77" cy="46"/>
                            <a:chOff x="925" y="739"/>
                            <a:chExt cx="77" cy="46"/>
                          </a:xfrm>
                        </wpg:grpSpPr>
                        <wps:wsp>
                          <wps:cNvPr id="143" name="Freeform 1029"/>
                          <wps:cNvSpPr>
                            <a:spLocks/>
                          </wps:cNvSpPr>
                          <wps:spPr bwMode="auto">
                            <a:xfrm>
                              <a:off x="925" y="739"/>
                              <a:ext cx="77" cy="46"/>
                            </a:xfrm>
                            <a:custGeom>
                              <a:avLst/>
                              <a:gdLst>
                                <a:gd name="T0" fmla="+- 0 991 925"/>
                                <a:gd name="T1" fmla="*/ T0 w 77"/>
                                <a:gd name="T2" fmla="+- 0 779 739"/>
                                <a:gd name="T3" fmla="*/ 779 h 46"/>
                                <a:gd name="T4" fmla="+- 0 961 925"/>
                                <a:gd name="T5" fmla="*/ T4 w 77"/>
                                <a:gd name="T6" fmla="+- 0 779 739"/>
                                <a:gd name="T7" fmla="*/ 779 h 46"/>
                                <a:gd name="T8" fmla="+- 0 976 925"/>
                                <a:gd name="T9" fmla="*/ T8 w 77"/>
                                <a:gd name="T10" fmla="+- 0 778 739"/>
                                <a:gd name="T11" fmla="*/ 778 h 46"/>
                                <a:gd name="T12" fmla="+- 0 984 925"/>
                                <a:gd name="T13" fmla="*/ T12 w 77"/>
                                <a:gd name="T14" fmla="+- 0 766 739"/>
                                <a:gd name="T15" fmla="*/ 766 h 46"/>
                                <a:gd name="T16" fmla="+- 0 983 925"/>
                                <a:gd name="T17" fmla="*/ T16 w 77"/>
                                <a:gd name="T18" fmla="+- 0 762 739"/>
                                <a:gd name="T19" fmla="*/ 762 h 46"/>
                                <a:gd name="T20" fmla="+- 0 976 925"/>
                                <a:gd name="T21" fmla="*/ T20 w 77"/>
                                <a:gd name="T22" fmla="+- 0 755 739"/>
                                <a:gd name="T23" fmla="*/ 755 h 46"/>
                                <a:gd name="T24" fmla="+- 0 970 925"/>
                                <a:gd name="T25" fmla="*/ T24 w 77"/>
                                <a:gd name="T26" fmla="+- 0 752 739"/>
                                <a:gd name="T27" fmla="*/ 752 h 46"/>
                                <a:gd name="T28" fmla="+- 0 967 925"/>
                                <a:gd name="T29" fmla="*/ T28 w 77"/>
                                <a:gd name="T30" fmla="+- 0 744 739"/>
                                <a:gd name="T31" fmla="*/ 744 h 46"/>
                                <a:gd name="T32" fmla="+- 0 968 925"/>
                                <a:gd name="T33" fmla="*/ T32 w 77"/>
                                <a:gd name="T34" fmla="+- 0 742 739"/>
                                <a:gd name="T35" fmla="*/ 742 h 46"/>
                                <a:gd name="T36" fmla="+- 0 981 925"/>
                                <a:gd name="T37" fmla="*/ T36 w 77"/>
                                <a:gd name="T38" fmla="+- 0 739 739"/>
                                <a:gd name="T39" fmla="*/ 739 h 46"/>
                                <a:gd name="T40" fmla="+- 0 987 925"/>
                                <a:gd name="T41" fmla="*/ T40 w 77"/>
                                <a:gd name="T42" fmla="+- 0 743 739"/>
                                <a:gd name="T43" fmla="*/ 743 h 46"/>
                                <a:gd name="T44" fmla="+- 0 999 925"/>
                                <a:gd name="T45" fmla="*/ T44 w 77"/>
                                <a:gd name="T46" fmla="+- 0 745 739"/>
                                <a:gd name="T47" fmla="*/ 745 h 46"/>
                                <a:gd name="T48" fmla="+- 0 1001 925"/>
                                <a:gd name="T49" fmla="*/ T48 w 77"/>
                                <a:gd name="T50" fmla="+- 0 748 739"/>
                                <a:gd name="T51" fmla="*/ 748 h 46"/>
                                <a:gd name="T52" fmla="+- 0 997 925"/>
                                <a:gd name="T53" fmla="*/ T52 w 77"/>
                                <a:gd name="T54" fmla="+- 0 766 739"/>
                                <a:gd name="T55" fmla="*/ 766 h 46"/>
                                <a:gd name="T56" fmla="+- 0 993 925"/>
                                <a:gd name="T57" fmla="*/ T56 w 77"/>
                                <a:gd name="T58" fmla="+- 0 778 739"/>
                                <a:gd name="T59" fmla="*/ 778 h 46"/>
                                <a:gd name="T60" fmla="+- 0 991 925"/>
                                <a:gd name="T61" fmla="*/ T60 w 77"/>
                                <a:gd name="T62" fmla="+- 0 779 739"/>
                                <a:gd name="T63" fmla="*/ 77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46">
                                  <a:moveTo>
                                    <a:pt x="66" y="40"/>
                                  </a:moveTo>
                                  <a:lnTo>
                                    <a:pt x="36" y="40"/>
                                  </a:lnTo>
                                  <a:lnTo>
                                    <a:pt x="51" y="39"/>
                                  </a:lnTo>
                                  <a:lnTo>
                                    <a:pt x="59" y="27"/>
                                  </a:lnTo>
                                  <a:lnTo>
                                    <a:pt x="58" y="23"/>
                                  </a:lnTo>
                                  <a:lnTo>
                                    <a:pt x="51" y="16"/>
                                  </a:lnTo>
                                  <a:lnTo>
                                    <a:pt x="45" y="13"/>
                                  </a:lnTo>
                                  <a:lnTo>
                                    <a:pt x="42" y="5"/>
                                  </a:lnTo>
                                  <a:lnTo>
                                    <a:pt x="43" y="3"/>
                                  </a:lnTo>
                                  <a:lnTo>
                                    <a:pt x="56" y="0"/>
                                  </a:lnTo>
                                  <a:lnTo>
                                    <a:pt x="62" y="4"/>
                                  </a:lnTo>
                                  <a:lnTo>
                                    <a:pt x="74" y="6"/>
                                  </a:lnTo>
                                  <a:lnTo>
                                    <a:pt x="76" y="9"/>
                                  </a:lnTo>
                                  <a:lnTo>
                                    <a:pt x="72" y="27"/>
                                  </a:lnTo>
                                  <a:lnTo>
                                    <a:pt x="68" y="39"/>
                                  </a:lnTo>
                                  <a:lnTo>
                                    <a:pt x="66" y="4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30"/>
                          <wps:cNvSpPr>
                            <a:spLocks/>
                          </wps:cNvSpPr>
                          <wps:spPr bwMode="auto">
                            <a:xfrm>
                              <a:off x="925" y="739"/>
                              <a:ext cx="77" cy="46"/>
                            </a:xfrm>
                            <a:custGeom>
                              <a:avLst/>
                              <a:gdLst>
                                <a:gd name="T0" fmla="+- 0 983 925"/>
                                <a:gd name="T1" fmla="*/ T0 w 77"/>
                                <a:gd name="T2" fmla="+- 0 785 739"/>
                                <a:gd name="T3" fmla="*/ 785 h 46"/>
                                <a:gd name="T4" fmla="+- 0 939 925"/>
                                <a:gd name="T5" fmla="*/ T4 w 77"/>
                                <a:gd name="T6" fmla="+- 0 785 739"/>
                                <a:gd name="T7" fmla="*/ 785 h 46"/>
                                <a:gd name="T8" fmla="+- 0 933 925"/>
                                <a:gd name="T9" fmla="*/ T8 w 77"/>
                                <a:gd name="T10" fmla="+- 0 780 739"/>
                                <a:gd name="T11" fmla="*/ 780 h 46"/>
                                <a:gd name="T12" fmla="+- 0 933 925"/>
                                <a:gd name="T13" fmla="*/ T12 w 77"/>
                                <a:gd name="T14" fmla="+- 0 777 739"/>
                                <a:gd name="T15" fmla="*/ 777 h 46"/>
                                <a:gd name="T16" fmla="+- 0 927 925"/>
                                <a:gd name="T17" fmla="*/ T16 w 77"/>
                                <a:gd name="T18" fmla="+- 0 768 739"/>
                                <a:gd name="T19" fmla="*/ 768 h 46"/>
                                <a:gd name="T20" fmla="+- 0 925 925"/>
                                <a:gd name="T21" fmla="*/ T20 w 77"/>
                                <a:gd name="T22" fmla="+- 0 754 739"/>
                                <a:gd name="T23" fmla="*/ 754 h 46"/>
                                <a:gd name="T24" fmla="+- 0 925 925"/>
                                <a:gd name="T25" fmla="*/ T24 w 77"/>
                                <a:gd name="T26" fmla="+- 0 751 739"/>
                                <a:gd name="T27" fmla="*/ 751 h 46"/>
                                <a:gd name="T28" fmla="+- 0 937 925"/>
                                <a:gd name="T29" fmla="*/ T28 w 77"/>
                                <a:gd name="T30" fmla="+- 0 746 739"/>
                                <a:gd name="T31" fmla="*/ 746 h 46"/>
                                <a:gd name="T32" fmla="+- 0 943 925"/>
                                <a:gd name="T33" fmla="*/ T32 w 77"/>
                                <a:gd name="T34" fmla="+- 0 746 739"/>
                                <a:gd name="T35" fmla="*/ 746 h 46"/>
                                <a:gd name="T36" fmla="+- 0 937 925"/>
                                <a:gd name="T37" fmla="*/ T36 w 77"/>
                                <a:gd name="T38" fmla="+- 0 754 739"/>
                                <a:gd name="T39" fmla="*/ 754 h 46"/>
                                <a:gd name="T40" fmla="+- 0 937 925"/>
                                <a:gd name="T41" fmla="*/ T40 w 77"/>
                                <a:gd name="T42" fmla="+- 0 760 739"/>
                                <a:gd name="T43" fmla="*/ 760 h 46"/>
                                <a:gd name="T44" fmla="+- 0 942 925"/>
                                <a:gd name="T45" fmla="*/ T44 w 77"/>
                                <a:gd name="T46" fmla="+- 0 774 739"/>
                                <a:gd name="T47" fmla="*/ 774 h 46"/>
                                <a:gd name="T48" fmla="+- 0 961 925"/>
                                <a:gd name="T49" fmla="*/ T48 w 77"/>
                                <a:gd name="T50" fmla="+- 0 779 739"/>
                                <a:gd name="T51" fmla="*/ 779 h 46"/>
                                <a:gd name="T52" fmla="+- 0 991 925"/>
                                <a:gd name="T53" fmla="*/ T52 w 77"/>
                                <a:gd name="T54" fmla="+- 0 779 739"/>
                                <a:gd name="T55" fmla="*/ 779 h 46"/>
                                <a:gd name="T56" fmla="+- 0 983 925"/>
                                <a:gd name="T57" fmla="*/ T56 w 77"/>
                                <a:gd name="T58" fmla="+- 0 785 739"/>
                                <a:gd name="T59" fmla="*/ 78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46">
                                  <a:moveTo>
                                    <a:pt x="58" y="46"/>
                                  </a:moveTo>
                                  <a:lnTo>
                                    <a:pt x="14" y="46"/>
                                  </a:lnTo>
                                  <a:lnTo>
                                    <a:pt x="8" y="41"/>
                                  </a:lnTo>
                                  <a:lnTo>
                                    <a:pt x="8" y="38"/>
                                  </a:lnTo>
                                  <a:lnTo>
                                    <a:pt x="2" y="29"/>
                                  </a:lnTo>
                                  <a:lnTo>
                                    <a:pt x="0" y="15"/>
                                  </a:lnTo>
                                  <a:lnTo>
                                    <a:pt x="0" y="12"/>
                                  </a:lnTo>
                                  <a:lnTo>
                                    <a:pt x="12" y="7"/>
                                  </a:lnTo>
                                  <a:lnTo>
                                    <a:pt x="18" y="7"/>
                                  </a:lnTo>
                                  <a:lnTo>
                                    <a:pt x="12" y="15"/>
                                  </a:lnTo>
                                  <a:lnTo>
                                    <a:pt x="12" y="21"/>
                                  </a:lnTo>
                                  <a:lnTo>
                                    <a:pt x="17" y="35"/>
                                  </a:lnTo>
                                  <a:lnTo>
                                    <a:pt x="36" y="40"/>
                                  </a:lnTo>
                                  <a:lnTo>
                                    <a:pt x="66" y="40"/>
                                  </a:lnTo>
                                  <a:lnTo>
                                    <a:pt x="58" y="4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031"/>
                        <wpg:cNvGrpSpPr>
                          <a:grpSpLocks/>
                        </wpg:cNvGrpSpPr>
                        <wpg:grpSpPr bwMode="auto">
                          <a:xfrm>
                            <a:off x="584" y="751"/>
                            <a:ext cx="69" cy="45"/>
                            <a:chOff x="584" y="751"/>
                            <a:chExt cx="69" cy="45"/>
                          </a:xfrm>
                        </wpg:grpSpPr>
                        <wps:wsp>
                          <wps:cNvPr id="146" name="Freeform 1032"/>
                          <wps:cNvSpPr>
                            <a:spLocks/>
                          </wps:cNvSpPr>
                          <wps:spPr bwMode="auto">
                            <a:xfrm>
                              <a:off x="584" y="751"/>
                              <a:ext cx="69" cy="45"/>
                            </a:xfrm>
                            <a:custGeom>
                              <a:avLst/>
                              <a:gdLst>
                                <a:gd name="T0" fmla="+- 0 646 584"/>
                                <a:gd name="T1" fmla="*/ T0 w 69"/>
                                <a:gd name="T2" fmla="+- 0 788 751"/>
                                <a:gd name="T3" fmla="*/ 788 h 45"/>
                                <a:gd name="T4" fmla="+- 0 623 584"/>
                                <a:gd name="T5" fmla="*/ T4 w 69"/>
                                <a:gd name="T6" fmla="+- 0 788 751"/>
                                <a:gd name="T7" fmla="*/ 788 h 45"/>
                                <a:gd name="T8" fmla="+- 0 629 584"/>
                                <a:gd name="T9" fmla="*/ T8 w 69"/>
                                <a:gd name="T10" fmla="+- 0 784 751"/>
                                <a:gd name="T11" fmla="*/ 784 h 45"/>
                                <a:gd name="T12" fmla="+- 0 637 584"/>
                                <a:gd name="T13" fmla="*/ T12 w 69"/>
                                <a:gd name="T14" fmla="+- 0 772 751"/>
                                <a:gd name="T15" fmla="*/ 772 h 45"/>
                                <a:gd name="T16" fmla="+- 0 637 584"/>
                                <a:gd name="T17" fmla="*/ T16 w 69"/>
                                <a:gd name="T18" fmla="+- 0 765 751"/>
                                <a:gd name="T19" fmla="*/ 765 h 45"/>
                                <a:gd name="T20" fmla="+- 0 635 584"/>
                                <a:gd name="T21" fmla="*/ T20 w 69"/>
                                <a:gd name="T22" fmla="+- 0 762 751"/>
                                <a:gd name="T23" fmla="*/ 762 h 45"/>
                                <a:gd name="T24" fmla="+- 0 631 584"/>
                                <a:gd name="T25" fmla="*/ T24 w 69"/>
                                <a:gd name="T26" fmla="+- 0 759 751"/>
                                <a:gd name="T27" fmla="*/ 759 h 45"/>
                                <a:gd name="T28" fmla="+- 0 628 584"/>
                                <a:gd name="T29" fmla="*/ T28 w 69"/>
                                <a:gd name="T30" fmla="+- 0 759 751"/>
                                <a:gd name="T31" fmla="*/ 759 h 45"/>
                                <a:gd name="T32" fmla="+- 0 625 584"/>
                                <a:gd name="T33" fmla="*/ T32 w 69"/>
                                <a:gd name="T34" fmla="+- 0 758 751"/>
                                <a:gd name="T35" fmla="*/ 758 h 45"/>
                                <a:gd name="T36" fmla="+- 0 623 584"/>
                                <a:gd name="T37" fmla="*/ T36 w 69"/>
                                <a:gd name="T38" fmla="+- 0 752 751"/>
                                <a:gd name="T39" fmla="*/ 752 h 45"/>
                                <a:gd name="T40" fmla="+- 0 630 584"/>
                                <a:gd name="T41" fmla="*/ T40 w 69"/>
                                <a:gd name="T42" fmla="+- 0 751 751"/>
                                <a:gd name="T43" fmla="*/ 751 h 45"/>
                                <a:gd name="T44" fmla="+- 0 653 584"/>
                                <a:gd name="T45" fmla="*/ T44 w 69"/>
                                <a:gd name="T46" fmla="+- 0 754 751"/>
                                <a:gd name="T47" fmla="*/ 754 h 45"/>
                                <a:gd name="T48" fmla="+- 0 653 584"/>
                                <a:gd name="T49" fmla="*/ T48 w 69"/>
                                <a:gd name="T50" fmla="+- 0 766 751"/>
                                <a:gd name="T51" fmla="*/ 766 h 45"/>
                                <a:gd name="T52" fmla="+- 0 646 584"/>
                                <a:gd name="T53" fmla="*/ T52 w 69"/>
                                <a:gd name="T54" fmla="+- 0 788 751"/>
                                <a:gd name="T55" fmla="*/ 7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45">
                                  <a:moveTo>
                                    <a:pt x="62" y="37"/>
                                  </a:moveTo>
                                  <a:lnTo>
                                    <a:pt x="39" y="37"/>
                                  </a:lnTo>
                                  <a:lnTo>
                                    <a:pt x="45" y="33"/>
                                  </a:lnTo>
                                  <a:lnTo>
                                    <a:pt x="53" y="21"/>
                                  </a:lnTo>
                                  <a:lnTo>
                                    <a:pt x="53" y="14"/>
                                  </a:lnTo>
                                  <a:lnTo>
                                    <a:pt x="51" y="11"/>
                                  </a:lnTo>
                                  <a:lnTo>
                                    <a:pt x="47" y="8"/>
                                  </a:lnTo>
                                  <a:lnTo>
                                    <a:pt x="44" y="8"/>
                                  </a:lnTo>
                                  <a:lnTo>
                                    <a:pt x="41" y="7"/>
                                  </a:lnTo>
                                  <a:lnTo>
                                    <a:pt x="39" y="1"/>
                                  </a:lnTo>
                                  <a:lnTo>
                                    <a:pt x="46" y="0"/>
                                  </a:lnTo>
                                  <a:lnTo>
                                    <a:pt x="69" y="3"/>
                                  </a:lnTo>
                                  <a:lnTo>
                                    <a:pt x="69" y="15"/>
                                  </a:lnTo>
                                  <a:lnTo>
                                    <a:pt x="62" y="37"/>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33"/>
                          <wps:cNvSpPr>
                            <a:spLocks/>
                          </wps:cNvSpPr>
                          <wps:spPr bwMode="auto">
                            <a:xfrm>
                              <a:off x="584" y="751"/>
                              <a:ext cx="69" cy="45"/>
                            </a:xfrm>
                            <a:custGeom>
                              <a:avLst/>
                              <a:gdLst>
                                <a:gd name="T0" fmla="+- 0 640 584"/>
                                <a:gd name="T1" fmla="*/ T0 w 69"/>
                                <a:gd name="T2" fmla="+- 0 795 751"/>
                                <a:gd name="T3" fmla="*/ 795 h 45"/>
                                <a:gd name="T4" fmla="+- 0 610 584"/>
                                <a:gd name="T5" fmla="*/ T4 w 69"/>
                                <a:gd name="T6" fmla="+- 0 795 751"/>
                                <a:gd name="T7" fmla="*/ 795 h 45"/>
                                <a:gd name="T8" fmla="+- 0 595 584"/>
                                <a:gd name="T9" fmla="*/ T8 w 69"/>
                                <a:gd name="T10" fmla="+- 0 788 751"/>
                                <a:gd name="T11" fmla="*/ 788 h 45"/>
                                <a:gd name="T12" fmla="+- 0 587 584"/>
                                <a:gd name="T13" fmla="*/ T12 w 69"/>
                                <a:gd name="T14" fmla="+- 0 778 751"/>
                                <a:gd name="T15" fmla="*/ 778 h 45"/>
                                <a:gd name="T16" fmla="+- 0 584 584"/>
                                <a:gd name="T17" fmla="*/ T16 w 69"/>
                                <a:gd name="T18" fmla="+- 0 769 751"/>
                                <a:gd name="T19" fmla="*/ 769 h 45"/>
                                <a:gd name="T20" fmla="+- 0 585 584"/>
                                <a:gd name="T21" fmla="*/ T20 w 69"/>
                                <a:gd name="T22" fmla="+- 0 758 751"/>
                                <a:gd name="T23" fmla="*/ 758 h 45"/>
                                <a:gd name="T24" fmla="+- 0 590 584"/>
                                <a:gd name="T25" fmla="*/ T24 w 69"/>
                                <a:gd name="T26" fmla="+- 0 753 751"/>
                                <a:gd name="T27" fmla="*/ 753 h 45"/>
                                <a:gd name="T28" fmla="+- 0 596 584"/>
                                <a:gd name="T29" fmla="*/ T28 w 69"/>
                                <a:gd name="T30" fmla="+- 0 753 751"/>
                                <a:gd name="T31" fmla="*/ 753 h 45"/>
                                <a:gd name="T32" fmla="+- 0 596 584"/>
                                <a:gd name="T33" fmla="*/ T32 w 69"/>
                                <a:gd name="T34" fmla="+- 0 765 751"/>
                                <a:gd name="T35" fmla="*/ 765 h 45"/>
                                <a:gd name="T36" fmla="+- 0 602 584"/>
                                <a:gd name="T37" fmla="*/ T36 w 69"/>
                                <a:gd name="T38" fmla="+- 0 776 751"/>
                                <a:gd name="T39" fmla="*/ 776 h 45"/>
                                <a:gd name="T40" fmla="+- 0 623 584"/>
                                <a:gd name="T41" fmla="*/ T40 w 69"/>
                                <a:gd name="T42" fmla="+- 0 788 751"/>
                                <a:gd name="T43" fmla="*/ 788 h 45"/>
                                <a:gd name="T44" fmla="+- 0 646 584"/>
                                <a:gd name="T45" fmla="*/ T44 w 69"/>
                                <a:gd name="T46" fmla="+- 0 788 751"/>
                                <a:gd name="T47" fmla="*/ 788 h 45"/>
                                <a:gd name="T48" fmla="+- 0 645 584"/>
                                <a:gd name="T49" fmla="*/ T48 w 69"/>
                                <a:gd name="T50" fmla="+- 0 791 751"/>
                                <a:gd name="T51" fmla="*/ 791 h 45"/>
                                <a:gd name="T52" fmla="+- 0 640 584"/>
                                <a:gd name="T53" fmla="*/ T52 w 69"/>
                                <a:gd name="T54" fmla="+- 0 795 751"/>
                                <a:gd name="T55" fmla="*/ 79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45">
                                  <a:moveTo>
                                    <a:pt x="56" y="44"/>
                                  </a:moveTo>
                                  <a:lnTo>
                                    <a:pt x="26" y="44"/>
                                  </a:lnTo>
                                  <a:lnTo>
                                    <a:pt x="11" y="37"/>
                                  </a:lnTo>
                                  <a:lnTo>
                                    <a:pt x="3" y="27"/>
                                  </a:lnTo>
                                  <a:lnTo>
                                    <a:pt x="0" y="18"/>
                                  </a:lnTo>
                                  <a:lnTo>
                                    <a:pt x="1" y="7"/>
                                  </a:lnTo>
                                  <a:lnTo>
                                    <a:pt x="6" y="2"/>
                                  </a:lnTo>
                                  <a:lnTo>
                                    <a:pt x="12" y="2"/>
                                  </a:lnTo>
                                  <a:lnTo>
                                    <a:pt x="12" y="14"/>
                                  </a:lnTo>
                                  <a:lnTo>
                                    <a:pt x="18" y="25"/>
                                  </a:lnTo>
                                  <a:lnTo>
                                    <a:pt x="39" y="37"/>
                                  </a:lnTo>
                                  <a:lnTo>
                                    <a:pt x="62" y="37"/>
                                  </a:lnTo>
                                  <a:lnTo>
                                    <a:pt x="61" y="40"/>
                                  </a:lnTo>
                                  <a:lnTo>
                                    <a:pt x="56" y="44"/>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034"/>
                        <wpg:cNvGrpSpPr>
                          <a:grpSpLocks/>
                        </wpg:cNvGrpSpPr>
                        <wpg:grpSpPr bwMode="auto">
                          <a:xfrm>
                            <a:off x="896" y="766"/>
                            <a:ext cx="27" cy="16"/>
                            <a:chOff x="896" y="766"/>
                            <a:chExt cx="27" cy="16"/>
                          </a:xfrm>
                        </wpg:grpSpPr>
                        <wps:wsp>
                          <wps:cNvPr id="149" name="Freeform 1035"/>
                          <wps:cNvSpPr>
                            <a:spLocks/>
                          </wps:cNvSpPr>
                          <wps:spPr bwMode="auto">
                            <a:xfrm>
                              <a:off x="896" y="766"/>
                              <a:ext cx="27" cy="16"/>
                            </a:xfrm>
                            <a:custGeom>
                              <a:avLst/>
                              <a:gdLst>
                                <a:gd name="T0" fmla="+- 0 896 896"/>
                                <a:gd name="T1" fmla="*/ T0 w 27"/>
                                <a:gd name="T2" fmla="+- 0 780 766"/>
                                <a:gd name="T3" fmla="*/ 780 h 16"/>
                                <a:gd name="T4" fmla="+- 0 896 896"/>
                                <a:gd name="T5" fmla="*/ T4 w 27"/>
                                <a:gd name="T6" fmla="+- 0 777 766"/>
                                <a:gd name="T7" fmla="*/ 777 h 16"/>
                                <a:gd name="T8" fmla="+- 0 908 896"/>
                                <a:gd name="T9" fmla="*/ T8 w 27"/>
                                <a:gd name="T10" fmla="+- 0 768 766"/>
                                <a:gd name="T11" fmla="*/ 768 h 16"/>
                                <a:gd name="T12" fmla="+- 0 915 896"/>
                                <a:gd name="T13" fmla="*/ T12 w 27"/>
                                <a:gd name="T14" fmla="+- 0 766 766"/>
                                <a:gd name="T15" fmla="*/ 766 h 16"/>
                                <a:gd name="T16" fmla="+- 0 919 896"/>
                                <a:gd name="T17" fmla="*/ T16 w 27"/>
                                <a:gd name="T18" fmla="+- 0 769 766"/>
                                <a:gd name="T19" fmla="*/ 769 h 16"/>
                                <a:gd name="T20" fmla="+- 0 922 896"/>
                                <a:gd name="T21" fmla="*/ T20 w 27"/>
                                <a:gd name="T22" fmla="+- 0 778 766"/>
                                <a:gd name="T23" fmla="*/ 778 h 16"/>
                                <a:gd name="T24" fmla="+- 0 903 896"/>
                                <a:gd name="T25" fmla="*/ T24 w 27"/>
                                <a:gd name="T26" fmla="+- 0 778 766"/>
                                <a:gd name="T27" fmla="*/ 778 h 16"/>
                                <a:gd name="T28" fmla="+- 0 896 896"/>
                                <a:gd name="T29" fmla="*/ T28 w 27"/>
                                <a:gd name="T30" fmla="+- 0 780 766"/>
                                <a:gd name="T31" fmla="*/ 78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16">
                                  <a:moveTo>
                                    <a:pt x="0" y="14"/>
                                  </a:moveTo>
                                  <a:lnTo>
                                    <a:pt x="0" y="11"/>
                                  </a:lnTo>
                                  <a:lnTo>
                                    <a:pt x="12" y="2"/>
                                  </a:lnTo>
                                  <a:lnTo>
                                    <a:pt x="19" y="0"/>
                                  </a:lnTo>
                                  <a:lnTo>
                                    <a:pt x="23" y="3"/>
                                  </a:lnTo>
                                  <a:lnTo>
                                    <a:pt x="26" y="12"/>
                                  </a:lnTo>
                                  <a:lnTo>
                                    <a:pt x="7" y="12"/>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036"/>
                          <wps:cNvSpPr>
                            <a:spLocks/>
                          </wps:cNvSpPr>
                          <wps:spPr bwMode="auto">
                            <a:xfrm>
                              <a:off x="896" y="766"/>
                              <a:ext cx="27" cy="16"/>
                            </a:xfrm>
                            <a:custGeom>
                              <a:avLst/>
                              <a:gdLst>
                                <a:gd name="T0" fmla="+- 0 922 896"/>
                                <a:gd name="T1" fmla="*/ T0 w 27"/>
                                <a:gd name="T2" fmla="+- 0 781 766"/>
                                <a:gd name="T3" fmla="*/ 781 h 16"/>
                                <a:gd name="T4" fmla="+- 0 908 896"/>
                                <a:gd name="T5" fmla="*/ T4 w 27"/>
                                <a:gd name="T6" fmla="+- 0 780 766"/>
                                <a:gd name="T7" fmla="*/ 780 h 16"/>
                                <a:gd name="T8" fmla="+- 0 903 896"/>
                                <a:gd name="T9" fmla="*/ T8 w 27"/>
                                <a:gd name="T10" fmla="+- 0 778 766"/>
                                <a:gd name="T11" fmla="*/ 778 h 16"/>
                                <a:gd name="T12" fmla="+- 0 922 896"/>
                                <a:gd name="T13" fmla="*/ T12 w 27"/>
                                <a:gd name="T14" fmla="+- 0 778 766"/>
                                <a:gd name="T15" fmla="*/ 778 h 16"/>
                                <a:gd name="T16" fmla="+- 0 922 896"/>
                                <a:gd name="T17" fmla="*/ T16 w 27"/>
                                <a:gd name="T18" fmla="+- 0 780 766"/>
                                <a:gd name="T19" fmla="*/ 780 h 16"/>
                                <a:gd name="T20" fmla="+- 0 922 896"/>
                                <a:gd name="T21" fmla="*/ T20 w 27"/>
                                <a:gd name="T22" fmla="+- 0 781 766"/>
                                <a:gd name="T23" fmla="*/ 781 h 16"/>
                              </a:gdLst>
                              <a:ahLst/>
                              <a:cxnLst>
                                <a:cxn ang="0">
                                  <a:pos x="T1" y="T3"/>
                                </a:cxn>
                                <a:cxn ang="0">
                                  <a:pos x="T5" y="T7"/>
                                </a:cxn>
                                <a:cxn ang="0">
                                  <a:pos x="T9" y="T11"/>
                                </a:cxn>
                                <a:cxn ang="0">
                                  <a:pos x="T13" y="T15"/>
                                </a:cxn>
                                <a:cxn ang="0">
                                  <a:pos x="T17" y="T19"/>
                                </a:cxn>
                                <a:cxn ang="0">
                                  <a:pos x="T21" y="T23"/>
                                </a:cxn>
                              </a:cxnLst>
                              <a:rect l="0" t="0" r="r" b="b"/>
                              <a:pathLst>
                                <a:path w="27" h="16">
                                  <a:moveTo>
                                    <a:pt x="26" y="15"/>
                                  </a:moveTo>
                                  <a:lnTo>
                                    <a:pt x="12" y="14"/>
                                  </a:lnTo>
                                  <a:lnTo>
                                    <a:pt x="7" y="12"/>
                                  </a:lnTo>
                                  <a:lnTo>
                                    <a:pt x="26" y="12"/>
                                  </a:lnTo>
                                  <a:lnTo>
                                    <a:pt x="26" y="14"/>
                                  </a:lnTo>
                                  <a:lnTo>
                                    <a:pt x="2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037"/>
                        <wpg:cNvGrpSpPr>
                          <a:grpSpLocks/>
                        </wpg:cNvGrpSpPr>
                        <wpg:grpSpPr bwMode="auto">
                          <a:xfrm>
                            <a:off x="804" y="914"/>
                            <a:ext cx="2" cy="2"/>
                            <a:chOff x="804" y="914"/>
                            <a:chExt cx="2" cy="2"/>
                          </a:xfrm>
                        </wpg:grpSpPr>
                        <wps:wsp>
                          <wps:cNvPr id="152" name="Freeform 1038"/>
                          <wps:cNvSpPr>
                            <a:spLocks/>
                          </wps:cNvSpPr>
                          <wps:spPr bwMode="auto">
                            <a:xfrm>
                              <a:off x="804" y="914"/>
                              <a:ext cx="2" cy="2"/>
                            </a:xfrm>
                            <a:custGeom>
                              <a:avLst/>
                              <a:gdLst>
                                <a:gd name="T0" fmla="+- 0 804 804"/>
                                <a:gd name="T1" fmla="*/ T0 w 2"/>
                                <a:gd name="T2" fmla="+- 0 806 804"/>
                                <a:gd name="T3" fmla="*/ T2 w 2"/>
                              </a:gdLst>
                              <a:ahLst/>
                              <a:cxnLst>
                                <a:cxn ang="0">
                                  <a:pos x="T1" y="0"/>
                                </a:cxn>
                                <a:cxn ang="0">
                                  <a:pos x="T3" y="0"/>
                                </a:cxn>
                              </a:cxnLst>
                              <a:rect l="0" t="0" r="r" b="b"/>
                              <a:pathLst>
                                <a:path w="2">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039"/>
                        <wpg:cNvGrpSpPr>
                          <a:grpSpLocks/>
                        </wpg:cNvGrpSpPr>
                        <wpg:grpSpPr bwMode="auto">
                          <a:xfrm>
                            <a:off x="934" y="983"/>
                            <a:ext cx="22" cy="17"/>
                            <a:chOff x="934" y="983"/>
                            <a:chExt cx="22" cy="17"/>
                          </a:xfrm>
                        </wpg:grpSpPr>
                        <wps:wsp>
                          <wps:cNvPr id="154" name="Freeform 1040"/>
                          <wps:cNvSpPr>
                            <a:spLocks/>
                          </wps:cNvSpPr>
                          <wps:spPr bwMode="auto">
                            <a:xfrm>
                              <a:off x="934" y="983"/>
                              <a:ext cx="22" cy="17"/>
                            </a:xfrm>
                            <a:custGeom>
                              <a:avLst/>
                              <a:gdLst>
                                <a:gd name="T0" fmla="+- 0 956 934"/>
                                <a:gd name="T1" fmla="*/ T0 w 22"/>
                                <a:gd name="T2" fmla="+- 0 1000 983"/>
                                <a:gd name="T3" fmla="*/ 1000 h 17"/>
                                <a:gd name="T4" fmla="+- 0 939 934"/>
                                <a:gd name="T5" fmla="*/ T4 w 22"/>
                                <a:gd name="T6" fmla="+- 0 991 983"/>
                                <a:gd name="T7" fmla="*/ 991 h 17"/>
                                <a:gd name="T8" fmla="+- 0 934 934"/>
                                <a:gd name="T9" fmla="*/ T8 w 22"/>
                                <a:gd name="T10" fmla="+- 0 985 983"/>
                                <a:gd name="T11" fmla="*/ 985 h 17"/>
                                <a:gd name="T12" fmla="+- 0 935 934"/>
                                <a:gd name="T13" fmla="*/ T12 w 22"/>
                                <a:gd name="T14" fmla="+- 0 983 983"/>
                                <a:gd name="T15" fmla="*/ 983 h 17"/>
                                <a:gd name="T16" fmla="+- 0 941 934"/>
                                <a:gd name="T17" fmla="*/ T16 w 22"/>
                                <a:gd name="T18" fmla="+- 0 988 983"/>
                                <a:gd name="T19" fmla="*/ 988 h 17"/>
                                <a:gd name="T20" fmla="+- 0 956 934"/>
                                <a:gd name="T21" fmla="*/ T20 w 22"/>
                                <a:gd name="T22" fmla="+- 0 1000 983"/>
                                <a:gd name="T23" fmla="*/ 1000 h 17"/>
                              </a:gdLst>
                              <a:ahLst/>
                              <a:cxnLst>
                                <a:cxn ang="0">
                                  <a:pos x="T1" y="T3"/>
                                </a:cxn>
                                <a:cxn ang="0">
                                  <a:pos x="T5" y="T7"/>
                                </a:cxn>
                                <a:cxn ang="0">
                                  <a:pos x="T9" y="T11"/>
                                </a:cxn>
                                <a:cxn ang="0">
                                  <a:pos x="T13" y="T15"/>
                                </a:cxn>
                                <a:cxn ang="0">
                                  <a:pos x="T17" y="T19"/>
                                </a:cxn>
                                <a:cxn ang="0">
                                  <a:pos x="T21" y="T23"/>
                                </a:cxn>
                              </a:cxnLst>
                              <a:rect l="0" t="0" r="r" b="b"/>
                              <a:pathLst>
                                <a:path w="22" h="17">
                                  <a:moveTo>
                                    <a:pt x="22" y="17"/>
                                  </a:moveTo>
                                  <a:lnTo>
                                    <a:pt x="5" y="8"/>
                                  </a:lnTo>
                                  <a:lnTo>
                                    <a:pt x="0" y="2"/>
                                  </a:lnTo>
                                  <a:lnTo>
                                    <a:pt x="1" y="0"/>
                                  </a:lnTo>
                                  <a:lnTo>
                                    <a:pt x="7" y="5"/>
                                  </a:lnTo>
                                  <a:lnTo>
                                    <a:pt x="2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041"/>
                        <wpg:cNvGrpSpPr>
                          <a:grpSpLocks/>
                        </wpg:cNvGrpSpPr>
                        <wpg:grpSpPr bwMode="auto">
                          <a:xfrm>
                            <a:off x="725" y="1002"/>
                            <a:ext cx="5" cy="2"/>
                            <a:chOff x="725" y="1002"/>
                            <a:chExt cx="5" cy="2"/>
                          </a:xfrm>
                        </wpg:grpSpPr>
                        <wps:wsp>
                          <wps:cNvPr id="156" name="Freeform 1042"/>
                          <wps:cNvSpPr>
                            <a:spLocks/>
                          </wps:cNvSpPr>
                          <wps:spPr bwMode="auto">
                            <a:xfrm>
                              <a:off x="725" y="1002"/>
                              <a:ext cx="5" cy="2"/>
                            </a:xfrm>
                            <a:custGeom>
                              <a:avLst/>
                              <a:gdLst>
                                <a:gd name="T0" fmla="+- 0 725 725"/>
                                <a:gd name="T1" fmla="*/ T0 w 5"/>
                                <a:gd name="T2" fmla="+- 0 1003 1002"/>
                                <a:gd name="T3" fmla="*/ 1003 h 2"/>
                                <a:gd name="T4" fmla="+- 0 728 725"/>
                                <a:gd name="T5" fmla="*/ T4 w 5"/>
                                <a:gd name="T6" fmla="+- 0 1002 1002"/>
                                <a:gd name="T7" fmla="*/ 1002 h 2"/>
                                <a:gd name="T8" fmla="+- 0 729 725"/>
                                <a:gd name="T9" fmla="*/ T8 w 5"/>
                                <a:gd name="T10" fmla="+- 0 1002 1002"/>
                                <a:gd name="T11" fmla="*/ 1002 h 2"/>
                                <a:gd name="T12" fmla="+- 0 725 725"/>
                                <a:gd name="T13" fmla="*/ T12 w 5"/>
                                <a:gd name="T14" fmla="+- 0 1003 1002"/>
                                <a:gd name="T15" fmla="*/ 1003 h 2"/>
                              </a:gdLst>
                              <a:ahLst/>
                              <a:cxnLst>
                                <a:cxn ang="0">
                                  <a:pos x="T1" y="T3"/>
                                </a:cxn>
                                <a:cxn ang="0">
                                  <a:pos x="T5" y="T7"/>
                                </a:cxn>
                                <a:cxn ang="0">
                                  <a:pos x="T9" y="T11"/>
                                </a:cxn>
                                <a:cxn ang="0">
                                  <a:pos x="T13" y="T15"/>
                                </a:cxn>
                              </a:cxnLst>
                              <a:rect l="0" t="0" r="r" b="b"/>
                              <a:pathLst>
                                <a:path w="5" h="2">
                                  <a:moveTo>
                                    <a:pt x="0" y="1"/>
                                  </a:moveTo>
                                  <a:lnTo>
                                    <a:pt x="3" y="0"/>
                                  </a:lnTo>
                                  <a:lnTo>
                                    <a:pt x="4"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04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47" y="1082"/>
                              <a:ext cx="314"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8" name="Group 1044"/>
                        <wpg:cNvGrpSpPr>
                          <a:grpSpLocks/>
                        </wpg:cNvGrpSpPr>
                        <wpg:grpSpPr bwMode="auto">
                          <a:xfrm>
                            <a:off x="617" y="751"/>
                            <a:ext cx="21" cy="21"/>
                            <a:chOff x="617" y="751"/>
                            <a:chExt cx="21" cy="21"/>
                          </a:xfrm>
                        </wpg:grpSpPr>
                        <wps:wsp>
                          <wps:cNvPr id="159" name="Freeform 1045"/>
                          <wps:cNvSpPr>
                            <a:spLocks/>
                          </wps:cNvSpPr>
                          <wps:spPr bwMode="auto">
                            <a:xfrm>
                              <a:off x="617" y="751"/>
                              <a:ext cx="21" cy="21"/>
                            </a:xfrm>
                            <a:custGeom>
                              <a:avLst/>
                              <a:gdLst>
                                <a:gd name="T0" fmla="+- 0 633 617"/>
                                <a:gd name="T1" fmla="*/ T0 w 21"/>
                                <a:gd name="T2" fmla="+- 0 771 751"/>
                                <a:gd name="T3" fmla="*/ 771 h 21"/>
                                <a:gd name="T4" fmla="+- 0 622 617"/>
                                <a:gd name="T5" fmla="*/ T4 w 21"/>
                                <a:gd name="T6" fmla="+- 0 771 751"/>
                                <a:gd name="T7" fmla="*/ 771 h 21"/>
                                <a:gd name="T8" fmla="+- 0 617 617"/>
                                <a:gd name="T9" fmla="*/ T8 w 21"/>
                                <a:gd name="T10" fmla="+- 0 767 751"/>
                                <a:gd name="T11" fmla="*/ 767 h 21"/>
                                <a:gd name="T12" fmla="+- 0 617 617"/>
                                <a:gd name="T13" fmla="*/ T12 w 21"/>
                                <a:gd name="T14" fmla="+- 0 756 751"/>
                                <a:gd name="T15" fmla="*/ 756 h 21"/>
                                <a:gd name="T16" fmla="+- 0 622 617"/>
                                <a:gd name="T17" fmla="*/ T16 w 21"/>
                                <a:gd name="T18" fmla="+- 0 751 751"/>
                                <a:gd name="T19" fmla="*/ 751 h 21"/>
                                <a:gd name="T20" fmla="+- 0 633 617"/>
                                <a:gd name="T21" fmla="*/ T20 w 21"/>
                                <a:gd name="T22" fmla="+- 0 751 751"/>
                                <a:gd name="T23" fmla="*/ 751 h 21"/>
                                <a:gd name="T24" fmla="+- 0 637 617"/>
                                <a:gd name="T25" fmla="*/ T24 w 21"/>
                                <a:gd name="T26" fmla="+- 0 756 751"/>
                                <a:gd name="T27" fmla="*/ 756 h 21"/>
                                <a:gd name="T28" fmla="+- 0 637 617"/>
                                <a:gd name="T29" fmla="*/ T28 w 21"/>
                                <a:gd name="T30" fmla="+- 0 767 751"/>
                                <a:gd name="T31" fmla="*/ 767 h 21"/>
                                <a:gd name="T32" fmla="+- 0 633 617"/>
                                <a:gd name="T33" fmla="*/ T32 w 21"/>
                                <a:gd name="T34" fmla="+- 0 771 751"/>
                                <a:gd name="T35" fmla="*/ 77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1">
                                  <a:moveTo>
                                    <a:pt x="16" y="20"/>
                                  </a:moveTo>
                                  <a:lnTo>
                                    <a:pt x="5" y="20"/>
                                  </a:lnTo>
                                  <a:lnTo>
                                    <a:pt x="0" y="16"/>
                                  </a:lnTo>
                                  <a:lnTo>
                                    <a:pt x="0" y="5"/>
                                  </a:lnTo>
                                  <a:lnTo>
                                    <a:pt x="5" y="0"/>
                                  </a:lnTo>
                                  <a:lnTo>
                                    <a:pt x="16" y="0"/>
                                  </a:lnTo>
                                  <a:lnTo>
                                    <a:pt x="20" y="5"/>
                                  </a:lnTo>
                                  <a:lnTo>
                                    <a:pt x="20" y="16"/>
                                  </a:lnTo>
                                  <a:lnTo>
                                    <a:pt x="16"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046"/>
                        <wpg:cNvGrpSpPr>
                          <a:grpSpLocks/>
                        </wpg:cNvGrpSpPr>
                        <wpg:grpSpPr bwMode="auto">
                          <a:xfrm>
                            <a:off x="964" y="741"/>
                            <a:ext cx="21" cy="21"/>
                            <a:chOff x="964" y="741"/>
                            <a:chExt cx="21" cy="21"/>
                          </a:xfrm>
                        </wpg:grpSpPr>
                        <wps:wsp>
                          <wps:cNvPr id="161" name="Freeform 1047"/>
                          <wps:cNvSpPr>
                            <a:spLocks/>
                          </wps:cNvSpPr>
                          <wps:spPr bwMode="auto">
                            <a:xfrm>
                              <a:off x="964" y="741"/>
                              <a:ext cx="21" cy="21"/>
                            </a:xfrm>
                            <a:custGeom>
                              <a:avLst/>
                              <a:gdLst>
                                <a:gd name="T0" fmla="+- 0 968 964"/>
                                <a:gd name="T1" fmla="*/ T0 w 21"/>
                                <a:gd name="T2" fmla="+- 0 761 741"/>
                                <a:gd name="T3" fmla="*/ 761 h 21"/>
                                <a:gd name="T4" fmla="+- 0 964 964"/>
                                <a:gd name="T5" fmla="*/ T4 w 21"/>
                                <a:gd name="T6" fmla="+- 0 757 741"/>
                                <a:gd name="T7" fmla="*/ 757 h 21"/>
                                <a:gd name="T8" fmla="+- 0 964 964"/>
                                <a:gd name="T9" fmla="*/ T8 w 21"/>
                                <a:gd name="T10" fmla="+- 0 746 741"/>
                                <a:gd name="T11" fmla="*/ 746 h 21"/>
                                <a:gd name="T12" fmla="+- 0 968 964"/>
                                <a:gd name="T13" fmla="*/ T12 w 21"/>
                                <a:gd name="T14" fmla="+- 0 741 741"/>
                                <a:gd name="T15" fmla="*/ 741 h 21"/>
                                <a:gd name="T16" fmla="+- 0 980 964"/>
                                <a:gd name="T17" fmla="*/ T16 w 21"/>
                                <a:gd name="T18" fmla="+- 0 741 741"/>
                                <a:gd name="T19" fmla="*/ 741 h 21"/>
                                <a:gd name="T20" fmla="+- 0 984 964"/>
                                <a:gd name="T21" fmla="*/ T20 w 21"/>
                                <a:gd name="T22" fmla="+- 0 746 741"/>
                                <a:gd name="T23" fmla="*/ 746 h 21"/>
                                <a:gd name="T24" fmla="+- 0 984 964"/>
                                <a:gd name="T25" fmla="*/ T24 w 21"/>
                                <a:gd name="T26" fmla="+- 0 757 741"/>
                                <a:gd name="T27" fmla="*/ 757 h 21"/>
                                <a:gd name="T28" fmla="+- 0 980 964"/>
                                <a:gd name="T29" fmla="*/ T28 w 21"/>
                                <a:gd name="T30" fmla="+- 0 761 741"/>
                                <a:gd name="T31" fmla="*/ 761 h 21"/>
                                <a:gd name="T32" fmla="+- 0 968 964"/>
                                <a:gd name="T33" fmla="*/ T32 w 21"/>
                                <a:gd name="T34" fmla="+- 0 761 741"/>
                                <a:gd name="T35" fmla="*/ 76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1">
                                  <a:moveTo>
                                    <a:pt x="4" y="20"/>
                                  </a:moveTo>
                                  <a:lnTo>
                                    <a:pt x="0" y="16"/>
                                  </a:lnTo>
                                  <a:lnTo>
                                    <a:pt x="0" y="5"/>
                                  </a:lnTo>
                                  <a:lnTo>
                                    <a:pt x="4" y="0"/>
                                  </a:lnTo>
                                  <a:lnTo>
                                    <a:pt x="16" y="0"/>
                                  </a:lnTo>
                                  <a:lnTo>
                                    <a:pt x="20" y="5"/>
                                  </a:lnTo>
                                  <a:lnTo>
                                    <a:pt x="20" y="16"/>
                                  </a:lnTo>
                                  <a:lnTo>
                                    <a:pt x="16" y="20"/>
                                  </a:lnTo>
                                  <a:lnTo>
                                    <a:pt x="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494A7E35" id="Group 72" o:spid="_x0000_s1026" style="width:82.5pt;height:81.8pt;mso-position-horizontal-relative:char;mso-position-vertical-relative:line" coordsize="1700,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">
                <v:shape id="Picture 959" o:spid="_x0000_s1027" type="#_x0000_t75" style="position:absolute;width:1700;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">
                  <v:imagedata r:id="rId102" o:title=""/>
                </v:shape>
                <v:shape id="Picture 960" o:spid="_x0000_s1028" type="#_x0000_t75" style="position:absolute;left:227;top:700;width:23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">
                  <v:imagedata r:id="rId103" o:title=""/>
                </v:shape>
                <v:shape id="Picture 961" o:spid="_x0000_s1029" type="#_x0000_t75" style="position:absolute;left:243;top:540;width:1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">
                  <v:imagedata r:id="rId104" o:title=""/>
                </v:shape>
                <v:shape id="Picture 962" o:spid="_x0000_s1030" type="#_x0000_t75" style="position:absolute;left:244;top:540;width:21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">
                  <v:imagedata r:id="rId105" o:title=""/>
                </v:shape>
                <v:shape id="Picture 963" o:spid="_x0000_s1031" type="#_x0000_t75" style="position:absolute;top:19;width:1700;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">
                  <v:imagedata r:id="rId106" o:title=""/>
                </v:shape>
                <v:shape id="Picture 964" o:spid="_x0000_s1032" type="#_x0000_t75" style="position:absolute;top:1530;width:32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">
                  <v:imagedata r:id="rId107" o:title=""/>
                </v:shape>
                <v:group id="Group 965" o:spid="_x0000_s1033" style="position:absolute;left:590;top:1552;width:420;height:139" coordorigin="590,1552"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966" o:spid="_x0000_s1034"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" path="m367,51r-77,l298,45r36,-8l364,28,418,r2,l408,13r-19,9l374,43r-7,8xe" stroked="f">
                    <v:path arrowok="t" o:connecttype="custom" o:connectlocs="367,1603;290,1603;298,1597;334,1589;364,1580;418,1552;420,1552;408,1565;389,1574;374,1595;367,1603" o:connectangles="0,0,0,0,0,0,0,0,0,0,0"/>
                  </v:shape>
                  <v:shape id="Freeform 967" o:spid="_x0000_s1035"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" path="m182,107r-50,l136,103r-2,-4l125,93,82,87,71,84,40,70,25,58,15,40,,5r2,l57,33r44,15l126,55r59,5l358,60r-4,4l342,83r-12,l298,89r-27,3l266,93r-14,l247,98r-12,l234,99r-43,l183,100r-2,3l181,106r1,1xe" stroked="f">
                    <v:path arrowok="t" o:connecttype="custom" o:connectlocs="182,1659;132,1659;136,1655;134,1651;125,1645;82,1639;71,1636;40,1622;25,1610;15,1592;0,1557;2,1557;57,1585;101,1600;126,1607;185,1612;358,1612;354,1616;342,1635;330,1635;298,1641;271,1644;266,1645;252,1645;247,1650;235,1650;234,1651;191,1651;183,1652;181,1655;181,1658;182,1659" o:connectangles="0,0,0,0,0,0,0,0,0,0,0,0,0,0,0,0,0,0,0,0,0,0,0,0,0,0,0,0,0,0,0,0"/>
                  </v:shape>
                  <v:shape id="Freeform 968" o:spid="_x0000_s1036"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" path="m358,60r-173,l201,59r42,-4l266,53r18,-4l290,51r77,l358,60xe" stroked="f">
                    <v:path arrowok="t" o:connecttype="custom" o:connectlocs="358,1612;185,1612;201,1611;243,1607;266,1605;284,1601;290,1603;367,1603;358,1612" o:connectangles="0,0,0,0,0,0,0,0,0"/>
                  </v:shape>
                  <v:shape id="Freeform 969" o:spid="_x0000_s1037"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" path="m280,138r-203,l73,134,57,114,47,103,45,93,41,87,39,85r,-2l75,98r14,1l117,106r4,l132,107r50,l184,110r52,l270,111r33,l298,115r-8,7l290,126r-3,l286,131r-3,l280,138xe" stroked="f">
                    <v:path arrowok="t" o:connecttype="custom" o:connectlocs="280,1690;77,1690;73,1686;57,1666;47,1655;45,1645;41,1639;39,1637;39,1635;75,1650;89,1651;117,1658;121,1658;132,1659;182,1659;184,1662;236,1662;270,1663;303,1663;298,1667;290,1674;290,1678;287,1678;286,1683;283,1683;280,1690" o:connectangles="0,0,0,0,0,0,0,0,0,0,0,0,0,0,0,0,0,0,0,0,0,0,0,0,0,0"/>
                  </v:shape>
                  <v:shape id="Freeform 970" o:spid="_x0000_s1038"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" path="m260,95r-8,-2l266,93r-6,2xe" stroked="f">
                    <v:path arrowok="t" o:connecttype="custom" o:connectlocs="260,1647;252,1645;266,1645;260,1647" o:connectangles="0,0,0,0"/>
                  </v:shape>
                  <v:shape id="Freeform 971" o:spid="_x0000_s1039"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" path="m246,99r-6,-1l247,98r-1,1xe" stroked="f">
                    <v:path arrowok="t" o:connecttype="custom" o:connectlocs="246,1651;240,1650;247,1650;246,1651" o:connectangles="0,0,0,0"/>
                  </v:shape>
                  <v:shape id="Freeform 972" o:spid="_x0000_s1040"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" path="m193,100r-2,-1l215,99r-22,1xe" stroked="f">
                    <v:path arrowok="t" o:connecttype="custom" o:connectlocs="193,1652;191,1651;215,1651;193,1652" o:connectangles="0,0,0,0"/>
                  </v:shape>
                  <v:shape id="Freeform 973" o:spid="_x0000_s1041"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" path="m231,102r-3,l226,99r8,l231,102xe" stroked="f">
                    <v:path arrowok="t" o:connecttype="custom" o:connectlocs="231,1654;228,1654;226,1651;234,1651;231,1654" o:connectangles="0,0,0,0,0"/>
                  </v:shape>
                  <v:shape id="Freeform 974" o:spid="_x0000_s1042"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" path="m303,111r-33,l286,107r13,l317,103r-10,5l303,111xe" stroked="f">
                    <v:path arrowok="t" o:connecttype="custom" o:connectlocs="303,1663;270,1663;286,1659;299,1659;317,1655;307,1660;303,1663" o:connectangles="0,0,0,0,0,0,0"/>
                  </v:shape>
                  <v:shape id="Freeform 975" o:spid="_x0000_s1043"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" path="m236,110r-13,l230,106r1,-2l236,110xe" stroked="f">
                    <v:path arrowok="t" o:connecttype="custom" o:connectlocs="236,1662;223,1662;230,1658;231,1656;236,1662" o:connectangles="0,0,0,0,0"/>
                  </v:shape>
                  <v:shape id="Freeform 976" o:spid="_x0000_s1044" style="position:absolute;left:590;top:1552;width:420;height:139;visibility:visible;mso-wrap-style:square;v-text-anchor:top" coordsize="4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" path="m200,110r-16,l195,107r5,3xe" stroked="f">
                    <v:path arrowok="t" o:connecttype="custom" o:connectlocs="200,1662;184,1662;195,1659;200,1662" o:connectangles="0,0,0,0"/>
                  </v:shape>
                </v:group>
                <v:group id="Group 977" o:spid="_x0000_s1045" style="position:absolute;left:600;top:1621;width:2;height:2" coordorigin="600,16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78" o:spid="_x0000_s1046" style="position:absolute;left:600;top:16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" path="m,l1,e" filled="f" strokecolor="white" strokeweight=".02364mm">
                    <v:path arrowok="t" o:connecttype="custom" o:connectlocs="0,0;1,0" o:connectangles="0,0"/>
                  </v:shape>
                </v:group>
                <v:group id="Group 979" o:spid="_x0000_s1047" style="position:absolute;left:732;top:1649;width:15;height:13" coordorigin="732,1649"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80" o:spid="_x0000_s1048" style="position:absolute;left:732;top:1649;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" path="m8,12l3,11,,8,,4,6,r7,3l15,6r,2l8,12xe" fillcolor="black" stroked="f">
                    <v:path arrowok="t" o:connecttype="custom" o:connectlocs="8,1661;3,1660;0,1657;0,1653;6,1649;13,1652;15,1655;15,1657;8,1661" o:connectangles="0,0,0,0,0,0,0,0,0"/>
                  </v:shape>
                </v:group>
                <v:group id="Group 981" o:spid="_x0000_s1049" style="position:absolute;left:751;top:1649;width:14;height:10" coordorigin="751,1649"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82" o:spid="_x0000_s1050" style="position:absolute;left:751;top:1649;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" path="m8,10r-5,l,6,1,3,6,r6,2l14,4r,4l8,10xe" fillcolor="black" stroked="f">
                    <v:path arrowok="t" o:connecttype="custom" o:connectlocs="8,1659;3,1659;0,1655;1,1652;6,1649;12,1651;14,1653;14,1657;8,1659" o:connectangles="0,0,0,0,0,0,0,0,0"/>
                  </v:shape>
                </v:group>
                <v:group id="Group 983" o:spid="_x0000_s1051" style="position:absolute;left:710;top:729;width:43;height:129" coordorigin="710,729" coordsize="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4" o:spid="_x0000_s1052" style="position:absolute;left:710;top:729;width:43;height:129;visibility:visible;mso-wrap-style:square;v-text-anchor:top" coordsize="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" path="m38,129r-2,l36,83,26,55,6,17,,7,,3,2,,8,1,32,43r7,22l42,85r,20l38,129xe" fillcolor="black" stroked="f">
                    <v:path arrowok="t" o:connecttype="custom" o:connectlocs="38,858;36,858;36,812;26,784;6,746;0,736;0,732;2,729;8,730;32,772;39,794;42,814;42,834;38,858" o:connectangles="0,0,0,0,0,0,0,0,0,0,0,0,0,0"/>
                  </v:shape>
                </v:group>
                <v:group id="Group 985" o:spid="_x0000_s1053" style="position:absolute;left:828;top:749;width:30;height:104" coordorigin="828,749"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86" o:spid="_x0000_s1054" style="position:absolute;left:828;top:749;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" path="m13,103r-3,l5,91,,63,,47,9,20,21,1,25,r3,1l29,4,18,27,12,50,10,67r3,23l14,99r-1,4xe" fillcolor="black" stroked="f">
                    <v:path arrowok="t" o:connecttype="custom" o:connectlocs="13,852;10,852;5,840;0,812;0,796;9,769;21,750;25,749;28,750;29,753;18,776;12,799;10,816;13,839;14,848;13,852" o:connectangles="0,0,0,0,0,0,0,0,0,0,0,0,0,0,0,0"/>
                  </v:shape>
                </v:group>
                <v:group id="Group 987" o:spid="_x0000_s1055" style="position:absolute;left:883;top:915;width:39;height:74" coordorigin="883,915" coordsize="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88" o:spid="_x0000_s1056" style="position:absolute;left:883;top:915;width:39;height:74;visibility:visible;mso-wrap-style:square;v-text-anchor:top" coordsize="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" path="m16,74r-3,l12,70r,-4l24,54r2,-8l24,32,14,18,,5,,3,38,44,34,58r-5,8l16,74xe" fillcolor="black" stroked="f">
                    <v:path arrowok="t" o:connecttype="custom" o:connectlocs="16,989;13,989;12,985;12,981;24,969;26,961;24,947;14,933;0,920;0,918;38,959;34,973;29,981;16,989" o:connectangles="0,0,0,0,0,0,0,0,0,0,0,0,0,0"/>
                  </v:shape>
                </v:group>
                <v:group id="Group 989" o:spid="_x0000_s1057" style="position:absolute;left:686;top:938;width:42;height:67" coordorigin="686,938" coordsize="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0" o:spid="_x0000_s1058" style="position:absolute;left:686;top:938;width:42;height:67;visibility:visible;mso-wrap-style:square;v-text-anchor:top" coordsize="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" path="m26,67l17,64,4,54,,43,4,23,9,13,20,4,33,r5,l41,3,40,7r-6,4l18,16,10,37r6,14l26,60r2,2l28,66r-2,1xe" fillcolor="black" stroked="f">
                    <v:path arrowok="t" o:connecttype="custom" o:connectlocs="26,1005;17,1002;4,992;0,981;4,961;9,951;20,942;33,938;38,938;41,941;40,945;34,949;18,954;10,975;16,989;26,998;28,1000;28,1004;26,1005" o:connectangles="0,0,0,0,0,0,0,0,0,0,0,0,0,0,0,0,0,0,0"/>
                  </v:shape>
                </v:group>
                <v:group id="Group 991" o:spid="_x0000_s1059" style="position:absolute;left:722;top:981;width:169;height:38" coordorigin="722,981" coordsize="1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92" o:spid="_x0000_s1060" style="position:absolute;left:722;top:981;width:169;height:38;visibility:visible;mso-wrap-style:square;v-text-anchor:top" coordsize="1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" path="m111,28r-44,l100,23,122,8r9,-1l138,3,151,r15,l169,2r-7,6l136,12r-4,l120,24r-9,4xe" fillcolor="black" stroked="f">
                    <v:path arrowok="t" o:connecttype="custom" o:connectlocs="111,1009;67,1009;100,1004;122,989;131,988;138,984;151,981;166,981;169,983;162,989;136,993;132,993;120,1005;111,1009" o:connectangles="0,0,0,0,0,0,0,0,0,0,0,0,0,0"/>
                  </v:shape>
                  <v:shape id="Freeform 993" o:spid="_x0000_s1061" style="position:absolute;left:722;top:981;width:169;height:38;visibility:visible;mso-wrap-style:square;v-text-anchor:top" coordsize="1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" path="m88,37l64,36,43,31,31,23,1,23,,20,,19,27,15r19,7l67,28r44,l100,33,88,37xe" fillcolor="black" stroked="f">
                    <v:path arrowok="t" o:connecttype="custom" o:connectlocs="88,1018;64,1017;43,1012;31,1004;1,1004;0,1001;0,1000;27,996;46,1003;67,1009;111,1009;100,1014;88,1018" o:connectangles="0,0,0,0,0,0,0,0,0,0,0,0,0"/>
                  </v:shape>
                </v:group>
                <v:group id="Group 994" o:spid="_x0000_s1062" style="position:absolute;left:880;top:621;width:219;height:59" coordorigin="880,621"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95" o:spid="_x0000_s1063"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" path="m188,14l81,14,92,9,99,8,110,7r5,-3l122,4r7,-3l140,1r,-1l144,1r4,7l174,8r3,2l182,10r6,4xe" fillcolor="black" stroked="f">
                    <v:path arrowok="t" o:connecttype="custom" o:connectlocs="188,635;81,635;92,630;99,629;110,628;115,625;122,625;129,622;140,622;140,621;144,622;148,629;174,629;177,631;182,631;188,635" o:connectangles="0,0,0,0,0,0,0,0,0,0,0,0,0,0,0,0"/>
                  </v:shape>
                  <v:shape id="Freeform 996" o:spid="_x0000_s1064"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" path="m174,8r-26,l162,6r10,1l174,8xe" fillcolor="black" stroked="f">
                    <v:path arrowok="t" o:connecttype="custom" o:connectlocs="174,629;148,629;162,627;172,628;174,629" o:connectangles="0,0,0,0,0"/>
                  </v:shape>
                  <v:shape id="Freeform 997" o:spid="_x0000_s1065"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" path="m143,23r-87,l67,15,77,13r4,1l188,14r6,4l201,21r-50,l143,23xe" fillcolor="black" stroked="f">
                    <v:path arrowok="t" o:connecttype="custom" o:connectlocs="143,644;56,644;67,636;77,634;81,635;188,635;194,639;201,642;151,642;143,644" o:connectangles="0,0,0,0,0,0,0,0,0,0"/>
                  </v:shape>
                  <v:shape id="Freeform 998" o:spid="_x0000_s1066"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" path="m215,42r-2,l209,36r-10,l189,33,179,31,169,29r-3,-4l162,23r-7,l151,21r50,l211,32r6,l219,36r-1,5l215,42xe" fillcolor="black" stroked="f">
                    <v:path arrowok="t" o:connecttype="custom" o:connectlocs="215,663;213,663;209,657;199,657;189,654;179,652;169,650;166,646;162,644;155,644;151,642;201,642;211,653;217,653;219,657;218,662;215,663" o:connectangles="0,0,0,0,0,0,0,0,0,0,0,0,0,0,0,0,0"/>
                  </v:shape>
                  <v:shape id="Freeform 999" o:spid="_x0000_s1067"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" path="m4,58l,54,1,47,16,36r9,l46,25r5,-2l136,23r-11,3l117,27r-2,2l88,29,65,39r-4,l56,42r-17,l19,52,4,58xe" fillcolor="black" stroked="f">
                    <v:path arrowok="t" o:connecttype="custom" o:connectlocs="4,679;0,675;1,668;16,657;25,657;46,646;51,644;136,644;125,647;117,648;115,650;88,650;65,660;61,660;56,663;39,663;19,673;4,679" o:connectangles="0,0,0,0,0,0,0,0,0,0,0,0,0,0,0,0,0,0"/>
                  </v:shape>
                  <v:shape id="Freeform 1000" o:spid="_x0000_s1068"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" path="m107,32r-4,-1l100,29r15,l107,32xe" fillcolor="black" stroked="f">
                    <v:path arrowok="t" o:connecttype="custom" o:connectlocs="107,653;103,652;100,650;115,650;107,653" o:connectangles="0,0,0,0,0"/>
                  </v:shape>
                  <v:shape id="Freeform 1001" o:spid="_x0000_s1069" style="position:absolute;left:880;top:621;width:219;height:59;visibility:visible;mso-wrap-style:square;v-text-anchor:top" coordsize="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" path="m52,44l39,42r17,l52,44xe" fillcolor="black" stroked="f">
                    <v:path arrowok="t" o:connecttype="custom" o:connectlocs="52,665;39,663;56,663;52,665" o:connectangles="0,0,0,0"/>
                  </v:shape>
                </v:group>
                <v:group id="Group 1002" o:spid="_x0000_s1070" style="position:absolute;left:479;top:634;width:219;height:52" coordorigin="479,634"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03" o:spid="_x0000_s1071"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" path="m2,51l,51,,44,24,16,34,11,41,5,58,2,74,1,91,r17,1l123,1r6,3l144,5r4,3l156,8r4,5l197,13,64,13,53,16r-8,l21,34,2,51xe" fillcolor="black" stroked="f">
                    <v:path arrowok="t" o:connecttype="custom" o:connectlocs="2,685;0,685;0,678;24,650;34,645;41,639;58,636;74,635;91,634;108,635;123,635;129,638;144,639;148,642;156,642;160,647;197,647;64,647;53,650;45,650;21,668;2,685" o:connectangles="0,0,0,0,0,0,0,0,0,0,0,0,0,0,0,0,0,0,0,0,0,0"/>
                  </v:shape>
                  <v:shape id="Freeform 1004" o:spid="_x0000_s1072"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" path="m197,13r-37,l180,11r15,l197,13xe" fillcolor="black" stroked="f">
                    <v:path arrowok="t" o:connecttype="custom" o:connectlocs="197,647;160,647;180,645;195,645;197,647" o:connectangles="0,0,0,0,0"/>
                  </v:shape>
                  <v:shape id="Freeform 1005" o:spid="_x0000_s1073"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" path="m219,14r-19,l214,11r4,2l219,14xe" fillcolor="black" stroked="f">
                    <v:path arrowok="t" o:connecttype="custom" o:connectlocs="219,648;200,648;214,645;218,647;219,648" o:connectangles="0,0,0,0,0"/>
                  </v:shape>
                  <v:shape id="Freeform 1006" o:spid="_x0000_s1074"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" path="m113,22l98,17,94,15,87,13r110,l200,14r19,l218,19r-3,1l123,20r-10,2xe" fillcolor="black" stroked="f">
                    <v:path arrowok="t" o:connecttype="custom" o:connectlocs="113,656;98,651;94,649;87,647;197,647;200,648;219,648;218,653;215,654;123,654;113,656" o:connectangles="0,0,0,0,0,0,0,0,0,0,0"/>
                  </v:shape>
                  <v:shape id="Freeform 1007" o:spid="_x0000_s1075"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" path="m132,28r-3,l123,20r92,l198,27r-48,l132,28xe" fillcolor="black" stroked="f">
                    <v:path arrowok="t" o:connecttype="custom" o:connectlocs="132,662;129,662;123,654;215,654;198,661;150,661;132,662" o:connectangles="0,0,0,0,0,0,0"/>
                  </v:shape>
                  <v:shape id="Freeform 1008" o:spid="_x0000_s1076"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" path="m161,33l150,27r48,l195,28r-9,3l174,31r-13,2xe" fillcolor="black" stroked="f">
                    <v:path arrowok="t" o:connecttype="custom" o:connectlocs="161,667;150,661;198,661;195,662;186,665;174,665;161,667" o:connectangles="0,0,0,0,0,0,0"/>
                  </v:shape>
                  <v:shape id="Freeform 1009" o:spid="_x0000_s1077" style="position:absolute;left:479;top:634;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" path="m178,33r-4,-2l186,31r-8,2xe" fillcolor="black" stroked="f">
                    <v:path arrowok="t" o:connecttype="custom" o:connectlocs="178,667;174,665;186,665;178,667" o:connectangles="0,0,0,0"/>
                  </v:shape>
                </v:group>
                <v:group id="Group 1010" o:spid="_x0000_s1078" style="position:absolute;left:886;top:697;width:159;height:44" coordorigin="886,697" coordsize="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011" o:spid="_x0000_s1079" style="position:absolute;left:886;top:697;width:159;height:44;visibility:visible;mso-wrap-style:square;v-text-anchor:top" coordsize="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" path="m5,43r-2,l,41,,38,18,23,36,11,46,5r18,l72,1r8,l82,r8,1l95,3r18,2l126,10r-63,l41,19,22,32,5,43xe" fillcolor="black" stroked="f">
                    <v:path arrowok="t" o:connecttype="custom" o:connectlocs="5,740;3,740;0,738;0,735;18,720;36,708;46,702;64,702;72,698;80,698;82,697;90,698;95,700;113,702;126,707;63,707;41,716;22,729;5,740" o:connectangles="0,0,0,0,0,0,0,0,0,0,0,0,0,0,0,0,0,0,0"/>
                  </v:shape>
                  <v:shape id="Freeform 1012" o:spid="_x0000_s1080" style="position:absolute;left:886;top:697;width:159;height:44;visibility:visible;mso-wrap-style:square;v-text-anchor:top" coordsize="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" path="m159,30l145,25r-7,-3l125,19r-9,-5l105,11r-18,l63,10r63,l130,12r7,7l143,20r2,3l151,23r8,6l159,30xe" fillcolor="black" stroked="f">
                    <v:path arrowok="t" o:connecttype="custom" o:connectlocs="159,727;145,722;138,719;125,716;116,711;105,708;87,708;63,707;126,707;130,709;137,716;143,717;145,720;151,720;159,726;159,727" o:connectangles="0,0,0,0,0,0,0,0,0,0,0,0,0,0,0,0"/>
                  </v:shape>
                </v:group>
                <v:group id="Group 1013" o:spid="_x0000_s1081" style="position:absolute;left:572;top:708;width:132;height:38" coordorigin="572,708" coordsize="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014" o:spid="_x0000_s1082" style="position:absolute;left:572;top:708;width:132;height:38;visibility:visible;mso-wrap-style:square;v-text-anchor:top" coordsize="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" path="m76,5l40,5,55,,67,3r9,2xe" fillcolor="black" stroked="f">
                    <v:path arrowok="t" o:connecttype="custom" o:connectlocs="76,713;40,713;55,708;67,711;76,713" o:connectangles="0,0,0,0,0"/>
                  </v:shape>
                  <v:shape id="Freeform 1015" o:spid="_x0000_s1083" style="position:absolute;left:572;top:708;width:132;height:38;visibility:visible;mso-wrap-style:square;v-text-anchor:top" coordsize="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" path="m,20l4,15,22,9,29,8,33,3r7,2l76,5r5,1l93,9r1,l67,9,37,9,,20xe" fillcolor="black" stroked="f">
                    <v:path arrowok="t" o:connecttype="custom" o:connectlocs="0,728;4,723;22,717;29,716;33,711;40,713;76,713;81,714;93,717;94,717;67,717;37,717;0,728" o:connectangles="0,0,0,0,0,0,0,0,0,0,0,0,0"/>
                  </v:shape>
                  <v:shape id="Freeform 1016" o:spid="_x0000_s1084" style="position:absolute;left:572;top:708;width:132;height:38;visibility:visible;mso-wrap-style:square;v-text-anchor:top" coordsize="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" path="m128,38l95,19,67,9r27,l109,17r8,7l128,32r4,3l128,38xe" fillcolor="black" stroked="f">
                    <v:path arrowok="t" o:connecttype="custom" o:connectlocs="128,746;95,727;67,717;94,717;109,725;117,732;128,740;132,743;128,746" o:connectangles="0,0,0,0,0,0,0,0,0"/>
                  </v:shape>
                </v:group>
                <v:group id="Group 1017" o:spid="_x0000_s1085" style="position:absolute;left:530;top:728;width:39;height:21" coordorigin="530,728" coordsize="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018" o:spid="_x0000_s1086" style="position:absolute;left:530;top:728;width:39;height:21;visibility:visible;mso-wrap-style:square;v-text-anchor:top" coordsize="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" path="m,20l6,14,32,2,36,r3,l36,2,19,11r-8,6l,20xe" fillcolor="black" stroked="f">
                    <v:path arrowok="t" o:connecttype="custom" o:connectlocs="0,748;6,742;32,730;36,728;39,728;36,730;19,739;11,745;0,748" o:connectangles="0,0,0,0,0,0,0,0,0"/>
                  </v:shape>
                </v:group>
                <v:group id="Group 1019" o:spid="_x0000_s1087" style="position:absolute;left:879;top:728;width:194;height:72" coordorigin="879,728"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020" o:spid="_x0000_s1088" style="position:absolute;left:879;top:728;width:194;height:72;visibility:visible;mso-wrap-style:square;v-text-anchor:top"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" path="m71,72l65,70,60,67,31,64,24,62,18,57,1,55,57,6,88,r29,1l148,10r28,15l150,25r-19,2l125,46r4,5l156,51r-18,5l138,57r3,2l140,61r-31,7l71,72xe" fillcolor="black" stroked="f">
                    <v:path arrowok="t" o:connecttype="custom" o:connectlocs="71,800;65,798;60,795;31,792;24,790;18,785;1,783;57,734;88,728;117,729;148,738;176,753;150,753;131,755;125,774;129,779;156,779;138,784;138,785;141,787;140,789;109,796;71,800" o:connectangles="0,0,0,0,0,0,0,0,0,0,0,0,0,0,0,0,0,0,0,0,0,0,0"/>
                  </v:shape>
                  <v:shape id="Freeform 1021" o:spid="_x0000_s1089" style="position:absolute;left:879;top:728;width:194;height:72;visibility:visible;mso-wrap-style:square;v-text-anchor:top"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" path="m192,45l179,37,166,29,150,25r26,l183,28r10,13l193,43r-1,2xe" fillcolor="black" stroked="f">
                    <v:path arrowok="t" o:connecttype="custom" o:connectlocs="192,773;179,765;166,757;150,753;176,753;183,756;193,769;193,771;192,773" o:connectangles="0,0,0,0,0,0,0,0,0"/>
                  </v:shape>
                  <v:shape id="Freeform 1022" o:spid="_x0000_s1090" style="position:absolute;left:879;top:728;width:194;height:72;visibility:visible;mso-wrap-style:square;v-text-anchor:top"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" path="m156,51r-27,l156,49r,2xe" fillcolor="black" stroked="f">
                    <v:path arrowok="t" o:connecttype="custom" o:connectlocs="156,779;129,779;156,777;156,779" o:connectangles="0,0,0,0"/>
                  </v:shape>
                </v:group>
                <v:group id="Group 1023" o:spid="_x0000_s1091" style="position:absolute;left:517;top:736;width:190;height:72" coordorigin="517,736" coordsize="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024" o:spid="_x0000_s1092" style="position:absolute;left:517;top:736;width:190;height:72;visibility:visible;mso-wrap-style:square;v-text-anchor:top" coordsize="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" path="m8,48l2,47,,45,1,39,45,11,88,r34,1l154,10r18,7l176,22r-28,l146,23r-1,6l52,29,32,35r-6,3l20,38,8,48xe" fillcolor="black" stroked="f">
                    <v:path arrowok="t" o:connecttype="custom" o:connectlocs="8,784;2,783;0,781;1,775;45,747;88,736;122,737;154,746;172,753;176,758;148,758;146,759;145,765;52,765;32,771;26,774;20,774;8,784" o:connectangles="0,0,0,0,0,0,0,0,0,0,0,0,0,0,0,0,0,0"/>
                  </v:shape>
                  <v:shape id="Freeform 1025" o:spid="_x0000_s1093" style="position:absolute;left:517;top:736;width:190;height:72;visibility:visible;mso-wrap-style:square;v-text-anchor:top" coordsize="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" path="m179,52r-8,-1l170,48r,-2l175,41r-3,-6l163,26,148,22r28,l188,36r1,11l188,48r-9,4xe" fillcolor="black" stroked="f">
                    <v:path arrowok="t" o:connecttype="custom" o:connectlocs="179,788;171,787;170,784;170,782;175,777;172,771;163,762;148,758;176,758;188,772;189,783;188,784;179,788" o:connectangles="0,0,0,0,0,0,0,0,0,0,0,0,0"/>
                  </v:shape>
                  <v:shape id="Freeform 1026" o:spid="_x0000_s1094" style="position:absolute;left:517;top:736;width:190;height:72;visibility:visible;mso-wrap-style:square;v-text-anchor:top" coordsize="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" path="m119,71l99,70,73,65,55,63,50,61r,-8l56,51,55,44,52,29r93,l143,41r-3,17l141,59r22,l160,62r-30,3l124,67r-5,4xe" fillcolor="black" stroked="f">
                    <v:path arrowok="t" o:connecttype="custom" o:connectlocs="119,807;99,806;73,801;55,799;50,797;50,789;56,787;55,780;52,765;145,765;143,777;140,794;141,795;163,795;160,798;130,801;124,803;119,807" o:connectangles="0,0,0,0,0,0,0,0,0,0,0,0,0,0,0,0,0,0"/>
                  </v:shape>
                  <v:shape id="Freeform 1027" o:spid="_x0000_s1095" style="position:absolute;left:517;top:736;width:190;height:72;visibility:visible;mso-wrap-style:square;v-text-anchor:top" coordsize="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" path="m163,59r-22,l160,56r4,2l163,59xe" fillcolor="black" stroked="f">
                    <v:path arrowok="t" o:connecttype="custom" o:connectlocs="163,795;141,795;160,792;164,794;163,795" o:connectangles="0,0,0,0,0"/>
                  </v:shape>
                </v:group>
                <v:group id="Group 1028" o:spid="_x0000_s1096" style="position:absolute;left:925;top:739;width:77;height:46" coordorigin="925,739" coordsize="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029" o:spid="_x0000_s1097" style="position:absolute;left:925;top:739;width:77;height:46;visibility:visible;mso-wrap-style:square;v-text-anchor:top" coordsize="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" path="m66,40r-30,l51,39,59,27,58,23,51,16,45,13,42,5,43,3,56,r6,4l74,6r2,3l72,27,68,39r-2,1xe" fillcolor="#c6c6c6" stroked="f">
                    <v:path arrowok="t" o:connecttype="custom" o:connectlocs="66,779;36,779;51,778;59,766;58,762;51,755;45,752;42,744;43,742;56,739;62,743;74,745;76,748;72,766;68,778;66,779" o:connectangles="0,0,0,0,0,0,0,0,0,0,0,0,0,0,0,0"/>
                  </v:shape>
                  <v:shape id="Freeform 1030" o:spid="_x0000_s1098" style="position:absolute;left:925;top:739;width:77;height:46;visibility:visible;mso-wrap-style:square;v-text-anchor:top" coordsize="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" path="m58,46r-44,l8,41r,-3l2,29,,15,,12,12,7r6,l12,15r,6l17,35r19,5l66,40r-8,6xe" fillcolor="#c6c6c6" stroked="f">
                    <v:path arrowok="t" o:connecttype="custom" o:connectlocs="58,785;14,785;8,780;8,777;2,768;0,754;0,751;12,746;18,746;12,754;12,760;17,774;36,779;66,779;58,785" o:connectangles="0,0,0,0,0,0,0,0,0,0,0,0,0,0,0"/>
                  </v:shape>
                </v:group>
                <v:group id="Group 1031" o:spid="_x0000_s1099" style="position:absolute;left:584;top:751;width:69;height:45" coordorigin="584,751" coordsize="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32" o:spid="_x0000_s1100" style="position:absolute;left:584;top:751;width:69;height:45;visibility:visible;mso-wrap-style:square;v-text-anchor:top" coordsize="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" path="m62,37r-23,l45,33,53,21r,-7l51,11,47,8r-3,l41,7,39,1,46,,69,3r,12l62,37xe" fillcolor="#c6c6c6" stroked="f">
                    <v:path arrowok="t" o:connecttype="custom" o:connectlocs="62,788;39,788;45,784;53,772;53,765;51,762;47,759;44,759;41,758;39,752;46,751;69,754;69,766;62,788" o:connectangles="0,0,0,0,0,0,0,0,0,0,0,0,0,0"/>
                  </v:shape>
                  <v:shape id="Freeform 1033" o:spid="_x0000_s1101" style="position:absolute;left:584;top:751;width:69;height:45;visibility:visible;mso-wrap-style:square;v-text-anchor:top" coordsize="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" path="m56,44r-30,l11,37,3,27,,18,1,7,6,2r6,l12,14r6,11l39,37r23,l61,40r-5,4xe" fillcolor="#c6c6c6" stroked="f">
                    <v:path arrowok="t" o:connecttype="custom" o:connectlocs="56,795;26,795;11,788;3,778;0,769;1,758;6,753;12,753;12,765;18,776;39,788;62,788;61,791;56,795" o:connectangles="0,0,0,0,0,0,0,0,0,0,0,0,0,0"/>
                  </v:shape>
                </v:group>
                <v:group id="Group 1034" o:spid="_x0000_s1102" style="position:absolute;left:896;top:766;width:27;height:16" coordorigin="896,766"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035" o:spid="_x0000_s1103" style="position:absolute;left:896;top:766;width:27;height:16;visibility:visible;mso-wrap-style:square;v-text-anchor:top"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" path="m,14l,11,12,2,19,r4,3l26,12,7,12,,14xe" stroked="f">
                    <v:path arrowok="t" o:connecttype="custom" o:connectlocs="0,780;0,777;12,768;19,766;23,769;26,778;7,778;0,780" o:connectangles="0,0,0,0,0,0,0,0"/>
                  </v:shape>
                  <v:shape id="Freeform 1036" o:spid="_x0000_s1104" style="position:absolute;left:896;top:766;width:27;height:16;visibility:visible;mso-wrap-style:square;v-text-anchor:top"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" path="m26,15l12,14,7,12r19,l26,14r,1xe" stroked="f">
                    <v:path arrowok="t" o:connecttype="custom" o:connectlocs="26,781;12,780;7,778;26,778;26,780;26,781" o:connectangles="0,0,0,0,0,0"/>
                  </v:shape>
                </v:group>
                <v:group id="Group 1037" o:spid="_x0000_s1105" style="position:absolute;left:804;top:914;width:2;height:2" coordorigin="804,9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038" o:spid="_x0000_s1106" style="position:absolute;left:804;top:9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" path="m,l2,e" filled="f" strokeweight=".06pt">
                    <v:path arrowok="t" o:connecttype="custom" o:connectlocs="0,0;2,0" o:connectangles="0,0"/>
                  </v:shape>
                </v:group>
                <v:group id="Group 1039" o:spid="_x0000_s1107" style="position:absolute;left:934;top:983;width:22;height:17" coordorigin="934,983"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040" o:spid="_x0000_s1108" style="position:absolute;left:934;top:983;width:22;height: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" path="m22,17l5,8,,2,1,,7,5,22,17xe" fillcolor="black" stroked="f">
                    <v:path arrowok="t" o:connecttype="custom" o:connectlocs="22,1000;5,991;0,985;1,983;7,988;22,1000" o:connectangles="0,0,0,0,0,0"/>
                  </v:shape>
                </v:group>
                <v:group id="Group 1041" o:spid="_x0000_s1109" style="position:absolute;left:725;top:1002;width:5;height:2" coordorigin="725,100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042" o:spid="_x0000_s1110" style="position:absolute;left:725;top:100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" path="m,1l3,,4,,,1xe" fillcolor="black" stroked="f">
                    <v:path arrowok="t" o:connecttype="custom" o:connectlocs="0,1003;3,1002;4,1002;0,1003" o:connectangles="0,0,0,0"/>
                  </v:shape>
                  <v:shape id="Picture 1043" o:spid="_x0000_s1111" type="#_x0000_t75" style="position:absolute;left:647;top:1082;width:31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">
                    <v:imagedata r:id="rId108" o:title=""/>
                  </v:shape>
                </v:group>
                <v:group id="Group 1044" o:spid="_x0000_s1112" style="position:absolute;left:617;top:751;width:21;height:21" coordorigin="617,751"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045" o:spid="_x0000_s1113" style="position:absolute;left:617;top:75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" path="m16,20l5,20,,16,,5,5,,16,r4,5l20,16r-4,4xe" stroked="f">
                    <v:path arrowok="t" o:connecttype="custom" o:connectlocs="16,771;5,771;0,767;0,756;5,751;16,751;20,756;20,767;16,771" o:connectangles="0,0,0,0,0,0,0,0,0"/>
                  </v:shape>
                </v:group>
                <v:group id="Group 1046" o:spid="_x0000_s1114" style="position:absolute;left:964;top:741;width:21;height:21" coordorigin="964,741"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047" o:spid="_x0000_s1115" style="position:absolute;left:964;top:74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" path="m4,20l,16,,5,4,,16,r4,5l20,16r-4,4l4,20xe" stroked="f">
                    <v:path arrowok="t" o:connecttype="custom" o:connectlocs="4,761;0,757;0,746;4,741;16,741;20,746;20,757;16,761;4,761" o:connectangles="0,0,0,0,0,0,0,0,0"/>
                  </v:shape>
                </v:group>
                <w10:anchorlock/>
              </v:group>
            </w:pict>
          </mc:Fallback>
        </mc:AlternateContent>
      </w:r>
    </w:p>
    <w:p w14:paraId="064BB4BA" w14:textId="4688B0A4" w:rsidR="003C70A5" w:rsidRPr="003C70A5" w:rsidRDefault="003C70A5" w:rsidP="00871227">
      <w:pPr>
        <w:spacing w:before="3"/>
        <w:rPr>
          <w:rFonts w:ascii="Trebuchet MS" w:eastAsia="Arial" w:hAnsi="Trebuchet MS" w:cs="Arial"/>
          <w:sz w:val="20"/>
          <w:szCs w:val="20"/>
        </w:rPr>
      </w:pPr>
    </w:p>
    <w:p w14:paraId="2160F7B9" w14:textId="77777777" w:rsidR="003C70A5" w:rsidRPr="00656FEA" w:rsidRDefault="003C70A5" w:rsidP="00656FEA">
      <w:pPr>
        <w:pStyle w:val="ListParagraph"/>
        <w:numPr>
          <w:ilvl w:val="5"/>
          <w:numId w:val="20"/>
        </w:numPr>
        <w:tabs>
          <w:tab w:val="left" w:pos="6637"/>
        </w:tabs>
        <w:spacing w:line="181" w:lineRule="exact"/>
        <w:rPr>
          <w:rFonts w:ascii="Trebuchet MS" w:eastAsia="Arial" w:hAnsi="Trebuchet MS" w:cs="Arial"/>
          <w:sz w:val="20"/>
          <w:szCs w:val="20"/>
        </w:rPr>
      </w:pPr>
      <w:r w:rsidRPr="003C70A5">
        <w:rPr>
          <w:noProof/>
        </w:rPr>
        <mc:AlternateContent>
          <mc:Choice Requires="wpg">
            <w:drawing>
              <wp:inline distT="0" distB="0" distL="0" distR="0" wp14:anchorId="4389DFE0" wp14:editId="1B5E696C">
                <wp:extent cx="299085" cy="115570"/>
                <wp:effectExtent l="5715" t="3175" r="0" b="5080"/>
                <wp:docPr id="53813" name="Group 53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15570"/>
                          <a:chOff x="0" y="0"/>
                          <a:chExt cx="471" cy="182"/>
                        </a:xfrm>
                      </wpg:grpSpPr>
                      <wpg:grpSp>
                        <wpg:cNvPr id="53814" name="Group 939"/>
                        <wpg:cNvGrpSpPr>
                          <a:grpSpLocks/>
                        </wpg:cNvGrpSpPr>
                        <wpg:grpSpPr bwMode="auto">
                          <a:xfrm>
                            <a:off x="0" y="0"/>
                            <a:ext cx="471" cy="182"/>
                            <a:chOff x="0" y="0"/>
                            <a:chExt cx="471" cy="182"/>
                          </a:xfrm>
                        </wpg:grpSpPr>
                        <wps:wsp>
                          <wps:cNvPr id="53815" name="Freeform 940"/>
                          <wps:cNvSpPr>
                            <a:spLocks/>
                          </wps:cNvSpPr>
                          <wps:spPr bwMode="auto">
                            <a:xfrm>
                              <a:off x="0" y="0"/>
                              <a:ext cx="471" cy="182"/>
                            </a:xfrm>
                            <a:custGeom>
                              <a:avLst/>
                              <a:gdLst>
                                <a:gd name="T0" fmla="*/ 126 w 471"/>
                                <a:gd name="T1" fmla="*/ 162 h 182"/>
                                <a:gd name="T2" fmla="*/ 78 w 471"/>
                                <a:gd name="T3" fmla="*/ 162 h 182"/>
                                <a:gd name="T4" fmla="*/ 86 w 471"/>
                                <a:gd name="T5" fmla="*/ 160 h 182"/>
                                <a:gd name="T6" fmla="*/ 93 w 471"/>
                                <a:gd name="T7" fmla="*/ 158 h 182"/>
                                <a:gd name="T8" fmla="*/ 107 w 471"/>
                                <a:gd name="T9" fmla="*/ 153 h 182"/>
                                <a:gd name="T10" fmla="*/ 114 w 471"/>
                                <a:gd name="T11" fmla="*/ 144 h 182"/>
                                <a:gd name="T12" fmla="*/ 114 w 471"/>
                                <a:gd name="T13" fmla="*/ 123 h 182"/>
                                <a:gd name="T14" fmla="*/ 39 w 471"/>
                                <a:gd name="T15" fmla="*/ 93 h 182"/>
                                <a:gd name="T16" fmla="*/ 28 w 471"/>
                                <a:gd name="T17" fmla="*/ 89 h 182"/>
                                <a:gd name="T18" fmla="*/ 11 w 471"/>
                                <a:gd name="T19" fmla="*/ 78 h 182"/>
                                <a:gd name="T20" fmla="*/ 6 w 471"/>
                                <a:gd name="T21" fmla="*/ 67 h 182"/>
                                <a:gd name="T22" fmla="*/ 6 w 471"/>
                                <a:gd name="T23" fmla="*/ 53 h 182"/>
                                <a:gd name="T24" fmla="*/ 7 w 471"/>
                                <a:gd name="T25" fmla="*/ 42 h 182"/>
                                <a:gd name="T26" fmla="*/ 53 w 471"/>
                                <a:gd name="T27" fmla="*/ 1 h 182"/>
                                <a:gd name="T28" fmla="*/ 67 w 471"/>
                                <a:gd name="T29" fmla="*/ 0 h 182"/>
                                <a:gd name="T30" fmla="*/ 80 w 471"/>
                                <a:gd name="T31" fmla="*/ 1 h 182"/>
                                <a:gd name="T32" fmla="*/ 92 w 471"/>
                                <a:gd name="T33" fmla="*/ 3 h 182"/>
                                <a:gd name="T34" fmla="*/ 103 w 471"/>
                                <a:gd name="T35" fmla="*/ 7 h 182"/>
                                <a:gd name="T36" fmla="*/ 113 w 471"/>
                                <a:gd name="T37" fmla="*/ 13 h 182"/>
                                <a:gd name="T38" fmla="*/ 121 w 471"/>
                                <a:gd name="T39" fmla="*/ 20 h 182"/>
                                <a:gd name="T40" fmla="*/ 53 w 471"/>
                                <a:gd name="T41" fmla="*/ 20 h 182"/>
                                <a:gd name="T42" fmla="*/ 43 w 471"/>
                                <a:gd name="T43" fmla="*/ 23 h 182"/>
                                <a:gd name="T44" fmla="*/ 37 w 471"/>
                                <a:gd name="T45" fmla="*/ 29 h 182"/>
                                <a:gd name="T46" fmla="*/ 31 w 471"/>
                                <a:gd name="T47" fmla="*/ 35 h 182"/>
                                <a:gd name="T48" fmla="*/ 28 w 471"/>
                                <a:gd name="T49" fmla="*/ 41 h 182"/>
                                <a:gd name="T50" fmla="*/ 28 w 471"/>
                                <a:gd name="T51" fmla="*/ 57 h 182"/>
                                <a:gd name="T52" fmla="*/ 31 w 471"/>
                                <a:gd name="T53" fmla="*/ 64 h 182"/>
                                <a:gd name="T54" fmla="*/ 105 w 471"/>
                                <a:gd name="T55" fmla="*/ 85 h 182"/>
                                <a:gd name="T56" fmla="*/ 114 w 471"/>
                                <a:gd name="T57" fmla="*/ 89 h 182"/>
                                <a:gd name="T58" fmla="*/ 120 w 471"/>
                                <a:gd name="T59" fmla="*/ 93 h 182"/>
                                <a:gd name="T60" fmla="*/ 132 w 471"/>
                                <a:gd name="T61" fmla="*/ 101 h 182"/>
                                <a:gd name="T62" fmla="*/ 137 w 471"/>
                                <a:gd name="T63" fmla="*/ 113 h 182"/>
                                <a:gd name="T64" fmla="*/ 137 w 471"/>
                                <a:gd name="T65" fmla="*/ 130 h 182"/>
                                <a:gd name="T66" fmla="*/ 136 w 471"/>
                                <a:gd name="T67" fmla="*/ 142 h 182"/>
                                <a:gd name="T68" fmla="*/ 132 w 471"/>
                                <a:gd name="T69" fmla="*/ 153 h 182"/>
                                <a:gd name="T70" fmla="*/ 126 w 471"/>
                                <a:gd name="T71" fmla="*/ 16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1" h="182">
                                  <a:moveTo>
                                    <a:pt x="126" y="162"/>
                                  </a:moveTo>
                                  <a:lnTo>
                                    <a:pt x="78" y="162"/>
                                  </a:lnTo>
                                  <a:lnTo>
                                    <a:pt x="86" y="160"/>
                                  </a:lnTo>
                                  <a:lnTo>
                                    <a:pt x="93" y="158"/>
                                  </a:lnTo>
                                  <a:lnTo>
                                    <a:pt x="107" y="153"/>
                                  </a:lnTo>
                                  <a:lnTo>
                                    <a:pt x="114" y="144"/>
                                  </a:lnTo>
                                  <a:lnTo>
                                    <a:pt x="114" y="123"/>
                                  </a:lnTo>
                                  <a:lnTo>
                                    <a:pt x="39" y="93"/>
                                  </a:lnTo>
                                  <a:lnTo>
                                    <a:pt x="28" y="89"/>
                                  </a:lnTo>
                                  <a:lnTo>
                                    <a:pt x="11" y="78"/>
                                  </a:lnTo>
                                  <a:lnTo>
                                    <a:pt x="6" y="67"/>
                                  </a:lnTo>
                                  <a:lnTo>
                                    <a:pt x="6" y="53"/>
                                  </a:lnTo>
                                  <a:lnTo>
                                    <a:pt x="7" y="42"/>
                                  </a:lnTo>
                                  <a:lnTo>
                                    <a:pt x="53" y="1"/>
                                  </a:lnTo>
                                  <a:lnTo>
                                    <a:pt x="67" y="0"/>
                                  </a:lnTo>
                                  <a:lnTo>
                                    <a:pt x="80" y="1"/>
                                  </a:lnTo>
                                  <a:lnTo>
                                    <a:pt x="92" y="3"/>
                                  </a:lnTo>
                                  <a:lnTo>
                                    <a:pt x="103" y="7"/>
                                  </a:lnTo>
                                  <a:lnTo>
                                    <a:pt x="113" y="13"/>
                                  </a:lnTo>
                                  <a:lnTo>
                                    <a:pt x="121" y="20"/>
                                  </a:lnTo>
                                  <a:lnTo>
                                    <a:pt x="53" y="20"/>
                                  </a:lnTo>
                                  <a:lnTo>
                                    <a:pt x="43" y="23"/>
                                  </a:lnTo>
                                  <a:lnTo>
                                    <a:pt x="37" y="29"/>
                                  </a:lnTo>
                                  <a:lnTo>
                                    <a:pt x="31" y="35"/>
                                  </a:lnTo>
                                  <a:lnTo>
                                    <a:pt x="28" y="41"/>
                                  </a:lnTo>
                                  <a:lnTo>
                                    <a:pt x="28" y="57"/>
                                  </a:lnTo>
                                  <a:lnTo>
                                    <a:pt x="31" y="64"/>
                                  </a:lnTo>
                                  <a:lnTo>
                                    <a:pt x="105" y="85"/>
                                  </a:lnTo>
                                  <a:lnTo>
                                    <a:pt x="114" y="89"/>
                                  </a:lnTo>
                                  <a:lnTo>
                                    <a:pt x="120" y="93"/>
                                  </a:lnTo>
                                  <a:lnTo>
                                    <a:pt x="132" y="101"/>
                                  </a:lnTo>
                                  <a:lnTo>
                                    <a:pt x="137" y="113"/>
                                  </a:lnTo>
                                  <a:lnTo>
                                    <a:pt x="137" y="130"/>
                                  </a:lnTo>
                                  <a:lnTo>
                                    <a:pt x="136" y="142"/>
                                  </a:lnTo>
                                  <a:lnTo>
                                    <a:pt x="132" y="153"/>
                                  </a:lnTo>
                                  <a:lnTo>
                                    <a:pt x="126"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6" name="Freeform 941"/>
                          <wps:cNvSpPr>
                            <a:spLocks/>
                          </wps:cNvSpPr>
                          <wps:spPr bwMode="auto">
                            <a:xfrm>
                              <a:off x="0" y="0"/>
                              <a:ext cx="471" cy="182"/>
                            </a:xfrm>
                            <a:custGeom>
                              <a:avLst/>
                              <a:gdLst>
                                <a:gd name="T0" fmla="*/ 132 w 471"/>
                                <a:gd name="T1" fmla="*/ 55 h 182"/>
                                <a:gd name="T2" fmla="*/ 110 w 471"/>
                                <a:gd name="T3" fmla="*/ 55 h 182"/>
                                <a:gd name="T4" fmla="*/ 109 w 471"/>
                                <a:gd name="T5" fmla="*/ 46 h 182"/>
                                <a:gd name="T6" fmla="*/ 107 w 471"/>
                                <a:gd name="T7" fmla="*/ 39 h 182"/>
                                <a:gd name="T8" fmla="*/ 103 w 471"/>
                                <a:gd name="T9" fmla="*/ 34 h 182"/>
                                <a:gd name="T10" fmla="*/ 96 w 471"/>
                                <a:gd name="T11" fmla="*/ 25 h 182"/>
                                <a:gd name="T12" fmla="*/ 84 w 471"/>
                                <a:gd name="T13" fmla="*/ 20 h 182"/>
                                <a:gd name="T14" fmla="*/ 121 w 471"/>
                                <a:gd name="T15" fmla="*/ 20 h 182"/>
                                <a:gd name="T16" fmla="*/ 121 w 471"/>
                                <a:gd name="T17" fmla="*/ 20 h 182"/>
                                <a:gd name="T18" fmla="*/ 127 w 471"/>
                                <a:gd name="T19" fmla="*/ 30 h 182"/>
                                <a:gd name="T20" fmla="*/ 131 w 471"/>
                                <a:gd name="T21" fmla="*/ 41 h 182"/>
                                <a:gd name="T22" fmla="*/ 132 w 471"/>
                                <a:gd name="T23" fmla="*/ 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1" h="182">
                                  <a:moveTo>
                                    <a:pt x="132" y="55"/>
                                  </a:moveTo>
                                  <a:lnTo>
                                    <a:pt x="110" y="55"/>
                                  </a:lnTo>
                                  <a:lnTo>
                                    <a:pt x="109" y="46"/>
                                  </a:lnTo>
                                  <a:lnTo>
                                    <a:pt x="107" y="39"/>
                                  </a:lnTo>
                                  <a:lnTo>
                                    <a:pt x="103" y="34"/>
                                  </a:lnTo>
                                  <a:lnTo>
                                    <a:pt x="96" y="25"/>
                                  </a:lnTo>
                                  <a:lnTo>
                                    <a:pt x="84" y="20"/>
                                  </a:lnTo>
                                  <a:lnTo>
                                    <a:pt x="121" y="20"/>
                                  </a:lnTo>
                                  <a:lnTo>
                                    <a:pt x="127" y="30"/>
                                  </a:lnTo>
                                  <a:lnTo>
                                    <a:pt x="131" y="41"/>
                                  </a:lnTo>
                                  <a:lnTo>
                                    <a:pt x="13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7" name="Freeform 942"/>
                          <wps:cNvSpPr>
                            <a:spLocks/>
                          </wps:cNvSpPr>
                          <wps:spPr bwMode="auto">
                            <a:xfrm>
                              <a:off x="0" y="0"/>
                              <a:ext cx="471" cy="182"/>
                            </a:xfrm>
                            <a:custGeom>
                              <a:avLst/>
                              <a:gdLst>
                                <a:gd name="T0" fmla="*/ 68 w 471"/>
                                <a:gd name="T1" fmla="*/ 181 h 182"/>
                                <a:gd name="T2" fmla="*/ 10 w 471"/>
                                <a:gd name="T3" fmla="*/ 156 h 182"/>
                                <a:gd name="T4" fmla="*/ 0 w 471"/>
                                <a:gd name="T5" fmla="*/ 121 h 182"/>
                                <a:gd name="T6" fmla="*/ 22 w 471"/>
                                <a:gd name="T7" fmla="*/ 120 h 182"/>
                                <a:gd name="T8" fmla="*/ 22 w 471"/>
                                <a:gd name="T9" fmla="*/ 130 h 182"/>
                                <a:gd name="T10" fmla="*/ 25 w 471"/>
                                <a:gd name="T11" fmla="*/ 138 h 182"/>
                                <a:gd name="T12" fmla="*/ 70 w 471"/>
                                <a:gd name="T13" fmla="*/ 162 h 182"/>
                                <a:gd name="T14" fmla="*/ 126 w 471"/>
                                <a:gd name="T15" fmla="*/ 162 h 182"/>
                                <a:gd name="T16" fmla="*/ 125 w 471"/>
                                <a:gd name="T17" fmla="*/ 162 h 182"/>
                                <a:gd name="T18" fmla="*/ 116 w 471"/>
                                <a:gd name="T19" fmla="*/ 169 h 182"/>
                                <a:gd name="T20" fmla="*/ 105 w 471"/>
                                <a:gd name="T21" fmla="*/ 175 h 182"/>
                                <a:gd name="T22" fmla="*/ 94 w 471"/>
                                <a:gd name="T23" fmla="*/ 178 h 182"/>
                                <a:gd name="T24" fmla="*/ 81 w 471"/>
                                <a:gd name="T25" fmla="*/ 181 h 182"/>
                                <a:gd name="T26" fmla="*/ 68 w 471"/>
                                <a:gd name="T27" fmla="*/ 181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182">
                                  <a:moveTo>
                                    <a:pt x="68" y="181"/>
                                  </a:moveTo>
                                  <a:lnTo>
                                    <a:pt x="10" y="156"/>
                                  </a:lnTo>
                                  <a:lnTo>
                                    <a:pt x="0" y="121"/>
                                  </a:lnTo>
                                  <a:lnTo>
                                    <a:pt x="22" y="120"/>
                                  </a:lnTo>
                                  <a:lnTo>
                                    <a:pt x="22" y="130"/>
                                  </a:lnTo>
                                  <a:lnTo>
                                    <a:pt x="25" y="138"/>
                                  </a:lnTo>
                                  <a:lnTo>
                                    <a:pt x="70" y="162"/>
                                  </a:lnTo>
                                  <a:lnTo>
                                    <a:pt x="126" y="162"/>
                                  </a:lnTo>
                                  <a:lnTo>
                                    <a:pt x="125" y="162"/>
                                  </a:lnTo>
                                  <a:lnTo>
                                    <a:pt x="116" y="169"/>
                                  </a:lnTo>
                                  <a:lnTo>
                                    <a:pt x="105" y="175"/>
                                  </a:lnTo>
                                  <a:lnTo>
                                    <a:pt x="94" y="178"/>
                                  </a:lnTo>
                                  <a:lnTo>
                                    <a:pt x="81" y="181"/>
                                  </a:lnTo>
                                  <a:lnTo>
                                    <a:pt x="68"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8" name="Freeform 943"/>
                          <wps:cNvSpPr>
                            <a:spLocks/>
                          </wps:cNvSpPr>
                          <wps:spPr bwMode="auto">
                            <a:xfrm>
                              <a:off x="0" y="0"/>
                              <a:ext cx="471" cy="182"/>
                            </a:xfrm>
                            <a:custGeom>
                              <a:avLst/>
                              <a:gdLst>
                                <a:gd name="T0" fmla="*/ 177 w 471"/>
                                <a:gd name="T1" fmla="*/ 89 h 182"/>
                                <a:gd name="T2" fmla="*/ 158 w 471"/>
                                <a:gd name="T3" fmla="*/ 89 h 182"/>
                                <a:gd name="T4" fmla="*/ 158 w 471"/>
                                <a:gd name="T5" fmla="*/ 73 h 182"/>
                                <a:gd name="T6" fmla="*/ 163 w 471"/>
                                <a:gd name="T7" fmla="*/ 63 h 182"/>
                                <a:gd name="T8" fmla="*/ 182 w 471"/>
                                <a:gd name="T9" fmla="*/ 51 h 182"/>
                                <a:gd name="T10" fmla="*/ 194 w 471"/>
                                <a:gd name="T11" fmla="*/ 48 h 182"/>
                                <a:gd name="T12" fmla="*/ 221 w 471"/>
                                <a:gd name="T13" fmla="*/ 48 h 182"/>
                                <a:gd name="T14" fmla="*/ 233 w 471"/>
                                <a:gd name="T15" fmla="*/ 50 h 182"/>
                                <a:gd name="T16" fmla="*/ 252 w 471"/>
                                <a:gd name="T17" fmla="*/ 61 h 182"/>
                                <a:gd name="T18" fmla="*/ 254 w 471"/>
                                <a:gd name="T19" fmla="*/ 65 h 182"/>
                                <a:gd name="T20" fmla="*/ 195 w 471"/>
                                <a:gd name="T21" fmla="*/ 65 h 182"/>
                                <a:gd name="T22" fmla="*/ 187 w 471"/>
                                <a:gd name="T23" fmla="*/ 68 h 182"/>
                                <a:gd name="T24" fmla="*/ 182 w 471"/>
                                <a:gd name="T25" fmla="*/ 74 h 182"/>
                                <a:gd name="T26" fmla="*/ 180 w 471"/>
                                <a:gd name="T27" fmla="*/ 78 h 182"/>
                                <a:gd name="T28" fmla="*/ 178 w 471"/>
                                <a:gd name="T29" fmla="*/ 82 h 182"/>
                                <a:gd name="T30" fmla="*/ 177 w 471"/>
                                <a:gd name="T31" fmla="*/ 89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1" h="182">
                                  <a:moveTo>
                                    <a:pt x="177" y="89"/>
                                  </a:moveTo>
                                  <a:lnTo>
                                    <a:pt x="158" y="89"/>
                                  </a:lnTo>
                                  <a:lnTo>
                                    <a:pt x="158" y="73"/>
                                  </a:lnTo>
                                  <a:lnTo>
                                    <a:pt x="163" y="63"/>
                                  </a:lnTo>
                                  <a:lnTo>
                                    <a:pt x="182" y="51"/>
                                  </a:lnTo>
                                  <a:lnTo>
                                    <a:pt x="194" y="48"/>
                                  </a:lnTo>
                                  <a:lnTo>
                                    <a:pt x="221" y="48"/>
                                  </a:lnTo>
                                  <a:lnTo>
                                    <a:pt x="233" y="50"/>
                                  </a:lnTo>
                                  <a:lnTo>
                                    <a:pt x="252" y="61"/>
                                  </a:lnTo>
                                  <a:lnTo>
                                    <a:pt x="254" y="65"/>
                                  </a:lnTo>
                                  <a:lnTo>
                                    <a:pt x="195" y="65"/>
                                  </a:lnTo>
                                  <a:lnTo>
                                    <a:pt x="187" y="68"/>
                                  </a:lnTo>
                                  <a:lnTo>
                                    <a:pt x="182" y="74"/>
                                  </a:lnTo>
                                  <a:lnTo>
                                    <a:pt x="180" y="78"/>
                                  </a:lnTo>
                                  <a:lnTo>
                                    <a:pt x="178" y="82"/>
                                  </a:lnTo>
                                  <a:lnTo>
                                    <a:pt x="177"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9" name="Freeform 944"/>
                          <wps:cNvSpPr>
                            <a:spLocks/>
                          </wps:cNvSpPr>
                          <wps:spPr bwMode="auto">
                            <a:xfrm>
                              <a:off x="0" y="0"/>
                              <a:ext cx="471" cy="182"/>
                            </a:xfrm>
                            <a:custGeom>
                              <a:avLst/>
                              <a:gdLst>
                                <a:gd name="T0" fmla="*/ 201 w 471"/>
                                <a:gd name="T1" fmla="*/ 180 h 182"/>
                                <a:gd name="T2" fmla="*/ 179 w 471"/>
                                <a:gd name="T3" fmla="*/ 180 h 182"/>
                                <a:gd name="T4" fmla="*/ 170 w 471"/>
                                <a:gd name="T5" fmla="*/ 176 h 182"/>
                                <a:gd name="T6" fmla="*/ 162 w 471"/>
                                <a:gd name="T7" fmla="*/ 169 h 182"/>
                                <a:gd name="T8" fmla="*/ 155 w 471"/>
                                <a:gd name="T9" fmla="*/ 162 h 182"/>
                                <a:gd name="T10" fmla="*/ 151 w 471"/>
                                <a:gd name="T11" fmla="*/ 153 h 182"/>
                                <a:gd name="T12" fmla="*/ 151 w 471"/>
                                <a:gd name="T13" fmla="*/ 131 h 182"/>
                                <a:gd name="T14" fmla="*/ 224 w 471"/>
                                <a:gd name="T15" fmla="*/ 100 h 182"/>
                                <a:gd name="T16" fmla="*/ 229 w 471"/>
                                <a:gd name="T17" fmla="*/ 99 h 182"/>
                                <a:gd name="T18" fmla="*/ 232 w 471"/>
                                <a:gd name="T19" fmla="*/ 97 h 182"/>
                                <a:gd name="T20" fmla="*/ 235 w 471"/>
                                <a:gd name="T21" fmla="*/ 92 h 182"/>
                                <a:gd name="T22" fmla="*/ 235 w 471"/>
                                <a:gd name="T23" fmla="*/ 89 h 182"/>
                                <a:gd name="T24" fmla="*/ 235 w 471"/>
                                <a:gd name="T25" fmla="*/ 79 h 182"/>
                                <a:gd name="T26" fmla="*/ 233 w 471"/>
                                <a:gd name="T27" fmla="*/ 73 h 182"/>
                                <a:gd name="T28" fmla="*/ 228 w 471"/>
                                <a:gd name="T29" fmla="*/ 70 h 182"/>
                                <a:gd name="T30" fmla="*/ 223 w 471"/>
                                <a:gd name="T31" fmla="*/ 67 h 182"/>
                                <a:gd name="T32" fmla="*/ 216 w 471"/>
                                <a:gd name="T33" fmla="*/ 65 h 182"/>
                                <a:gd name="T34" fmla="*/ 254 w 471"/>
                                <a:gd name="T35" fmla="*/ 65 h 182"/>
                                <a:gd name="T36" fmla="*/ 256 w 471"/>
                                <a:gd name="T37" fmla="*/ 70 h 182"/>
                                <a:gd name="T38" fmla="*/ 256 w 471"/>
                                <a:gd name="T39" fmla="*/ 112 h 182"/>
                                <a:gd name="T40" fmla="*/ 235 w 471"/>
                                <a:gd name="T41" fmla="*/ 112 h 182"/>
                                <a:gd name="T42" fmla="*/ 232 w 471"/>
                                <a:gd name="T43" fmla="*/ 114 h 182"/>
                                <a:gd name="T44" fmla="*/ 229 w 471"/>
                                <a:gd name="T45" fmla="*/ 115 h 182"/>
                                <a:gd name="T46" fmla="*/ 225 w 471"/>
                                <a:gd name="T47" fmla="*/ 116 h 182"/>
                                <a:gd name="T48" fmla="*/ 221 w 471"/>
                                <a:gd name="T49" fmla="*/ 118 h 182"/>
                                <a:gd name="T50" fmla="*/ 217 w 471"/>
                                <a:gd name="T51" fmla="*/ 118 h 182"/>
                                <a:gd name="T52" fmla="*/ 213 w 471"/>
                                <a:gd name="T53" fmla="*/ 119 h 182"/>
                                <a:gd name="T54" fmla="*/ 200 w 471"/>
                                <a:gd name="T55" fmla="*/ 120 h 182"/>
                                <a:gd name="T56" fmla="*/ 192 w 471"/>
                                <a:gd name="T57" fmla="*/ 121 h 182"/>
                                <a:gd name="T58" fmla="*/ 187 w 471"/>
                                <a:gd name="T59" fmla="*/ 123 h 182"/>
                                <a:gd name="T60" fmla="*/ 183 w 471"/>
                                <a:gd name="T61" fmla="*/ 125 h 182"/>
                                <a:gd name="T62" fmla="*/ 176 w 471"/>
                                <a:gd name="T63" fmla="*/ 129 h 182"/>
                                <a:gd name="T64" fmla="*/ 173 w 471"/>
                                <a:gd name="T65" fmla="*/ 135 h 182"/>
                                <a:gd name="T66" fmla="*/ 173 w 471"/>
                                <a:gd name="T67" fmla="*/ 149 h 182"/>
                                <a:gd name="T68" fmla="*/ 175 w 471"/>
                                <a:gd name="T69" fmla="*/ 154 h 182"/>
                                <a:gd name="T70" fmla="*/ 180 w 471"/>
                                <a:gd name="T71" fmla="*/ 157 h 182"/>
                                <a:gd name="T72" fmla="*/ 180 w 471"/>
                                <a:gd name="T73" fmla="*/ 157 h 182"/>
                                <a:gd name="T74" fmla="*/ 185 w 471"/>
                                <a:gd name="T75" fmla="*/ 161 h 182"/>
                                <a:gd name="T76" fmla="*/ 190 w 471"/>
                                <a:gd name="T77" fmla="*/ 162 h 182"/>
                                <a:gd name="T78" fmla="*/ 234 w 471"/>
                                <a:gd name="T79" fmla="*/ 162 h 182"/>
                                <a:gd name="T80" fmla="*/ 232 w 471"/>
                                <a:gd name="T81" fmla="*/ 165 h 182"/>
                                <a:gd name="T82" fmla="*/ 226 w 471"/>
                                <a:gd name="T83" fmla="*/ 169 h 182"/>
                                <a:gd name="T84" fmla="*/ 210 w 471"/>
                                <a:gd name="T85" fmla="*/ 178 h 182"/>
                                <a:gd name="T86" fmla="*/ 201 w 471"/>
                                <a:gd name="T87" fmla="*/ 18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1" h="182">
                                  <a:moveTo>
                                    <a:pt x="201" y="180"/>
                                  </a:moveTo>
                                  <a:lnTo>
                                    <a:pt x="179" y="180"/>
                                  </a:lnTo>
                                  <a:lnTo>
                                    <a:pt x="170" y="176"/>
                                  </a:lnTo>
                                  <a:lnTo>
                                    <a:pt x="162" y="169"/>
                                  </a:lnTo>
                                  <a:lnTo>
                                    <a:pt x="155" y="162"/>
                                  </a:lnTo>
                                  <a:lnTo>
                                    <a:pt x="151" y="153"/>
                                  </a:lnTo>
                                  <a:lnTo>
                                    <a:pt x="151" y="131"/>
                                  </a:lnTo>
                                  <a:lnTo>
                                    <a:pt x="224" y="100"/>
                                  </a:lnTo>
                                  <a:lnTo>
                                    <a:pt x="229" y="99"/>
                                  </a:lnTo>
                                  <a:lnTo>
                                    <a:pt x="232" y="97"/>
                                  </a:lnTo>
                                  <a:lnTo>
                                    <a:pt x="235" y="92"/>
                                  </a:lnTo>
                                  <a:lnTo>
                                    <a:pt x="235" y="89"/>
                                  </a:lnTo>
                                  <a:lnTo>
                                    <a:pt x="235" y="79"/>
                                  </a:lnTo>
                                  <a:lnTo>
                                    <a:pt x="233" y="73"/>
                                  </a:lnTo>
                                  <a:lnTo>
                                    <a:pt x="228" y="70"/>
                                  </a:lnTo>
                                  <a:lnTo>
                                    <a:pt x="223" y="67"/>
                                  </a:lnTo>
                                  <a:lnTo>
                                    <a:pt x="216" y="65"/>
                                  </a:lnTo>
                                  <a:lnTo>
                                    <a:pt x="254" y="65"/>
                                  </a:lnTo>
                                  <a:lnTo>
                                    <a:pt x="256" y="70"/>
                                  </a:lnTo>
                                  <a:lnTo>
                                    <a:pt x="256" y="112"/>
                                  </a:lnTo>
                                  <a:lnTo>
                                    <a:pt x="235" y="112"/>
                                  </a:lnTo>
                                  <a:lnTo>
                                    <a:pt x="232" y="114"/>
                                  </a:lnTo>
                                  <a:lnTo>
                                    <a:pt x="229" y="115"/>
                                  </a:lnTo>
                                  <a:lnTo>
                                    <a:pt x="225" y="116"/>
                                  </a:lnTo>
                                  <a:lnTo>
                                    <a:pt x="221" y="118"/>
                                  </a:lnTo>
                                  <a:lnTo>
                                    <a:pt x="217" y="118"/>
                                  </a:lnTo>
                                  <a:lnTo>
                                    <a:pt x="213" y="119"/>
                                  </a:lnTo>
                                  <a:lnTo>
                                    <a:pt x="200" y="120"/>
                                  </a:lnTo>
                                  <a:lnTo>
                                    <a:pt x="192" y="121"/>
                                  </a:lnTo>
                                  <a:lnTo>
                                    <a:pt x="187" y="123"/>
                                  </a:lnTo>
                                  <a:lnTo>
                                    <a:pt x="183" y="125"/>
                                  </a:lnTo>
                                  <a:lnTo>
                                    <a:pt x="176" y="129"/>
                                  </a:lnTo>
                                  <a:lnTo>
                                    <a:pt x="173" y="135"/>
                                  </a:lnTo>
                                  <a:lnTo>
                                    <a:pt x="173" y="149"/>
                                  </a:lnTo>
                                  <a:lnTo>
                                    <a:pt x="175" y="154"/>
                                  </a:lnTo>
                                  <a:lnTo>
                                    <a:pt x="180" y="157"/>
                                  </a:lnTo>
                                  <a:lnTo>
                                    <a:pt x="185" y="161"/>
                                  </a:lnTo>
                                  <a:lnTo>
                                    <a:pt x="190" y="162"/>
                                  </a:lnTo>
                                  <a:lnTo>
                                    <a:pt x="234" y="162"/>
                                  </a:lnTo>
                                  <a:lnTo>
                                    <a:pt x="232" y="165"/>
                                  </a:lnTo>
                                  <a:lnTo>
                                    <a:pt x="226" y="169"/>
                                  </a:lnTo>
                                  <a:lnTo>
                                    <a:pt x="210" y="178"/>
                                  </a:lnTo>
                                  <a:lnTo>
                                    <a:pt x="20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0" name="Freeform 945"/>
                          <wps:cNvSpPr>
                            <a:spLocks/>
                          </wps:cNvSpPr>
                          <wps:spPr bwMode="auto">
                            <a:xfrm>
                              <a:off x="0" y="0"/>
                              <a:ext cx="471" cy="182"/>
                            </a:xfrm>
                            <a:custGeom>
                              <a:avLst/>
                              <a:gdLst>
                                <a:gd name="T0" fmla="*/ 234 w 471"/>
                                <a:gd name="T1" fmla="*/ 162 h 182"/>
                                <a:gd name="T2" fmla="*/ 203 w 471"/>
                                <a:gd name="T3" fmla="*/ 162 h 182"/>
                                <a:gd name="T4" fmla="*/ 210 w 471"/>
                                <a:gd name="T5" fmla="*/ 161 h 182"/>
                                <a:gd name="T6" fmla="*/ 229 w 471"/>
                                <a:gd name="T7" fmla="*/ 151 h 182"/>
                                <a:gd name="T8" fmla="*/ 235 w 471"/>
                                <a:gd name="T9" fmla="*/ 142 h 182"/>
                                <a:gd name="T10" fmla="*/ 235 w 471"/>
                                <a:gd name="T11" fmla="*/ 112 h 182"/>
                                <a:gd name="T12" fmla="*/ 256 w 471"/>
                                <a:gd name="T13" fmla="*/ 112 h 182"/>
                                <a:gd name="T14" fmla="*/ 256 w 471"/>
                                <a:gd name="T15" fmla="*/ 156 h 182"/>
                                <a:gd name="T16" fmla="*/ 257 w 471"/>
                                <a:gd name="T17" fmla="*/ 158 h 182"/>
                                <a:gd name="T18" fmla="*/ 257 w 471"/>
                                <a:gd name="T19" fmla="*/ 159 h 182"/>
                                <a:gd name="T20" fmla="*/ 236 w 471"/>
                                <a:gd name="T21" fmla="*/ 159 h 182"/>
                                <a:gd name="T22" fmla="*/ 234 w 471"/>
                                <a:gd name="T23" fmla="*/ 16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1" h="182">
                                  <a:moveTo>
                                    <a:pt x="234" y="162"/>
                                  </a:moveTo>
                                  <a:lnTo>
                                    <a:pt x="203" y="162"/>
                                  </a:lnTo>
                                  <a:lnTo>
                                    <a:pt x="210" y="161"/>
                                  </a:lnTo>
                                  <a:lnTo>
                                    <a:pt x="229" y="151"/>
                                  </a:lnTo>
                                  <a:lnTo>
                                    <a:pt x="235" y="142"/>
                                  </a:lnTo>
                                  <a:lnTo>
                                    <a:pt x="235" y="112"/>
                                  </a:lnTo>
                                  <a:lnTo>
                                    <a:pt x="256" y="112"/>
                                  </a:lnTo>
                                  <a:lnTo>
                                    <a:pt x="256" y="156"/>
                                  </a:lnTo>
                                  <a:lnTo>
                                    <a:pt x="257" y="158"/>
                                  </a:lnTo>
                                  <a:lnTo>
                                    <a:pt x="257" y="159"/>
                                  </a:lnTo>
                                  <a:lnTo>
                                    <a:pt x="236" y="159"/>
                                  </a:lnTo>
                                  <a:lnTo>
                                    <a:pt x="234"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1" name="Freeform 946"/>
                          <wps:cNvSpPr>
                            <a:spLocks/>
                          </wps:cNvSpPr>
                          <wps:spPr bwMode="auto">
                            <a:xfrm>
                              <a:off x="0" y="0"/>
                              <a:ext cx="471" cy="182"/>
                            </a:xfrm>
                            <a:custGeom>
                              <a:avLst/>
                              <a:gdLst>
                                <a:gd name="T0" fmla="*/ 180 w 471"/>
                                <a:gd name="T1" fmla="*/ 157 h 182"/>
                                <a:gd name="T2" fmla="*/ 180 w 471"/>
                                <a:gd name="T3" fmla="*/ 157 h 182"/>
                                <a:gd name="T4" fmla="*/ 180 w 471"/>
                                <a:gd name="T5" fmla="*/ 157 h 182"/>
                                <a:gd name="T6" fmla="*/ 180 w 471"/>
                                <a:gd name="T7" fmla="*/ 157 h 182"/>
                              </a:gdLst>
                              <a:ahLst/>
                              <a:cxnLst>
                                <a:cxn ang="0">
                                  <a:pos x="T0" y="T1"/>
                                </a:cxn>
                                <a:cxn ang="0">
                                  <a:pos x="T2" y="T3"/>
                                </a:cxn>
                                <a:cxn ang="0">
                                  <a:pos x="T4" y="T5"/>
                                </a:cxn>
                                <a:cxn ang="0">
                                  <a:pos x="T6" y="T7"/>
                                </a:cxn>
                              </a:cxnLst>
                              <a:rect l="0" t="0" r="r" b="b"/>
                              <a:pathLst>
                                <a:path w="471" h="182">
                                  <a:moveTo>
                                    <a:pt x="180" y="157"/>
                                  </a:moveTo>
                                  <a:lnTo>
                                    <a:pt x="18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2" name="Freeform 947"/>
                          <wps:cNvSpPr>
                            <a:spLocks/>
                          </wps:cNvSpPr>
                          <wps:spPr bwMode="auto">
                            <a:xfrm>
                              <a:off x="0" y="0"/>
                              <a:ext cx="471" cy="182"/>
                            </a:xfrm>
                            <a:custGeom>
                              <a:avLst/>
                              <a:gdLst>
                                <a:gd name="T0" fmla="*/ 261 w 471"/>
                                <a:gd name="T1" fmla="*/ 178 h 182"/>
                                <a:gd name="T2" fmla="*/ 249 w 471"/>
                                <a:gd name="T3" fmla="*/ 178 h 182"/>
                                <a:gd name="T4" fmla="*/ 243 w 471"/>
                                <a:gd name="T5" fmla="*/ 176 h 182"/>
                                <a:gd name="T6" fmla="*/ 240 w 471"/>
                                <a:gd name="T7" fmla="*/ 171 h 182"/>
                                <a:gd name="T8" fmla="*/ 238 w 471"/>
                                <a:gd name="T9" fmla="*/ 168 h 182"/>
                                <a:gd name="T10" fmla="*/ 237 w 471"/>
                                <a:gd name="T11" fmla="*/ 164 h 182"/>
                                <a:gd name="T12" fmla="*/ 236 w 471"/>
                                <a:gd name="T13" fmla="*/ 159 h 182"/>
                                <a:gd name="T14" fmla="*/ 257 w 471"/>
                                <a:gd name="T15" fmla="*/ 159 h 182"/>
                                <a:gd name="T16" fmla="*/ 258 w 471"/>
                                <a:gd name="T17" fmla="*/ 161 h 182"/>
                                <a:gd name="T18" fmla="*/ 260 w 471"/>
                                <a:gd name="T19" fmla="*/ 162 h 182"/>
                                <a:gd name="T20" fmla="*/ 270 w 471"/>
                                <a:gd name="T21" fmla="*/ 162 h 182"/>
                                <a:gd name="T22" fmla="*/ 270 w 471"/>
                                <a:gd name="T23" fmla="*/ 176 h 182"/>
                                <a:gd name="T24" fmla="*/ 267 w 471"/>
                                <a:gd name="T25" fmla="*/ 177 h 182"/>
                                <a:gd name="T26" fmla="*/ 264 w 471"/>
                                <a:gd name="T27" fmla="*/ 178 h 182"/>
                                <a:gd name="T28" fmla="*/ 263 w 471"/>
                                <a:gd name="T29" fmla="*/ 178 h 182"/>
                                <a:gd name="T30" fmla="*/ 261 w 471"/>
                                <a:gd name="T31" fmla="*/ 178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1" h="182">
                                  <a:moveTo>
                                    <a:pt x="261" y="178"/>
                                  </a:moveTo>
                                  <a:lnTo>
                                    <a:pt x="249" y="178"/>
                                  </a:lnTo>
                                  <a:lnTo>
                                    <a:pt x="243" y="176"/>
                                  </a:lnTo>
                                  <a:lnTo>
                                    <a:pt x="240" y="171"/>
                                  </a:lnTo>
                                  <a:lnTo>
                                    <a:pt x="238" y="168"/>
                                  </a:lnTo>
                                  <a:lnTo>
                                    <a:pt x="237" y="164"/>
                                  </a:lnTo>
                                  <a:lnTo>
                                    <a:pt x="236" y="159"/>
                                  </a:lnTo>
                                  <a:lnTo>
                                    <a:pt x="257" y="159"/>
                                  </a:lnTo>
                                  <a:lnTo>
                                    <a:pt x="258" y="161"/>
                                  </a:lnTo>
                                  <a:lnTo>
                                    <a:pt x="260" y="162"/>
                                  </a:lnTo>
                                  <a:lnTo>
                                    <a:pt x="270" y="162"/>
                                  </a:lnTo>
                                  <a:lnTo>
                                    <a:pt x="270" y="176"/>
                                  </a:lnTo>
                                  <a:lnTo>
                                    <a:pt x="267" y="177"/>
                                  </a:lnTo>
                                  <a:lnTo>
                                    <a:pt x="264" y="178"/>
                                  </a:lnTo>
                                  <a:lnTo>
                                    <a:pt x="263" y="178"/>
                                  </a:lnTo>
                                  <a:lnTo>
                                    <a:pt x="261"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3" name="Freeform 948"/>
                          <wps:cNvSpPr>
                            <a:spLocks/>
                          </wps:cNvSpPr>
                          <wps:spPr bwMode="auto">
                            <a:xfrm>
                              <a:off x="0" y="0"/>
                              <a:ext cx="471" cy="182"/>
                            </a:xfrm>
                            <a:custGeom>
                              <a:avLst/>
                              <a:gdLst>
                                <a:gd name="T0" fmla="*/ 270 w 471"/>
                                <a:gd name="T1" fmla="*/ 162 h 182"/>
                                <a:gd name="T2" fmla="*/ 266 w 471"/>
                                <a:gd name="T3" fmla="*/ 162 h 182"/>
                                <a:gd name="T4" fmla="*/ 268 w 471"/>
                                <a:gd name="T5" fmla="*/ 161 h 182"/>
                                <a:gd name="T6" fmla="*/ 270 w 471"/>
                                <a:gd name="T7" fmla="*/ 161 h 182"/>
                                <a:gd name="T8" fmla="*/ 270 w 471"/>
                                <a:gd name="T9" fmla="*/ 162 h 182"/>
                              </a:gdLst>
                              <a:ahLst/>
                              <a:cxnLst>
                                <a:cxn ang="0">
                                  <a:pos x="T0" y="T1"/>
                                </a:cxn>
                                <a:cxn ang="0">
                                  <a:pos x="T2" y="T3"/>
                                </a:cxn>
                                <a:cxn ang="0">
                                  <a:pos x="T4" y="T5"/>
                                </a:cxn>
                                <a:cxn ang="0">
                                  <a:pos x="T6" y="T7"/>
                                </a:cxn>
                                <a:cxn ang="0">
                                  <a:pos x="T8" y="T9"/>
                                </a:cxn>
                              </a:cxnLst>
                              <a:rect l="0" t="0" r="r" b="b"/>
                              <a:pathLst>
                                <a:path w="471" h="182">
                                  <a:moveTo>
                                    <a:pt x="270" y="162"/>
                                  </a:moveTo>
                                  <a:lnTo>
                                    <a:pt x="266" y="162"/>
                                  </a:lnTo>
                                  <a:lnTo>
                                    <a:pt x="268" y="161"/>
                                  </a:lnTo>
                                  <a:lnTo>
                                    <a:pt x="270" y="161"/>
                                  </a:lnTo>
                                  <a:lnTo>
                                    <a:pt x="270"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49"/>
                          <wps:cNvSpPr>
                            <a:spLocks/>
                          </wps:cNvSpPr>
                          <wps:spPr bwMode="auto">
                            <a:xfrm>
                              <a:off x="0" y="0"/>
                              <a:ext cx="471" cy="182"/>
                            </a:xfrm>
                            <a:custGeom>
                              <a:avLst/>
                              <a:gdLst>
                                <a:gd name="T0" fmla="*/ 323 w 471"/>
                                <a:gd name="T1" fmla="*/ 72 h 182"/>
                                <a:gd name="T2" fmla="*/ 304 w 471"/>
                                <a:gd name="T3" fmla="*/ 72 h 182"/>
                                <a:gd name="T4" fmla="*/ 306 w 471"/>
                                <a:gd name="T5" fmla="*/ 68 h 182"/>
                                <a:gd name="T6" fmla="*/ 310 w 471"/>
                                <a:gd name="T7" fmla="*/ 63 h 182"/>
                                <a:gd name="T8" fmla="*/ 323 w 471"/>
                                <a:gd name="T9" fmla="*/ 51 h 182"/>
                                <a:gd name="T10" fmla="*/ 330 w 471"/>
                                <a:gd name="T11" fmla="*/ 48 h 182"/>
                                <a:gd name="T12" fmla="*/ 342 w 471"/>
                                <a:gd name="T13" fmla="*/ 48 h 182"/>
                                <a:gd name="T14" fmla="*/ 344 w 471"/>
                                <a:gd name="T15" fmla="*/ 48 h 182"/>
                                <a:gd name="T16" fmla="*/ 346 w 471"/>
                                <a:gd name="T17" fmla="*/ 48 h 182"/>
                                <a:gd name="T18" fmla="*/ 346 w 471"/>
                                <a:gd name="T19" fmla="*/ 70 h 182"/>
                                <a:gd name="T20" fmla="*/ 328 w 471"/>
                                <a:gd name="T21" fmla="*/ 70 h 182"/>
                                <a:gd name="T22" fmla="*/ 323 w 471"/>
                                <a:gd name="T23" fmla="*/ 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1" h="182">
                                  <a:moveTo>
                                    <a:pt x="323" y="72"/>
                                  </a:moveTo>
                                  <a:lnTo>
                                    <a:pt x="304" y="72"/>
                                  </a:lnTo>
                                  <a:lnTo>
                                    <a:pt x="306" y="68"/>
                                  </a:lnTo>
                                  <a:lnTo>
                                    <a:pt x="310" y="63"/>
                                  </a:lnTo>
                                  <a:lnTo>
                                    <a:pt x="323" y="51"/>
                                  </a:lnTo>
                                  <a:lnTo>
                                    <a:pt x="330" y="48"/>
                                  </a:lnTo>
                                  <a:lnTo>
                                    <a:pt x="342" y="48"/>
                                  </a:lnTo>
                                  <a:lnTo>
                                    <a:pt x="344" y="48"/>
                                  </a:lnTo>
                                  <a:lnTo>
                                    <a:pt x="346" y="48"/>
                                  </a:lnTo>
                                  <a:lnTo>
                                    <a:pt x="346" y="70"/>
                                  </a:lnTo>
                                  <a:lnTo>
                                    <a:pt x="328" y="70"/>
                                  </a:lnTo>
                                  <a:lnTo>
                                    <a:pt x="32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50"/>
                          <wps:cNvSpPr>
                            <a:spLocks/>
                          </wps:cNvSpPr>
                          <wps:spPr bwMode="auto">
                            <a:xfrm>
                              <a:off x="0" y="0"/>
                              <a:ext cx="471" cy="182"/>
                            </a:xfrm>
                            <a:custGeom>
                              <a:avLst/>
                              <a:gdLst>
                                <a:gd name="T0" fmla="*/ 306 w 471"/>
                                <a:gd name="T1" fmla="*/ 176 h 182"/>
                                <a:gd name="T2" fmla="*/ 285 w 471"/>
                                <a:gd name="T3" fmla="*/ 176 h 182"/>
                                <a:gd name="T4" fmla="*/ 284 w 471"/>
                                <a:gd name="T5" fmla="*/ 50 h 182"/>
                                <a:gd name="T6" fmla="*/ 304 w 471"/>
                                <a:gd name="T7" fmla="*/ 50 h 182"/>
                                <a:gd name="T8" fmla="*/ 304 w 471"/>
                                <a:gd name="T9" fmla="*/ 72 h 182"/>
                                <a:gd name="T10" fmla="*/ 323 w 471"/>
                                <a:gd name="T11" fmla="*/ 72 h 182"/>
                                <a:gd name="T12" fmla="*/ 320 w 471"/>
                                <a:gd name="T13" fmla="*/ 73 h 182"/>
                                <a:gd name="T14" fmla="*/ 314 w 471"/>
                                <a:gd name="T15" fmla="*/ 80 h 182"/>
                                <a:gd name="T16" fmla="*/ 309 w 471"/>
                                <a:gd name="T17" fmla="*/ 87 h 182"/>
                                <a:gd name="T18" fmla="*/ 306 w 471"/>
                                <a:gd name="T19" fmla="*/ 95 h 182"/>
                                <a:gd name="T20" fmla="*/ 306 w 471"/>
                                <a:gd name="T21" fmla="*/ 17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1" h="182">
                                  <a:moveTo>
                                    <a:pt x="306" y="176"/>
                                  </a:moveTo>
                                  <a:lnTo>
                                    <a:pt x="285" y="176"/>
                                  </a:lnTo>
                                  <a:lnTo>
                                    <a:pt x="284" y="50"/>
                                  </a:lnTo>
                                  <a:lnTo>
                                    <a:pt x="304" y="50"/>
                                  </a:lnTo>
                                  <a:lnTo>
                                    <a:pt x="304" y="72"/>
                                  </a:lnTo>
                                  <a:lnTo>
                                    <a:pt x="323" y="72"/>
                                  </a:lnTo>
                                  <a:lnTo>
                                    <a:pt x="320" y="73"/>
                                  </a:lnTo>
                                  <a:lnTo>
                                    <a:pt x="314" y="80"/>
                                  </a:lnTo>
                                  <a:lnTo>
                                    <a:pt x="309" y="87"/>
                                  </a:lnTo>
                                  <a:lnTo>
                                    <a:pt x="306" y="95"/>
                                  </a:lnTo>
                                  <a:lnTo>
                                    <a:pt x="306"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51"/>
                          <wps:cNvSpPr>
                            <a:spLocks/>
                          </wps:cNvSpPr>
                          <wps:spPr bwMode="auto">
                            <a:xfrm>
                              <a:off x="0" y="0"/>
                              <a:ext cx="471" cy="182"/>
                            </a:xfrm>
                            <a:custGeom>
                              <a:avLst/>
                              <a:gdLst>
                                <a:gd name="T0" fmla="*/ 346 w 471"/>
                                <a:gd name="T1" fmla="*/ 70 h 182"/>
                                <a:gd name="T2" fmla="*/ 343 w 471"/>
                                <a:gd name="T3" fmla="*/ 70 h 182"/>
                                <a:gd name="T4" fmla="*/ 346 w 471"/>
                                <a:gd name="T5" fmla="*/ 70 h 182"/>
                                <a:gd name="T6" fmla="*/ 346 w 471"/>
                                <a:gd name="T7" fmla="*/ 70 h 182"/>
                              </a:gdLst>
                              <a:ahLst/>
                              <a:cxnLst>
                                <a:cxn ang="0">
                                  <a:pos x="T0" y="T1"/>
                                </a:cxn>
                                <a:cxn ang="0">
                                  <a:pos x="T2" y="T3"/>
                                </a:cxn>
                                <a:cxn ang="0">
                                  <a:pos x="T4" y="T5"/>
                                </a:cxn>
                                <a:cxn ang="0">
                                  <a:pos x="T6" y="T7"/>
                                </a:cxn>
                              </a:cxnLst>
                              <a:rect l="0" t="0" r="r" b="b"/>
                              <a:pathLst>
                                <a:path w="471" h="182">
                                  <a:moveTo>
                                    <a:pt x="346" y="70"/>
                                  </a:moveTo>
                                  <a:lnTo>
                                    <a:pt x="343" y="70"/>
                                  </a:lnTo>
                                  <a:lnTo>
                                    <a:pt x="34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952"/>
                          <wps:cNvSpPr>
                            <a:spLocks/>
                          </wps:cNvSpPr>
                          <wps:spPr bwMode="auto">
                            <a:xfrm>
                              <a:off x="0" y="0"/>
                              <a:ext cx="471" cy="182"/>
                            </a:xfrm>
                            <a:custGeom>
                              <a:avLst/>
                              <a:gdLst>
                                <a:gd name="T0" fmla="*/ 377 w 471"/>
                                <a:gd name="T1" fmla="*/ 89 h 182"/>
                                <a:gd name="T2" fmla="*/ 358 w 471"/>
                                <a:gd name="T3" fmla="*/ 89 h 182"/>
                                <a:gd name="T4" fmla="*/ 358 w 471"/>
                                <a:gd name="T5" fmla="*/ 73 h 182"/>
                                <a:gd name="T6" fmla="*/ 363 w 471"/>
                                <a:gd name="T7" fmla="*/ 63 h 182"/>
                                <a:gd name="T8" fmla="*/ 382 w 471"/>
                                <a:gd name="T9" fmla="*/ 51 h 182"/>
                                <a:gd name="T10" fmla="*/ 394 w 471"/>
                                <a:gd name="T11" fmla="*/ 48 h 182"/>
                                <a:gd name="T12" fmla="*/ 421 w 471"/>
                                <a:gd name="T13" fmla="*/ 48 h 182"/>
                                <a:gd name="T14" fmla="*/ 433 w 471"/>
                                <a:gd name="T15" fmla="*/ 50 h 182"/>
                                <a:gd name="T16" fmla="*/ 451 w 471"/>
                                <a:gd name="T17" fmla="*/ 61 h 182"/>
                                <a:gd name="T18" fmla="*/ 453 w 471"/>
                                <a:gd name="T19" fmla="*/ 65 h 182"/>
                                <a:gd name="T20" fmla="*/ 395 w 471"/>
                                <a:gd name="T21" fmla="*/ 65 h 182"/>
                                <a:gd name="T22" fmla="*/ 387 w 471"/>
                                <a:gd name="T23" fmla="*/ 68 h 182"/>
                                <a:gd name="T24" fmla="*/ 382 w 471"/>
                                <a:gd name="T25" fmla="*/ 74 h 182"/>
                                <a:gd name="T26" fmla="*/ 380 w 471"/>
                                <a:gd name="T27" fmla="*/ 78 h 182"/>
                                <a:gd name="T28" fmla="*/ 378 w 471"/>
                                <a:gd name="T29" fmla="*/ 82 h 182"/>
                                <a:gd name="T30" fmla="*/ 377 w 471"/>
                                <a:gd name="T31" fmla="*/ 89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1" h="182">
                                  <a:moveTo>
                                    <a:pt x="377" y="89"/>
                                  </a:moveTo>
                                  <a:lnTo>
                                    <a:pt x="358" y="89"/>
                                  </a:lnTo>
                                  <a:lnTo>
                                    <a:pt x="358" y="73"/>
                                  </a:lnTo>
                                  <a:lnTo>
                                    <a:pt x="363" y="63"/>
                                  </a:lnTo>
                                  <a:lnTo>
                                    <a:pt x="382" y="51"/>
                                  </a:lnTo>
                                  <a:lnTo>
                                    <a:pt x="394" y="48"/>
                                  </a:lnTo>
                                  <a:lnTo>
                                    <a:pt x="421" y="48"/>
                                  </a:lnTo>
                                  <a:lnTo>
                                    <a:pt x="433" y="50"/>
                                  </a:lnTo>
                                  <a:lnTo>
                                    <a:pt x="451" y="61"/>
                                  </a:lnTo>
                                  <a:lnTo>
                                    <a:pt x="453" y="65"/>
                                  </a:lnTo>
                                  <a:lnTo>
                                    <a:pt x="395" y="65"/>
                                  </a:lnTo>
                                  <a:lnTo>
                                    <a:pt x="387" y="68"/>
                                  </a:lnTo>
                                  <a:lnTo>
                                    <a:pt x="382" y="74"/>
                                  </a:lnTo>
                                  <a:lnTo>
                                    <a:pt x="380" y="78"/>
                                  </a:lnTo>
                                  <a:lnTo>
                                    <a:pt x="378" y="82"/>
                                  </a:lnTo>
                                  <a:lnTo>
                                    <a:pt x="377"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53"/>
                          <wps:cNvSpPr>
                            <a:spLocks/>
                          </wps:cNvSpPr>
                          <wps:spPr bwMode="auto">
                            <a:xfrm>
                              <a:off x="0" y="0"/>
                              <a:ext cx="471" cy="182"/>
                            </a:xfrm>
                            <a:custGeom>
                              <a:avLst/>
                              <a:gdLst>
                                <a:gd name="T0" fmla="*/ 401 w 471"/>
                                <a:gd name="T1" fmla="*/ 180 h 182"/>
                                <a:gd name="T2" fmla="*/ 379 w 471"/>
                                <a:gd name="T3" fmla="*/ 180 h 182"/>
                                <a:gd name="T4" fmla="*/ 370 w 471"/>
                                <a:gd name="T5" fmla="*/ 176 h 182"/>
                                <a:gd name="T6" fmla="*/ 362 w 471"/>
                                <a:gd name="T7" fmla="*/ 169 h 182"/>
                                <a:gd name="T8" fmla="*/ 355 w 471"/>
                                <a:gd name="T9" fmla="*/ 162 h 182"/>
                                <a:gd name="T10" fmla="*/ 351 w 471"/>
                                <a:gd name="T11" fmla="*/ 153 h 182"/>
                                <a:gd name="T12" fmla="*/ 351 w 471"/>
                                <a:gd name="T13" fmla="*/ 131 h 182"/>
                                <a:gd name="T14" fmla="*/ 424 w 471"/>
                                <a:gd name="T15" fmla="*/ 100 h 182"/>
                                <a:gd name="T16" fmla="*/ 429 w 471"/>
                                <a:gd name="T17" fmla="*/ 99 h 182"/>
                                <a:gd name="T18" fmla="*/ 432 w 471"/>
                                <a:gd name="T19" fmla="*/ 97 h 182"/>
                                <a:gd name="T20" fmla="*/ 435 w 471"/>
                                <a:gd name="T21" fmla="*/ 92 h 182"/>
                                <a:gd name="T22" fmla="*/ 435 w 471"/>
                                <a:gd name="T23" fmla="*/ 89 h 182"/>
                                <a:gd name="T24" fmla="*/ 435 w 471"/>
                                <a:gd name="T25" fmla="*/ 79 h 182"/>
                                <a:gd name="T26" fmla="*/ 433 w 471"/>
                                <a:gd name="T27" fmla="*/ 73 h 182"/>
                                <a:gd name="T28" fmla="*/ 428 w 471"/>
                                <a:gd name="T29" fmla="*/ 70 h 182"/>
                                <a:gd name="T30" fmla="*/ 423 w 471"/>
                                <a:gd name="T31" fmla="*/ 67 h 182"/>
                                <a:gd name="T32" fmla="*/ 415 w 471"/>
                                <a:gd name="T33" fmla="*/ 65 h 182"/>
                                <a:gd name="T34" fmla="*/ 453 w 471"/>
                                <a:gd name="T35" fmla="*/ 65 h 182"/>
                                <a:gd name="T36" fmla="*/ 456 w 471"/>
                                <a:gd name="T37" fmla="*/ 70 h 182"/>
                                <a:gd name="T38" fmla="*/ 456 w 471"/>
                                <a:gd name="T39" fmla="*/ 112 h 182"/>
                                <a:gd name="T40" fmla="*/ 435 w 471"/>
                                <a:gd name="T41" fmla="*/ 112 h 182"/>
                                <a:gd name="T42" fmla="*/ 432 w 471"/>
                                <a:gd name="T43" fmla="*/ 114 h 182"/>
                                <a:gd name="T44" fmla="*/ 429 w 471"/>
                                <a:gd name="T45" fmla="*/ 115 h 182"/>
                                <a:gd name="T46" fmla="*/ 425 w 471"/>
                                <a:gd name="T47" fmla="*/ 116 h 182"/>
                                <a:gd name="T48" fmla="*/ 421 w 471"/>
                                <a:gd name="T49" fmla="*/ 118 h 182"/>
                                <a:gd name="T50" fmla="*/ 417 w 471"/>
                                <a:gd name="T51" fmla="*/ 118 h 182"/>
                                <a:gd name="T52" fmla="*/ 413 w 471"/>
                                <a:gd name="T53" fmla="*/ 119 h 182"/>
                                <a:gd name="T54" fmla="*/ 400 w 471"/>
                                <a:gd name="T55" fmla="*/ 120 h 182"/>
                                <a:gd name="T56" fmla="*/ 392 w 471"/>
                                <a:gd name="T57" fmla="*/ 121 h 182"/>
                                <a:gd name="T58" fmla="*/ 387 w 471"/>
                                <a:gd name="T59" fmla="*/ 123 h 182"/>
                                <a:gd name="T60" fmla="*/ 383 w 471"/>
                                <a:gd name="T61" fmla="*/ 125 h 182"/>
                                <a:gd name="T62" fmla="*/ 376 w 471"/>
                                <a:gd name="T63" fmla="*/ 129 h 182"/>
                                <a:gd name="T64" fmla="*/ 373 w 471"/>
                                <a:gd name="T65" fmla="*/ 135 h 182"/>
                                <a:gd name="T66" fmla="*/ 373 w 471"/>
                                <a:gd name="T67" fmla="*/ 149 h 182"/>
                                <a:gd name="T68" fmla="*/ 375 w 471"/>
                                <a:gd name="T69" fmla="*/ 154 h 182"/>
                                <a:gd name="T70" fmla="*/ 380 w 471"/>
                                <a:gd name="T71" fmla="*/ 157 h 182"/>
                                <a:gd name="T72" fmla="*/ 380 w 471"/>
                                <a:gd name="T73" fmla="*/ 157 h 182"/>
                                <a:gd name="T74" fmla="*/ 384 w 471"/>
                                <a:gd name="T75" fmla="*/ 161 h 182"/>
                                <a:gd name="T76" fmla="*/ 390 w 471"/>
                                <a:gd name="T77" fmla="*/ 162 h 182"/>
                                <a:gd name="T78" fmla="*/ 434 w 471"/>
                                <a:gd name="T79" fmla="*/ 162 h 182"/>
                                <a:gd name="T80" fmla="*/ 432 w 471"/>
                                <a:gd name="T81" fmla="*/ 165 h 182"/>
                                <a:gd name="T82" fmla="*/ 426 w 471"/>
                                <a:gd name="T83" fmla="*/ 169 h 182"/>
                                <a:gd name="T84" fmla="*/ 409 w 471"/>
                                <a:gd name="T85" fmla="*/ 178 h 182"/>
                                <a:gd name="T86" fmla="*/ 401 w 471"/>
                                <a:gd name="T87" fmla="*/ 18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1" h="182">
                                  <a:moveTo>
                                    <a:pt x="401" y="180"/>
                                  </a:moveTo>
                                  <a:lnTo>
                                    <a:pt x="379" y="180"/>
                                  </a:lnTo>
                                  <a:lnTo>
                                    <a:pt x="370" y="176"/>
                                  </a:lnTo>
                                  <a:lnTo>
                                    <a:pt x="362" y="169"/>
                                  </a:lnTo>
                                  <a:lnTo>
                                    <a:pt x="355" y="162"/>
                                  </a:lnTo>
                                  <a:lnTo>
                                    <a:pt x="351" y="153"/>
                                  </a:lnTo>
                                  <a:lnTo>
                                    <a:pt x="351" y="131"/>
                                  </a:lnTo>
                                  <a:lnTo>
                                    <a:pt x="424" y="100"/>
                                  </a:lnTo>
                                  <a:lnTo>
                                    <a:pt x="429" y="99"/>
                                  </a:lnTo>
                                  <a:lnTo>
                                    <a:pt x="432" y="97"/>
                                  </a:lnTo>
                                  <a:lnTo>
                                    <a:pt x="435" y="92"/>
                                  </a:lnTo>
                                  <a:lnTo>
                                    <a:pt x="435" y="89"/>
                                  </a:lnTo>
                                  <a:lnTo>
                                    <a:pt x="435" y="79"/>
                                  </a:lnTo>
                                  <a:lnTo>
                                    <a:pt x="433" y="73"/>
                                  </a:lnTo>
                                  <a:lnTo>
                                    <a:pt x="428" y="70"/>
                                  </a:lnTo>
                                  <a:lnTo>
                                    <a:pt x="423" y="67"/>
                                  </a:lnTo>
                                  <a:lnTo>
                                    <a:pt x="415" y="65"/>
                                  </a:lnTo>
                                  <a:lnTo>
                                    <a:pt x="453" y="65"/>
                                  </a:lnTo>
                                  <a:lnTo>
                                    <a:pt x="456" y="70"/>
                                  </a:lnTo>
                                  <a:lnTo>
                                    <a:pt x="456" y="112"/>
                                  </a:lnTo>
                                  <a:lnTo>
                                    <a:pt x="435" y="112"/>
                                  </a:lnTo>
                                  <a:lnTo>
                                    <a:pt x="432" y="114"/>
                                  </a:lnTo>
                                  <a:lnTo>
                                    <a:pt x="429" y="115"/>
                                  </a:lnTo>
                                  <a:lnTo>
                                    <a:pt x="425" y="116"/>
                                  </a:lnTo>
                                  <a:lnTo>
                                    <a:pt x="421" y="118"/>
                                  </a:lnTo>
                                  <a:lnTo>
                                    <a:pt x="417" y="118"/>
                                  </a:lnTo>
                                  <a:lnTo>
                                    <a:pt x="413" y="119"/>
                                  </a:lnTo>
                                  <a:lnTo>
                                    <a:pt x="400" y="120"/>
                                  </a:lnTo>
                                  <a:lnTo>
                                    <a:pt x="392" y="121"/>
                                  </a:lnTo>
                                  <a:lnTo>
                                    <a:pt x="387" y="123"/>
                                  </a:lnTo>
                                  <a:lnTo>
                                    <a:pt x="383" y="125"/>
                                  </a:lnTo>
                                  <a:lnTo>
                                    <a:pt x="376" y="129"/>
                                  </a:lnTo>
                                  <a:lnTo>
                                    <a:pt x="373" y="135"/>
                                  </a:lnTo>
                                  <a:lnTo>
                                    <a:pt x="373" y="149"/>
                                  </a:lnTo>
                                  <a:lnTo>
                                    <a:pt x="375" y="154"/>
                                  </a:lnTo>
                                  <a:lnTo>
                                    <a:pt x="380" y="157"/>
                                  </a:lnTo>
                                  <a:lnTo>
                                    <a:pt x="384" y="161"/>
                                  </a:lnTo>
                                  <a:lnTo>
                                    <a:pt x="390" y="162"/>
                                  </a:lnTo>
                                  <a:lnTo>
                                    <a:pt x="434" y="162"/>
                                  </a:lnTo>
                                  <a:lnTo>
                                    <a:pt x="432" y="165"/>
                                  </a:lnTo>
                                  <a:lnTo>
                                    <a:pt x="426" y="169"/>
                                  </a:lnTo>
                                  <a:lnTo>
                                    <a:pt x="409" y="178"/>
                                  </a:lnTo>
                                  <a:lnTo>
                                    <a:pt x="40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54"/>
                          <wps:cNvSpPr>
                            <a:spLocks/>
                          </wps:cNvSpPr>
                          <wps:spPr bwMode="auto">
                            <a:xfrm>
                              <a:off x="0" y="0"/>
                              <a:ext cx="471" cy="182"/>
                            </a:xfrm>
                            <a:custGeom>
                              <a:avLst/>
                              <a:gdLst>
                                <a:gd name="T0" fmla="*/ 434 w 471"/>
                                <a:gd name="T1" fmla="*/ 162 h 182"/>
                                <a:gd name="T2" fmla="*/ 403 w 471"/>
                                <a:gd name="T3" fmla="*/ 162 h 182"/>
                                <a:gd name="T4" fmla="*/ 410 w 471"/>
                                <a:gd name="T5" fmla="*/ 161 h 182"/>
                                <a:gd name="T6" fmla="*/ 429 w 471"/>
                                <a:gd name="T7" fmla="*/ 151 h 182"/>
                                <a:gd name="T8" fmla="*/ 435 w 471"/>
                                <a:gd name="T9" fmla="*/ 142 h 182"/>
                                <a:gd name="T10" fmla="*/ 435 w 471"/>
                                <a:gd name="T11" fmla="*/ 112 h 182"/>
                                <a:gd name="T12" fmla="*/ 456 w 471"/>
                                <a:gd name="T13" fmla="*/ 112 h 182"/>
                                <a:gd name="T14" fmla="*/ 456 w 471"/>
                                <a:gd name="T15" fmla="*/ 156 h 182"/>
                                <a:gd name="T16" fmla="*/ 456 w 471"/>
                                <a:gd name="T17" fmla="*/ 158 h 182"/>
                                <a:gd name="T18" fmla="*/ 457 w 471"/>
                                <a:gd name="T19" fmla="*/ 159 h 182"/>
                                <a:gd name="T20" fmla="*/ 436 w 471"/>
                                <a:gd name="T21" fmla="*/ 159 h 182"/>
                                <a:gd name="T22" fmla="*/ 434 w 471"/>
                                <a:gd name="T23" fmla="*/ 16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1" h="182">
                                  <a:moveTo>
                                    <a:pt x="434" y="162"/>
                                  </a:moveTo>
                                  <a:lnTo>
                                    <a:pt x="403" y="162"/>
                                  </a:lnTo>
                                  <a:lnTo>
                                    <a:pt x="410" y="161"/>
                                  </a:lnTo>
                                  <a:lnTo>
                                    <a:pt x="429" y="151"/>
                                  </a:lnTo>
                                  <a:lnTo>
                                    <a:pt x="435" y="142"/>
                                  </a:lnTo>
                                  <a:lnTo>
                                    <a:pt x="435" y="112"/>
                                  </a:lnTo>
                                  <a:lnTo>
                                    <a:pt x="456" y="112"/>
                                  </a:lnTo>
                                  <a:lnTo>
                                    <a:pt x="456" y="156"/>
                                  </a:lnTo>
                                  <a:lnTo>
                                    <a:pt x="456" y="158"/>
                                  </a:lnTo>
                                  <a:lnTo>
                                    <a:pt x="457" y="159"/>
                                  </a:lnTo>
                                  <a:lnTo>
                                    <a:pt x="436" y="159"/>
                                  </a:lnTo>
                                  <a:lnTo>
                                    <a:pt x="434"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55"/>
                          <wps:cNvSpPr>
                            <a:spLocks/>
                          </wps:cNvSpPr>
                          <wps:spPr bwMode="auto">
                            <a:xfrm>
                              <a:off x="0" y="0"/>
                              <a:ext cx="471" cy="182"/>
                            </a:xfrm>
                            <a:custGeom>
                              <a:avLst/>
                              <a:gdLst>
                                <a:gd name="T0" fmla="*/ 380 w 471"/>
                                <a:gd name="T1" fmla="*/ 157 h 182"/>
                                <a:gd name="T2" fmla="*/ 380 w 471"/>
                                <a:gd name="T3" fmla="*/ 157 h 182"/>
                                <a:gd name="T4" fmla="*/ 380 w 471"/>
                                <a:gd name="T5" fmla="*/ 157 h 182"/>
                                <a:gd name="T6" fmla="*/ 380 w 471"/>
                                <a:gd name="T7" fmla="*/ 157 h 182"/>
                              </a:gdLst>
                              <a:ahLst/>
                              <a:cxnLst>
                                <a:cxn ang="0">
                                  <a:pos x="T0" y="T1"/>
                                </a:cxn>
                                <a:cxn ang="0">
                                  <a:pos x="T2" y="T3"/>
                                </a:cxn>
                                <a:cxn ang="0">
                                  <a:pos x="T4" y="T5"/>
                                </a:cxn>
                                <a:cxn ang="0">
                                  <a:pos x="T6" y="T7"/>
                                </a:cxn>
                              </a:cxnLst>
                              <a:rect l="0" t="0" r="r" b="b"/>
                              <a:pathLst>
                                <a:path w="471" h="182">
                                  <a:moveTo>
                                    <a:pt x="380" y="157"/>
                                  </a:moveTo>
                                  <a:lnTo>
                                    <a:pt x="38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56"/>
                          <wps:cNvSpPr>
                            <a:spLocks/>
                          </wps:cNvSpPr>
                          <wps:spPr bwMode="auto">
                            <a:xfrm>
                              <a:off x="0" y="0"/>
                              <a:ext cx="471" cy="182"/>
                            </a:xfrm>
                            <a:custGeom>
                              <a:avLst/>
                              <a:gdLst>
                                <a:gd name="T0" fmla="*/ 461 w 471"/>
                                <a:gd name="T1" fmla="*/ 178 h 182"/>
                                <a:gd name="T2" fmla="*/ 449 w 471"/>
                                <a:gd name="T3" fmla="*/ 178 h 182"/>
                                <a:gd name="T4" fmla="*/ 443 w 471"/>
                                <a:gd name="T5" fmla="*/ 176 h 182"/>
                                <a:gd name="T6" fmla="*/ 440 w 471"/>
                                <a:gd name="T7" fmla="*/ 171 h 182"/>
                                <a:gd name="T8" fmla="*/ 438 w 471"/>
                                <a:gd name="T9" fmla="*/ 168 h 182"/>
                                <a:gd name="T10" fmla="*/ 437 w 471"/>
                                <a:gd name="T11" fmla="*/ 164 h 182"/>
                                <a:gd name="T12" fmla="*/ 436 w 471"/>
                                <a:gd name="T13" fmla="*/ 159 h 182"/>
                                <a:gd name="T14" fmla="*/ 457 w 471"/>
                                <a:gd name="T15" fmla="*/ 159 h 182"/>
                                <a:gd name="T16" fmla="*/ 458 w 471"/>
                                <a:gd name="T17" fmla="*/ 161 h 182"/>
                                <a:gd name="T18" fmla="*/ 460 w 471"/>
                                <a:gd name="T19" fmla="*/ 162 h 182"/>
                                <a:gd name="T20" fmla="*/ 470 w 471"/>
                                <a:gd name="T21" fmla="*/ 162 h 182"/>
                                <a:gd name="T22" fmla="*/ 470 w 471"/>
                                <a:gd name="T23" fmla="*/ 176 h 182"/>
                                <a:gd name="T24" fmla="*/ 467 w 471"/>
                                <a:gd name="T25" fmla="*/ 177 h 182"/>
                                <a:gd name="T26" fmla="*/ 464 w 471"/>
                                <a:gd name="T27" fmla="*/ 178 h 182"/>
                                <a:gd name="T28" fmla="*/ 463 w 471"/>
                                <a:gd name="T29" fmla="*/ 178 h 182"/>
                                <a:gd name="T30" fmla="*/ 461 w 471"/>
                                <a:gd name="T31" fmla="*/ 178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1" h="182">
                                  <a:moveTo>
                                    <a:pt x="461" y="178"/>
                                  </a:moveTo>
                                  <a:lnTo>
                                    <a:pt x="449" y="178"/>
                                  </a:lnTo>
                                  <a:lnTo>
                                    <a:pt x="443" y="176"/>
                                  </a:lnTo>
                                  <a:lnTo>
                                    <a:pt x="440" y="171"/>
                                  </a:lnTo>
                                  <a:lnTo>
                                    <a:pt x="438" y="168"/>
                                  </a:lnTo>
                                  <a:lnTo>
                                    <a:pt x="437" y="164"/>
                                  </a:lnTo>
                                  <a:lnTo>
                                    <a:pt x="436" y="159"/>
                                  </a:lnTo>
                                  <a:lnTo>
                                    <a:pt x="457" y="159"/>
                                  </a:lnTo>
                                  <a:lnTo>
                                    <a:pt x="458" y="161"/>
                                  </a:lnTo>
                                  <a:lnTo>
                                    <a:pt x="460" y="162"/>
                                  </a:lnTo>
                                  <a:lnTo>
                                    <a:pt x="470" y="162"/>
                                  </a:lnTo>
                                  <a:lnTo>
                                    <a:pt x="470" y="176"/>
                                  </a:lnTo>
                                  <a:lnTo>
                                    <a:pt x="467" y="177"/>
                                  </a:lnTo>
                                  <a:lnTo>
                                    <a:pt x="464" y="178"/>
                                  </a:lnTo>
                                  <a:lnTo>
                                    <a:pt x="463" y="178"/>
                                  </a:lnTo>
                                  <a:lnTo>
                                    <a:pt x="461"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57"/>
                          <wps:cNvSpPr>
                            <a:spLocks/>
                          </wps:cNvSpPr>
                          <wps:spPr bwMode="auto">
                            <a:xfrm>
                              <a:off x="0" y="0"/>
                              <a:ext cx="471" cy="182"/>
                            </a:xfrm>
                            <a:custGeom>
                              <a:avLst/>
                              <a:gdLst>
                                <a:gd name="T0" fmla="*/ 470 w 471"/>
                                <a:gd name="T1" fmla="*/ 162 h 182"/>
                                <a:gd name="T2" fmla="*/ 466 w 471"/>
                                <a:gd name="T3" fmla="*/ 162 h 182"/>
                                <a:gd name="T4" fmla="*/ 468 w 471"/>
                                <a:gd name="T5" fmla="*/ 161 h 182"/>
                                <a:gd name="T6" fmla="*/ 470 w 471"/>
                                <a:gd name="T7" fmla="*/ 161 h 182"/>
                                <a:gd name="T8" fmla="*/ 470 w 471"/>
                                <a:gd name="T9" fmla="*/ 162 h 182"/>
                              </a:gdLst>
                              <a:ahLst/>
                              <a:cxnLst>
                                <a:cxn ang="0">
                                  <a:pos x="T0" y="T1"/>
                                </a:cxn>
                                <a:cxn ang="0">
                                  <a:pos x="T2" y="T3"/>
                                </a:cxn>
                                <a:cxn ang="0">
                                  <a:pos x="T4" y="T5"/>
                                </a:cxn>
                                <a:cxn ang="0">
                                  <a:pos x="T6" y="T7"/>
                                </a:cxn>
                                <a:cxn ang="0">
                                  <a:pos x="T8" y="T9"/>
                                </a:cxn>
                              </a:cxnLst>
                              <a:rect l="0" t="0" r="r" b="b"/>
                              <a:pathLst>
                                <a:path w="471" h="182">
                                  <a:moveTo>
                                    <a:pt x="470" y="162"/>
                                  </a:moveTo>
                                  <a:lnTo>
                                    <a:pt x="466" y="162"/>
                                  </a:lnTo>
                                  <a:lnTo>
                                    <a:pt x="468" y="161"/>
                                  </a:lnTo>
                                  <a:lnTo>
                                    <a:pt x="470" y="161"/>
                                  </a:lnTo>
                                  <a:lnTo>
                                    <a:pt x="470"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32E0689E" id="Group 53813" o:spid="_x0000_s1026" style="width:23.55pt;height:9.1pt;mso-position-horizontal-relative:char;mso-position-vertical-relative:line" coordsize="4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">
                <v:group id="Group 939" o:spid="_x0000_s1027" style="position:absolute;width:471;height:182"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">
                  <v:shape id="Freeform 940" o:spid="_x0000_s1028"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" path="m126,162r-48,l86,160r7,-2l107,153r7,-9l114,123,39,93,28,89,11,78,6,67,6,53,7,42,53,1,67,,80,1,92,3r11,4l113,13r8,7l53,20,43,23r-6,6l31,35r-3,6l28,57r3,7l105,85r9,4l120,93r12,8l137,113r,17l136,142r-4,11l126,162xe" fillcolor="black" stroked="f">
                    <v:path arrowok="t" o:connecttype="custom" o:connectlocs="126,162;78,162;86,160;93,158;107,153;114,144;114,123;39,93;28,89;11,78;6,67;6,53;7,42;53,1;67,0;80,1;92,3;103,7;113,13;121,20;53,20;43,23;37,29;31,35;28,41;28,57;31,64;105,85;114,89;120,93;132,101;137,113;137,130;136,142;132,153;126,162" o:connectangles="0,0,0,0,0,0,0,0,0,0,0,0,0,0,0,0,0,0,0,0,0,0,0,0,0,0,0,0,0,0,0,0,0,0,0,0"/>
                  </v:shape>
                  <v:shape id="Freeform 941" o:spid="_x0000_s1029"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" path="m132,55r-22,l109,46r-2,-7l103,34,96,25,84,20r37,l127,30r4,11l132,55xe" fillcolor="black" stroked="f">
                    <v:path arrowok="t" o:connecttype="custom" o:connectlocs="132,55;110,55;109,46;107,39;103,34;96,25;84,20;121,20;121,20;127,30;131,41;132,55" o:connectangles="0,0,0,0,0,0,0,0,0,0,0,0"/>
                  </v:shape>
                  <v:shape id="Freeform 942" o:spid="_x0000_s1030"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" path="m68,181l10,156,,121r22,-1l22,130r3,8l70,162r56,l125,162r-9,7l105,175r-11,3l81,181r-13,xe" fillcolor="black" stroked="f">
                    <v:path arrowok="t" o:connecttype="custom" o:connectlocs="68,181;10,156;0,121;22,120;22,130;25,138;70,162;126,162;125,162;116,169;105,175;94,178;81,181;68,181" o:connectangles="0,0,0,0,0,0,0,0,0,0,0,0,0,0"/>
                  </v:shape>
                  <v:shape id="Freeform 943" o:spid="_x0000_s1031"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" path="m177,89r-19,l158,73r5,-10l182,51r12,-3l221,48r12,2l252,61r2,4l195,65r-8,3l182,74r-2,4l178,82r-1,7xe" fillcolor="black" stroked="f">
                    <v:path arrowok="t" o:connecttype="custom" o:connectlocs="177,89;158,89;158,73;163,63;182,51;194,48;221,48;233,50;252,61;254,65;195,65;187,68;182,74;180,78;178,82;177,89" o:connectangles="0,0,0,0,0,0,0,0,0,0,0,0,0,0,0,0"/>
                  </v:shape>
                  <v:shape id="Freeform 944" o:spid="_x0000_s1032"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" path="m201,180r-22,l170,176r-8,-7l155,162r-4,-9l151,131r73,-31l229,99r3,-2l235,92r,-3l235,79r-2,-6l228,70r-5,-3l216,65r38,l256,70r,42l235,112r-3,2l229,115r-4,1l221,118r-4,l213,119r-13,1l192,121r-5,2l183,125r-7,4l173,135r,14l175,154r5,3l185,161r5,1l234,162r-2,3l226,169r-16,9l201,180xe" fillcolor="black" stroked="f">
                    <v:path arrowok="t" o:connecttype="custom" o:connectlocs="201,180;179,180;170,176;162,169;155,162;151,153;151,131;224,100;229,99;232,97;235,92;235,89;235,79;233,73;228,70;223,67;216,65;254,65;256,70;256,112;235,112;232,114;229,115;225,116;221,118;217,118;213,119;200,120;192,121;187,123;183,125;176,129;173,135;173,149;175,154;180,157;180,157;185,161;190,162;234,162;232,165;226,169;210,178;201,180" o:connectangles="0,0,0,0,0,0,0,0,0,0,0,0,0,0,0,0,0,0,0,0,0,0,0,0,0,0,0,0,0,0,0,0,0,0,0,0,0,0,0,0,0,0,0,0"/>
                  </v:shape>
                  <v:shape id="Freeform 945" o:spid="_x0000_s1033"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" path="m234,162r-31,l210,161r19,-10l235,142r,-30l256,112r,44l257,158r,1l236,159r-2,3xe" fillcolor="black" stroked="f">
                    <v:path arrowok="t" o:connecttype="custom" o:connectlocs="234,162;203,162;210,161;229,151;235,142;235,112;256,112;256,156;257,158;257,159;236,159;234,162" o:connectangles="0,0,0,0,0,0,0,0,0,0,0,0"/>
                  </v:shape>
                  <v:shape id="Freeform 946" o:spid="_x0000_s1034"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" path="m180,157r,xe" fillcolor="black" stroked="f">
                    <v:path arrowok="t" o:connecttype="custom" o:connectlocs="180,157;180,157;180,157;180,157" o:connectangles="0,0,0,0"/>
                  </v:shape>
                  <v:shape id="Freeform 947" o:spid="_x0000_s1035"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" path="m261,178r-12,l243,176r-3,-5l238,168r-1,-4l236,159r21,l258,161r2,1l270,162r,14l267,177r-3,1l263,178r-2,xe" fillcolor="black" stroked="f">
                    <v:path arrowok="t" o:connecttype="custom" o:connectlocs="261,178;249,178;243,176;240,171;238,168;237,164;236,159;257,159;258,161;260,162;270,162;270,176;267,177;264,178;263,178;261,178" o:connectangles="0,0,0,0,0,0,0,0,0,0,0,0,0,0,0,0"/>
                  </v:shape>
                  <v:shape id="Freeform 948" o:spid="_x0000_s1036"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" path="m270,162r-4,l268,161r2,l270,162xe" fillcolor="black" stroked="f">
                    <v:path arrowok="t" o:connecttype="custom" o:connectlocs="270,162;266,162;268,161;270,161;270,162" o:connectangles="0,0,0,0,0"/>
                  </v:shape>
                  <v:shape id="Freeform 949" o:spid="_x0000_s1037"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" path="m323,72r-19,l306,68r4,-5l323,51r7,-3l342,48r2,l346,48r,22l328,70r-5,2xe" fillcolor="black" stroked="f">
                    <v:path arrowok="t" o:connecttype="custom" o:connectlocs="323,72;304,72;306,68;310,63;323,51;330,48;342,48;344,48;346,48;346,70;328,70;323,72" o:connectangles="0,0,0,0,0,0,0,0,0,0,0,0"/>
                  </v:shape>
                  <v:shape id="Freeform 950" o:spid="_x0000_s1038"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" path="m306,176r-21,l284,50r20,l304,72r19,l320,73r-6,7l309,87r-3,8l306,176xe" fillcolor="black" stroked="f">
                    <v:path arrowok="t" o:connecttype="custom" o:connectlocs="306,176;285,176;284,50;304,50;304,72;323,72;320,73;314,80;309,87;306,95;306,176" o:connectangles="0,0,0,0,0,0,0,0,0,0,0"/>
                  </v:shape>
                  <v:shape id="Freeform 951" o:spid="_x0000_s1039"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" path="m346,70r-3,l346,70xe" fillcolor="black" stroked="f">
                    <v:path arrowok="t" o:connecttype="custom" o:connectlocs="346,70;343,70;346,70;346,70" o:connectangles="0,0,0,0"/>
                  </v:shape>
                  <v:shape id="Freeform 952" o:spid="_x0000_s1040"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" path="m377,89r-19,l358,73r5,-10l382,51r12,-3l421,48r12,2l451,61r2,4l395,65r-8,3l382,74r-2,4l378,82r-1,7xe" fillcolor="black" stroked="f">
                    <v:path arrowok="t" o:connecttype="custom" o:connectlocs="377,89;358,89;358,73;363,63;382,51;394,48;421,48;433,50;451,61;453,65;395,65;387,68;382,74;380,78;378,82;377,89" o:connectangles="0,0,0,0,0,0,0,0,0,0,0,0,0,0,0,0"/>
                  </v:shape>
                  <v:shape id="Freeform 953" o:spid="_x0000_s1041"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" path="m401,180r-22,l370,176r-8,-7l355,162r-4,-9l351,131r73,-31l429,99r3,-2l435,92r,-3l435,79r-2,-6l428,70r-5,-3l415,65r38,l456,70r,42l435,112r-3,2l429,115r-4,1l421,118r-4,l413,119r-13,1l392,121r-5,2l383,125r-7,4l373,135r,14l375,154r5,3l384,161r6,1l434,162r-2,3l426,169r-17,9l401,180xe" fillcolor="black" stroked="f">
                    <v:path arrowok="t" o:connecttype="custom" o:connectlocs="401,180;379,180;370,176;362,169;355,162;351,153;351,131;424,100;429,99;432,97;435,92;435,89;435,79;433,73;428,70;423,67;415,65;453,65;456,70;456,112;435,112;432,114;429,115;425,116;421,118;417,118;413,119;400,120;392,121;387,123;383,125;376,129;373,135;373,149;375,154;380,157;380,157;384,161;390,162;434,162;432,165;426,169;409,178;401,180" o:connectangles="0,0,0,0,0,0,0,0,0,0,0,0,0,0,0,0,0,0,0,0,0,0,0,0,0,0,0,0,0,0,0,0,0,0,0,0,0,0,0,0,0,0,0,0"/>
                  </v:shape>
                  <v:shape id="Freeform 954" o:spid="_x0000_s1042"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" path="m434,162r-31,l410,161r19,-10l435,142r,-30l456,112r,44l456,158r1,1l436,159r-2,3xe" fillcolor="black" stroked="f">
                    <v:path arrowok="t" o:connecttype="custom" o:connectlocs="434,162;403,162;410,161;429,151;435,142;435,112;456,112;456,156;456,158;457,159;436,159;434,162" o:connectangles="0,0,0,0,0,0,0,0,0,0,0,0"/>
                  </v:shape>
                  <v:shape id="Freeform 955" o:spid="_x0000_s1043"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" path="m380,157r,xe" fillcolor="black" stroked="f">
                    <v:path arrowok="t" o:connecttype="custom" o:connectlocs="380,157;380,157;380,157;380,157" o:connectangles="0,0,0,0"/>
                  </v:shape>
                  <v:shape id="Freeform 956" o:spid="_x0000_s1044"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" path="m461,178r-12,l443,176r-3,-5l438,168r-1,-4l436,159r21,l458,161r2,1l470,162r,14l467,177r-3,1l463,178r-2,xe" fillcolor="black" stroked="f">
                    <v:path arrowok="t" o:connecttype="custom" o:connectlocs="461,178;449,178;443,176;440,171;438,168;437,164;436,159;457,159;458,161;460,162;470,162;470,176;467,177;464,178;463,178;461,178" o:connectangles="0,0,0,0,0,0,0,0,0,0,0,0,0,0,0,0"/>
                  </v:shape>
                  <v:shape id="Freeform 957" o:spid="_x0000_s1045" style="position:absolute;width:471;height:182;visibility:visible;mso-wrap-style:square;v-text-anchor:top" coordsize="4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" path="m470,162r-4,l468,161r2,l470,162xe" fillcolor="black" stroked="f">
                    <v:path arrowok="t" o:connecttype="custom" o:connectlocs="470,162;466,162;468,161;470,161;470,162" o:connectangles="0,0,0,0,0"/>
                  </v:shape>
                </v:group>
                <w10:anchorlock/>
              </v:group>
            </w:pict>
          </mc:Fallback>
        </mc:AlternateContent>
      </w:r>
      <w:r w:rsidRPr="00656FEA">
        <w:rPr>
          <w:rFonts w:ascii="Trebuchet MS" w:hAnsi="Trebuchet MS"/>
          <w:position w:val="-3"/>
          <w:sz w:val="20"/>
          <w:szCs w:val="20"/>
        </w:rPr>
        <w:tab/>
      </w:r>
      <w:r w:rsidRPr="003C70A5">
        <w:rPr>
          <w:noProof/>
        </w:rPr>
        <mc:AlternateContent>
          <mc:Choice Requires="wpg">
            <w:drawing>
              <wp:inline distT="0" distB="0" distL="0" distR="0" wp14:anchorId="0FFF0DEF" wp14:editId="46C6380E">
                <wp:extent cx="359410" cy="112395"/>
                <wp:effectExtent l="0" t="3175" r="4445" b="825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12395"/>
                          <a:chOff x="0" y="0"/>
                          <a:chExt cx="566" cy="177"/>
                        </a:xfrm>
                      </wpg:grpSpPr>
                      <pic:pic xmlns:pic="http://schemas.openxmlformats.org/drawingml/2006/picture">
                        <pic:nvPicPr>
                          <pic:cNvPr id="178" name="Picture 9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 cy="172"/>
                          </a:xfrm>
                          <a:prstGeom prst="rect">
                            <a:avLst/>
                          </a:prstGeom>
                          <a:noFill/>
                          <a:extLst>
                            <a:ext uri="{909E8E84-426E-40DD-AFC4-6F175D3DCCD1}">
                              <a14:hiddenFill xmlns:a14="http://schemas.microsoft.com/office/drawing/2010/main">
                                <a:solidFill>
                                  <a:srgbClr val="FFFFFF"/>
                                </a:solidFill>
                              </a14:hiddenFill>
                            </a:ext>
                          </a:extLst>
                        </pic:spPr>
                      </pic:pic>
                      <wpg:grpSp>
                        <wpg:cNvPr id="179" name="Group 925"/>
                        <wpg:cNvGrpSpPr>
                          <a:grpSpLocks/>
                        </wpg:cNvGrpSpPr>
                        <wpg:grpSpPr bwMode="auto">
                          <a:xfrm>
                            <a:off x="156" y="0"/>
                            <a:ext cx="409" cy="177"/>
                            <a:chOff x="156" y="0"/>
                            <a:chExt cx="409" cy="177"/>
                          </a:xfrm>
                        </wpg:grpSpPr>
                        <wps:wsp>
                          <wps:cNvPr id="180" name="Freeform 926"/>
                          <wps:cNvSpPr>
                            <a:spLocks/>
                          </wps:cNvSpPr>
                          <wps:spPr bwMode="auto">
                            <a:xfrm>
                              <a:off x="156" y="0"/>
                              <a:ext cx="409" cy="177"/>
                            </a:xfrm>
                            <a:custGeom>
                              <a:avLst/>
                              <a:gdLst>
                                <a:gd name="T0" fmla="+- 0 219 156"/>
                                <a:gd name="T1" fmla="*/ T0 w 409"/>
                                <a:gd name="T2" fmla="*/ 176 h 177"/>
                                <a:gd name="T3" fmla="+- 0 212 156"/>
                                <a:gd name="T4" fmla="*/ T3 w 409"/>
                                <a:gd name="T5" fmla="*/ 176 h 177"/>
                                <a:gd name="T6" fmla="+- 0 201 156"/>
                                <a:gd name="T7" fmla="*/ T6 w 409"/>
                                <a:gd name="T8" fmla="*/ 175 h 177"/>
                                <a:gd name="T9" fmla="+- 0 158 156"/>
                                <a:gd name="T10" fmla="*/ T9 w 409"/>
                                <a:gd name="T11" fmla="*/ 126 h 177"/>
                                <a:gd name="T12" fmla="+- 0 156 156"/>
                                <a:gd name="T13" fmla="*/ T12 w 409"/>
                                <a:gd name="T14" fmla="*/ 112 h 177"/>
                                <a:gd name="T15" fmla="+- 0 158 156"/>
                                <a:gd name="T16" fmla="*/ T15 w 409"/>
                                <a:gd name="T17" fmla="*/ 97 h 177"/>
                                <a:gd name="T18" fmla="+- 0 204 156"/>
                                <a:gd name="T19" fmla="*/ T18 w 409"/>
                                <a:gd name="T20" fmla="*/ 45 h 177"/>
                                <a:gd name="T21" fmla="+- 0 216 156"/>
                                <a:gd name="T22" fmla="*/ T21 w 409"/>
                                <a:gd name="T23" fmla="*/ 44 h 177"/>
                                <a:gd name="T24" fmla="+- 0 225 156"/>
                                <a:gd name="T25" fmla="*/ T24 w 409"/>
                                <a:gd name="T26" fmla="*/ 44 h 177"/>
                                <a:gd name="T27" fmla="+- 0 234 156"/>
                                <a:gd name="T28" fmla="*/ T27 w 409"/>
                                <a:gd name="T29" fmla="*/ 46 h 177"/>
                                <a:gd name="T30" fmla="+- 0 242 156"/>
                                <a:gd name="T31" fmla="*/ T30 w 409"/>
                                <a:gd name="T32" fmla="*/ 50 h 177"/>
                                <a:gd name="T33" fmla="+- 0 241 156"/>
                                <a:gd name="T34" fmla="*/ T33 w 409"/>
                                <a:gd name="T35" fmla="*/ 50 h 177"/>
                                <a:gd name="T36" fmla="+- 0 250 156"/>
                                <a:gd name="T37" fmla="*/ T36 w 409"/>
                                <a:gd name="T38" fmla="*/ 54 h 177"/>
                                <a:gd name="T39" fmla="+- 0 256 156"/>
                                <a:gd name="T40" fmla="*/ T39 w 409"/>
                                <a:gd name="T41" fmla="*/ 60 h 177"/>
                                <a:gd name="T42" fmla="+- 0 258 156"/>
                                <a:gd name="T43" fmla="*/ T42 w 409"/>
                                <a:gd name="T44" fmla="*/ 63 h 177"/>
                                <a:gd name="T45" fmla="+- 0 205 156"/>
                                <a:gd name="T46" fmla="*/ T45 w 409"/>
                                <a:gd name="T47" fmla="*/ 63 h 177"/>
                                <a:gd name="T48" fmla="+- 0 197 156"/>
                                <a:gd name="T49" fmla="*/ T48 w 409"/>
                                <a:gd name="T50" fmla="*/ 66 h 177"/>
                                <a:gd name="T51" fmla="+- 0 184 156"/>
                                <a:gd name="T52" fmla="*/ T51 w 409"/>
                                <a:gd name="T53" fmla="*/ 80 h 177"/>
                                <a:gd name="T54" fmla="+- 0 181 156"/>
                                <a:gd name="T55" fmla="*/ T54 w 409"/>
                                <a:gd name="T56" fmla="*/ 89 h 177"/>
                                <a:gd name="T57" fmla="+- 0 180 156"/>
                                <a:gd name="T58" fmla="*/ T57 w 409"/>
                                <a:gd name="T59" fmla="*/ 100 h 177"/>
                                <a:gd name="T60" fmla="+- 0 271 156"/>
                                <a:gd name="T61" fmla="*/ T60 w 409"/>
                                <a:gd name="T62" fmla="*/ 100 h 177"/>
                                <a:gd name="T63" fmla="+- 0 271 156"/>
                                <a:gd name="T64" fmla="*/ T63 w 409"/>
                                <a:gd name="T65" fmla="*/ 103 h 177"/>
                                <a:gd name="T66" fmla="+- 0 271 156"/>
                                <a:gd name="T67" fmla="*/ T66 w 409"/>
                                <a:gd name="T68" fmla="*/ 116 h 177"/>
                                <a:gd name="T69" fmla="+- 0 179 156"/>
                                <a:gd name="T70" fmla="*/ T69 w 409"/>
                                <a:gd name="T71" fmla="*/ 116 h 177"/>
                                <a:gd name="T72" fmla="+- 0 180 156"/>
                                <a:gd name="T73" fmla="*/ T72 w 409"/>
                                <a:gd name="T74" fmla="*/ 129 h 177"/>
                                <a:gd name="T75" fmla="+- 0 183 156"/>
                                <a:gd name="T76" fmla="*/ T75 w 409"/>
                                <a:gd name="T77" fmla="*/ 139 h 177"/>
                                <a:gd name="T78" fmla="+- 0 194 156"/>
                                <a:gd name="T79" fmla="*/ T78 w 409"/>
                                <a:gd name="T80" fmla="*/ 154 h 177"/>
                                <a:gd name="T81" fmla="+- 0 202 156"/>
                                <a:gd name="T82" fmla="*/ T81 w 409"/>
                                <a:gd name="T83" fmla="*/ 158 h 177"/>
                                <a:gd name="T84" fmla="+- 0 257 156"/>
                                <a:gd name="T85" fmla="*/ T84 w 409"/>
                                <a:gd name="T86" fmla="*/ 158 h 177"/>
                                <a:gd name="T87" fmla="+- 0 253 156"/>
                                <a:gd name="T88" fmla="*/ T87 w 409"/>
                                <a:gd name="T89" fmla="*/ 162 h 177"/>
                                <a:gd name="T90" fmla="+- 0 247 156"/>
                                <a:gd name="T91" fmla="*/ T90 w 409"/>
                                <a:gd name="T92" fmla="*/ 168 h 177"/>
                                <a:gd name="T93" fmla="+- 0 239 156"/>
                                <a:gd name="T94" fmla="*/ T93 w 409"/>
                                <a:gd name="T95" fmla="*/ 172 h 177"/>
                                <a:gd name="T96" fmla="+- 0 225 156"/>
                                <a:gd name="T97" fmla="*/ T96 w 409"/>
                                <a:gd name="T98" fmla="*/ 176 h 177"/>
                                <a:gd name="T99" fmla="+- 0 219 156"/>
                                <a:gd name="T100" fmla="*/ T99 w 409"/>
                                <a:gd name="T101" fmla="*/ 176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409" h="177">
                                  <a:moveTo>
                                    <a:pt x="63" y="176"/>
                                  </a:moveTo>
                                  <a:lnTo>
                                    <a:pt x="56" y="176"/>
                                  </a:lnTo>
                                  <a:lnTo>
                                    <a:pt x="45" y="175"/>
                                  </a:lnTo>
                                  <a:lnTo>
                                    <a:pt x="2" y="126"/>
                                  </a:lnTo>
                                  <a:lnTo>
                                    <a:pt x="0" y="112"/>
                                  </a:lnTo>
                                  <a:lnTo>
                                    <a:pt x="2" y="97"/>
                                  </a:lnTo>
                                  <a:lnTo>
                                    <a:pt x="48" y="45"/>
                                  </a:lnTo>
                                  <a:lnTo>
                                    <a:pt x="60" y="44"/>
                                  </a:lnTo>
                                  <a:lnTo>
                                    <a:pt x="69" y="44"/>
                                  </a:lnTo>
                                  <a:lnTo>
                                    <a:pt x="78" y="46"/>
                                  </a:lnTo>
                                  <a:lnTo>
                                    <a:pt x="86" y="50"/>
                                  </a:lnTo>
                                  <a:lnTo>
                                    <a:pt x="85" y="50"/>
                                  </a:lnTo>
                                  <a:lnTo>
                                    <a:pt x="94" y="54"/>
                                  </a:lnTo>
                                  <a:lnTo>
                                    <a:pt x="100" y="60"/>
                                  </a:lnTo>
                                  <a:lnTo>
                                    <a:pt x="102" y="63"/>
                                  </a:lnTo>
                                  <a:lnTo>
                                    <a:pt x="49" y="63"/>
                                  </a:lnTo>
                                  <a:lnTo>
                                    <a:pt x="41" y="66"/>
                                  </a:lnTo>
                                  <a:lnTo>
                                    <a:pt x="28" y="80"/>
                                  </a:lnTo>
                                  <a:lnTo>
                                    <a:pt x="25" y="89"/>
                                  </a:lnTo>
                                  <a:lnTo>
                                    <a:pt x="24" y="100"/>
                                  </a:lnTo>
                                  <a:lnTo>
                                    <a:pt x="115" y="100"/>
                                  </a:lnTo>
                                  <a:lnTo>
                                    <a:pt x="115" y="103"/>
                                  </a:lnTo>
                                  <a:lnTo>
                                    <a:pt x="115" y="116"/>
                                  </a:lnTo>
                                  <a:lnTo>
                                    <a:pt x="23" y="116"/>
                                  </a:lnTo>
                                  <a:lnTo>
                                    <a:pt x="24" y="129"/>
                                  </a:lnTo>
                                  <a:lnTo>
                                    <a:pt x="27" y="139"/>
                                  </a:lnTo>
                                  <a:lnTo>
                                    <a:pt x="38" y="154"/>
                                  </a:lnTo>
                                  <a:lnTo>
                                    <a:pt x="46" y="158"/>
                                  </a:lnTo>
                                  <a:lnTo>
                                    <a:pt x="101" y="158"/>
                                  </a:lnTo>
                                  <a:lnTo>
                                    <a:pt x="97" y="162"/>
                                  </a:lnTo>
                                  <a:lnTo>
                                    <a:pt x="91" y="168"/>
                                  </a:lnTo>
                                  <a:lnTo>
                                    <a:pt x="83" y="172"/>
                                  </a:lnTo>
                                  <a:lnTo>
                                    <a:pt x="69" y="176"/>
                                  </a:lnTo>
                                  <a:lnTo>
                                    <a:pt x="6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927"/>
                          <wps:cNvSpPr>
                            <a:spLocks/>
                          </wps:cNvSpPr>
                          <wps:spPr bwMode="auto">
                            <a:xfrm>
                              <a:off x="156" y="0"/>
                              <a:ext cx="409" cy="177"/>
                            </a:xfrm>
                            <a:custGeom>
                              <a:avLst/>
                              <a:gdLst>
                                <a:gd name="T0" fmla="+- 0 242 156"/>
                                <a:gd name="T1" fmla="*/ T0 w 409"/>
                                <a:gd name="T2" fmla="*/ 50 h 177"/>
                                <a:gd name="T3" fmla="+- 0 241 156"/>
                                <a:gd name="T4" fmla="*/ T3 w 409"/>
                                <a:gd name="T5" fmla="*/ 50 h 177"/>
                                <a:gd name="T6" fmla="+- 0 242 156"/>
                                <a:gd name="T7" fmla="*/ T6 w 409"/>
                                <a:gd name="T8" fmla="*/ 50 h 177"/>
                                <a:gd name="T9" fmla="+- 0 242 156"/>
                                <a:gd name="T10" fmla="*/ T9 w 409"/>
                                <a:gd name="T11" fmla="*/ 50 h 177"/>
                              </a:gdLst>
                              <a:ahLst/>
                              <a:cxnLst>
                                <a:cxn ang="0">
                                  <a:pos x="T1" y="T2"/>
                                </a:cxn>
                                <a:cxn ang="0">
                                  <a:pos x="T4" y="T5"/>
                                </a:cxn>
                                <a:cxn ang="0">
                                  <a:pos x="T7" y="T8"/>
                                </a:cxn>
                                <a:cxn ang="0">
                                  <a:pos x="T10" y="T11"/>
                                </a:cxn>
                              </a:cxnLst>
                              <a:rect l="0" t="0" r="r" b="b"/>
                              <a:pathLst>
                                <a:path w="409" h="177">
                                  <a:moveTo>
                                    <a:pt x="86" y="50"/>
                                  </a:moveTo>
                                  <a:lnTo>
                                    <a:pt x="85" y="50"/>
                                  </a:lnTo>
                                  <a:lnTo>
                                    <a:pt x="8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928"/>
                          <wps:cNvSpPr>
                            <a:spLocks/>
                          </wps:cNvSpPr>
                          <wps:spPr bwMode="auto">
                            <a:xfrm>
                              <a:off x="156" y="0"/>
                              <a:ext cx="409" cy="177"/>
                            </a:xfrm>
                            <a:custGeom>
                              <a:avLst/>
                              <a:gdLst>
                                <a:gd name="T0" fmla="+- 0 271 156"/>
                                <a:gd name="T1" fmla="*/ T0 w 409"/>
                                <a:gd name="T2" fmla="*/ 100 h 177"/>
                                <a:gd name="T3" fmla="+- 0 180 156"/>
                                <a:gd name="T4" fmla="*/ T3 w 409"/>
                                <a:gd name="T5" fmla="*/ 100 h 177"/>
                                <a:gd name="T6" fmla="+- 0 250 156"/>
                                <a:gd name="T7" fmla="*/ T6 w 409"/>
                                <a:gd name="T8" fmla="*/ 100 h 177"/>
                                <a:gd name="T9" fmla="+- 0 249 156"/>
                                <a:gd name="T10" fmla="*/ T9 w 409"/>
                                <a:gd name="T11" fmla="*/ 90 h 177"/>
                                <a:gd name="T12" fmla="+- 0 247 156"/>
                                <a:gd name="T13" fmla="*/ T12 w 409"/>
                                <a:gd name="T14" fmla="*/ 83 h 177"/>
                                <a:gd name="T15" fmla="+- 0 238 156"/>
                                <a:gd name="T16" fmla="*/ T15 w 409"/>
                                <a:gd name="T17" fmla="*/ 68 h 177"/>
                                <a:gd name="T18" fmla="+- 0 228 156"/>
                                <a:gd name="T19" fmla="*/ T18 w 409"/>
                                <a:gd name="T20" fmla="*/ 63 h 177"/>
                                <a:gd name="T21" fmla="+- 0 258 156"/>
                                <a:gd name="T22" fmla="*/ T21 w 409"/>
                                <a:gd name="T23" fmla="*/ 63 h 177"/>
                                <a:gd name="T24" fmla="+- 0 260 156"/>
                                <a:gd name="T25" fmla="*/ T24 w 409"/>
                                <a:gd name="T26" fmla="*/ 66 h 177"/>
                                <a:gd name="T27" fmla="+- 0 265 156"/>
                                <a:gd name="T28" fmla="*/ T27 w 409"/>
                                <a:gd name="T29" fmla="*/ 73 h 177"/>
                                <a:gd name="T30" fmla="+- 0 268 156"/>
                                <a:gd name="T31" fmla="*/ T30 w 409"/>
                                <a:gd name="T32" fmla="*/ 80 h 177"/>
                                <a:gd name="T33" fmla="+- 0 269 156"/>
                                <a:gd name="T34" fmla="*/ T33 w 409"/>
                                <a:gd name="T35" fmla="*/ 89 h 177"/>
                                <a:gd name="T36" fmla="+- 0 270 156"/>
                                <a:gd name="T37" fmla="*/ T36 w 409"/>
                                <a:gd name="T38" fmla="*/ 94 h 177"/>
                                <a:gd name="T39" fmla="+- 0 271 156"/>
                                <a:gd name="T40" fmla="*/ T39 w 409"/>
                                <a:gd name="T41" fmla="*/ 100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09" h="177">
                                  <a:moveTo>
                                    <a:pt x="115" y="100"/>
                                  </a:moveTo>
                                  <a:lnTo>
                                    <a:pt x="24" y="100"/>
                                  </a:lnTo>
                                  <a:lnTo>
                                    <a:pt x="94" y="100"/>
                                  </a:lnTo>
                                  <a:lnTo>
                                    <a:pt x="93" y="90"/>
                                  </a:lnTo>
                                  <a:lnTo>
                                    <a:pt x="91" y="83"/>
                                  </a:lnTo>
                                  <a:lnTo>
                                    <a:pt x="82" y="68"/>
                                  </a:lnTo>
                                  <a:lnTo>
                                    <a:pt x="72" y="63"/>
                                  </a:lnTo>
                                  <a:lnTo>
                                    <a:pt x="102" y="63"/>
                                  </a:lnTo>
                                  <a:lnTo>
                                    <a:pt x="104" y="66"/>
                                  </a:lnTo>
                                  <a:lnTo>
                                    <a:pt x="109" y="73"/>
                                  </a:lnTo>
                                  <a:lnTo>
                                    <a:pt x="112" y="80"/>
                                  </a:lnTo>
                                  <a:lnTo>
                                    <a:pt x="113" y="89"/>
                                  </a:lnTo>
                                  <a:lnTo>
                                    <a:pt x="114" y="94"/>
                                  </a:lnTo>
                                  <a:lnTo>
                                    <a:pt x="11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29"/>
                          <wps:cNvSpPr>
                            <a:spLocks/>
                          </wps:cNvSpPr>
                          <wps:spPr bwMode="auto">
                            <a:xfrm>
                              <a:off x="156" y="0"/>
                              <a:ext cx="409" cy="177"/>
                            </a:xfrm>
                            <a:custGeom>
                              <a:avLst/>
                              <a:gdLst>
                                <a:gd name="T0" fmla="+- 0 257 156"/>
                                <a:gd name="T1" fmla="*/ T0 w 409"/>
                                <a:gd name="T2" fmla="*/ 158 h 177"/>
                                <a:gd name="T3" fmla="+- 0 225 156"/>
                                <a:gd name="T4" fmla="*/ T3 w 409"/>
                                <a:gd name="T5" fmla="*/ 158 h 177"/>
                                <a:gd name="T6" fmla="+- 0 234 156"/>
                                <a:gd name="T7" fmla="*/ T6 w 409"/>
                                <a:gd name="T8" fmla="*/ 155 h 177"/>
                                <a:gd name="T9" fmla="+- 0 244 156"/>
                                <a:gd name="T10" fmla="*/ T9 w 409"/>
                                <a:gd name="T11" fmla="*/ 143 h 177"/>
                                <a:gd name="T12" fmla="+- 0 247 156"/>
                                <a:gd name="T13" fmla="*/ T12 w 409"/>
                                <a:gd name="T14" fmla="*/ 138 h 177"/>
                                <a:gd name="T15" fmla="+- 0 249 156"/>
                                <a:gd name="T16" fmla="*/ T15 w 409"/>
                                <a:gd name="T17" fmla="*/ 133 h 177"/>
                                <a:gd name="T18" fmla="+- 0 269 156"/>
                                <a:gd name="T19" fmla="*/ T18 w 409"/>
                                <a:gd name="T20" fmla="*/ 133 h 177"/>
                                <a:gd name="T21" fmla="+- 0 269 156"/>
                                <a:gd name="T22" fmla="*/ T21 w 409"/>
                                <a:gd name="T23" fmla="*/ 137 h 177"/>
                                <a:gd name="T24" fmla="+- 0 267 156"/>
                                <a:gd name="T25" fmla="*/ T24 w 409"/>
                                <a:gd name="T26" fmla="*/ 142 h 177"/>
                                <a:gd name="T27" fmla="+- 0 264 156"/>
                                <a:gd name="T28" fmla="*/ T27 w 409"/>
                                <a:gd name="T29" fmla="*/ 148 h 177"/>
                                <a:gd name="T30" fmla="+- 0 261 156"/>
                                <a:gd name="T31" fmla="*/ T30 w 409"/>
                                <a:gd name="T32" fmla="*/ 154 h 177"/>
                                <a:gd name="T33" fmla="+- 0 257 156"/>
                                <a:gd name="T34" fmla="*/ T33 w 409"/>
                                <a:gd name="T35" fmla="*/ 158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409" h="177">
                                  <a:moveTo>
                                    <a:pt x="101" y="158"/>
                                  </a:moveTo>
                                  <a:lnTo>
                                    <a:pt x="69" y="158"/>
                                  </a:lnTo>
                                  <a:lnTo>
                                    <a:pt x="78" y="155"/>
                                  </a:lnTo>
                                  <a:lnTo>
                                    <a:pt x="88" y="143"/>
                                  </a:lnTo>
                                  <a:lnTo>
                                    <a:pt x="91" y="138"/>
                                  </a:lnTo>
                                  <a:lnTo>
                                    <a:pt x="93" y="133"/>
                                  </a:lnTo>
                                  <a:lnTo>
                                    <a:pt x="113" y="133"/>
                                  </a:lnTo>
                                  <a:lnTo>
                                    <a:pt x="113" y="137"/>
                                  </a:lnTo>
                                  <a:lnTo>
                                    <a:pt x="111" y="142"/>
                                  </a:lnTo>
                                  <a:lnTo>
                                    <a:pt x="108" y="148"/>
                                  </a:lnTo>
                                  <a:lnTo>
                                    <a:pt x="105" y="154"/>
                                  </a:lnTo>
                                  <a:lnTo>
                                    <a:pt x="101"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930"/>
                          <wps:cNvSpPr>
                            <a:spLocks/>
                          </wps:cNvSpPr>
                          <wps:spPr bwMode="auto">
                            <a:xfrm>
                              <a:off x="156" y="0"/>
                              <a:ext cx="409" cy="177"/>
                            </a:xfrm>
                            <a:custGeom>
                              <a:avLst/>
                              <a:gdLst>
                                <a:gd name="T0" fmla="+- 0 312 156"/>
                                <a:gd name="T1" fmla="*/ T0 w 409"/>
                                <a:gd name="T2" fmla="*/ 172 h 177"/>
                                <a:gd name="T3" fmla="+- 0 290 156"/>
                                <a:gd name="T4" fmla="*/ T3 w 409"/>
                                <a:gd name="T5" fmla="*/ 172 h 177"/>
                                <a:gd name="T6" fmla="+- 0 290 156"/>
                                <a:gd name="T7" fmla="*/ T6 w 409"/>
                                <a:gd name="T8" fmla="*/ 0 h 177"/>
                                <a:gd name="T9" fmla="+- 0 312 156"/>
                                <a:gd name="T10" fmla="*/ T9 w 409"/>
                                <a:gd name="T11" fmla="*/ 0 h 177"/>
                                <a:gd name="T12" fmla="+- 0 312 156"/>
                                <a:gd name="T13" fmla="*/ T12 w 409"/>
                                <a:gd name="T14" fmla="*/ 172 h 177"/>
                              </a:gdLst>
                              <a:ahLst/>
                              <a:cxnLst>
                                <a:cxn ang="0">
                                  <a:pos x="T1" y="T2"/>
                                </a:cxn>
                                <a:cxn ang="0">
                                  <a:pos x="T4" y="T5"/>
                                </a:cxn>
                                <a:cxn ang="0">
                                  <a:pos x="T7" y="T8"/>
                                </a:cxn>
                                <a:cxn ang="0">
                                  <a:pos x="T10" y="T11"/>
                                </a:cxn>
                                <a:cxn ang="0">
                                  <a:pos x="T13" y="T14"/>
                                </a:cxn>
                              </a:cxnLst>
                              <a:rect l="0" t="0" r="r" b="b"/>
                              <a:pathLst>
                                <a:path w="409" h="177">
                                  <a:moveTo>
                                    <a:pt x="156" y="172"/>
                                  </a:moveTo>
                                  <a:lnTo>
                                    <a:pt x="134" y="172"/>
                                  </a:lnTo>
                                  <a:lnTo>
                                    <a:pt x="134" y="0"/>
                                  </a:lnTo>
                                  <a:lnTo>
                                    <a:pt x="156" y="0"/>
                                  </a:lnTo>
                                  <a:lnTo>
                                    <a:pt x="156"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931"/>
                          <wps:cNvSpPr>
                            <a:spLocks/>
                          </wps:cNvSpPr>
                          <wps:spPr bwMode="auto">
                            <a:xfrm>
                              <a:off x="156" y="0"/>
                              <a:ext cx="409" cy="177"/>
                            </a:xfrm>
                            <a:custGeom>
                              <a:avLst/>
                              <a:gdLst>
                                <a:gd name="T0" fmla="+- 0 392 156"/>
                                <a:gd name="T1" fmla="*/ T0 w 409"/>
                                <a:gd name="T2" fmla="*/ 176 h 177"/>
                                <a:gd name="T3" fmla="+- 0 386 156"/>
                                <a:gd name="T4" fmla="*/ T3 w 409"/>
                                <a:gd name="T5" fmla="*/ 176 h 177"/>
                                <a:gd name="T6" fmla="+- 0 374 156"/>
                                <a:gd name="T7" fmla="*/ T6 w 409"/>
                                <a:gd name="T8" fmla="*/ 175 h 177"/>
                                <a:gd name="T9" fmla="+- 0 331 156"/>
                                <a:gd name="T10" fmla="*/ T9 w 409"/>
                                <a:gd name="T11" fmla="*/ 126 h 177"/>
                                <a:gd name="T12" fmla="+- 0 330 156"/>
                                <a:gd name="T13" fmla="*/ T12 w 409"/>
                                <a:gd name="T14" fmla="*/ 112 h 177"/>
                                <a:gd name="T15" fmla="+- 0 331 156"/>
                                <a:gd name="T16" fmla="*/ T15 w 409"/>
                                <a:gd name="T17" fmla="*/ 97 h 177"/>
                                <a:gd name="T18" fmla="+- 0 377 156"/>
                                <a:gd name="T19" fmla="*/ T18 w 409"/>
                                <a:gd name="T20" fmla="*/ 45 h 177"/>
                                <a:gd name="T21" fmla="+- 0 390 156"/>
                                <a:gd name="T22" fmla="*/ T21 w 409"/>
                                <a:gd name="T23" fmla="*/ 44 h 177"/>
                                <a:gd name="T24" fmla="+- 0 398 156"/>
                                <a:gd name="T25" fmla="*/ T24 w 409"/>
                                <a:gd name="T26" fmla="*/ 44 h 177"/>
                                <a:gd name="T27" fmla="+- 0 407 156"/>
                                <a:gd name="T28" fmla="*/ T27 w 409"/>
                                <a:gd name="T29" fmla="*/ 46 h 177"/>
                                <a:gd name="T30" fmla="+- 0 415 156"/>
                                <a:gd name="T31" fmla="*/ T30 w 409"/>
                                <a:gd name="T32" fmla="*/ 50 h 177"/>
                                <a:gd name="T33" fmla="+- 0 414 156"/>
                                <a:gd name="T34" fmla="*/ T33 w 409"/>
                                <a:gd name="T35" fmla="*/ 50 h 177"/>
                                <a:gd name="T36" fmla="+- 0 423 156"/>
                                <a:gd name="T37" fmla="*/ T36 w 409"/>
                                <a:gd name="T38" fmla="*/ 54 h 177"/>
                                <a:gd name="T39" fmla="+- 0 429 156"/>
                                <a:gd name="T40" fmla="*/ T39 w 409"/>
                                <a:gd name="T41" fmla="*/ 60 h 177"/>
                                <a:gd name="T42" fmla="+- 0 431 156"/>
                                <a:gd name="T43" fmla="*/ T42 w 409"/>
                                <a:gd name="T44" fmla="*/ 63 h 177"/>
                                <a:gd name="T45" fmla="+- 0 379 156"/>
                                <a:gd name="T46" fmla="*/ T45 w 409"/>
                                <a:gd name="T47" fmla="*/ 63 h 177"/>
                                <a:gd name="T48" fmla="+- 0 371 156"/>
                                <a:gd name="T49" fmla="*/ T48 w 409"/>
                                <a:gd name="T50" fmla="*/ 66 h 177"/>
                                <a:gd name="T51" fmla="+- 0 358 156"/>
                                <a:gd name="T52" fmla="*/ T51 w 409"/>
                                <a:gd name="T53" fmla="*/ 80 h 177"/>
                                <a:gd name="T54" fmla="+- 0 354 156"/>
                                <a:gd name="T55" fmla="*/ T54 w 409"/>
                                <a:gd name="T56" fmla="*/ 89 h 177"/>
                                <a:gd name="T57" fmla="+- 0 354 156"/>
                                <a:gd name="T58" fmla="*/ T57 w 409"/>
                                <a:gd name="T59" fmla="*/ 100 h 177"/>
                                <a:gd name="T60" fmla="+- 0 444 156"/>
                                <a:gd name="T61" fmla="*/ T60 w 409"/>
                                <a:gd name="T62" fmla="*/ 100 h 177"/>
                                <a:gd name="T63" fmla="+- 0 444 156"/>
                                <a:gd name="T64" fmla="*/ T63 w 409"/>
                                <a:gd name="T65" fmla="*/ 103 h 177"/>
                                <a:gd name="T66" fmla="+- 0 444 156"/>
                                <a:gd name="T67" fmla="*/ T66 w 409"/>
                                <a:gd name="T68" fmla="*/ 116 h 177"/>
                                <a:gd name="T69" fmla="+- 0 352 156"/>
                                <a:gd name="T70" fmla="*/ T69 w 409"/>
                                <a:gd name="T71" fmla="*/ 116 h 177"/>
                                <a:gd name="T72" fmla="+- 0 353 156"/>
                                <a:gd name="T73" fmla="*/ T72 w 409"/>
                                <a:gd name="T74" fmla="*/ 129 h 177"/>
                                <a:gd name="T75" fmla="+- 0 356 156"/>
                                <a:gd name="T76" fmla="*/ T75 w 409"/>
                                <a:gd name="T77" fmla="*/ 139 h 177"/>
                                <a:gd name="T78" fmla="+- 0 367 156"/>
                                <a:gd name="T79" fmla="*/ T78 w 409"/>
                                <a:gd name="T80" fmla="*/ 154 h 177"/>
                                <a:gd name="T81" fmla="+- 0 376 156"/>
                                <a:gd name="T82" fmla="*/ T81 w 409"/>
                                <a:gd name="T83" fmla="*/ 158 h 177"/>
                                <a:gd name="T84" fmla="+- 0 431 156"/>
                                <a:gd name="T85" fmla="*/ T84 w 409"/>
                                <a:gd name="T86" fmla="*/ 158 h 177"/>
                                <a:gd name="T87" fmla="+- 0 427 156"/>
                                <a:gd name="T88" fmla="*/ T87 w 409"/>
                                <a:gd name="T89" fmla="*/ 162 h 177"/>
                                <a:gd name="T90" fmla="+- 0 420 156"/>
                                <a:gd name="T91" fmla="*/ T90 w 409"/>
                                <a:gd name="T92" fmla="*/ 168 h 177"/>
                                <a:gd name="T93" fmla="+- 0 412 156"/>
                                <a:gd name="T94" fmla="*/ T93 w 409"/>
                                <a:gd name="T95" fmla="*/ 172 h 177"/>
                                <a:gd name="T96" fmla="+- 0 398 156"/>
                                <a:gd name="T97" fmla="*/ T96 w 409"/>
                                <a:gd name="T98" fmla="*/ 176 h 177"/>
                                <a:gd name="T99" fmla="+- 0 392 156"/>
                                <a:gd name="T100" fmla="*/ T99 w 409"/>
                                <a:gd name="T101" fmla="*/ 176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409" h="177">
                                  <a:moveTo>
                                    <a:pt x="236" y="176"/>
                                  </a:moveTo>
                                  <a:lnTo>
                                    <a:pt x="230" y="176"/>
                                  </a:lnTo>
                                  <a:lnTo>
                                    <a:pt x="218" y="175"/>
                                  </a:lnTo>
                                  <a:lnTo>
                                    <a:pt x="175" y="126"/>
                                  </a:lnTo>
                                  <a:lnTo>
                                    <a:pt x="174" y="112"/>
                                  </a:lnTo>
                                  <a:lnTo>
                                    <a:pt x="175" y="97"/>
                                  </a:lnTo>
                                  <a:lnTo>
                                    <a:pt x="221" y="45"/>
                                  </a:lnTo>
                                  <a:lnTo>
                                    <a:pt x="234" y="44"/>
                                  </a:lnTo>
                                  <a:lnTo>
                                    <a:pt x="242" y="44"/>
                                  </a:lnTo>
                                  <a:lnTo>
                                    <a:pt x="251" y="46"/>
                                  </a:lnTo>
                                  <a:lnTo>
                                    <a:pt x="259" y="50"/>
                                  </a:lnTo>
                                  <a:lnTo>
                                    <a:pt x="258" y="50"/>
                                  </a:lnTo>
                                  <a:lnTo>
                                    <a:pt x="267" y="54"/>
                                  </a:lnTo>
                                  <a:lnTo>
                                    <a:pt x="273" y="60"/>
                                  </a:lnTo>
                                  <a:lnTo>
                                    <a:pt x="275" y="63"/>
                                  </a:lnTo>
                                  <a:lnTo>
                                    <a:pt x="223" y="63"/>
                                  </a:lnTo>
                                  <a:lnTo>
                                    <a:pt x="215" y="66"/>
                                  </a:lnTo>
                                  <a:lnTo>
                                    <a:pt x="202" y="80"/>
                                  </a:lnTo>
                                  <a:lnTo>
                                    <a:pt x="198" y="89"/>
                                  </a:lnTo>
                                  <a:lnTo>
                                    <a:pt x="198" y="100"/>
                                  </a:lnTo>
                                  <a:lnTo>
                                    <a:pt x="288" y="100"/>
                                  </a:lnTo>
                                  <a:lnTo>
                                    <a:pt x="288" y="103"/>
                                  </a:lnTo>
                                  <a:lnTo>
                                    <a:pt x="288" y="116"/>
                                  </a:lnTo>
                                  <a:lnTo>
                                    <a:pt x="196" y="116"/>
                                  </a:lnTo>
                                  <a:lnTo>
                                    <a:pt x="197" y="129"/>
                                  </a:lnTo>
                                  <a:lnTo>
                                    <a:pt x="200" y="139"/>
                                  </a:lnTo>
                                  <a:lnTo>
                                    <a:pt x="211" y="154"/>
                                  </a:lnTo>
                                  <a:lnTo>
                                    <a:pt x="220" y="158"/>
                                  </a:lnTo>
                                  <a:lnTo>
                                    <a:pt x="275" y="158"/>
                                  </a:lnTo>
                                  <a:lnTo>
                                    <a:pt x="271" y="162"/>
                                  </a:lnTo>
                                  <a:lnTo>
                                    <a:pt x="264" y="168"/>
                                  </a:lnTo>
                                  <a:lnTo>
                                    <a:pt x="256" y="172"/>
                                  </a:lnTo>
                                  <a:lnTo>
                                    <a:pt x="242" y="176"/>
                                  </a:lnTo>
                                  <a:lnTo>
                                    <a:pt x="236"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932"/>
                          <wps:cNvSpPr>
                            <a:spLocks/>
                          </wps:cNvSpPr>
                          <wps:spPr bwMode="auto">
                            <a:xfrm>
                              <a:off x="156" y="0"/>
                              <a:ext cx="409" cy="177"/>
                            </a:xfrm>
                            <a:custGeom>
                              <a:avLst/>
                              <a:gdLst>
                                <a:gd name="T0" fmla="+- 0 415 156"/>
                                <a:gd name="T1" fmla="*/ T0 w 409"/>
                                <a:gd name="T2" fmla="*/ 50 h 177"/>
                                <a:gd name="T3" fmla="+- 0 414 156"/>
                                <a:gd name="T4" fmla="*/ T3 w 409"/>
                                <a:gd name="T5" fmla="*/ 50 h 177"/>
                                <a:gd name="T6" fmla="+- 0 415 156"/>
                                <a:gd name="T7" fmla="*/ T6 w 409"/>
                                <a:gd name="T8" fmla="*/ 50 h 177"/>
                                <a:gd name="T9" fmla="+- 0 415 156"/>
                                <a:gd name="T10" fmla="*/ T9 w 409"/>
                                <a:gd name="T11" fmla="*/ 50 h 177"/>
                              </a:gdLst>
                              <a:ahLst/>
                              <a:cxnLst>
                                <a:cxn ang="0">
                                  <a:pos x="T1" y="T2"/>
                                </a:cxn>
                                <a:cxn ang="0">
                                  <a:pos x="T4" y="T5"/>
                                </a:cxn>
                                <a:cxn ang="0">
                                  <a:pos x="T7" y="T8"/>
                                </a:cxn>
                                <a:cxn ang="0">
                                  <a:pos x="T10" y="T11"/>
                                </a:cxn>
                              </a:cxnLst>
                              <a:rect l="0" t="0" r="r" b="b"/>
                              <a:pathLst>
                                <a:path w="409" h="177">
                                  <a:moveTo>
                                    <a:pt x="259" y="50"/>
                                  </a:moveTo>
                                  <a:lnTo>
                                    <a:pt x="258" y="50"/>
                                  </a:lnTo>
                                  <a:lnTo>
                                    <a:pt x="25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933"/>
                          <wps:cNvSpPr>
                            <a:spLocks/>
                          </wps:cNvSpPr>
                          <wps:spPr bwMode="auto">
                            <a:xfrm>
                              <a:off x="156" y="0"/>
                              <a:ext cx="409" cy="177"/>
                            </a:xfrm>
                            <a:custGeom>
                              <a:avLst/>
                              <a:gdLst>
                                <a:gd name="T0" fmla="+- 0 444 156"/>
                                <a:gd name="T1" fmla="*/ T0 w 409"/>
                                <a:gd name="T2" fmla="*/ 100 h 177"/>
                                <a:gd name="T3" fmla="+- 0 354 156"/>
                                <a:gd name="T4" fmla="*/ T3 w 409"/>
                                <a:gd name="T5" fmla="*/ 100 h 177"/>
                                <a:gd name="T6" fmla="+- 0 423 156"/>
                                <a:gd name="T7" fmla="*/ T6 w 409"/>
                                <a:gd name="T8" fmla="*/ 100 h 177"/>
                                <a:gd name="T9" fmla="+- 0 422 156"/>
                                <a:gd name="T10" fmla="*/ T9 w 409"/>
                                <a:gd name="T11" fmla="*/ 90 h 177"/>
                                <a:gd name="T12" fmla="+- 0 420 156"/>
                                <a:gd name="T13" fmla="*/ T12 w 409"/>
                                <a:gd name="T14" fmla="*/ 83 h 177"/>
                                <a:gd name="T15" fmla="+- 0 411 156"/>
                                <a:gd name="T16" fmla="*/ T15 w 409"/>
                                <a:gd name="T17" fmla="*/ 68 h 177"/>
                                <a:gd name="T18" fmla="+- 0 402 156"/>
                                <a:gd name="T19" fmla="*/ T18 w 409"/>
                                <a:gd name="T20" fmla="*/ 63 h 177"/>
                                <a:gd name="T21" fmla="+- 0 431 156"/>
                                <a:gd name="T22" fmla="*/ T21 w 409"/>
                                <a:gd name="T23" fmla="*/ 63 h 177"/>
                                <a:gd name="T24" fmla="+- 0 434 156"/>
                                <a:gd name="T25" fmla="*/ T24 w 409"/>
                                <a:gd name="T26" fmla="*/ 66 h 177"/>
                                <a:gd name="T27" fmla="+- 0 438 156"/>
                                <a:gd name="T28" fmla="*/ T27 w 409"/>
                                <a:gd name="T29" fmla="*/ 73 h 177"/>
                                <a:gd name="T30" fmla="+- 0 441 156"/>
                                <a:gd name="T31" fmla="*/ T30 w 409"/>
                                <a:gd name="T32" fmla="*/ 80 h 177"/>
                                <a:gd name="T33" fmla="+- 0 442 156"/>
                                <a:gd name="T34" fmla="*/ T33 w 409"/>
                                <a:gd name="T35" fmla="*/ 88 h 177"/>
                                <a:gd name="T36" fmla="+- 0 444 156"/>
                                <a:gd name="T37" fmla="*/ T36 w 409"/>
                                <a:gd name="T38" fmla="*/ 94 h 177"/>
                                <a:gd name="T39" fmla="+- 0 444 156"/>
                                <a:gd name="T40" fmla="*/ T39 w 409"/>
                                <a:gd name="T41" fmla="*/ 100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09" h="177">
                                  <a:moveTo>
                                    <a:pt x="288" y="100"/>
                                  </a:moveTo>
                                  <a:lnTo>
                                    <a:pt x="198" y="100"/>
                                  </a:lnTo>
                                  <a:lnTo>
                                    <a:pt x="267" y="100"/>
                                  </a:lnTo>
                                  <a:lnTo>
                                    <a:pt x="266" y="90"/>
                                  </a:lnTo>
                                  <a:lnTo>
                                    <a:pt x="264" y="83"/>
                                  </a:lnTo>
                                  <a:lnTo>
                                    <a:pt x="255" y="68"/>
                                  </a:lnTo>
                                  <a:lnTo>
                                    <a:pt x="246" y="63"/>
                                  </a:lnTo>
                                  <a:lnTo>
                                    <a:pt x="275" y="63"/>
                                  </a:lnTo>
                                  <a:lnTo>
                                    <a:pt x="278" y="66"/>
                                  </a:lnTo>
                                  <a:lnTo>
                                    <a:pt x="282" y="73"/>
                                  </a:lnTo>
                                  <a:lnTo>
                                    <a:pt x="285" y="80"/>
                                  </a:lnTo>
                                  <a:lnTo>
                                    <a:pt x="286" y="88"/>
                                  </a:lnTo>
                                  <a:lnTo>
                                    <a:pt x="288" y="94"/>
                                  </a:lnTo>
                                  <a:lnTo>
                                    <a:pt x="28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34"/>
                          <wps:cNvSpPr>
                            <a:spLocks/>
                          </wps:cNvSpPr>
                          <wps:spPr bwMode="auto">
                            <a:xfrm>
                              <a:off x="156" y="0"/>
                              <a:ext cx="409" cy="177"/>
                            </a:xfrm>
                            <a:custGeom>
                              <a:avLst/>
                              <a:gdLst>
                                <a:gd name="T0" fmla="+- 0 431 156"/>
                                <a:gd name="T1" fmla="*/ T0 w 409"/>
                                <a:gd name="T2" fmla="*/ 158 h 177"/>
                                <a:gd name="T3" fmla="+- 0 398 156"/>
                                <a:gd name="T4" fmla="*/ T3 w 409"/>
                                <a:gd name="T5" fmla="*/ 158 h 177"/>
                                <a:gd name="T6" fmla="+- 0 407 156"/>
                                <a:gd name="T7" fmla="*/ T6 w 409"/>
                                <a:gd name="T8" fmla="*/ 155 h 177"/>
                                <a:gd name="T9" fmla="+- 0 418 156"/>
                                <a:gd name="T10" fmla="*/ T9 w 409"/>
                                <a:gd name="T11" fmla="*/ 143 h 177"/>
                                <a:gd name="T12" fmla="+- 0 420 156"/>
                                <a:gd name="T13" fmla="*/ T12 w 409"/>
                                <a:gd name="T14" fmla="*/ 138 h 177"/>
                                <a:gd name="T15" fmla="+- 0 422 156"/>
                                <a:gd name="T16" fmla="*/ T15 w 409"/>
                                <a:gd name="T17" fmla="*/ 133 h 177"/>
                                <a:gd name="T18" fmla="+- 0 443 156"/>
                                <a:gd name="T19" fmla="*/ T18 w 409"/>
                                <a:gd name="T20" fmla="*/ 133 h 177"/>
                                <a:gd name="T21" fmla="+- 0 442 156"/>
                                <a:gd name="T22" fmla="*/ T21 w 409"/>
                                <a:gd name="T23" fmla="*/ 137 h 177"/>
                                <a:gd name="T24" fmla="+- 0 440 156"/>
                                <a:gd name="T25" fmla="*/ T24 w 409"/>
                                <a:gd name="T26" fmla="*/ 142 h 177"/>
                                <a:gd name="T27" fmla="+- 0 437 156"/>
                                <a:gd name="T28" fmla="*/ T27 w 409"/>
                                <a:gd name="T29" fmla="*/ 148 h 177"/>
                                <a:gd name="T30" fmla="+- 0 434 156"/>
                                <a:gd name="T31" fmla="*/ T30 w 409"/>
                                <a:gd name="T32" fmla="*/ 154 h 177"/>
                                <a:gd name="T33" fmla="+- 0 431 156"/>
                                <a:gd name="T34" fmla="*/ T33 w 409"/>
                                <a:gd name="T35" fmla="*/ 158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409" h="177">
                                  <a:moveTo>
                                    <a:pt x="275" y="158"/>
                                  </a:moveTo>
                                  <a:lnTo>
                                    <a:pt x="242" y="158"/>
                                  </a:lnTo>
                                  <a:lnTo>
                                    <a:pt x="251" y="155"/>
                                  </a:lnTo>
                                  <a:lnTo>
                                    <a:pt x="262" y="143"/>
                                  </a:lnTo>
                                  <a:lnTo>
                                    <a:pt x="264" y="138"/>
                                  </a:lnTo>
                                  <a:lnTo>
                                    <a:pt x="266" y="133"/>
                                  </a:lnTo>
                                  <a:lnTo>
                                    <a:pt x="287" y="133"/>
                                  </a:lnTo>
                                  <a:lnTo>
                                    <a:pt x="286" y="137"/>
                                  </a:lnTo>
                                  <a:lnTo>
                                    <a:pt x="284" y="142"/>
                                  </a:lnTo>
                                  <a:lnTo>
                                    <a:pt x="281" y="148"/>
                                  </a:lnTo>
                                  <a:lnTo>
                                    <a:pt x="278" y="154"/>
                                  </a:lnTo>
                                  <a:lnTo>
                                    <a:pt x="27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35"/>
                          <wps:cNvSpPr>
                            <a:spLocks/>
                          </wps:cNvSpPr>
                          <wps:spPr bwMode="auto">
                            <a:xfrm>
                              <a:off x="156" y="0"/>
                              <a:ext cx="409" cy="177"/>
                            </a:xfrm>
                            <a:custGeom>
                              <a:avLst/>
                              <a:gdLst>
                                <a:gd name="T0" fmla="+- 0 506 156"/>
                                <a:gd name="T1" fmla="*/ T0 w 409"/>
                                <a:gd name="T2" fmla="*/ 64 h 177"/>
                                <a:gd name="T3" fmla="+- 0 483 156"/>
                                <a:gd name="T4" fmla="*/ T3 w 409"/>
                                <a:gd name="T5" fmla="*/ 64 h 177"/>
                                <a:gd name="T6" fmla="+- 0 489 156"/>
                                <a:gd name="T7" fmla="*/ T6 w 409"/>
                                <a:gd name="T8" fmla="*/ 57 h 177"/>
                                <a:gd name="T9" fmla="+- 0 495 156"/>
                                <a:gd name="T10" fmla="*/ T9 w 409"/>
                                <a:gd name="T11" fmla="*/ 52 h 177"/>
                                <a:gd name="T12" fmla="+- 0 509 156"/>
                                <a:gd name="T13" fmla="*/ T12 w 409"/>
                                <a:gd name="T14" fmla="*/ 45 h 177"/>
                                <a:gd name="T15" fmla="+- 0 516 156"/>
                                <a:gd name="T16" fmla="*/ T15 w 409"/>
                                <a:gd name="T17" fmla="*/ 44 h 177"/>
                                <a:gd name="T18" fmla="+- 0 524 156"/>
                                <a:gd name="T19" fmla="*/ T18 w 409"/>
                                <a:gd name="T20" fmla="*/ 44 h 177"/>
                                <a:gd name="T21" fmla="+- 0 536 156"/>
                                <a:gd name="T22" fmla="*/ T21 w 409"/>
                                <a:gd name="T23" fmla="*/ 45 h 177"/>
                                <a:gd name="T24" fmla="+- 0 546 156"/>
                                <a:gd name="T25" fmla="*/ T24 w 409"/>
                                <a:gd name="T26" fmla="*/ 48 h 177"/>
                                <a:gd name="T27" fmla="+- 0 554 156"/>
                                <a:gd name="T28" fmla="*/ T27 w 409"/>
                                <a:gd name="T29" fmla="*/ 54 h 177"/>
                                <a:gd name="T30" fmla="+- 0 560 156"/>
                                <a:gd name="T31" fmla="*/ T30 w 409"/>
                                <a:gd name="T32" fmla="*/ 62 h 177"/>
                                <a:gd name="T33" fmla="+- 0 515 156"/>
                                <a:gd name="T34" fmla="*/ T33 w 409"/>
                                <a:gd name="T35" fmla="*/ 62 h 177"/>
                                <a:gd name="T36" fmla="+- 0 511 156"/>
                                <a:gd name="T37" fmla="*/ T36 w 409"/>
                                <a:gd name="T38" fmla="*/ 63 h 177"/>
                                <a:gd name="T39" fmla="+- 0 506 156"/>
                                <a:gd name="T40" fmla="*/ T39 w 409"/>
                                <a:gd name="T41" fmla="*/ 64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09" h="177">
                                  <a:moveTo>
                                    <a:pt x="350" y="64"/>
                                  </a:moveTo>
                                  <a:lnTo>
                                    <a:pt x="327" y="64"/>
                                  </a:lnTo>
                                  <a:lnTo>
                                    <a:pt x="333" y="57"/>
                                  </a:lnTo>
                                  <a:lnTo>
                                    <a:pt x="339" y="52"/>
                                  </a:lnTo>
                                  <a:lnTo>
                                    <a:pt x="353" y="45"/>
                                  </a:lnTo>
                                  <a:lnTo>
                                    <a:pt x="360" y="44"/>
                                  </a:lnTo>
                                  <a:lnTo>
                                    <a:pt x="368" y="44"/>
                                  </a:lnTo>
                                  <a:lnTo>
                                    <a:pt x="380" y="45"/>
                                  </a:lnTo>
                                  <a:lnTo>
                                    <a:pt x="390" y="48"/>
                                  </a:lnTo>
                                  <a:lnTo>
                                    <a:pt x="398" y="54"/>
                                  </a:lnTo>
                                  <a:lnTo>
                                    <a:pt x="404" y="62"/>
                                  </a:lnTo>
                                  <a:lnTo>
                                    <a:pt x="359" y="62"/>
                                  </a:lnTo>
                                  <a:lnTo>
                                    <a:pt x="355" y="63"/>
                                  </a:lnTo>
                                  <a:lnTo>
                                    <a:pt x="35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936"/>
                          <wps:cNvSpPr>
                            <a:spLocks/>
                          </wps:cNvSpPr>
                          <wps:spPr bwMode="auto">
                            <a:xfrm>
                              <a:off x="156" y="0"/>
                              <a:ext cx="409" cy="177"/>
                            </a:xfrm>
                            <a:custGeom>
                              <a:avLst/>
                              <a:gdLst>
                                <a:gd name="T0" fmla="+- 0 484 156"/>
                                <a:gd name="T1" fmla="*/ T0 w 409"/>
                                <a:gd name="T2" fmla="*/ 171 h 177"/>
                                <a:gd name="T3" fmla="+- 0 463 156"/>
                                <a:gd name="T4" fmla="*/ T3 w 409"/>
                                <a:gd name="T5" fmla="*/ 171 h 177"/>
                                <a:gd name="T6" fmla="+- 0 463 156"/>
                                <a:gd name="T7" fmla="*/ T6 w 409"/>
                                <a:gd name="T8" fmla="*/ 47 h 177"/>
                                <a:gd name="T9" fmla="+- 0 483 156"/>
                                <a:gd name="T10" fmla="*/ T9 w 409"/>
                                <a:gd name="T11" fmla="*/ 47 h 177"/>
                                <a:gd name="T12" fmla="+- 0 483 156"/>
                                <a:gd name="T13" fmla="*/ T12 w 409"/>
                                <a:gd name="T14" fmla="*/ 64 h 177"/>
                                <a:gd name="T15" fmla="+- 0 506 156"/>
                                <a:gd name="T16" fmla="*/ T15 w 409"/>
                                <a:gd name="T17" fmla="*/ 64 h 177"/>
                                <a:gd name="T18" fmla="+- 0 502 156"/>
                                <a:gd name="T19" fmla="*/ T18 w 409"/>
                                <a:gd name="T20" fmla="*/ 66 h 177"/>
                                <a:gd name="T21" fmla="+- 0 497 156"/>
                                <a:gd name="T22" fmla="*/ T21 w 409"/>
                                <a:gd name="T23" fmla="*/ 69 h 177"/>
                                <a:gd name="T24" fmla="+- 0 493 156"/>
                                <a:gd name="T25" fmla="*/ T24 w 409"/>
                                <a:gd name="T26" fmla="*/ 74 h 177"/>
                                <a:gd name="T27" fmla="+- 0 489 156"/>
                                <a:gd name="T28" fmla="*/ T27 w 409"/>
                                <a:gd name="T29" fmla="*/ 78 h 177"/>
                                <a:gd name="T30" fmla="+- 0 487 156"/>
                                <a:gd name="T31" fmla="*/ T30 w 409"/>
                                <a:gd name="T32" fmla="*/ 82 h 177"/>
                                <a:gd name="T33" fmla="+- 0 486 156"/>
                                <a:gd name="T34" fmla="*/ T33 w 409"/>
                                <a:gd name="T35" fmla="*/ 87 h 177"/>
                                <a:gd name="T36" fmla="+- 0 485 156"/>
                                <a:gd name="T37" fmla="*/ T36 w 409"/>
                                <a:gd name="T38" fmla="*/ 91 h 177"/>
                                <a:gd name="T39" fmla="+- 0 484 156"/>
                                <a:gd name="T40" fmla="*/ T39 w 409"/>
                                <a:gd name="T41" fmla="*/ 97 h 177"/>
                                <a:gd name="T42" fmla="+- 0 484 156"/>
                                <a:gd name="T43" fmla="*/ T42 w 409"/>
                                <a:gd name="T44" fmla="*/ 171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409" h="177">
                                  <a:moveTo>
                                    <a:pt x="328" y="171"/>
                                  </a:moveTo>
                                  <a:lnTo>
                                    <a:pt x="307" y="171"/>
                                  </a:lnTo>
                                  <a:lnTo>
                                    <a:pt x="307" y="47"/>
                                  </a:lnTo>
                                  <a:lnTo>
                                    <a:pt x="327" y="47"/>
                                  </a:lnTo>
                                  <a:lnTo>
                                    <a:pt x="327" y="64"/>
                                  </a:lnTo>
                                  <a:lnTo>
                                    <a:pt x="350" y="64"/>
                                  </a:lnTo>
                                  <a:lnTo>
                                    <a:pt x="346" y="66"/>
                                  </a:lnTo>
                                  <a:lnTo>
                                    <a:pt x="341" y="69"/>
                                  </a:lnTo>
                                  <a:lnTo>
                                    <a:pt x="337" y="74"/>
                                  </a:lnTo>
                                  <a:lnTo>
                                    <a:pt x="333" y="78"/>
                                  </a:lnTo>
                                  <a:lnTo>
                                    <a:pt x="331" y="82"/>
                                  </a:lnTo>
                                  <a:lnTo>
                                    <a:pt x="330" y="87"/>
                                  </a:lnTo>
                                  <a:lnTo>
                                    <a:pt x="329" y="91"/>
                                  </a:lnTo>
                                  <a:lnTo>
                                    <a:pt x="328" y="97"/>
                                  </a:lnTo>
                                  <a:lnTo>
                                    <a:pt x="328"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37"/>
                          <wps:cNvSpPr>
                            <a:spLocks/>
                          </wps:cNvSpPr>
                          <wps:spPr bwMode="auto">
                            <a:xfrm>
                              <a:off x="156" y="0"/>
                              <a:ext cx="409" cy="177"/>
                            </a:xfrm>
                            <a:custGeom>
                              <a:avLst/>
                              <a:gdLst>
                                <a:gd name="T0" fmla="+- 0 565 156"/>
                                <a:gd name="T1" fmla="*/ T0 w 409"/>
                                <a:gd name="T2" fmla="*/ 172 h 177"/>
                                <a:gd name="T3" fmla="+- 0 544 156"/>
                                <a:gd name="T4" fmla="*/ T3 w 409"/>
                                <a:gd name="T5" fmla="*/ 172 h 177"/>
                                <a:gd name="T6" fmla="+- 0 544 156"/>
                                <a:gd name="T7" fmla="*/ T6 w 409"/>
                                <a:gd name="T8" fmla="*/ 85 h 177"/>
                                <a:gd name="T9" fmla="+- 0 543 156"/>
                                <a:gd name="T10" fmla="*/ T9 w 409"/>
                                <a:gd name="T11" fmla="*/ 79 h 177"/>
                                <a:gd name="T12" fmla="+- 0 540 156"/>
                                <a:gd name="T13" fmla="*/ T12 w 409"/>
                                <a:gd name="T14" fmla="*/ 74 h 177"/>
                                <a:gd name="T15" fmla="+- 0 537 156"/>
                                <a:gd name="T16" fmla="*/ T15 w 409"/>
                                <a:gd name="T17" fmla="*/ 66 h 177"/>
                                <a:gd name="T18" fmla="+- 0 530 156"/>
                                <a:gd name="T19" fmla="*/ T18 w 409"/>
                                <a:gd name="T20" fmla="*/ 62 h 177"/>
                                <a:gd name="T21" fmla="+- 0 560 156"/>
                                <a:gd name="T22" fmla="*/ T21 w 409"/>
                                <a:gd name="T23" fmla="*/ 62 h 177"/>
                                <a:gd name="T24" fmla="+- 0 564 156"/>
                                <a:gd name="T25" fmla="*/ T24 w 409"/>
                                <a:gd name="T26" fmla="*/ 69 h 177"/>
                                <a:gd name="T27" fmla="+- 0 565 156"/>
                                <a:gd name="T28" fmla="*/ T27 w 409"/>
                                <a:gd name="T29" fmla="*/ 78 h 177"/>
                                <a:gd name="T30" fmla="+- 0 565 156"/>
                                <a:gd name="T31" fmla="*/ T30 w 409"/>
                                <a:gd name="T32" fmla="*/ 172 h 1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409" h="177">
                                  <a:moveTo>
                                    <a:pt x="409" y="172"/>
                                  </a:moveTo>
                                  <a:lnTo>
                                    <a:pt x="388" y="172"/>
                                  </a:lnTo>
                                  <a:lnTo>
                                    <a:pt x="388" y="85"/>
                                  </a:lnTo>
                                  <a:lnTo>
                                    <a:pt x="387" y="79"/>
                                  </a:lnTo>
                                  <a:lnTo>
                                    <a:pt x="384" y="74"/>
                                  </a:lnTo>
                                  <a:lnTo>
                                    <a:pt x="381" y="66"/>
                                  </a:lnTo>
                                  <a:lnTo>
                                    <a:pt x="374" y="62"/>
                                  </a:lnTo>
                                  <a:lnTo>
                                    <a:pt x="404" y="62"/>
                                  </a:lnTo>
                                  <a:lnTo>
                                    <a:pt x="408" y="69"/>
                                  </a:lnTo>
                                  <a:lnTo>
                                    <a:pt x="409" y="78"/>
                                  </a:lnTo>
                                  <a:lnTo>
                                    <a:pt x="409"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665F823D" id="Group 177" o:spid="_x0000_s1026" style="width:28.3pt;height:8.85pt;mso-position-horizontal-relative:char;mso-position-vertical-relative:line" coordsize="56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">
                <v:shape id="Picture 924" o:spid="_x0000_s1027" type="#_x0000_t75" style="position:absolute;width:13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">
                  <v:imagedata r:id="rId110" o:title=""/>
                </v:shape>
                <v:group id="Group 925" o:spid="_x0000_s1028" style="position:absolute;left:156;width:409;height:177" coordorigin="156"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926" o:spid="_x0000_s1029"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" path="m63,176r-7,l45,175,2,126,,112,2,97,48,45,60,44r9,l78,46r8,4l85,50r9,4l100,60r2,3l49,63r-8,3l28,80r-3,9l24,100r91,l115,103r,13l23,116r1,13l27,139r11,15l46,158r55,l97,162r-6,6l83,172r-14,4l63,176xe" fillcolor="black" stroked="f">
                    <v:path arrowok="t" o:connecttype="custom" o:connectlocs="63,176;56,176;45,175;2,126;0,112;2,97;48,45;60,44;69,44;78,46;86,50;85,50;94,54;100,60;102,63;49,63;41,66;28,80;25,89;24,100;115,100;115,103;115,116;23,116;24,129;27,139;38,154;46,158;101,158;97,162;91,168;83,172;69,176;63,176" o:connectangles="0,0,0,0,0,0,0,0,0,0,0,0,0,0,0,0,0,0,0,0,0,0,0,0,0,0,0,0,0,0,0,0,0,0"/>
                  </v:shape>
                  <v:shape id="Freeform 927" o:spid="_x0000_s1030"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" path="m86,50r-1,l86,50xe" fillcolor="black" stroked="f">
                    <v:path arrowok="t" o:connecttype="custom" o:connectlocs="86,50;85,50;86,50;86,50" o:connectangles="0,0,0,0"/>
                  </v:shape>
                  <v:shape id="Freeform 928" o:spid="_x0000_s1031"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" path="m115,100r-91,l94,100,93,90,91,83,82,68,72,63r30,l104,66r5,7l112,80r1,9l114,94r1,6xe" fillcolor="black" stroked="f">
                    <v:path arrowok="t" o:connecttype="custom" o:connectlocs="115,100;24,100;94,100;93,90;91,83;82,68;72,63;102,63;104,66;109,73;112,80;113,89;114,94;115,100" o:connectangles="0,0,0,0,0,0,0,0,0,0,0,0,0,0"/>
                  </v:shape>
                  <v:shape id="Freeform 929" o:spid="_x0000_s1032"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" path="m101,158r-32,l78,155,88,143r3,-5l93,133r20,l113,137r-2,5l108,148r-3,6l101,158xe" fillcolor="black" stroked="f">
                    <v:path arrowok="t" o:connecttype="custom" o:connectlocs="101,158;69,158;78,155;88,143;91,138;93,133;113,133;113,137;111,142;108,148;105,154;101,158" o:connectangles="0,0,0,0,0,0,0,0,0,0,0,0"/>
                  </v:shape>
                  <v:shape id="Freeform 930" o:spid="_x0000_s1033"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" path="m156,172r-22,l134,r22,l156,172xe" fillcolor="black" stroked="f">
                    <v:path arrowok="t" o:connecttype="custom" o:connectlocs="156,172;134,172;134,0;156,0;156,172" o:connectangles="0,0,0,0,0"/>
                  </v:shape>
                  <v:shape id="Freeform 931" o:spid="_x0000_s1034"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" path="m236,176r-6,l218,175,175,126r-1,-14l175,97,221,45r13,-1l242,44r9,2l259,50r-1,l267,54r6,6l275,63r-52,l215,66,202,80r-4,9l198,100r90,l288,103r,13l196,116r1,13l200,139r11,15l220,158r55,l271,162r-7,6l256,172r-14,4l236,176xe" fillcolor="black" stroked="f">
                    <v:path arrowok="t" o:connecttype="custom" o:connectlocs="236,176;230,176;218,175;175,126;174,112;175,97;221,45;234,44;242,44;251,46;259,50;258,50;267,54;273,60;275,63;223,63;215,66;202,80;198,89;198,100;288,100;288,103;288,116;196,116;197,129;200,139;211,154;220,158;275,158;271,162;264,168;256,172;242,176;236,176" o:connectangles="0,0,0,0,0,0,0,0,0,0,0,0,0,0,0,0,0,0,0,0,0,0,0,0,0,0,0,0,0,0,0,0,0,0"/>
                  </v:shape>
                  <v:shape id="Freeform 932" o:spid="_x0000_s1035"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" path="m259,50r-1,l259,50xe" fillcolor="black" stroked="f">
                    <v:path arrowok="t" o:connecttype="custom" o:connectlocs="259,50;258,50;259,50;259,50" o:connectangles="0,0,0,0"/>
                  </v:shape>
                  <v:shape id="Freeform 933" o:spid="_x0000_s1036"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" path="m288,100r-90,l267,100,266,90r-2,-7l255,68r-9,-5l275,63r3,3l282,73r3,7l286,88r2,6l288,100xe" fillcolor="black" stroked="f">
                    <v:path arrowok="t" o:connecttype="custom" o:connectlocs="288,100;198,100;267,100;266,90;264,83;255,68;246,63;275,63;278,66;282,73;285,80;286,88;288,94;288,100" o:connectangles="0,0,0,0,0,0,0,0,0,0,0,0,0,0"/>
                  </v:shape>
                  <v:shape id="Freeform 934" o:spid="_x0000_s1037"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" path="m275,158r-33,l251,155r11,-12l264,138r2,-5l287,133r-1,4l284,142r-3,6l278,154r-3,4xe" fillcolor="black" stroked="f">
                    <v:path arrowok="t" o:connecttype="custom" o:connectlocs="275,158;242,158;251,155;262,143;264,138;266,133;287,133;286,137;284,142;281,148;278,154;275,158" o:connectangles="0,0,0,0,0,0,0,0,0,0,0,0"/>
                  </v:shape>
                  <v:shape id="Freeform 935" o:spid="_x0000_s1038"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" path="m350,64r-23,l333,57r6,-5l353,45r7,-1l368,44r12,1l390,48r8,6l404,62r-45,l355,63r-5,1xe" fillcolor="black" stroked="f">
                    <v:path arrowok="t" o:connecttype="custom" o:connectlocs="350,64;327,64;333,57;339,52;353,45;360,44;368,44;380,45;390,48;398,54;404,62;359,62;355,63;350,64" o:connectangles="0,0,0,0,0,0,0,0,0,0,0,0,0,0"/>
                  </v:shape>
                  <v:shape id="Freeform 936" o:spid="_x0000_s1039"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" path="m328,171r-21,l307,47r20,l327,64r23,l346,66r-5,3l337,74r-4,4l331,82r-1,5l329,91r-1,6l328,171xe" fillcolor="black" stroked="f">
                    <v:path arrowok="t" o:connecttype="custom" o:connectlocs="328,171;307,171;307,47;327,47;327,64;350,64;346,66;341,69;337,74;333,78;331,82;330,87;329,91;328,97;328,171" o:connectangles="0,0,0,0,0,0,0,0,0,0,0,0,0,0,0"/>
                  </v:shape>
                  <v:shape id="Freeform 937" o:spid="_x0000_s1040" style="position:absolute;left:156;width:409;height:177;visibility:visible;mso-wrap-style:square;v-text-anchor:top" coordsize="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" path="m409,172r-21,l388,85r-1,-6l384,74r-3,-8l374,62r30,l408,69r1,9l409,172xe" fillcolor="black" stroked="f">
                    <v:path arrowok="t" o:connecttype="custom" o:connectlocs="409,172;388,172;388,85;387,79;384,74;381,66;374,62;404,62;408,69;409,78;409,172" o:connectangles="0,0,0,0,0,0,0,0,0,0,0"/>
                  </v:shape>
                </v:group>
                <w10:anchorlock/>
              </v:group>
            </w:pict>
          </mc:Fallback>
        </mc:AlternateContent>
      </w:r>
    </w:p>
    <w:p w14:paraId="200C37DF" w14:textId="60011225" w:rsidR="003C70A5" w:rsidRPr="003C70A5" w:rsidRDefault="003C70A5" w:rsidP="00656FEA">
      <w:pPr>
        <w:pStyle w:val="BodyText"/>
        <w:numPr>
          <w:ilvl w:val="2"/>
          <w:numId w:val="20"/>
        </w:numPr>
        <w:spacing w:line="249" w:lineRule="auto"/>
        <w:ind w:right="462"/>
        <w:rPr>
          <w:rFonts w:ascii="Trebuchet MS" w:hAnsi="Trebuchet MS"/>
          <w:sz w:val="20"/>
        </w:rPr>
      </w:pPr>
      <w:r w:rsidRPr="003C70A5">
        <w:rPr>
          <w:rFonts w:ascii="Trebuchet MS" w:hAnsi="Trebuchet MS"/>
          <w:sz w:val="20"/>
        </w:rPr>
        <w:t>Sara and Helen have brown hair like their father and blue eyes like their mother.</w:t>
      </w:r>
    </w:p>
    <w:p w14:paraId="0AA640AA" w14:textId="77777777" w:rsidR="003C70A5" w:rsidRPr="003C70A5" w:rsidRDefault="003C70A5" w:rsidP="00656FEA">
      <w:pPr>
        <w:pStyle w:val="BodyText"/>
        <w:numPr>
          <w:ilvl w:val="2"/>
          <w:numId w:val="20"/>
        </w:numPr>
        <w:ind w:right="2134"/>
        <w:rPr>
          <w:rFonts w:ascii="Trebuchet MS" w:hAnsi="Trebuchet MS"/>
          <w:sz w:val="20"/>
        </w:rPr>
      </w:pPr>
      <w:r w:rsidRPr="003C70A5">
        <w:rPr>
          <w:rFonts w:ascii="Trebuchet MS" w:hAnsi="Trebuchet MS"/>
          <w:sz w:val="20"/>
        </w:rPr>
        <w:t>Why do children have characteristics of both parents?</w:t>
      </w:r>
    </w:p>
    <w:p w14:paraId="1E6248CA" w14:textId="77777777" w:rsidR="003C70A5" w:rsidRPr="003C70A5" w:rsidRDefault="003C70A5" w:rsidP="00656FEA">
      <w:pPr>
        <w:pStyle w:val="ListParagraph"/>
        <w:numPr>
          <w:ilvl w:val="0"/>
          <w:numId w:val="20"/>
        </w:numPr>
        <w:tabs>
          <w:tab w:val="left" w:pos="1605"/>
        </w:tabs>
        <w:spacing w:before="223"/>
        <w:rPr>
          <w:rFonts w:ascii="Trebuchet MS" w:eastAsia="Arial" w:hAnsi="Trebuchet MS" w:cs="Arial"/>
          <w:sz w:val="20"/>
          <w:szCs w:val="20"/>
        </w:rPr>
      </w:pPr>
      <w:r w:rsidRPr="003C70A5">
        <w:rPr>
          <w:rFonts w:ascii="Trebuchet MS" w:hAnsi="Trebuchet MS"/>
          <w:sz w:val="20"/>
          <w:szCs w:val="20"/>
        </w:rPr>
        <w:t xml:space="preserve">Sara and Helen are identical twins.  </w:t>
      </w:r>
      <w:r w:rsidRPr="003C70A5">
        <w:rPr>
          <w:rFonts w:ascii="Trebuchet MS" w:hAnsi="Trebuchet MS" w:cs="Arial"/>
          <w:sz w:val="20"/>
          <w:szCs w:val="20"/>
        </w:rPr>
        <w:t>Why do they have identical characteristics?</w:t>
      </w:r>
    </w:p>
    <w:p w14:paraId="6E3D6993" w14:textId="0113F9BF" w:rsidR="003C70A5" w:rsidRPr="003C70A5" w:rsidRDefault="003C70A5" w:rsidP="00656FEA">
      <w:pPr>
        <w:pStyle w:val="ListParagraph"/>
        <w:numPr>
          <w:ilvl w:val="0"/>
          <w:numId w:val="20"/>
        </w:numPr>
        <w:tabs>
          <w:tab w:val="left" w:pos="1605"/>
        </w:tabs>
        <w:spacing w:before="223"/>
        <w:rPr>
          <w:rFonts w:ascii="Trebuchet MS" w:eastAsia="Arial" w:hAnsi="Trebuchet MS" w:cs="Arial"/>
          <w:sz w:val="20"/>
          <w:szCs w:val="20"/>
        </w:rPr>
      </w:pPr>
      <w:r w:rsidRPr="003C70A5">
        <w:rPr>
          <w:rFonts w:ascii="Trebuchet MS" w:hAnsi="Trebuchet MS"/>
          <w:sz w:val="20"/>
          <w:szCs w:val="20"/>
        </w:rPr>
        <w:t xml:space="preserve">Sara now spends a lot of her time working outdoors in a hot country. Helen now  works in an office in England. Complete the table. </w:t>
      </w:r>
    </w:p>
    <w:tbl>
      <w:tblPr>
        <w:tblW w:w="0" w:type="auto"/>
        <w:tblInd w:w="411" w:type="dxa"/>
        <w:tblLayout w:type="fixed"/>
        <w:tblCellMar>
          <w:left w:w="0" w:type="dxa"/>
          <w:right w:w="0" w:type="dxa"/>
        </w:tblCellMar>
        <w:tblLook w:val="01E0" w:firstRow="1" w:lastRow="1" w:firstColumn="1" w:lastColumn="1" w:noHBand="0" w:noVBand="0"/>
      </w:tblPr>
      <w:tblGrid>
        <w:gridCol w:w="4842"/>
        <w:gridCol w:w="4655"/>
      </w:tblGrid>
      <w:tr w:rsidR="003C70A5" w:rsidRPr="003C70A5" w14:paraId="452F8C08" w14:textId="77777777" w:rsidTr="00045AAB">
        <w:trPr>
          <w:trHeight w:hRule="exact" w:val="598"/>
        </w:trPr>
        <w:tc>
          <w:tcPr>
            <w:tcW w:w="4842" w:type="dxa"/>
            <w:tcBorders>
              <w:top w:val="single" w:sz="12" w:space="0" w:color="000000"/>
              <w:left w:val="single" w:sz="12" w:space="0" w:color="000000"/>
              <w:bottom w:val="single" w:sz="6" w:space="0" w:color="000000"/>
              <w:right w:val="single" w:sz="6" w:space="0" w:color="000000"/>
            </w:tcBorders>
          </w:tcPr>
          <w:p w14:paraId="45081CF2" w14:textId="51480D35" w:rsidR="003C70A5" w:rsidRPr="003C70A5" w:rsidRDefault="00045AAB" w:rsidP="00045AAB">
            <w:pPr>
              <w:pStyle w:val="TableParagraph"/>
              <w:spacing w:before="125"/>
              <w:rPr>
                <w:rFonts w:ascii="Trebuchet MS" w:eastAsia="Arial" w:hAnsi="Trebuchet MS" w:cs="Arial"/>
                <w:sz w:val="20"/>
                <w:szCs w:val="20"/>
              </w:rPr>
            </w:pPr>
            <w:r>
              <w:rPr>
                <w:rFonts w:ascii="Trebuchet MS" w:hAnsi="Trebuchet MS"/>
                <w:b/>
                <w:sz w:val="20"/>
                <w:szCs w:val="20"/>
              </w:rPr>
              <w:t>C</w:t>
            </w:r>
            <w:r w:rsidR="003C70A5" w:rsidRPr="003C70A5">
              <w:rPr>
                <w:rFonts w:ascii="Trebuchet MS" w:hAnsi="Trebuchet MS"/>
                <w:b/>
                <w:sz w:val="20"/>
                <w:szCs w:val="20"/>
              </w:rPr>
              <w:t>haracteristic</w:t>
            </w:r>
          </w:p>
        </w:tc>
        <w:tc>
          <w:tcPr>
            <w:tcW w:w="4655" w:type="dxa"/>
            <w:tcBorders>
              <w:top w:val="single" w:sz="12" w:space="0" w:color="000000"/>
              <w:left w:val="single" w:sz="6" w:space="0" w:color="000000"/>
              <w:bottom w:val="single" w:sz="6" w:space="0" w:color="000000"/>
              <w:right w:val="single" w:sz="12" w:space="0" w:color="000000"/>
            </w:tcBorders>
          </w:tcPr>
          <w:p w14:paraId="595C4E2A" w14:textId="44BBE5AF" w:rsidR="003C70A5" w:rsidRPr="003C70A5" w:rsidRDefault="003C70A5" w:rsidP="00045AAB">
            <w:pPr>
              <w:pStyle w:val="TableParagraph"/>
              <w:spacing w:line="257" w:lineRule="exact"/>
              <w:jc w:val="both"/>
              <w:rPr>
                <w:rFonts w:ascii="Trebuchet MS" w:eastAsia="Arial" w:hAnsi="Trebuchet MS" w:cs="Arial"/>
                <w:sz w:val="20"/>
                <w:szCs w:val="20"/>
              </w:rPr>
            </w:pPr>
            <w:r w:rsidRPr="003C70A5">
              <w:rPr>
                <w:rFonts w:ascii="Trebuchet MS" w:hAnsi="Trebuchet MS"/>
                <w:b/>
                <w:sz w:val="20"/>
                <w:szCs w:val="20"/>
              </w:rPr>
              <w:t>Is it identical for</w:t>
            </w:r>
            <w:r w:rsidR="00045AAB">
              <w:rPr>
                <w:rFonts w:ascii="Trebuchet MS" w:eastAsia="Arial" w:hAnsi="Trebuchet MS" w:cs="Arial"/>
                <w:sz w:val="20"/>
                <w:szCs w:val="20"/>
              </w:rPr>
              <w:t xml:space="preserve"> </w:t>
            </w:r>
            <w:r w:rsidRPr="003C70A5">
              <w:rPr>
                <w:rFonts w:ascii="Trebuchet MS" w:hAnsi="Trebuchet MS"/>
                <w:b/>
                <w:sz w:val="20"/>
                <w:szCs w:val="20"/>
              </w:rPr>
              <w:t>Sara and Helen?</w:t>
            </w:r>
          </w:p>
        </w:tc>
      </w:tr>
      <w:tr w:rsidR="003C70A5" w:rsidRPr="003C70A5" w14:paraId="533FF8EA" w14:textId="77777777" w:rsidTr="00045AAB">
        <w:trPr>
          <w:trHeight w:hRule="exact" w:val="591"/>
        </w:trPr>
        <w:tc>
          <w:tcPr>
            <w:tcW w:w="4842" w:type="dxa"/>
            <w:tcBorders>
              <w:top w:val="single" w:sz="6" w:space="0" w:color="000000"/>
              <w:left w:val="single" w:sz="12" w:space="0" w:color="000000"/>
              <w:bottom w:val="single" w:sz="6" w:space="0" w:color="000000"/>
              <w:right w:val="single" w:sz="6" w:space="0" w:color="000000"/>
            </w:tcBorders>
          </w:tcPr>
          <w:p w14:paraId="4C1BE287" w14:textId="77777777" w:rsidR="003C70A5" w:rsidRPr="003C70A5" w:rsidRDefault="003C70A5" w:rsidP="00045AAB">
            <w:pPr>
              <w:pStyle w:val="TableParagraph"/>
              <w:spacing w:before="125"/>
              <w:rPr>
                <w:rFonts w:ascii="Trebuchet MS" w:eastAsia="Arial" w:hAnsi="Trebuchet MS" w:cs="Arial"/>
                <w:sz w:val="20"/>
                <w:szCs w:val="20"/>
              </w:rPr>
            </w:pPr>
            <w:r w:rsidRPr="003C70A5">
              <w:rPr>
                <w:rFonts w:ascii="Trebuchet MS" w:hAnsi="Trebuchet MS"/>
                <w:sz w:val="20"/>
                <w:szCs w:val="20"/>
              </w:rPr>
              <w:t>eye colour</w:t>
            </w:r>
          </w:p>
        </w:tc>
        <w:tc>
          <w:tcPr>
            <w:tcW w:w="4655" w:type="dxa"/>
            <w:tcBorders>
              <w:top w:val="single" w:sz="6" w:space="0" w:color="000000"/>
              <w:left w:val="single" w:sz="6" w:space="0" w:color="000000"/>
              <w:bottom w:val="single" w:sz="6" w:space="0" w:color="000000"/>
              <w:right w:val="single" w:sz="12" w:space="0" w:color="000000"/>
            </w:tcBorders>
          </w:tcPr>
          <w:p w14:paraId="64CE23CA" w14:textId="77777777" w:rsidR="003C70A5" w:rsidRPr="003C70A5" w:rsidRDefault="003C70A5" w:rsidP="00045AAB">
            <w:pPr>
              <w:pStyle w:val="TableParagraph"/>
              <w:spacing w:before="125"/>
              <w:ind w:left="757"/>
              <w:jc w:val="both"/>
              <w:rPr>
                <w:rFonts w:ascii="Trebuchet MS" w:eastAsia="Arial" w:hAnsi="Trebuchet MS" w:cs="Arial"/>
                <w:sz w:val="20"/>
                <w:szCs w:val="20"/>
              </w:rPr>
            </w:pPr>
          </w:p>
        </w:tc>
      </w:tr>
      <w:tr w:rsidR="003C70A5" w:rsidRPr="003C70A5" w14:paraId="09C90099" w14:textId="77777777" w:rsidTr="00045AAB">
        <w:trPr>
          <w:trHeight w:hRule="exact" w:val="591"/>
        </w:trPr>
        <w:tc>
          <w:tcPr>
            <w:tcW w:w="4842" w:type="dxa"/>
            <w:tcBorders>
              <w:top w:val="single" w:sz="6" w:space="0" w:color="000000"/>
              <w:left w:val="single" w:sz="12" w:space="0" w:color="000000"/>
              <w:bottom w:val="single" w:sz="6" w:space="0" w:color="000000"/>
              <w:right w:val="single" w:sz="6" w:space="0" w:color="000000"/>
            </w:tcBorders>
          </w:tcPr>
          <w:p w14:paraId="583CFE80" w14:textId="0BC87E67" w:rsidR="003C70A5" w:rsidRPr="003C70A5" w:rsidRDefault="003C70A5" w:rsidP="00045AAB">
            <w:pPr>
              <w:pStyle w:val="TableParagraph"/>
              <w:spacing w:before="125"/>
              <w:ind w:right="4"/>
              <w:rPr>
                <w:rFonts w:ascii="Trebuchet MS" w:eastAsia="Arial" w:hAnsi="Trebuchet MS" w:cs="Arial"/>
                <w:sz w:val="20"/>
                <w:szCs w:val="20"/>
              </w:rPr>
            </w:pPr>
            <w:r w:rsidRPr="003C70A5">
              <w:rPr>
                <w:rFonts w:ascii="Trebuchet MS" w:hAnsi="Trebuchet MS"/>
                <w:sz w:val="20"/>
                <w:szCs w:val="20"/>
              </w:rPr>
              <w:t>skin colour</w:t>
            </w:r>
          </w:p>
        </w:tc>
        <w:tc>
          <w:tcPr>
            <w:tcW w:w="4655" w:type="dxa"/>
            <w:tcBorders>
              <w:top w:val="single" w:sz="6" w:space="0" w:color="000000"/>
              <w:left w:val="single" w:sz="6" w:space="0" w:color="000000"/>
              <w:bottom w:val="single" w:sz="6" w:space="0" w:color="000000"/>
              <w:right w:val="single" w:sz="12" w:space="0" w:color="000000"/>
            </w:tcBorders>
          </w:tcPr>
          <w:p w14:paraId="36FC5801" w14:textId="77777777" w:rsidR="003C70A5" w:rsidRPr="003C70A5" w:rsidRDefault="003C70A5" w:rsidP="00045AAB">
            <w:pPr>
              <w:pStyle w:val="TableParagraph"/>
              <w:spacing w:before="125"/>
              <w:ind w:left="757"/>
              <w:jc w:val="both"/>
              <w:rPr>
                <w:rFonts w:ascii="Trebuchet MS" w:eastAsia="Arial" w:hAnsi="Trebuchet MS" w:cs="Arial"/>
                <w:sz w:val="20"/>
                <w:szCs w:val="20"/>
              </w:rPr>
            </w:pPr>
          </w:p>
        </w:tc>
      </w:tr>
      <w:tr w:rsidR="003C70A5" w:rsidRPr="003C70A5" w14:paraId="7D41CB66" w14:textId="77777777" w:rsidTr="00045AAB">
        <w:trPr>
          <w:trHeight w:hRule="exact" w:val="599"/>
        </w:trPr>
        <w:tc>
          <w:tcPr>
            <w:tcW w:w="4842" w:type="dxa"/>
            <w:tcBorders>
              <w:top w:val="single" w:sz="6" w:space="0" w:color="000000"/>
              <w:left w:val="single" w:sz="12" w:space="0" w:color="000000"/>
              <w:bottom w:val="single" w:sz="6" w:space="0" w:color="000000"/>
              <w:right w:val="single" w:sz="6" w:space="0" w:color="000000"/>
            </w:tcBorders>
          </w:tcPr>
          <w:p w14:paraId="7F28A613" w14:textId="77777777" w:rsidR="003C70A5" w:rsidRPr="003C70A5" w:rsidRDefault="003C70A5" w:rsidP="00045AAB">
            <w:pPr>
              <w:pStyle w:val="TableParagraph"/>
              <w:spacing w:before="125"/>
              <w:rPr>
                <w:rFonts w:ascii="Trebuchet MS" w:eastAsia="Arial" w:hAnsi="Trebuchet MS" w:cs="Arial"/>
                <w:sz w:val="20"/>
                <w:szCs w:val="20"/>
              </w:rPr>
            </w:pPr>
            <w:r w:rsidRPr="003C70A5">
              <w:rPr>
                <w:rFonts w:ascii="Trebuchet MS" w:hAnsi="Trebuchet MS"/>
                <w:sz w:val="20"/>
                <w:szCs w:val="20"/>
              </w:rPr>
              <w:t>weight</w:t>
            </w:r>
          </w:p>
        </w:tc>
        <w:tc>
          <w:tcPr>
            <w:tcW w:w="4655" w:type="dxa"/>
            <w:tcBorders>
              <w:top w:val="single" w:sz="6" w:space="0" w:color="000000"/>
              <w:left w:val="single" w:sz="6" w:space="0" w:color="000000"/>
              <w:bottom w:val="single" w:sz="6" w:space="0" w:color="000000"/>
              <w:right w:val="single" w:sz="12" w:space="0" w:color="000000"/>
            </w:tcBorders>
          </w:tcPr>
          <w:p w14:paraId="55782575" w14:textId="77777777" w:rsidR="003C70A5" w:rsidRPr="003C70A5" w:rsidRDefault="003C70A5" w:rsidP="00045AAB">
            <w:pPr>
              <w:pStyle w:val="TableParagraph"/>
              <w:spacing w:before="125"/>
              <w:ind w:left="757"/>
              <w:jc w:val="both"/>
              <w:rPr>
                <w:rFonts w:ascii="Trebuchet MS" w:eastAsia="Arial" w:hAnsi="Trebuchet MS" w:cs="Arial"/>
                <w:sz w:val="20"/>
                <w:szCs w:val="20"/>
              </w:rPr>
            </w:pPr>
          </w:p>
        </w:tc>
      </w:tr>
    </w:tbl>
    <w:p w14:paraId="04CD6062" w14:textId="55F74673" w:rsidR="00045AAB" w:rsidRDefault="00045AAB" w:rsidP="00045AAB">
      <w:pPr>
        <w:pStyle w:val="ListParagraph"/>
        <w:ind w:left="757"/>
        <w:rPr>
          <w:rFonts w:ascii="Trebuchet MS" w:hAnsi="Trebuchet MS"/>
          <w:sz w:val="20"/>
          <w:szCs w:val="20"/>
        </w:rPr>
      </w:pPr>
    </w:p>
    <w:p w14:paraId="0A56821F" w14:textId="77777777" w:rsidR="00045AAB" w:rsidRDefault="00045AAB" w:rsidP="00045AAB">
      <w:pPr>
        <w:pStyle w:val="ListParagraph"/>
        <w:ind w:left="757"/>
        <w:rPr>
          <w:rFonts w:ascii="Trebuchet MS" w:hAnsi="Trebuchet MS"/>
          <w:sz w:val="20"/>
          <w:szCs w:val="20"/>
        </w:rPr>
      </w:pPr>
    </w:p>
    <w:p w14:paraId="5EC75B49" w14:textId="660706E5" w:rsidR="00C06400" w:rsidRDefault="003C70A5" w:rsidP="00045AAB">
      <w:pPr>
        <w:pStyle w:val="ListParagraph"/>
        <w:numPr>
          <w:ilvl w:val="0"/>
          <w:numId w:val="20"/>
        </w:numPr>
        <w:rPr>
          <w:rFonts w:ascii="Trebuchet MS" w:hAnsi="Trebuchet MS"/>
          <w:sz w:val="20"/>
          <w:szCs w:val="20"/>
        </w:rPr>
      </w:pPr>
      <w:r w:rsidRPr="00C06400">
        <w:rPr>
          <w:rFonts w:ascii="Trebuchet MS" w:hAnsi="Trebuchet MS"/>
          <w:sz w:val="20"/>
          <w:szCs w:val="20"/>
        </w:rPr>
        <w:t xml:space="preserve">Neither Helen nor Sara have blond hair like their mother – they have both brown  hair like their father. Explain why, even though they have inherited a gene for hair colour from their </w:t>
      </w:r>
      <w:r w:rsidR="00704F68" w:rsidRPr="00C06400">
        <w:rPr>
          <w:rFonts w:ascii="Trebuchet MS" w:hAnsi="Trebuchet MS"/>
          <w:sz w:val="20"/>
          <w:szCs w:val="20"/>
        </w:rPr>
        <w:t>parents.</w:t>
      </w:r>
    </w:p>
    <w:p w14:paraId="36A06B2A" w14:textId="67F961E0" w:rsidR="009B2207" w:rsidRDefault="009B2207" w:rsidP="009B2207">
      <w:pPr>
        <w:rPr>
          <w:rFonts w:ascii="Trebuchet MS" w:hAnsi="Trebuchet MS"/>
          <w:b/>
          <w:bCs/>
          <w:sz w:val="20"/>
          <w:szCs w:val="20"/>
          <w:u w:val="single"/>
        </w:rPr>
      </w:pPr>
      <w:r w:rsidRPr="009B2207">
        <w:rPr>
          <w:rFonts w:ascii="Trebuchet MS" w:hAnsi="Trebuchet MS"/>
          <w:b/>
          <w:bCs/>
          <w:sz w:val="20"/>
          <w:szCs w:val="20"/>
          <w:u w:val="single"/>
        </w:rPr>
        <w:t>Application questions</w:t>
      </w:r>
    </w:p>
    <w:p w14:paraId="652CCEA6" w14:textId="77777777" w:rsidR="009B2207" w:rsidRPr="009B2207" w:rsidRDefault="009B2207" w:rsidP="009B2207">
      <w:pPr>
        <w:rPr>
          <w:rFonts w:ascii="Trebuchet MS" w:hAnsi="Trebuchet MS"/>
          <w:b/>
          <w:bCs/>
          <w:sz w:val="20"/>
          <w:szCs w:val="20"/>
          <w:u w:val="single"/>
        </w:rPr>
      </w:pPr>
    </w:p>
    <w:p w14:paraId="769F3DA4" w14:textId="77777777" w:rsidR="009B2207" w:rsidRPr="009B2207" w:rsidRDefault="009B2207" w:rsidP="009B2207">
      <w:pPr>
        <w:rPr>
          <w:rFonts w:ascii="Trebuchet MS" w:hAnsi="Trebuchet MS"/>
          <w:bCs/>
          <w:sz w:val="20"/>
          <w:szCs w:val="20"/>
        </w:rPr>
      </w:pPr>
      <w:r w:rsidRPr="009B2207">
        <w:rPr>
          <w:rFonts w:ascii="Trebuchet MS" w:hAnsi="Trebuchet MS"/>
          <w:bCs/>
          <w:sz w:val="20"/>
          <w:szCs w:val="20"/>
        </w:rPr>
        <w:t>Genes that carry different genetic information about the same characteristic (e.g. eye colour) are called alleles (pronounced ‘</w:t>
      </w:r>
      <w:r w:rsidRPr="009B2207">
        <w:rPr>
          <w:rFonts w:ascii="Trebuchet MS" w:hAnsi="Trebuchet MS"/>
          <w:bCs/>
          <w:i/>
          <w:iCs/>
          <w:sz w:val="20"/>
          <w:szCs w:val="20"/>
        </w:rPr>
        <w:t>al-leels</w:t>
      </w:r>
      <w:r w:rsidRPr="009B2207">
        <w:rPr>
          <w:rFonts w:ascii="Trebuchet MS" w:hAnsi="Trebuchet MS"/>
          <w:bCs/>
          <w:sz w:val="20"/>
          <w:szCs w:val="20"/>
        </w:rPr>
        <w:t>’). Some alleles are dominant, which means that they will stop other alleles (called recessive alleles) from having any effect. A dominant allele is written with a capital letter and a recessive allele has a small version of that capital letter.</w:t>
      </w:r>
    </w:p>
    <w:p w14:paraId="649D61BC" w14:textId="77777777" w:rsidR="00B56080" w:rsidRDefault="00B56080" w:rsidP="00B56080">
      <w:pPr>
        <w:rPr>
          <w:rFonts w:ascii="Trebuchet MS" w:hAnsi="Trebuchet MS"/>
          <w:bCs/>
          <w:sz w:val="20"/>
          <w:szCs w:val="20"/>
        </w:rPr>
      </w:pPr>
    </w:p>
    <w:p w14:paraId="560CA95F" w14:textId="206BDA2B" w:rsidR="009B2207" w:rsidRPr="00B56080" w:rsidRDefault="009B2207" w:rsidP="00B56080">
      <w:pPr>
        <w:rPr>
          <w:rFonts w:ascii="Trebuchet MS" w:hAnsi="Trebuchet MS"/>
          <w:bCs/>
          <w:sz w:val="20"/>
          <w:szCs w:val="20"/>
        </w:rPr>
      </w:pPr>
      <w:r w:rsidRPr="00B56080">
        <w:rPr>
          <w:rFonts w:ascii="Trebuchet MS" w:hAnsi="Trebuchet MS"/>
          <w:bCs/>
          <w:sz w:val="20"/>
          <w:szCs w:val="20"/>
        </w:rPr>
        <w:t xml:space="preserve">The Marvel family have a secret … some of them are superheroes with enormous strength. The super-strength is caused by a dominant allele. </w:t>
      </w:r>
    </w:p>
    <w:p w14:paraId="3ECA97D3" w14:textId="38BE5360" w:rsidR="009B2207" w:rsidRPr="009B2207" w:rsidRDefault="009B2207" w:rsidP="009B2207">
      <w:pPr>
        <w:rPr>
          <w:rFonts w:ascii="Trebuchet MS" w:hAnsi="Trebuchet MS"/>
          <w:b/>
          <w:sz w:val="20"/>
          <w:szCs w:val="20"/>
          <w:u w:val="single"/>
        </w:rPr>
      </w:pPr>
      <w:r w:rsidRPr="009B2207">
        <w:rPr>
          <w:rFonts w:ascii="Trebuchet MS" w:hAnsi="Trebuchet MS"/>
          <w:b/>
          <w:noProof/>
          <w:sz w:val="20"/>
          <w:szCs w:val="20"/>
          <w:u w:val="single"/>
        </w:rPr>
        <w:drawing>
          <wp:anchor distT="0" distB="0" distL="114300" distR="114300" simplePos="0" relativeHeight="251787776" behindDoc="1" locked="0" layoutInCell="1" allowOverlap="1" wp14:anchorId="6ABD2E1F" wp14:editId="4F2AD1C5">
            <wp:simplePos x="0" y="0"/>
            <wp:positionH relativeFrom="column">
              <wp:posOffset>3810</wp:posOffset>
            </wp:positionH>
            <wp:positionV relativeFrom="paragraph">
              <wp:posOffset>4445</wp:posOffset>
            </wp:positionV>
            <wp:extent cx="6108700" cy="4914900"/>
            <wp:effectExtent l="0" t="0" r="6350"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0870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F4C38" w14:textId="77777777" w:rsidR="009B2207" w:rsidRPr="009B2207" w:rsidRDefault="009B2207" w:rsidP="009B2207">
      <w:pPr>
        <w:rPr>
          <w:rFonts w:ascii="Trebuchet MS" w:hAnsi="Trebuchet MS"/>
          <w:b/>
          <w:sz w:val="20"/>
          <w:szCs w:val="20"/>
          <w:u w:val="single"/>
        </w:rPr>
      </w:pPr>
    </w:p>
    <w:p w14:paraId="1A8C06FE" w14:textId="77777777" w:rsidR="009B2207" w:rsidRPr="009B2207" w:rsidRDefault="009B2207" w:rsidP="009B2207">
      <w:pPr>
        <w:rPr>
          <w:rFonts w:ascii="Trebuchet MS" w:hAnsi="Trebuchet MS"/>
          <w:b/>
          <w:sz w:val="20"/>
          <w:szCs w:val="20"/>
          <w:u w:val="single"/>
        </w:rPr>
      </w:pPr>
    </w:p>
    <w:p w14:paraId="08F5017D" w14:textId="77777777" w:rsidR="009B2207" w:rsidRPr="009B2207" w:rsidRDefault="009B2207" w:rsidP="009B2207">
      <w:pPr>
        <w:rPr>
          <w:rFonts w:ascii="Trebuchet MS" w:hAnsi="Trebuchet MS"/>
          <w:b/>
          <w:sz w:val="20"/>
          <w:szCs w:val="20"/>
          <w:u w:val="single"/>
        </w:rPr>
      </w:pPr>
    </w:p>
    <w:p w14:paraId="3A46C944" w14:textId="77777777" w:rsidR="009B2207" w:rsidRPr="009B2207" w:rsidRDefault="009B2207" w:rsidP="009B2207">
      <w:pPr>
        <w:rPr>
          <w:rFonts w:ascii="Trebuchet MS" w:hAnsi="Trebuchet MS"/>
          <w:b/>
          <w:sz w:val="20"/>
          <w:szCs w:val="20"/>
          <w:u w:val="single"/>
        </w:rPr>
      </w:pPr>
    </w:p>
    <w:p w14:paraId="48A3F9AA" w14:textId="77777777" w:rsidR="009B2207" w:rsidRPr="009B2207" w:rsidRDefault="009B2207" w:rsidP="009B2207">
      <w:pPr>
        <w:rPr>
          <w:rFonts w:ascii="Trebuchet MS" w:hAnsi="Trebuchet MS"/>
          <w:b/>
          <w:sz w:val="20"/>
          <w:szCs w:val="20"/>
          <w:u w:val="single"/>
        </w:rPr>
      </w:pPr>
    </w:p>
    <w:p w14:paraId="55ADBEEE" w14:textId="77777777" w:rsidR="009B2207" w:rsidRPr="009B2207" w:rsidRDefault="009B2207" w:rsidP="009B2207">
      <w:pPr>
        <w:rPr>
          <w:rFonts w:ascii="Trebuchet MS" w:hAnsi="Trebuchet MS"/>
          <w:b/>
          <w:sz w:val="20"/>
          <w:szCs w:val="20"/>
          <w:u w:val="single"/>
        </w:rPr>
      </w:pPr>
    </w:p>
    <w:p w14:paraId="058297F1" w14:textId="77777777" w:rsidR="009B2207" w:rsidRPr="009B2207" w:rsidRDefault="009B2207" w:rsidP="009B2207">
      <w:pPr>
        <w:rPr>
          <w:rFonts w:ascii="Trebuchet MS" w:hAnsi="Trebuchet MS"/>
          <w:b/>
          <w:sz w:val="20"/>
          <w:szCs w:val="20"/>
          <w:u w:val="single"/>
        </w:rPr>
      </w:pPr>
    </w:p>
    <w:p w14:paraId="7E0BA61B" w14:textId="77777777" w:rsidR="009B2207" w:rsidRPr="009B2207" w:rsidRDefault="009B2207" w:rsidP="009B2207">
      <w:pPr>
        <w:rPr>
          <w:rFonts w:ascii="Trebuchet MS" w:hAnsi="Trebuchet MS"/>
          <w:b/>
          <w:sz w:val="20"/>
          <w:szCs w:val="20"/>
          <w:u w:val="single"/>
        </w:rPr>
      </w:pPr>
    </w:p>
    <w:p w14:paraId="1FF0446F" w14:textId="77777777" w:rsidR="009B2207" w:rsidRPr="009B2207" w:rsidRDefault="009B2207" w:rsidP="009B2207">
      <w:pPr>
        <w:rPr>
          <w:rFonts w:ascii="Trebuchet MS" w:hAnsi="Trebuchet MS"/>
          <w:b/>
          <w:sz w:val="20"/>
          <w:szCs w:val="20"/>
          <w:u w:val="single"/>
        </w:rPr>
      </w:pPr>
    </w:p>
    <w:p w14:paraId="5F7E1C15" w14:textId="77777777" w:rsidR="009B2207" w:rsidRPr="009B2207" w:rsidRDefault="009B2207" w:rsidP="009B2207">
      <w:pPr>
        <w:rPr>
          <w:rFonts w:ascii="Trebuchet MS" w:hAnsi="Trebuchet MS"/>
          <w:b/>
          <w:sz w:val="20"/>
          <w:szCs w:val="20"/>
          <w:u w:val="single"/>
        </w:rPr>
      </w:pPr>
    </w:p>
    <w:p w14:paraId="04082F98" w14:textId="77777777" w:rsidR="009B2207" w:rsidRPr="009B2207" w:rsidRDefault="009B2207" w:rsidP="009B2207">
      <w:pPr>
        <w:rPr>
          <w:rFonts w:ascii="Trebuchet MS" w:hAnsi="Trebuchet MS"/>
          <w:b/>
          <w:sz w:val="20"/>
          <w:szCs w:val="20"/>
          <w:u w:val="single"/>
        </w:rPr>
      </w:pPr>
    </w:p>
    <w:p w14:paraId="49168527" w14:textId="77777777" w:rsidR="009B2207" w:rsidRPr="009B2207" w:rsidRDefault="009B2207" w:rsidP="009B2207">
      <w:pPr>
        <w:rPr>
          <w:rFonts w:ascii="Trebuchet MS" w:hAnsi="Trebuchet MS"/>
          <w:b/>
          <w:sz w:val="20"/>
          <w:szCs w:val="20"/>
          <w:u w:val="single"/>
        </w:rPr>
      </w:pPr>
    </w:p>
    <w:p w14:paraId="7FFF0613" w14:textId="77777777" w:rsidR="009B2207" w:rsidRPr="009B2207" w:rsidRDefault="009B2207" w:rsidP="009B2207">
      <w:pPr>
        <w:rPr>
          <w:rFonts w:ascii="Trebuchet MS" w:hAnsi="Trebuchet MS"/>
          <w:b/>
          <w:sz w:val="20"/>
          <w:szCs w:val="20"/>
          <w:u w:val="single"/>
        </w:rPr>
      </w:pPr>
    </w:p>
    <w:p w14:paraId="75991018" w14:textId="77777777" w:rsidR="009B2207" w:rsidRPr="009B2207" w:rsidRDefault="009B2207" w:rsidP="009B2207">
      <w:pPr>
        <w:rPr>
          <w:rFonts w:ascii="Trebuchet MS" w:hAnsi="Trebuchet MS"/>
          <w:b/>
          <w:sz w:val="20"/>
          <w:szCs w:val="20"/>
          <w:u w:val="single"/>
        </w:rPr>
      </w:pPr>
    </w:p>
    <w:p w14:paraId="0C0B590A" w14:textId="77777777" w:rsidR="009B2207" w:rsidRPr="009B2207" w:rsidRDefault="009B2207" w:rsidP="009B2207">
      <w:pPr>
        <w:rPr>
          <w:rFonts w:ascii="Trebuchet MS" w:hAnsi="Trebuchet MS"/>
          <w:b/>
          <w:sz w:val="20"/>
          <w:szCs w:val="20"/>
          <w:u w:val="single"/>
        </w:rPr>
      </w:pPr>
    </w:p>
    <w:p w14:paraId="2A6392E6" w14:textId="77777777" w:rsidR="009B2207" w:rsidRPr="009B2207" w:rsidRDefault="009B2207" w:rsidP="009B2207">
      <w:pPr>
        <w:rPr>
          <w:rFonts w:ascii="Trebuchet MS" w:hAnsi="Trebuchet MS"/>
          <w:b/>
          <w:sz w:val="20"/>
          <w:szCs w:val="20"/>
          <w:u w:val="single"/>
        </w:rPr>
      </w:pPr>
    </w:p>
    <w:p w14:paraId="49075938" w14:textId="77777777" w:rsidR="009B2207" w:rsidRPr="009B2207" w:rsidRDefault="009B2207" w:rsidP="009B2207">
      <w:pPr>
        <w:rPr>
          <w:rFonts w:ascii="Trebuchet MS" w:hAnsi="Trebuchet MS"/>
          <w:b/>
          <w:sz w:val="20"/>
          <w:szCs w:val="20"/>
          <w:u w:val="single"/>
        </w:rPr>
      </w:pPr>
    </w:p>
    <w:p w14:paraId="39F6A71D" w14:textId="77777777" w:rsidR="009B2207" w:rsidRPr="009B2207" w:rsidRDefault="009B2207" w:rsidP="009B2207">
      <w:pPr>
        <w:rPr>
          <w:rFonts w:ascii="Trebuchet MS" w:hAnsi="Trebuchet MS"/>
          <w:b/>
          <w:sz w:val="20"/>
          <w:szCs w:val="20"/>
          <w:u w:val="single"/>
        </w:rPr>
      </w:pPr>
    </w:p>
    <w:p w14:paraId="4675E158" w14:textId="77777777" w:rsidR="009B2207" w:rsidRPr="009B2207" w:rsidRDefault="009B2207" w:rsidP="009B2207">
      <w:pPr>
        <w:rPr>
          <w:rFonts w:ascii="Trebuchet MS" w:hAnsi="Trebuchet MS"/>
          <w:b/>
          <w:sz w:val="20"/>
          <w:szCs w:val="20"/>
          <w:u w:val="single"/>
        </w:rPr>
      </w:pPr>
    </w:p>
    <w:p w14:paraId="3352D6B2" w14:textId="77777777" w:rsidR="009B2207" w:rsidRPr="009B2207" w:rsidRDefault="009B2207" w:rsidP="009B2207">
      <w:pPr>
        <w:rPr>
          <w:rFonts w:ascii="Trebuchet MS" w:hAnsi="Trebuchet MS"/>
          <w:b/>
          <w:sz w:val="20"/>
          <w:szCs w:val="20"/>
          <w:u w:val="single"/>
        </w:rPr>
      </w:pPr>
    </w:p>
    <w:p w14:paraId="0C032975" w14:textId="07AAEF82" w:rsidR="009B2207" w:rsidRPr="009B2207" w:rsidRDefault="00B56080" w:rsidP="009B2207">
      <w:pPr>
        <w:rPr>
          <w:rFonts w:ascii="Trebuchet MS" w:hAnsi="Trebuchet MS"/>
          <w:bCs/>
          <w:sz w:val="20"/>
          <w:szCs w:val="20"/>
        </w:rPr>
      </w:pPr>
      <w:r>
        <w:rPr>
          <w:rFonts w:ascii="Trebuchet MS" w:hAnsi="Trebuchet MS"/>
          <w:bCs/>
          <w:sz w:val="20"/>
          <w:szCs w:val="20"/>
        </w:rPr>
        <w:t xml:space="preserve">47. </w:t>
      </w:r>
      <w:r w:rsidR="009B2207" w:rsidRPr="009B2207">
        <w:rPr>
          <w:rFonts w:ascii="Trebuchet MS" w:hAnsi="Trebuchet MS"/>
          <w:bCs/>
          <w:sz w:val="20"/>
          <w:szCs w:val="20"/>
        </w:rPr>
        <w:t>Using S to represent the dominant allele and s to represent the normal allele, show what alleles Remarkable Richard has. Explain your reasoning.</w:t>
      </w:r>
    </w:p>
    <w:p w14:paraId="705A2938" w14:textId="6FFDAB52" w:rsidR="009B2207" w:rsidRPr="009B2207" w:rsidRDefault="00B56080" w:rsidP="009B2207">
      <w:pPr>
        <w:rPr>
          <w:rFonts w:ascii="Trebuchet MS" w:hAnsi="Trebuchet MS"/>
          <w:bCs/>
          <w:sz w:val="20"/>
          <w:szCs w:val="20"/>
        </w:rPr>
      </w:pPr>
      <w:r>
        <w:rPr>
          <w:rFonts w:ascii="Trebuchet MS" w:hAnsi="Trebuchet MS"/>
          <w:bCs/>
          <w:sz w:val="20"/>
          <w:szCs w:val="20"/>
        </w:rPr>
        <w:t xml:space="preserve">48. </w:t>
      </w:r>
      <w:r w:rsidR="009B2207" w:rsidRPr="009B2207">
        <w:rPr>
          <w:rFonts w:ascii="Trebuchet MS" w:hAnsi="Trebuchet MS"/>
          <w:bCs/>
          <w:sz w:val="20"/>
          <w:szCs w:val="20"/>
        </w:rPr>
        <w:t xml:space="preserve">Suggest a full name for Maude. Explain your choice. </w:t>
      </w:r>
    </w:p>
    <w:p w14:paraId="4DEC40A1" w14:textId="523F858C" w:rsidR="009B2207" w:rsidRPr="009B2207" w:rsidRDefault="00B56080" w:rsidP="009B2207">
      <w:pPr>
        <w:rPr>
          <w:rFonts w:ascii="Trebuchet MS" w:hAnsi="Trebuchet MS"/>
          <w:bCs/>
          <w:sz w:val="20"/>
          <w:szCs w:val="20"/>
        </w:rPr>
      </w:pPr>
      <w:r>
        <w:rPr>
          <w:rFonts w:ascii="Trebuchet MS" w:hAnsi="Trebuchet MS"/>
          <w:bCs/>
          <w:sz w:val="20"/>
          <w:szCs w:val="20"/>
        </w:rPr>
        <w:t xml:space="preserve">49. </w:t>
      </w:r>
      <w:r w:rsidR="009B2207" w:rsidRPr="009B2207">
        <w:rPr>
          <w:rFonts w:ascii="Trebuchet MS" w:hAnsi="Trebuchet MS"/>
          <w:bCs/>
          <w:sz w:val="20"/>
          <w:szCs w:val="20"/>
        </w:rPr>
        <w:t>What alleles does Brawny Brian have? Explain your reasoning.</w:t>
      </w:r>
    </w:p>
    <w:p w14:paraId="7B7840EB" w14:textId="3EFC8CB2" w:rsidR="009B2207" w:rsidRPr="009B2207" w:rsidRDefault="00B56080" w:rsidP="009B2207">
      <w:pPr>
        <w:rPr>
          <w:rFonts w:ascii="Trebuchet MS" w:hAnsi="Trebuchet MS"/>
          <w:bCs/>
          <w:sz w:val="20"/>
          <w:szCs w:val="20"/>
        </w:rPr>
      </w:pPr>
      <w:r>
        <w:rPr>
          <w:rFonts w:ascii="Trebuchet MS" w:hAnsi="Trebuchet MS"/>
          <w:bCs/>
          <w:sz w:val="20"/>
          <w:szCs w:val="20"/>
        </w:rPr>
        <w:t xml:space="preserve">50. </w:t>
      </w:r>
      <w:r w:rsidR="009B2207" w:rsidRPr="009B2207">
        <w:rPr>
          <w:rFonts w:ascii="Trebuchet MS" w:hAnsi="Trebuchet MS"/>
          <w:bCs/>
          <w:sz w:val="20"/>
          <w:szCs w:val="20"/>
        </w:rPr>
        <w:t xml:space="preserve">What chance is there that Terry also has super-strength? Give your answer as a percentage. </w:t>
      </w:r>
    </w:p>
    <w:p w14:paraId="4F5F6ECE" w14:textId="4E0A1811" w:rsidR="009B2207" w:rsidRPr="009B2207" w:rsidRDefault="00B56080" w:rsidP="009B2207">
      <w:pPr>
        <w:rPr>
          <w:rFonts w:ascii="Trebuchet MS" w:hAnsi="Trebuchet MS"/>
          <w:bCs/>
          <w:sz w:val="20"/>
          <w:szCs w:val="20"/>
        </w:rPr>
      </w:pPr>
      <w:r>
        <w:rPr>
          <w:rFonts w:ascii="Trebuchet MS" w:hAnsi="Trebuchet MS"/>
          <w:bCs/>
          <w:sz w:val="20"/>
          <w:szCs w:val="20"/>
        </w:rPr>
        <w:t xml:space="preserve">51. </w:t>
      </w:r>
      <w:r w:rsidR="009B2207" w:rsidRPr="009B2207">
        <w:rPr>
          <w:rFonts w:ascii="Trebuchet MS" w:hAnsi="Trebuchet MS"/>
          <w:bCs/>
          <w:sz w:val="20"/>
          <w:szCs w:val="20"/>
        </w:rPr>
        <w:t>What chance is there that Pete also has super-strength? Give your answer as a percentage.</w:t>
      </w:r>
    </w:p>
    <w:p w14:paraId="1B2AC35C" w14:textId="487C4EE1" w:rsidR="009B2207" w:rsidRPr="009B2207" w:rsidRDefault="00B56080" w:rsidP="009B2207">
      <w:pPr>
        <w:rPr>
          <w:rFonts w:ascii="Trebuchet MS" w:hAnsi="Trebuchet MS"/>
          <w:bCs/>
          <w:sz w:val="20"/>
          <w:szCs w:val="20"/>
        </w:rPr>
      </w:pPr>
      <w:r>
        <w:rPr>
          <w:rFonts w:ascii="Trebuchet MS" w:hAnsi="Trebuchet MS"/>
          <w:bCs/>
          <w:sz w:val="20"/>
          <w:szCs w:val="20"/>
        </w:rPr>
        <w:t xml:space="preserve">52. </w:t>
      </w:r>
      <w:r w:rsidR="009B2207" w:rsidRPr="009B2207">
        <w:rPr>
          <w:rFonts w:ascii="Trebuchet MS" w:hAnsi="Trebuchet MS"/>
          <w:bCs/>
          <w:sz w:val="20"/>
          <w:szCs w:val="20"/>
        </w:rPr>
        <w:t xml:space="preserve">Most people are not superheroes. Describe the factors that allow some non-superhero people to be stronger than others. </w:t>
      </w:r>
    </w:p>
    <w:p w14:paraId="6715F0C4" w14:textId="30D6830C" w:rsidR="00045AAB" w:rsidRDefault="00045AAB" w:rsidP="00871227">
      <w:pPr>
        <w:rPr>
          <w:rFonts w:ascii="Trebuchet MS" w:hAnsi="Trebuchet MS"/>
          <w:b/>
          <w:sz w:val="20"/>
          <w:szCs w:val="20"/>
          <w:u w:val="single"/>
        </w:rPr>
      </w:pPr>
    </w:p>
    <w:p w14:paraId="306E34F5" w14:textId="0EF26D6E" w:rsidR="002E27CB" w:rsidRDefault="002E27CB" w:rsidP="00871227">
      <w:pPr>
        <w:rPr>
          <w:rFonts w:ascii="Trebuchet MS" w:hAnsi="Trebuchet MS"/>
          <w:b/>
          <w:sz w:val="20"/>
          <w:szCs w:val="20"/>
          <w:u w:val="single"/>
        </w:rPr>
      </w:pPr>
    </w:p>
    <w:p w14:paraId="055CC0F3" w14:textId="5262CF4B" w:rsidR="002E27CB" w:rsidRDefault="002E27CB" w:rsidP="00871227">
      <w:pPr>
        <w:rPr>
          <w:rFonts w:ascii="Trebuchet MS" w:hAnsi="Trebuchet MS"/>
          <w:b/>
          <w:sz w:val="20"/>
          <w:szCs w:val="20"/>
          <w:u w:val="single"/>
        </w:rPr>
      </w:pPr>
    </w:p>
    <w:p w14:paraId="33B73FBF" w14:textId="18155184" w:rsidR="002E27CB" w:rsidRDefault="002E27CB" w:rsidP="00871227">
      <w:pPr>
        <w:rPr>
          <w:rFonts w:ascii="Trebuchet MS" w:hAnsi="Trebuchet MS"/>
          <w:b/>
          <w:sz w:val="20"/>
          <w:szCs w:val="20"/>
          <w:u w:val="single"/>
        </w:rPr>
      </w:pPr>
    </w:p>
    <w:p w14:paraId="51298F14" w14:textId="77777777" w:rsidR="002E27CB" w:rsidRDefault="002E27CB" w:rsidP="00871227">
      <w:pPr>
        <w:rPr>
          <w:rFonts w:ascii="Trebuchet MS" w:hAnsi="Trebuchet MS"/>
          <w:b/>
          <w:sz w:val="20"/>
          <w:szCs w:val="20"/>
          <w:u w:val="single"/>
        </w:rPr>
      </w:pPr>
    </w:p>
    <w:p w14:paraId="7A5D8566" w14:textId="37C436D4" w:rsidR="00704F68" w:rsidRDefault="00704F68" w:rsidP="00871227">
      <w:pPr>
        <w:rPr>
          <w:rFonts w:ascii="Trebuchet MS" w:hAnsi="Trebuchet MS"/>
          <w:b/>
          <w:sz w:val="20"/>
          <w:szCs w:val="20"/>
          <w:u w:val="single"/>
        </w:rPr>
      </w:pPr>
      <w:r w:rsidRPr="004276C5">
        <w:rPr>
          <w:rFonts w:ascii="Trebuchet MS" w:hAnsi="Trebuchet MS"/>
          <w:b/>
          <w:sz w:val="20"/>
          <w:szCs w:val="20"/>
          <w:u w:val="single"/>
        </w:rPr>
        <w:t>Lesson 4 Selective breeding</w:t>
      </w:r>
    </w:p>
    <w:p w14:paraId="1004CEF0" w14:textId="31BA19D4" w:rsidR="002E27CB" w:rsidRPr="002B4472" w:rsidRDefault="002E27CB" w:rsidP="002E27CB">
      <w:pPr>
        <w:rPr>
          <w:rFonts w:ascii="Trebuchet MS" w:hAnsi="Trebuchet MS"/>
          <w:b/>
          <w:bCs/>
          <w:sz w:val="20"/>
          <w:szCs w:val="20"/>
          <w:u w:val="single"/>
        </w:rPr>
      </w:pPr>
      <w:r w:rsidRPr="002B4472">
        <w:rPr>
          <w:rFonts w:ascii="Trebuchet MS" w:hAnsi="Trebuchet MS"/>
          <w:b/>
          <w:bCs/>
          <w:noProof/>
          <w:sz w:val="20"/>
          <w:szCs w:val="20"/>
          <w:u w:val="single"/>
        </w:rPr>
        <mc:AlternateContent>
          <mc:Choice Requires="wps">
            <w:drawing>
              <wp:anchor distT="0" distB="0" distL="114300" distR="114300" simplePos="0" relativeHeight="251784704" behindDoc="0" locked="0" layoutInCell="1" allowOverlap="1" wp14:anchorId="1B2D2A6E" wp14:editId="313B80CA">
                <wp:simplePos x="0" y="0"/>
                <wp:positionH relativeFrom="page">
                  <wp:posOffset>457200</wp:posOffset>
                </wp:positionH>
                <wp:positionV relativeFrom="paragraph">
                  <wp:posOffset>-635</wp:posOffset>
                </wp:positionV>
                <wp:extent cx="6639560" cy="692150"/>
                <wp:effectExtent l="0" t="0" r="27940" b="12700"/>
                <wp:wrapNone/>
                <wp:docPr id="8" name="Rectangle: Rounded Corners 8"/>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14:paraId="4ADC7017" w14:textId="4262D3D3" w:rsidR="002E27CB" w:rsidRPr="00A53A5A" w:rsidRDefault="002E27CB" w:rsidP="002E27CB">
                            <w:pPr>
                              <w:rPr>
                                <w:rFonts w:ascii="Trebuchet MS" w:hAnsi="Trebuchet MS"/>
                                <w:b/>
                                <w:bCs/>
                                <w:sz w:val="20"/>
                                <w:szCs w:val="20"/>
                                <w:u w:val="single"/>
                              </w:rPr>
                            </w:pPr>
                            <w:r w:rsidRPr="00A53A5A">
                              <w:rPr>
                                <w:rFonts w:ascii="Trebuchet MS" w:hAnsi="Trebuchet MS"/>
                                <w:b/>
                                <w:bCs/>
                                <w:sz w:val="20"/>
                                <w:szCs w:val="20"/>
                                <w:u w:val="single"/>
                              </w:rPr>
                              <w:t>Lesson Key Words</w:t>
                            </w:r>
                          </w:p>
                          <w:p w14:paraId="16690EBD" w14:textId="2DDACAA6" w:rsidR="00A53A5A" w:rsidRPr="00A53A5A" w:rsidRDefault="00A53A5A" w:rsidP="00A53A5A">
                            <w:pPr>
                              <w:pStyle w:val="NoSpacing"/>
                              <w:rPr>
                                <w:rFonts w:ascii="Trebuchet MS" w:hAnsi="Trebuchet MS" w:cs="Arial"/>
                                <w:color w:val="7030A0"/>
                                <w:sz w:val="20"/>
                                <w:szCs w:val="20"/>
                              </w:rPr>
                            </w:pPr>
                            <w:r w:rsidRPr="00A53A5A">
                              <w:rPr>
                                <w:rFonts w:ascii="Trebuchet MS" w:hAnsi="Trebuchet MS" w:cs="Arial"/>
                                <w:iCs/>
                                <w:sz w:val="20"/>
                                <w:szCs w:val="20"/>
                              </w:rPr>
                              <w:t>breeding,               clone,            cloning,              cross-breeding,        selective breeding</w:t>
                            </w:r>
                          </w:p>
                          <w:p w14:paraId="64650C28" w14:textId="77777777" w:rsidR="002E27CB" w:rsidRDefault="002E27CB" w:rsidP="002E27CB">
                            <w:pPr>
                              <w:rPr>
                                <w:rFonts w:ascii="Trebuchet MS" w:hAnsi="Trebuchet MS"/>
                                <w:b/>
                                <w:bCs/>
                                <w:sz w:val="20"/>
                                <w:szCs w:val="20"/>
                                <w:u w:val="single"/>
                              </w:rPr>
                            </w:pPr>
                          </w:p>
                          <w:p w14:paraId="734DA1D7" w14:textId="77777777" w:rsidR="002E27CB" w:rsidRPr="00346831" w:rsidRDefault="002E27CB" w:rsidP="002E27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1B2D2A6E" id="Rectangle: Rounded Corners 8" o:spid="_x0000_s1031" style="position:absolute;margin-left:36pt;margin-top:-.05pt;width:522.8pt;height:54.5pt;z-index:2517847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" fillcolor="window" strokecolor="#70ad47" strokeweight="1pt">
                <v:stroke joinstyle="miter"/>
                <v:textbox>
                  <w:txbxContent>
                    <w:p w14:paraId="4ADC7017" w14:textId="4262D3D3" w:rsidR="002E27CB" w:rsidRPr="00A53A5A" w:rsidRDefault="002E27CB" w:rsidP="002E27CB">
                      <w:pPr>
                        <w:rPr>
                          <w:rFonts w:ascii="Trebuchet MS" w:hAnsi="Trebuchet MS"/>
                          <w:b/>
                          <w:bCs/>
                          <w:sz w:val="20"/>
                          <w:szCs w:val="20"/>
                          <w:u w:val="single"/>
                        </w:rPr>
                      </w:pPr>
                      <w:r w:rsidRPr="00A53A5A">
                        <w:rPr>
                          <w:rFonts w:ascii="Trebuchet MS" w:hAnsi="Trebuchet MS"/>
                          <w:b/>
                          <w:bCs/>
                          <w:sz w:val="20"/>
                          <w:szCs w:val="20"/>
                          <w:u w:val="single"/>
                        </w:rPr>
                        <w:t>Lesson Key Words</w:t>
                      </w:r>
                    </w:p>
                    <w:p w14:paraId="16690EBD" w14:textId="2DDACAA6" w:rsidR="00A53A5A" w:rsidRPr="00A53A5A" w:rsidRDefault="00A53A5A" w:rsidP="00A53A5A">
                      <w:pPr>
                        <w:pStyle w:val="NoSpacing"/>
                        <w:rPr>
                          <w:rFonts w:ascii="Trebuchet MS" w:hAnsi="Trebuchet MS" w:cs="Arial"/>
                          <w:color w:val="7030A0"/>
                          <w:sz w:val="20"/>
                          <w:szCs w:val="20"/>
                        </w:rPr>
                      </w:pPr>
                      <w:r w:rsidRPr="00A53A5A">
                        <w:rPr>
                          <w:rFonts w:ascii="Trebuchet MS" w:hAnsi="Trebuchet MS" w:cs="Arial"/>
                          <w:iCs/>
                          <w:sz w:val="20"/>
                          <w:szCs w:val="20"/>
                        </w:rPr>
                        <w:t>breeding,               clone,            cloning,              cross-breeding,        selective breeding</w:t>
                      </w:r>
                    </w:p>
                    <w:p w14:paraId="64650C28" w14:textId="77777777" w:rsidR="002E27CB" w:rsidRDefault="002E27CB" w:rsidP="002E27CB">
                      <w:pPr>
                        <w:rPr>
                          <w:rFonts w:ascii="Trebuchet MS" w:hAnsi="Trebuchet MS"/>
                          <w:b/>
                          <w:bCs/>
                          <w:sz w:val="20"/>
                          <w:szCs w:val="20"/>
                          <w:u w:val="single"/>
                        </w:rPr>
                      </w:pPr>
                    </w:p>
                    <w:p w14:paraId="734DA1D7" w14:textId="77777777" w:rsidR="002E27CB" w:rsidRPr="00346831" w:rsidRDefault="002E27CB" w:rsidP="002E27CB">
                      <w:pPr>
                        <w:jc w:val="center"/>
                      </w:pPr>
                    </w:p>
                  </w:txbxContent>
                </v:textbox>
                <w10:wrap anchorx="page"/>
              </v:roundrect>
            </w:pict>
          </mc:Fallback>
        </mc:AlternateContent>
      </w:r>
    </w:p>
    <w:p w14:paraId="238384C9" w14:textId="3AED53E9" w:rsidR="002E27CB" w:rsidRPr="002B4472" w:rsidRDefault="002E27CB" w:rsidP="002E27CB">
      <w:pPr>
        <w:rPr>
          <w:rFonts w:ascii="Trebuchet MS" w:hAnsi="Trebuchet MS"/>
          <w:b/>
          <w:bCs/>
          <w:sz w:val="20"/>
          <w:szCs w:val="20"/>
          <w:u w:val="single"/>
        </w:rPr>
      </w:pPr>
    </w:p>
    <w:p w14:paraId="0789E452" w14:textId="08C9871C" w:rsidR="002E27CB" w:rsidRPr="002B4472" w:rsidRDefault="002E27CB" w:rsidP="002E27CB">
      <w:pPr>
        <w:rPr>
          <w:rFonts w:ascii="Trebuchet MS" w:hAnsi="Trebuchet MS"/>
          <w:b/>
          <w:bCs/>
          <w:sz w:val="20"/>
          <w:szCs w:val="20"/>
          <w:u w:val="single"/>
        </w:rPr>
      </w:pPr>
    </w:p>
    <w:p w14:paraId="7DC6CA12" w14:textId="63EAF2F7" w:rsidR="002E27CB" w:rsidRPr="002B4472" w:rsidRDefault="002E27CB" w:rsidP="00B56080">
      <w:pPr>
        <w:jc w:val="center"/>
        <w:rPr>
          <w:rFonts w:ascii="Trebuchet MS" w:hAnsi="Trebuchet MS"/>
          <w:b/>
          <w:bCs/>
          <w:iCs/>
          <w:sz w:val="20"/>
          <w:szCs w:val="20"/>
        </w:rPr>
      </w:pPr>
      <w:r w:rsidRPr="002B4472">
        <w:rPr>
          <w:rFonts w:ascii="Trebuchet MS" w:hAnsi="Trebuchet MS"/>
          <w:b/>
          <w:bCs/>
          <w:iCs/>
          <w:sz w:val="20"/>
          <w:szCs w:val="20"/>
        </w:rPr>
        <w:t>RETRIEVAL AND WCSI/WPS</w:t>
      </w:r>
    </w:p>
    <w:p w14:paraId="01458D4D" w14:textId="563EB2A9" w:rsidR="002E27CB" w:rsidRPr="00A53A5A" w:rsidRDefault="002E27CB" w:rsidP="00871227">
      <w:pPr>
        <w:rPr>
          <w:rFonts w:ascii="Trebuchet MS" w:hAnsi="Trebuchet MS"/>
          <w:b/>
          <w:bCs/>
          <w:sz w:val="20"/>
          <w:szCs w:val="20"/>
        </w:rPr>
      </w:pPr>
      <w:r w:rsidRPr="002B4472">
        <w:rPr>
          <w:rFonts w:ascii="Trebuchet MS" w:hAnsi="Trebuchet MS"/>
          <w:b/>
          <w:bCs/>
          <w:sz w:val="20"/>
          <w:szCs w:val="20"/>
        </w:rPr>
        <w:t>Core ideas- Reading, models, activities</w:t>
      </w:r>
    </w:p>
    <w:p w14:paraId="5A900ECC" w14:textId="2A6B1213" w:rsidR="00A53A5A" w:rsidRDefault="00A53A5A" w:rsidP="00A53A5A">
      <w:pPr>
        <w:rPr>
          <w:rFonts w:ascii="Trebuchet MS" w:hAnsi="Trebuchet MS"/>
          <w:b/>
          <w:sz w:val="20"/>
          <w:szCs w:val="20"/>
          <w:u w:val="single"/>
        </w:rPr>
      </w:pPr>
      <w:r>
        <w:rPr>
          <w:rFonts w:ascii="Trebuchet MS" w:hAnsi="Trebuchet MS"/>
          <w:b/>
          <w:sz w:val="20"/>
          <w:szCs w:val="20"/>
          <w:u w:val="single"/>
        </w:rPr>
        <w:t>Reading</w:t>
      </w:r>
    </w:p>
    <w:p w14:paraId="35C0784C" w14:textId="0DF05712" w:rsidR="0062470D" w:rsidRPr="00A53A5A" w:rsidRDefault="0062470D" w:rsidP="00A53A5A">
      <w:pPr>
        <w:rPr>
          <w:rFonts w:ascii="Trebuchet MS" w:hAnsi="Trebuchet MS"/>
          <w:b/>
          <w:sz w:val="20"/>
          <w:szCs w:val="20"/>
          <w:u w:val="single"/>
        </w:rPr>
      </w:pPr>
      <w:r w:rsidRPr="00BF61CA">
        <w:rPr>
          <w:rFonts w:ascii="Trebuchet MS" w:eastAsia="Times New Roman" w:hAnsi="Trebuchet MS" w:cs="Arial"/>
          <w:color w:val="222222"/>
          <w:sz w:val="20"/>
          <w:szCs w:val="20"/>
          <w:lang w:val="en-US" w:eastAsia="en-GB"/>
        </w:rPr>
        <w:t>Humans can speed up evolution by</w:t>
      </w:r>
      <w:r w:rsidR="00827212">
        <w:rPr>
          <w:rFonts w:ascii="Trebuchet MS" w:eastAsia="Times New Roman" w:hAnsi="Trebuchet MS" w:cs="Arial"/>
          <w:color w:val="222222"/>
          <w:sz w:val="20"/>
          <w:szCs w:val="20"/>
          <w:lang w:val="en-US" w:eastAsia="en-GB"/>
        </w:rPr>
        <w:t xml:space="preserve"> the process of</w:t>
      </w:r>
      <w:r w:rsidRPr="00BF61CA">
        <w:rPr>
          <w:rFonts w:ascii="Trebuchet MS" w:eastAsia="Times New Roman" w:hAnsi="Trebuchet MS" w:cs="Arial"/>
          <w:color w:val="222222"/>
          <w:sz w:val="20"/>
          <w:szCs w:val="20"/>
          <w:lang w:val="en-US" w:eastAsia="en-GB"/>
        </w:rPr>
        <w:t xml:space="preserve"> </w:t>
      </w:r>
      <w:r w:rsidRPr="00BF61CA">
        <w:rPr>
          <w:rFonts w:ascii="Trebuchet MS" w:eastAsia="Times New Roman" w:hAnsi="Trebuchet MS" w:cs="Arial"/>
          <w:b/>
          <w:color w:val="222222"/>
          <w:sz w:val="20"/>
          <w:szCs w:val="20"/>
          <w:lang w:val="en-US" w:eastAsia="en-GB"/>
        </w:rPr>
        <w:t>selective breeding</w:t>
      </w:r>
      <w:r w:rsidRPr="00BF61CA">
        <w:rPr>
          <w:rFonts w:ascii="Trebuchet MS" w:eastAsia="Times New Roman" w:hAnsi="Trebuchet MS" w:cs="Arial"/>
          <w:color w:val="222222"/>
          <w:sz w:val="20"/>
          <w:szCs w:val="20"/>
          <w:lang w:val="en-US" w:eastAsia="en-GB"/>
        </w:rPr>
        <w:t xml:space="preserve"> (artificial selection). It is the process by which humans breed plants and animals for desired characteristics. Here is a list of desired characteristics (and quite often </w:t>
      </w:r>
      <w:r w:rsidRPr="00BF61CA">
        <w:rPr>
          <w:rFonts w:ascii="Trebuchet MS" w:eastAsia="Times New Roman" w:hAnsi="Trebuchet MS" w:cs="Arial"/>
          <w:i/>
          <w:color w:val="222222"/>
          <w:sz w:val="20"/>
          <w:szCs w:val="20"/>
          <w:lang w:val="en-US" w:eastAsia="en-GB"/>
        </w:rPr>
        <w:t>the</w:t>
      </w:r>
      <w:r w:rsidRPr="00BF61CA">
        <w:rPr>
          <w:rFonts w:ascii="Trebuchet MS" w:eastAsia="Times New Roman" w:hAnsi="Trebuchet MS" w:cs="Arial"/>
          <w:color w:val="222222"/>
          <w:sz w:val="20"/>
          <w:szCs w:val="20"/>
          <w:lang w:val="en-US" w:eastAsia="en-GB"/>
        </w:rPr>
        <w:t xml:space="preserve"> advantages to selective breeding):</w:t>
      </w:r>
    </w:p>
    <w:p w14:paraId="33D3D620" w14:textId="77777777" w:rsidR="0062470D" w:rsidRPr="00BF61CA" w:rsidRDefault="0062470D" w:rsidP="00827212">
      <w:pPr>
        <w:pStyle w:val="ListParagraph"/>
        <w:numPr>
          <w:ilvl w:val="0"/>
          <w:numId w:val="27"/>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Disease resistance</w:t>
      </w:r>
    </w:p>
    <w:p w14:paraId="60CA4D49" w14:textId="0AAF91A2" w:rsidR="0062470D" w:rsidRPr="00BF61CA" w:rsidRDefault="0062470D" w:rsidP="00827212">
      <w:pPr>
        <w:pStyle w:val="ListParagraph"/>
        <w:numPr>
          <w:ilvl w:val="0"/>
          <w:numId w:val="27"/>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Increased food production/crop yield</w:t>
      </w:r>
    </w:p>
    <w:p w14:paraId="4C03C42F" w14:textId="28BEB898" w:rsidR="0062470D" w:rsidRPr="00BF61CA" w:rsidRDefault="0062470D" w:rsidP="00827212">
      <w:pPr>
        <w:pStyle w:val="ListParagraph"/>
        <w:numPr>
          <w:ilvl w:val="0"/>
          <w:numId w:val="27"/>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Gentle nature of domestic animals (eg. Dogs)</w:t>
      </w:r>
    </w:p>
    <w:p w14:paraId="672B8C9B" w14:textId="2A980B4B" w:rsidR="002E27CB" w:rsidRPr="00A53A5A" w:rsidRDefault="0062470D" w:rsidP="00827212">
      <w:pPr>
        <w:pStyle w:val="ListParagraph"/>
        <w:numPr>
          <w:ilvl w:val="0"/>
          <w:numId w:val="27"/>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Heavily scented flowers</w:t>
      </w:r>
    </w:p>
    <w:p w14:paraId="35FE64E0" w14:textId="70C3891F" w:rsidR="00A53A5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It is especially useful in agriculture, where farmers want all or most of their animals or plants to be resistant to diseases and can grow in size quickly, so they could farm and harvest as efficiently as possible for profit. </w:t>
      </w:r>
    </w:p>
    <w:p w14:paraId="2DA9C692" w14:textId="6773A3FB" w:rsidR="00A53A5A" w:rsidRDefault="00A53A5A"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p>
    <w:p w14:paraId="0352AE48" w14:textId="6C27BF12" w:rsidR="00B56080" w:rsidRPr="006F437E" w:rsidRDefault="006F437E" w:rsidP="00871227">
      <w:pPr>
        <w:pStyle w:val="ListParagraph"/>
        <w:numPr>
          <w:ilvl w:val="0"/>
          <w:numId w:val="20"/>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Pr>
          <w:noProof/>
        </w:rPr>
        <w:drawing>
          <wp:anchor distT="0" distB="0" distL="114300" distR="114300" simplePos="0" relativeHeight="251785728" behindDoc="0" locked="0" layoutInCell="1" allowOverlap="1" wp14:anchorId="6962FCFD" wp14:editId="33A53AF6">
            <wp:simplePos x="0" y="0"/>
            <wp:positionH relativeFrom="margin">
              <wp:align>left</wp:align>
            </wp:positionH>
            <wp:positionV relativeFrom="page">
              <wp:posOffset>4913271</wp:posOffset>
            </wp:positionV>
            <wp:extent cx="3502660" cy="2082800"/>
            <wp:effectExtent l="0" t="0" r="2540" b="0"/>
            <wp:wrapTopAndBottom/>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12" cstate="print">
                      <a:extLst>
                        <a:ext uri="{28A0092B-C50C-407E-A947-70E740481C1C}">
                          <a14:useLocalDpi xmlns:a14="http://schemas.microsoft.com/office/drawing/2010/main" val="0"/>
                        </a:ext>
                      </a:extLst>
                    </a:blip>
                    <a:srcRect l="12085" t="24319" r="17925" b="9068"/>
                    <a:stretch/>
                  </pic:blipFill>
                  <pic:spPr bwMode="auto">
                    <a:xfrm>
                      <a:off x="0" y="0"/>
                      <a:ext cx="3502660" cy="208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A5A">
        <w:rPr>
          <w:rFonts w:ascii="Trebuchet MS" w:eastAsia="Times New Roman" w:hAnsi="Trebuchet MS" w:cs="Arial"/>
          <w:color w:val="222222"/>
          <w:sz w:val="20"/>
          <w:szCs w:val="20"/>
          <w:lang w:val="en-US" w:eastAsia="en-GB"/>
        </w:rPr>
        <w:t>Copy the lists below and match up the animal/plant with what you would expect would be selectively bred for</w:t>
      </w:r>
    </w:p>
    <w:p w14:paraId="16AE68E9" w14:textId="15F4A433"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b/>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This is the </w:t>
      </w:r>
      <w:r w:rsidRPr="00BF61CA">
        <w:rPr>
          <w:rFonts w:ascii="Trebuchet MS" w:eastAsia="Times New Roman" w:hAnsi="Trebuchet MS" w:cs="Arial"/>
          <w:b/>
          <w:color w:val="222222"/>
          <w:sz w:val="20"/>
          <w:szCs w:val="20"/>
          <w:lang w:val="en-US" w:eastAsia="en-GB"/>
        </w:rPr>
        <w:t>process of selective breeding:</w:t>
      </w:r>
    </w:p>
    <w:p w14:paraId="3BFB5EA1" w14:textId="69E1C38C" w:rsidR="0062470D" w:rsidRPr="00BF61CA" w:rsidRDefault="0062470D" w:rsidP="00871227">
      <w:pPr>
        <w:numPr>
          <w:ilvl w:val="0"/>
          <w:numId w:val="11"/>
        </w:numPr>
        <w:shd w:val="clear" w:color="auto" w:fill="FFFFFF"/>
        <w:tabs>
          <w:tab w:val="left" w:pos="142"/>
        </w:tabs>
        <w:spacing w:before="240" w:after="0" w:line="240" w:lineRule="exact"/>
        <w:ind w:left="714" w:right="567" w:hanging="35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Choose two individuals with the desired characteristic(s) from a mixed population.</w:t>
      </w:r>
    </w:p>
    <w:p w14:paraId="356A11DE" w14:textId="40A74C8D" w:rsidR="0062470D" w:rsidRPr="00BF61CA" w:rsidRDefault="0062470D" w:rsidP="00871227">
      <w:pPr>
        <w:numPr>
          <w:ilvl w:val="0"/>
          <w:numId w:val="11"/>
        </w:numPr>
        <w:shd w:val="clear" w:color="auto" w:fill="FFFFFF"/>
        <w:tabs>
          <w:tab w:val="left" w:pos="142"/>
        </w:tabs>
        <w:spacing w:before="240" w:after="0" w:line="240" w:lineRule="exact"/>
        <w:ind w:left="714" w:right="567" w:hanging="35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Allow them to breed, which produces offspring with a range of characteristics.</w:t>
      </w:r>
    </w:p>
    <w:p w14:paraId="2393626B" w14:textId="77777777" w:rsidR="006F437E" w:rsidRDefault="0062470D" w:rsidP="006F437E">
      <w:pPr>
        <w:numPr>
          <w:ilvl w:val="0"/>
          <w:numId w:val="11"/>
        </w:numPr>
        <w:shd w:val="clear" w:color="auto" w:fill="FFFFFF"/>
        <w:tabs>
          <w:tab w:val="left" w:pos="142"/>
        </w:tabs>
        <w:spacing w:before="240" w:after="0" w:line="240" w:lineRule="exact"/>
        <w:ind w:left="714" w:right="567" w:hanging="35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Choose the few offspring with the (most) desired trait(s) and allow them to breed.</w:t>
      </w:r>
    </w:p>
    <w:p w14:paraId="3F9C1DEE" w14:textId="103A433D" w:rsidR="0062470D" w:rsidRPr="006F437E" w:rsidRDefault="006F437E" w:rsidP="006F437E">
      <w:pPr>
        <w:numPr>
          <w:ilvl w:val="0"/>
          <w:numId w:val="11"/>
        </w:numPr>
        <w:shd w:val="clear" w:color="auto" w:fill="FFFFFF"/>
        <w:tabs>
          <w:tab w:val="left" w:pos="142"/>
        </w:tabs>
        <w:spacing w:before="240" w:after="0" w:line="240" w:lineRule="exact"/>
        <w:ind w:left="714" w:right="567" w:hanging="35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noProof/>
          <w:color w:val="222222"/>
          <w:sz w:val="20"/>
          <w:szCs w:val="20"/>
          <w:lang w:eastAsia="en-GB"/>
        </w:rPr>
        <w:drawing>
          <wp:anchor distT="0" distB="0" distL="114300" distR="114300" simplePos="0" relativeHeight="251764224" behindDoc="0" locked="0" layoutInCell="1" allowOverlap="1" wp14:anchorId="455979A2" wp14:editId="00C59E66">
            <wp:simplePos x="0" y="0"/>
            <wp:positionH relativeFrom="column">
              <wp:posOffset>261233</wp:posOffset>
            </wp:positionH>
            <wp:positionV relativeFrom="paragraph">
              <wp:posOffset>520810</wp:posOffset>
            </wp:positionV>
            <wp:extent cx="4624070" cy="2854325"/>
            <wp:effectExtent l="0" t="0" r="5080" b="3175"/>
            <wp:wrapTopAndBottom distT="0" dist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3" cstate="print"/>
                    <a:srcRect l="23166" t="21315" r="19586" b="18227"/>
                    <a:stretch>
                      <a:fillRect/>
                    </a:stretch>
                  </pic:blipFill>
                  <pic:spPr>
                    <a:xfrm>
                      <a:off x="0" y="0"/>
                      <a:ext cx="4624070" cy="2854325"/>
                    </a:xfrm>
                    <a:prstGeom prst="rect">
                      <a:avLst/>
                    </a:prstGeom>
                    <a:ln/>
                  </pic:spPr>
                </pic:pic>
              </a:graphicData>
            </a:graphic>
            <wp14:sizeRelH relativeFrom="margin">
              <wp14:pctWidth>0</wp14:pctWidth>
            </wp14:sizeRelH>
            <wp14:sizeRelV relativeFrom="margin">
              <wp14:pctHeight>0</wp14:pctHeight>
            </wp14:sizeRelV>
          </wp:anchor>
        </w:drawing>
      </w:r>
      <w:r w:rsidR="0062470D" w:rsidRPr="006F437E">
        <w:rPr>
          <w:rFonts w:ascii="Trebuchet MS" w:eastAsia="Times New Roman" w:hAnsi="Trebuchet MS" w:cs="Arial"/>
          <w:color w:val="222222"/>
          <w:sz w:val="20"/>
          <w:szCs w:val="20"/>
          <w:lang w:val="en-US" w:eastAsia="en-GB"/>
        </w:rPr>
        <w:t xml:space="preserve">Repeat this cross-breeding process over many generations until </w:t>
      </w:r>
      <w:r w:rsidR="0062470D" w:rsidRPr="006F437E">
        <w:rPr>
          <w:rFonts w:ascii="Trebuchet MS" w:eastAsia="Times New Roman" w:hAnsi="Trebuchet MS" w:cs="Arial"/>
          <w:b/>
          <w:bCs/>
          <w:color w:val="222222"/>
          <w:sz w:val="20"/>
          <w:szCs w:val="20"/>
          <w:lang w:val="en-US" w:eastAsia="en-GB"/>
        </w:rPr>
        <w:t>all</w:t>
      </w:r>
      <w:r w:rsidR="0062470D" w:rsidRPr="006F437E">
        <w:rPr>
          <w:rFonts w:ascii="Trebuchet MS" w:eastAsia="Times New Roman" w:hAnsi="Trebuchet MS" w:cs="Arial"/>
          <w:color w:val="222222"/>
          <w:sz w:val="20"/>
          <w:szCs w:val="20"/>
          <w:lang w:val="en-US" w:eastAsia="en-GB"/>
        </w:rPr>
        <w:t xml:space="preserve"> the offspring show the desired characteristic.</w:t>
      </w:r>
    </w:p>
    <w:p w14:paraId="0E7392A4" w14:textId="26323994" w:rsidR="0062470D" w:rsidRDefault="006F437E"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6F437E">
        <w:rPr>
          <w:rFonts w:ascii="Trebuchet MS" w:eastAsia="Times New Roman" w:hAnsi="Trebuchet MS" w:cs="Arial"/>
          <w:noProof/>
          <w:color w:val="222222"/>
          <w:sz w:val="20"/>
          <w:szCs w:val="20"/>
          <w:lang w:eastAsia="en-GB"/>
        </w:rPr>
        <w:drawing>
          <wp:anchor distT="0" distB="0" distL="114300" distR="114300" simplePos="0" relativeHeight="251794944" behindDoc="0" locked="0" layoutInCell="1" allowOverlap="1" wp14:anchorId="365B4F47" wp14:editId="6FD7A201">
            <wp:simplePos x="0" y="0"/>
            <wp:positionH relativeFrom="margin">
              <wp:align>left</wp:align>
            </wp:positionH>
            <wp:positionV relativeFrom="paragraph">
              <wp:posOffset>3396339</wp:posOffset>
            </wp:positionV>
            <wp:extent cx="5064760" cy="4703445"/>
            <wp:effectExtent l="0" t="0" r="2540" b="1905"/>
            <wp:wrapTopAndBottom/>
            <wp:docPr id="16" name="Picture 16" descr="8 Evolution ideas | evolution, megafauna, broccoli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Evolution ideas | evolution, megafauna, broccoli flower"/>
                    <pic:cNvPicPr>
                      <a:picLocks noChangeAspect="1" noChangeArrowheads="1"/>
                    </pic:cNvPicPr>
                  </pic:nvPicPr>
                  <pic:blipFill rotWithShape="1">
                    <a:blip r:embed="rId114">
                      <a:extLst>
                        <a:ext uri="{28A0092B-C50C-407E-A947-70E740481C1C}">
                          <a14:useLocalDpi xmlns:a14="http://schemas.microsoft.com/office/drawing/2010/main" val="0"/>
                        </a:ext>
                      </a:extLst>
                    </a:blip>
                    <a:srcRect t="4979"/>
                    <a:stretch/>
                  </pic:blipFill>
                  <pic:spPr bwMode="auto">
                    <a:xfrm>
                      <a:off x="0" y="0"/>
                      <a:ext cx="5064760" cy="470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4461C" w14:textId="6BFFF253" w:rsidR="0062470D"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p>
    <w:p w14:paraId="55004B4B" w14:textId="77777777" w:rsidR="006F437E" w:rsidRDefault="006F437E"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p>
    <w:p w14:paraId="52CB7469" w14:textId="4A705467" w:rsidR="0062470D" w:rsidRPr="00BF61CA" w:rsidRDefault="00827212"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Pr>
          <w:rFonts w:ascii="Trebuchet MS" w:eastAsia="Times New Roman" w:hAnsi="Trebuchet MS" w:cs="Arial"/>
          <w:color w:val="222222"/>
          <w:sz w:val="20"/>
          <w:szCs w:val="20"/>
          <w:u w:val="single"/>
          <w:lang w:val="en-US" w:eastAsia="en-GB"/>
        </w:rPr>
        <w:t>H</w:t>
      </w:r>
      <w:r w:rsidR="0062470D" w:rsidRPr="004966EB">
        <w:rPr>
          <w:rFonts w:ascii="Trebuchet MS" w:eastAsia="Times New Roman" w:hAnsi="Trebuchet MS" w:cs="Arial"/>
          <w:color w:val="222222"/>
          <w:sz w:val="20"/>
          <w:szCs w:val="20"/>
          <w:u w:val="single"/>
          <w:lang w:val="en-US" w:eastAsia="en-GB"/>
        </w:rPr>
        <w:t>ere are pros and cons to selective breeding</w:t>
      </w:r>
      <w:r w:rsidR="0062470D" w:rsidRPr="00BF61CA">
        <w:rPr>
          <w:rFonts w:ascii="Trebuchet MS" w:eastAsia="Times New Roman" w:hAnsi="Trebuchet MS" w:cs="Arial"/>
          <w:color w:val="222222"/>
          <w:sz w:val="20"/>
          <w:szCs w:val="20"/>
          <w:lang w:val="en-US" w:eastAsia="en-GB"/>
        </w:rPr>
        <w:t>.</w:t>
      </w:r>
    </w:p>
    <w:tbl>
      <w:tblPr>
        <w:tblpPr w:leftFromText="180" w:rightFromText="180" w:vertAnchor="text" w:horzAnchor="margin" w:tblpY="2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28"/>
        <w:gridCol w:w="5228"/>
      </w:tblGrid>
      <w:tr w:rsidR="0062470D" w:rsidRPr="00BF61CA" w14:paraId="2F062CF1" w14:textId="77777777" w:rsidTr="00B56080">
        <w:trPr>
          <w:trHeight w:val="416"/>
        </w:trPr>
        <w:tc>
          <w:tcPr>
            <w:tcW w:w="2500" w:type="pct"/>
            <w:vAlign w:val="center"/>
          </w:tcPr>
          <w:p w14:paraId="623DC453" w14:textId="43FFD53F"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b/>
                <w:color w:val="222222"/>
                <w:sz w:val="20"/>
                <w:szCs w:val="20"/>
                <w:lang w:val="en-US" w:eastAsia="en-GB"/>
              </w:rPr>
            </w:pPr>
            <w:r w:rsidRPr="00BF61CA">
              <w:rPr>
                <w:rFonts w:ascii="Trebuchet MS" w:eastAsia="Times New Roman" w:hAnsi="Trebuchet MS" w:cs="Arial"/>
                <w:b/>
                <w:color w:val="222222"/>
                <w:sz w:val="20"/>
                <w:szCs w:val="20"/>
                <w:lang w:val="en-US" w:eastAsia="en-GB"/>
              </w:rPr>
              <w:t>Advantages</w:t>
            </w:r>
          </w:p>
        </w:tc>
        <w:tc>
          <w:tcPr>
            <w:tcW w:w="2500" w:type="pct"/>
            <w:vAlign w:val="center"/>
          </w:tcPr>
          <w:p w14:paraId="76A18F5F"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b/>
                <w:color w:val="222222"/>
                <w:sz w:val="20"/>
                <w:szCs w:val="20"/>
                <w:lang w:val="en-US" w:eastAsia="en-GB"/>
              </w:rPr>
            </w:pPr>
            <w:r w:rsidRPr="00BF61CA">
              <w:rPr>
                <w:rFonts w:ascii="Trebuchet MS" w:eastAsia="Times New Roman" w:hAnsi="Trebuchet MS" w:cs="Arial"/>
                <w:b/>
                <w:color w:val="222222"/>
                <w:sz w:val="20"/>
                <w:szCs w:val="20"/>
                <w:lang w:val="en-US" w:eastAsia="en-GB"/>
              </w:rPr>
              <w:t>Disadvantages</w:t>
            </w:r>
          </w:p>
        </w:tc>
      </w:tr>
      <w:tr w:rsidR="0062470D" w:rsidRPr="00BF61CA" w14:paraId="60ED5E74" w14:textId="77777777" w:rsidTr="00B56080">
        <w:trPr>
          <w:trHeight w:val="916"/>
        </w:trPr>
        <w:tc>
          <w:tcPr>
            <w:tcW w:w="2500" w:type="pct"/>
            <w:vAlign w:val="center"/>
          </w:tcPr>
          <w:p w14:paraId="1AF6F617"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Disease resistance in food crops</w:t>
            </w:r>
          </w:p>
        </w:tc>
        <w:tc>
          <w:tcPr>
            <w:tcW w:w="2500" w:type="pct"/>
            <w:vAlign w:val="center"/>
          </w:tcPr>
          <w:p w14:paraId="0F4B9059"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Reduces genetic variation (lose allele variation) </w:t>
            </w:r>
            <w:r w:rsidRPr="00BF61CA">
              <w:rPr>
                <w:rFonts w:ascii="Trebuchet MS" w:eastAsia="Times New Roman" w:hAnsi="Trebuchet MS" w:cs="Trebuchet MS"/>
                <w:color w:val="222222"/>
                <w:sz w:val="20"/>
                <w:szCs w:val="20"/>
                <w:lang w:val="en-US" w:eastAsia="en-GB"/>
              </w:rPr>
              <w:t>🡪</w:t>
            </w:r>
            <w:r w:rsidRPr="00BF61CA">
              <w:rPr>
                <w:rFonts w:ascii="Trebuchet MS" w:eastAsia="Times New Roman" w:hAnsi="Trebuchet MS" w:cs="Arial"/>
                <w:color w:val="222222"/>
                <w:sz w:val="20"/>
                <w:szCs w:val="20"/>
                <w:lang w:val="en-US" w:eastAsia="en-GB"/>
              </w:rPr>
              <w:t xml:space="preserve"> less likely to be able to cope with major environmental changes </w:t>
            </w:r>
            <w:r w:rsidRPr="00BF61CA">
              <w:rPr>
                <w:rFonts w:ascii="Trebuchet MS" w:eastAsia="Times New Roman" w:hAnsi="Trebuchet MS" w:cs="Trebuchet MS"/>
                <w:color w:val="222222"/>
                <w:sz w:val="20"/>
                <w:szCs w:val="20"/>
                <w:lang w:val="en-US" w:eastAsia="en-GB"/>
              </w:rPr>
              <w:t>🡪</w:t>
            </w:r>
            <w:r w:rsidRPr="00BF61CA">
              <w:rPr>
                <w:rFonts w:ascii="Trebuchet MS" w:eastAsia="Times New Roman" w:hAnsi="Trebuchet MS" w:cs="Arial"/>
                <w:color w:val="222222"/>
                <w:sz w:val="20"/>
                <w:szCs w:val="20"/>
                <w:lang w:val="en-US" w:eastAsia="en-GB"/>
              </w:rPr>
              <w:t xml:space="preserve"> die out</w:t>
            </w:r>
          </w:p>
        </w:tc>
      </w:tr>
      <w:tr w:rsidR="0062470D" w:rsidRPr="00BF61CA" w14:paraId="659112B8" w14:textId="77777777" w:rsidTr="00B56080">
        <w:trPr>
          <w:trHeight w:val="1440"/>
        </w:trPr>
        <w:tc>
          <w:tcPr>
            <w:tcW w:w="2500" w:type="pct"/>
            <w:vAlign w:val="center"/>
          </w:tcPr>
          <w:p w14:paraId="0D4D63DB"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Animals which produce more meat or milk</w:t>
            </w:r>
          </w:p>
        </w:tc>
        <w:tc>
          <w:tcPr>
            <w:tcW w:w="2500" w:type="pct"/>
            <w:vAlign w:val="center"/>
          </w:tcPr>
          <w:p w14:paraId="6CFC889F"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Inbreeding more prone to certain diseases/inherited conditions</w:t>
            </w:r>
          </w:p>
          <w:p w14:paraId="2F122137"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(more likely to inherit homozygous recessive alleles recessive genetic disorders)</w:t>
            </w:r>
          </w:p>
        </w:tc>
      </w:tr>
      <w:tr w:rsidR="0062470D" w:rsidRPr="00BF61CA" w14:paraId="4F03EE06" w14:textId="77777777" w:rsidTr="00B56080">
        <w:trPr>
          <w:trHeight w:val="1440"/>
        </w:trPr>
        <w:tc>
          <w:tcPr>
            <w:tcW w:w="2500" w:type="pct"/>
            <w:vAlign w:val="center"/>
          </w:tcPr>
          <w:p w14:paraId="09881196"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Domestic dogs with a gentle nature</w:t>
            </w:r>
          </w:p>
        </w:tc>
        <w:tc>
          <w:tcPr>
            <w:tcW w:w="2500" w:type="pct"/>
            <w:vAlign w:val="center"/>
          </w:tcPr>
          <w:p w14:paraId="44175AD1"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p>
        </w:tc>
      </w:tr>
      <w:tr w:rsidR="0062470D" w:rsidRPr="00BF61CA" w14:paraId="2ABDAC6E" w14:textId="77777777" w:rsidTr="00B56080">
        <w:trPr>
          <w:trHeight w:val="1440"/>
        </w:trPr>
        <w:tc>
          <w:tcPr>
            <w:tcW w:w="2500" w:type="pct"/>
            <w:vAlign w:val="center"/>
          </w:tcPr>
          <w:p w14:paraId="64CF3DCF"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Large or unusual flowers</w:t>
            </w:r>
          </w:p>
        </w:tc>
        <w:tc>
          <w:tcPr>
            <w:tcW w:w="2500" w:type="pct"/>
            <w:vAlign w:val="center"/>
          </w:tcPr>
          <w:p w14:paraId="7D832209" w14:textId="77777777" w:rsidR="0062470D" w:rsidRPr="00BF61CA" w:rsidRDefault="0062470D" w:rsidP="00871227">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p>
        </w:tc>
      </w:tr>
    </w:tbl>
    <w:p w14:paraId="7D28374D" w14:textId="77777777" w:rsidR="006F437E" w:rsidRDefault="006F437E" w:rsidP="00AF2EDA">
      <w:pPr>
        <w:shd w:val="clear" w:color="auto" w:fill="FFFFFF"/>
        <w:tabs>
          <w:tab w:val="left" w:pos="142"/>
        </w:tabs>
        <w:spacing w:before="240" w:after="0" w:line="240" w:lineRule="exact"/>
        <w:ind w:right="567"/>
        <w:outlineLvl w:val="5"/>
        <w:rPr>
          <w:rFonts w:ascii="Trebuchet MS" w:eastAsia="Times New Roman" w:hAnsi="Trebuchet MS" w:cs="Arial"/>
          <w:b/>
          <w:bCs/>
          <w:color w:val="222222"/>
          <w:sz w:val="20"/>
          <w:szCs w:val="20"/>
          <w:lang w:val="en-US" w:eastAsia="en-GB"/>
        </w:rPr>
      </w:pPr>
    </w:p>
    <w:p w14:paraId="2CFA1674" w14:textId="4868F267" w:rsidR="00534458" w:rsidRPr="006F437E" w:rsidRDefault="00534458" w:rsidP="00AF2EDA">
      <w:pPr>
        <w:shd w:val="clear" w:color="auto" w:fill="FFFFFF"/>
        <w:tabs>
          <w:tab w:val="left" w:pos="142"/>
        </w:tabs>
        <w:spacing w:before="240" w:after="0" w:line="240" w:lineRule="exact"/>
        <w:ind w:right="567"/>
        <w:outlineLvl w:val="5"/>
        <w:rPr>
          <w:rFonts w:ascii="Trebuchet MS" w:eastAsia="Times New Roman" w:hAnsi="Trebuchet MS" w:cs="Arial"/>
          <w:b/>
          <w:bCs/>
          <w:color w:val="222222"/>
          <w:sz w:val="20"/>
          <w:szCs w:val="20"/>
          <w:u w:val="single"/>
          <w:lang w:val="en-US" w:eastAsia="en-GB"/>
        </w:rPr>
      </w:pPr>
      <w:r w:rsidRPr="006F437E">
        <w:rPr>
          <w:rFonts w:ascii="Trebuchet MS" w:eastAsia="Times New Roman" w:hAnsi="Trebuchet MS" w:cs="Arial"/>
          <w:b/>
          <w:bCs/>
          <w:color w:val="222222"/>
          <w:sz w:val="20"/>
          <w:szCs w:val="20"/>
          <w:u w:val="single"/>
          <w:lang w:val="en-US" w:eastAsia="en-GB"/>
        </w:rPr>
        <w:t>Core questions</w:t>
      </w:r>
    </w:p>
    <w:p w14:paraId="38B5CA07" w14:textId="74131643" w:rsidR="0062470D" w:rsidRPr="00534458" w:rsidRDefault="0062470D" w:rsidP="00AF2EDA">
      <w:pPr>
        <w:pStyle w:val="ListParagraph"/>
        <w:numPr>
          <w:ilvl w:val="0"/>
          <w:numId w:val="20"/>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534458">
        <w:rPr>
          <w:rFonts w:ascii="Trebuchet MS" w:eastAsia="Times New Roman" w:hAnsi="Trebuchet MS" w:cs="Arial"/>
          <w:color w:val="222222"/>
          <w:sz w:val="20"/>
          <w:szCs w:val="20"/>
          <w:lang w:val="en-US" w:eastAsia="en-GB"/>
        </w:rPr>
        <w:t>Define ‘selective breeding’.</w:t>
      </w:r>
    </w:p>
    <w:p w14:paraId="31143BCC" w14:textId="48159B21" w:rsidR="0062470D" w:rsidRPr="00BF61CA" w:rsidRDefault="0062470D" w:rsidP="00AF2EDA">
      <w:pPr>
        <w:pStyle w:val="ListParagraph"/>
        <w:numPr>
          <w:ilvl w:val="0"/>
          <w:numId w:val="20"/>
        </w:numPr>
        <w:shd w:val="clear" w:color="auto" w:fill="FFFFFF"/>
        <w:tabs>
          <w:tab w:val="left" w:pos="142"/>
        </w:tabs>
        <w:spacing w:before="240" w:after="0" w:line="240" w:lineRule="exact"/>
        <w:ind w:right="567" w:hanging="644"/>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What are the desired characteristics in farm animals? </w:t>
      </w:r>
      <w:r w:rsidR="00534458">
        <w:rPr>
          <w:rFonts w:ascii="Trebuchet MS" w:eastAsia="Times New Roman" w:hAnsi="Trebuchet MS" w:cs="Arial"/>
          <w:color w:val="222222"/>
          <w:sz w:val="20"/>
          <w:szCs w:val="20"/>
          <w:lang w:val="en-US" w:eastAsia="en-GB"/>
        </w:rPr>
        <w:t xml:space="preserve"> </w:t>
      </w:r>
      <w:r w:rsidRPr="00BF61CA">
        <w:rPr>
          <w:rFonts w:ascii="Trebuchet MS" w:eastAsia="Times New Roman" w:hAnsi="Trebuchet MS" w:cs="Arial"/>
          <w:color w:val="222222"/>
          <w:sz w:val="20"/>
          <w:szCs w:val="20"/>
          <w:lang w:val="en-US" w:eastAsia="en-GB"/>
        </w:rPr>
        <w:t xml:space="preserve">Explain. </w:t>
      </w:r>
    </w:p>
    <w:p w14:paraId="7046BEFF" w14:textId="77777777" w:rsidR="0062470D" w:rsidRPr="00BF61CA" w:rsidRDefault="0062470D" w:rsidP="00AF2EDA">
      <w:pPr>
        <w:pStyle w:val="ListParagraph"/>
        <w:numPr>
          <w:ilvl w:val="0"/>
          <w:numId w:val="20"/>
        </w:numPr>
        <w:shd w:val="clear" w:color="auto" w:fill="FFFFFF"/>
        <w:tabs>
          <w:tab w:val="left" w:pos="142"/>
        </w:tabs>
        <w:spacing w:before="240" w:after="0" w:line="240" w:lineRule="exact"/>
        <w:ind w:right="567" w:hanging="644"/>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Describe the process of selective breeding. </w:t>
      </w:r>
    </w:p>
    <w:p w14:paraId="651A3E30" w14:textId="77777777" w:rsidR="0062470D" w:rsidRPr="00BF61CA" w:rsidRDefault="0062470D" w:rsidP="00AF2EDA">
      <w:pPr>
        <w:pStyle w:val="ListParagraph"/>
        <w:numPr>
          <w:ilvl w:val="0"/>
          <w:numId w:val="20"/>
        </w:numPr>
        <w:shd w:val="clear" w:color="auto" w:fill="FFFFFF"/>
        <w:tabs>
          <w:tab w:val="left" w:pos="142"/>
        </w:tabs>
        <w:spacing w:before="240" w:after="0" w:line="240" w:lineRule="exact"/>
        <w:ind w:right="567" w:hanging="644"/>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Name two historic examples of selective breeding.</w:t>
      </w:r>
    </w:p>
    <w:p w14:paraId="3AD09386" w14:textId="77777777" w:rsidR="0062470D" w:rsidRPr="00BF61CA" w:rsidRDefault="0062470D" w:rsidP="00AF2EDA">
      <w:pPr>
        <w:pStyle w:val="ListParagraph"/>
        <w:numPr>
          <w:ilvl w:val="0"/>
          <w:numId w:val="20"/>
        </w:numPr>
        <w:shd w:val="clear" w:color="auto" w:fill="FFFFFF"/>
        <w:tabs>
          <w:tab w:val="left" w:pos="142"/>
        </w:tabs>
        <w:spacing w:before="240" w:after="0" w:line="240" w:lineRule="exact"/>
        <w:ind w:right="567" w:hanging="644"/>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State four modern examples of selective breeding.</w:t>
      </w:r>
    </w:p>
    <w:p w14:paraId="10E1AD94" w14:textId="39D4E06A" w:rsidR="006F437E" w:rsidRDefault="0062470D" w:rsidP="006F437E">
      <w:pPr>
        <w:pStyle w:val="ListParagraph"/>
        <w:numPr>
          <w:ilvl w:val="0"/>
          <w:numId w:val="20"/>
        </w:numPr>
        <w:shd w:val="clear" w:color="auto" w:fill="FFFFFF"/>
        <w:tabs>
          <w:tab w:val="left" w:pos="142"/>
        </w:tabs>
        <w:spacing w:before="240" w:after="0" w:line="240" w:lineRule="exact"/>
        <w:ind w:right="567" w:hanging="644"/>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How do breeders of domestic pets use selective breeding to produce many pets?</w:t>
      </w:r>
    </w:p>
    <w:p w14:paraId="2B39DAC2" w14:textId="77777777" w:rsidR="006F437E" w:rsidRPr="006F437E" w:rsidRDefault="006F437E" w:rsidP="006F437E">
      <w:p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p>
    <w:p w14:paraId="2BEC6CEB" w14:textId="3A83C3EB" w:rsidR="00534458" w:rsidRPr="00534458" w:rsidRDefault="00534458" w:rsidP="006F437E">
      <w:pPr>
        <w:pStyle w:val="TextmainQuestionnum"/>
        <w:rPr>
          <w:rFonts w:ascii="Trebuchet MS" w:hAnsi="Trebuchet MS"/>
          <w:sz w:val="20"/>
          <w:szCs w:val="20"/>
        </w:rPr>
      </w:pPr>
      <w:r w:rsidRPr="00534458">
        <w:rPr>
          <w:rFonts w:ascii="Trebuchet MS" w:hAnsi="Trebuchet MS"/>
          <w:sz w:val="20"/>
          <w:szCs w:val="20"/>
        </w:rPr>
        <w:t>Look at this list of characteristics of tomato plants.</w:t>
      </w:r>
    </w:p>
    <w:p w14:paraId="281B38C2" w14:textId="77777777" w:rsidR="00534458" w:rsidRPr="00534458" w:rsidRDefault="00534458" w:rsidP="00AF2ED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920"/>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r w:rsidRPr="00534458">
        <w:rPr>
          <w:rFonts w:ascii="Trebuchet MS" w:hAnsi="Trebuchet MS" w:cs="ArialMT"/>
          <w:color w:val="000000"/>
          <w:sz w:val="20"/>
          <w:szCs w:val="20"/>
          <w:lang w:bidi="en-US"/>
        </w:rPr>
        <w:tab/>
        <w:t>Big tomatoes.</w:t>
      </w:r>
      <w:r w:rsidRPr="00534458">
        <w:rPr>
          <w:rFonts w:ascii="Trebuchet MS" w:hAnsi="Trebuchet MS" w:cs="ArialMT"/>
          <w:color w:val="000000"/>
          <w:sz w:val="20"/>
          <w:szCs w:val="20"/>
          <w:lang w:bidi="en-US"/>
        </w:rPr>
        <w:tab/>
        <w:t>Plants are resistant to disease.</w:t>
      </w:r>
    </w:p>
    <w:p w14:paraId="375D2599" w14:textId="77777777" w:rsidR="00534458" w:rsidRPr="00534458" w:rsidRDefault="00534458" w:rsidP="00AF2ED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920"/>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r w:rsidRPr="00534458">
        <w:rPr>
          <w:rFonts w:ascii="Trebuchet MS" w:hAnsi="Trebuchet MS" w:cs="ArialMT"/>
          <w:color w:val="000000"/>
          <w:sz w:val="20"/>
          <w:szCs w:val="20"/>
          <w:lang w:bidi="en-US"/>
        </w:rPr>
        <w:tab/>
        <w:t>Plants will not die in temperatures below 4°C.</w:t>
      </w:r>
      <w:r w:rsidRPr="00534458">
        <w:rPr>
          <w:rFonts w:ascii="Trebuchet MS" w:hAnsi="Trebuchet MS" w:cs="ArialMT"/>
          <w:color w:val="000000"/>
          <w:sz w:val="20"/>
          <w:szCs w:val="20"/>
          <w:lang w:bidi="en-US"/>
        </w:rPr>
        <w:tab/>
        <w:t>Tomatoes are juicy.</w:t>
      </w:r>
    </w:p>
    <w:p w14:paraId="0B781E20" w14:textId="77777777" w:rsidR="00534458" w:rsidRPr="00534458" w:rsidRDefault="00534458" w:rsidP="00AF2ED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920"/>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r w:rsidRPr="00534458">
        <w:rPr>
          <w:rFonts w:ascii="Trebuchet MS" w:hAnsi="Trebuchet MS" w:cs="ArialMT"/>
          <w:color w:val="000000"/>
          <w:sz w:val="20"/>
          <w:szCs w:val="20"/>
          <w:lang w:bidi="en-US"/>
        </w:rPr>
        <w:tab/>
        <w:t xml:space="preserve">Plants produce lots of tomatoes. </w:t>
      </w:r>
      <w:r w:rsidRPr="00534458">
        <w:rPr>
          <w:rFonts w:ascii="Trebuchet MS" w:hAnsi="Trebuchet MS" w:cs="ArialMT"/>
          <w:color w:val="000000"/>
          <w:sz w:val="20"/>
          <w:szCs w:val="20"/>
          <w:lang w:bidi="en-US"/>
        </w:rPr>
        <w:tab/>
        <w:t>Tomatoes are very tasty.</w:t>
      </w:r>
    </w:p>
    <w:p w14:paraId="1A28664D" w14:textId="77777777" w:rsidR="00534458" w:rsidRPr="00534458" w:rsidRDefault="00534458" w:rsidP="00AF2ED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920"/>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r w:rsidRPr="00534458">
        <w:rPr>
          <w:rFonts w:ascii="Trebuchet MS" w:hAnsi="Trebuchet MS" w:cs="ArialMT"/>
          <w:color w:val="000000"/>
          <w:sz w:val="20"/>
          <w:szCs w:val="20"/>
          <w:lang w:bidi="en-US"/>
        </w:rPr>
        <w:tab/>
        <w:t xml:space="preserve">Tomatoes are bright red. </w:t>
      </w:r>
      <w:r w:rsidRPr="00534458">
        <w:rPr>
          <w:rFonts w:ascii="Trebuchet MS" w:hAnsi="Trebuchet MS" w:cs="ArialMT"/>
          <w:color w:val="000000"/>
          <w:sz w:val="20"/>
          <w:szCs w:val="20"/>
          <w:lang w:bidi="en-US"/>
        </w:rPr>
        <w:tab/>
        <w:t>Tomatoes grow in clumps of four.</w:t>
      </w:r>
    </w:p>
    <w:p w14:paraId="1AE9660D" w14:textId="77777777" w:rsidR="00534458" w:rsidRPr="00534458" w:rsidRDefault="00534458" w:rsidP="00AF2ED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920"/>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r w:rsidRPr="00534458">
        <w:rPr>
          <w:rFonts w:ascii="Trebuchet MS" w:hAnsi="Trebuchet MS" w:cs="ArialMT"/>
          <w:color w:val="000000"/>
          <w:sz w:val="20"/>
          <w:szCs w:val="20"/>
          <w:lang w:bidi="en-US"/>
        </w:rPr>
        <w:tab/>
        <w:t xml:space="preserve">Tomatoes stay fresh for 6 days. </w:t>
      </w:r>
      <w:r w:rsidRPr="00534458">
        <w:rPr>
          <w:rFonts w:ascii="Trebuchet MS" w:hAnsi="Trebuchet MS" w:cs="ArialMT"/>
          <w:color w:val="000000"/>
          <w:sz w:val="20"/>
          <w:szCs w:val="20"/>
          <w:lang w:bidi="en-US"/>
        </w:rPr>
        <w:tab/>
        <w:t>Small leaves.</w:t>
      </w:r>
    </w:p>
    <w:p w14:paraId="06FCBE8B" w14:textId="0824F28E" w:rsidR="00534458" w:rsidRPr="00534458" w:rsidRDefault="006F437E"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color w:val="000000"/>
          <w:sz w:val="20"/>
          <w:szCs w:val="20"/>
          <w:lang w:bidi="en-US"/>
        </w:rPr>
      </w:pPr>
      <w:r>
        <w:rPr>
          <w:rFonts w:ascii="Trebuchet MS" w:hAnsi="Trebuchet MS" w:cs="ArialMT"/>
          <w:color w:val="000000"/>
          <w:sz w:val="20"/>
          <w:szCs w:val="20"/>
          <w:lang w:bidi="en-US"/>
        </w:rPr>
        <w:t xml:space="preserve">54. </w:t>
      </w:r>
      <w:r w:rsidR="00534458" w:rsidRPr="00534458">
        <w:rPr>
          <w:rFonts w:ascii="Trebuchet MS" w:hAnsi="Trebuchet MS" w:cs="ArialMT"/>
          <w:color w:val="000000"/>
          <w:sz w:val="20"/>
          <w:szCs w:val="20"/>
          <w:lang w:bidi="en-US"/>
        </w:rPr>
        <w:t>Draw a table to show whether each of these characteristics can or cannot be seen when you look at the plants.</w:t>
      </w:r>
    </w:p>
    <w:p w14:paraId="2926885B" w14:textId="588ABAC4" w:rsidR="00534458" w:rsidRPr="006F437E" w:rsidRDefault="00534458"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bCs/>
          <w:color w:val="000000"/>
          <w:sz w:val="20"/>
          <w:szCs w:val="20"/>
          <w:lang w:bidi="en-US"/>
        </w:rPr>
      </w:pPr>
      <w:r w:rsidRPr="006F437E">
        <w:rPr>
          <w:rFonts w:ascii="Trebuchet MS" w:hAnsi="Trebuchet MS" w:cs="ArialMT"/>
          <w:bCs/>
          <w:color w:val="000000"/>
          <w:sz w:val="20"/>
          <w:szCs w:val="20"/>
          <w:lang w:bidi="en-US"/>
        </w:rPr>
        <w:t>55. List the three characteristics that you think are the most important to shoppers in a supermarket. Explain your choices.</w:t>
      </w:r>
    </w:p>
    <w:p w14:paraId="4649C4D4" w14:textId="6AAA773C" w:rsidR="00534458" w:rsidRPr="006F437E" w:rsidRDefault="00534458"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bCs/>
          <w:color w:val="000000"/>
          <w:sz w:val="20"/>
          <w:szCs w:val="20"/>
          <w:lang w:bidi="en-US"/>
        </w:rPr>
      </w:pPr>
      <w:r w:rsidRPr="006F437E">
        <w:rPr>
          <w:rFonts w:ascii="Trebuchet MS" w:hAnsi="Trebuchet MS" w:cs="ArialMT"/>
          <w:bCs/>
          <w:color w:val="000000"/>
          <w:sz w:val="20"/>
          <w:szCs w:val="20"/>
          <w:lang w:bidi="en-US"/>
        </w:rPr>
        <w:t>56. List the three characteristics that you think are the most important to farmers. Explain your choices.</w:t>
      </w:r>
    </w:p>
    <w:p w14:paraId="1710D495" w14:textId="6DFD5FD8" w:rsidR="00534458" w:rsidRPr="006F437E" w:rsidRDefault="00534458"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bCs/>
          <w:color w:val="000000"/>
          <w:sz w:val="20"/>
          <w:szCs w:val="20"/>
          <w:lang w:bidi="en-US"/>
        </w:rPr>
      </w:pPr>
      <w:r w:rsidRPr="006F437E">
        <w:rPr>
          <w:rFonts w:ascii="Trebuchet MS" w:hAnsi="Trebuchet MS" w:cs="ArialMT"/>
          <w:bCs/>
          <w:color w:val="000000"/>
          <w:sz w:val="20"/>
          <w:szCs w:val="20"/>
          <w:lang w:bidi="en-US"/>
        </w:rPr>
        <w:t>57. Imagine you are a plant breeder. Write down three characteristics from the list that you would like your new variety of tomatoes to have. Explain your choices.</w:t>
      </w:r>
    </w:p>
    <w:p w14:paraId="5E6E4D4F" w14:textId="51348E2A" w:rsidR="00534458" w:rsidRPr="006F437E" w:rsidRDefault="00534458" w:rsidP="00AF2EDA">
      <w:pPr>
        <w:widowControl w:val="0"/>
        <w:tabs>
          <w:tab w:val="left" w:pos="454"/>
        </w:tabs>
        <w:autoSpaceDE w:val="0"/>
        <w:autoSpaceDN w:val="0"/>
        <w:adjustRightInd w:val="0"/>
        <w:spacing w:line="320" w:lineRule="atLeast"/>
        <w:ind w:left="227" w:hanging="227"/>
        <w:textAlignment w:val="center"/>
        <w:rPr>
          <w:rFonts w:ascii="Trebuchet MS" w:hAnsi="Trebuchet MS" w:cs="ArialMT"/>
          <w:bCs/>
          <w:color w:val="000000"/>
          <w:sz w:val="20"/>
          <w:szCs w:val="20"/>
          <w:lang w:bidi="en-US"/>
        </w:rPr>
      </w:pPr>
      <w:r w:rsidRPr="006F437E">
        <w:rPr>
          <w:rFonts w:ascii="Trebuchet MS" w:hAnsi="Trebuchet MS" w:cs="ArialMT"/>
          <w:bCs/>
          <w:color w:val="000000"/>
          <w:sz w:val="20"/>
          <w:szCs w:val="20"/>
          <w:lang w:bidi="en-US"/>
        </w:rPr>
        <w:t>58.To breed plants a plant breeder takes pollen grains from one flower and puts them onto the</w:t>
      </w:r>
      <w:r w:rsidR="00AF2EDA" w:rsidRPr="006F437E">
        <w:rPr>
          <w:rFonts w:ascii="Trebuchet MS" w:hAnsi="Trebuchet MS" w:cs="ArialMT"/>
          <w:bCs/>
          <w:color w:val="000000"/>
          <w:sz w:val="20"/>
          <w:szCs w:val="20"/>
          <w:lang w:bidi="en-US"/>
        </w:rPr>
        <w:t xml:space="preserve"> </w:t>
      </w:r>
      <w:r w:rsidRPr="006F437E">
        <w:rPr>
          <w:rFonts w:ascii="Trebuchet MS" w:hAnsi="Trebuchet MS" w:cs="ArialMT"/>
          <w:bCs/>
          <w:color w:val="000000"/>
          <w:sz w:val="20"/>
          <w:szCs w:val="20"/>
          <w:lang w:bidi="en-US"/>
        </w:rPr>
        <w:t>stigma of another. Is this pollination or fertilisation?</w:t>
      </w:r>
    </w:p>
    <w:p w14:paraId="4898A68A" w14:textId="7B30BD54" w:rsidR="00534458" w:rsidRPr="006F437E" w:rsidRDefault="00AF2EDA"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bCs/>
          <w:color w:val="000000"/>
          <w:sz w:val="20"/>
          <w:szCs w:val="20"/>
          <w:lang w:bidi="en-US"/>
        </w:rPr>
      </w:pPr>
      <w:r w:rsidRPr="006F437E">
        <w:rPr>
          <w:rFonts w:ascii="Trebuchet MS" w:hAnsi="Trebuchet MS" w:cs="ArialMT"/>
          <w:bCs/>
          <w:color w:val="000000"/>
          <w:sz w:val="20"/>
          <w:szCs w:val="20"/>
          <w:lang w:bidi="en-US"/>
        </w:rPr>
        <w:t xml:space="preserve">59. </w:t>
      </w:r>
      <w:r w:rsidR="00534458" w:rsidRPr="006F437E">
        <w:rPr>
          <w:rFonts w:ascii="Trebuchet MS" w:hAnsi="Trebuchet MS" w:cs="ArialMT"/>
          <w:bCs/>
          <w:color w:val="000000"/>
          <w:sz w:val="20"/>
          <w:szCs w:val="20"/>
          <w:lang w:bidi="en-US"/>
        </w:rPr>
        <w:t>Are the pollen grains the male or the female sex cells?</w:t>
      </w:r>
    </w:p>
    <w:p w14:paraId="6F92F5CB" w14:textId="3E5AA5B2" w:rsidR="00AF2EDA" w:rsidRDefault="00AF2EDA" w:rsidP="006F437E">
      <w:pPr>
        <w:widowControl w:val="0"/>
        <w:tabs>
          <w:tab w:val="left" w:pos="227"/>
        </w:tabs>
        <w:autoSpaceDE w:val="0"/>
        <w:autoSpaceDN w:val="0"/>
        <w:adjustRightInd w:val="0"/>
        <w:spacing w:after="57" w:line="320" w:lineRule="atLeast"/>
        <w:ind w:left="227"/>
        <w:textAlignment w:val="center"/>
        <w:rPr>
          <w:rFonts w:ascii="Trebuchet MS" w:hAnsi="Trebuchet MS" w:cs="ArialMT"/>
          <w:color w:val="000000"/>
          <w:sz w:val="20"/>
          <w:szCs w:val="20"/>
          <w:lang w:bidi="en-US"/>
        </w:rPr>
      </w:pPr>
      <w:r w:rsidRPr="006F437E">
        <w:rPr>
          <w:rFonts w:ascii="Trebuchet MS" w:hAnsi="Trebuchet MS" w:cs="ArialMT"/>
          <w:bCs/>
          <w:color w:val="000000"/>
          <w:sz w:val="20"/>
          <w:szCs w:val="20"/>
          <w:lang w:bidi="en-US"/>
        </w:rPr>
        <w:t xml:space="preserve">60 </w:t>
      </w:r>
      <w:r w:rsidR="00534458" w:rsidRPr="006F437E">
        <w:rPr>
          <w:rFonts w:ascii="Trebuchet MS" w:hAnsi="Trebuchet MS" w:cs="ArialMT"/>
          <w:bCs/>
          <w:color w:val="000000"/>
          <w:sz w:val="20"/>
          <w:szCs w:val="20"/>
          <w:lang w:bidi="en-US"/>
        </w:rPr>
        <w:t>Once on the stigma, a pollen grain grows a tube down towards an egg cell which is contained in an ovule. The nucleus</w:t>
      </w:r>
      <w:r w:rsidR="00534458" w:rsidRPr="00534458">
        <w:rPr>
          <w:rFonts w:ascii="Trebuchet MS" w:hAnsi="Trebuchet MS" w:cs="ArialMT"/>
          <w:color w:val="000000"/>
          <w:sz w:val="20"/>
          <w:szCs w:val="20"/>
          <w:lang w:bidi="en-US"/>
        </w:rPr>
        <w:t xml:space="preserve"> from the pollen grain goes into the egg cell. Is this pollination or fertilisation?</w:t>
      </w:r>
    </w:p>
    <w:p w14:paraId="36937B07" w14:textId="77777777" w:rsidR="006F437E" w:rsidRPr="00534458" w:rsidRDefault="006F437E" w:rsidP="006F437E">
      <w:pPr>
        <w:widowControl w:val="0"/>
        <w:tabs>
          <w:tab w:val="left" w:pos="227"/>
        </w:tabs>
        <w:autoSpaceDE w:val="0"/>
        <w:autoSpaceDN w:val="0"/>
        <w:adjustRightInd w:val="0"/>
        <w:spacing w:after="57" w:line="320" w:lineRule="atLeast"/>
        <w:ind w:left="454" w:hanging="227"/>
        <w:textAlignment w:val="center"/>
        <w:rPr>
          <w:rFonts w:ascii="Trebuchet MS" w:hAnsi="Trebuchet MS" w:cs="ArialMT"/>
          <w:color w:val="000000"/>
          <w:sz w:val="20"/>
          <w:szCs w:val="20"/>
          <w:lang w:bidi="en-US"/>
        </w:rPr>
      </w:pPr>
    </w:p>
    <w:p w14:paraId="7FD20098" w14:textId="5902939B"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r w:rsidRPr="006F437E">
        <w:rPr>
          <w:rFonts w:ascii="Trebuchet MS" w:hAnsi="Trebuchet MS"/>
          <w:noProof/>
          <w:sz w:val="20"/>
          <w:szCs w:val="20"/>
          <w:lang w:eastAsia="en-GB"/>
        </w:rPr>
        <w:drawing>
          <wp:anchor distT="0" distB="0" distL="114300" distR="114300" simplePos="0" relativeHeight="251793920" behindDoc="1" locked="0" layoutInCell="1" allowOverlap="1" wp14:anchorId="1C92B652" wp14:editId="7707C16A">
            <wp:simplePos x="0" y="0"/>
            <wp:positionH relativeFrom="column">
              <wp:posOffset>182245</wp:posOffset>
            </wp:positionH>
            <wp:positionV relativeFrom="paragraph">
              <wp:posOffset>229870</wp:posOffset>
            </wp:positionV>
            <wp:extent cx="5943600" cy="26206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b="4907"/>
                    <a:stretch>
                      <a:fillRect/>
                    </a:stretch>
                  </pic:blipFill>
                  <pic:spPr bwMode="auto">
                    <a:xfrm>
                      <a:off x="0" y="0"/>
                      <a:ext cx="594360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EDA" w:rsidRPr="006F437E">
        <w:rPr>
          <w:rFonts w:ascii="Trebuchet MS" w:hAnsi="Trebuchet MS" w:cs="ArialMT"/>
          <w:color w:val="000000"/>
          <w:sz w:val="20"/>
          <w:szCs w:val="20"/>
          <w:lang w:bidi="en-US"/>
        </w:rPr>
        <w:t xml:space="preserve">61. </w:t>
      </w:r>
      <w:r w:rsidRPr="006F437E">
        <w:rPr>
          <w:rFonts w:ascii="Trebuchet MS" w:hAnsi="Trebuchet MS" w:cs="ArialMT"/>
          <w:color w:val="000000"/>
          <w:sz w:val="20"/>
          <w:szCs w:val="20"/>
          <w:lang w:bidi="en-US"/>
        </w:rPr>
        <w:t>The drawings show two flowers. Flower A is a normal flower and flower B has had pollen added to its stigma by</w:t>
      </w:r>
      <w:r w:rsidRPr="00534458">
        <w:rPr>
          <w:rFonts w:ascii="Trebuchet MS" w:hAnsi="Trebuchet MS" w:cs="ArialMT"/>
          <w:color w:val="000000"/>
          <w:sz w:val="20"/>
          <w:szCs w:val="20"/>
          <w:lang w:bidi="en-US"/>
        </w:rPr>
        <w:t xml:space="preserve"> a plant breeder.</w:t>
      </w:r>
    </w:p>
    <w:p w14:paraId="366DD330"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2E4B979A"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2503CD82"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1DEFB08C"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0F54A6CE"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3D8FEC4D"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55691A0B"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3C18EA31"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22DD3D9B"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1C913B0D" w14:textId="77777777" w:rsidR="00534458" w:rsidRPr="00534458" w:rsidRDefault="00534458" w:rsidP="00AF2EDA">
      <w:pPr>
        <w:widowControl w:val="0"/>
        <w:tabs>
          <w:tab w:val="left" w:pos="454"/>
        </w:tabs>
        <w:autoSpaceDE w:val="0"/>
        <w:autoSpaceDN w:val="0"/>
        <w:adjustRightInd w:val="0"/>
        <w:spacing w:after="57" w:line="320" w:lineRule="atLeast"/>
        <w:ind w:left="227" w:hanging="227"/>
        <w:textAlignment w:val="center"/>
        <w:rPr>
          <w:rFonts w:ascii="Trebuchet MS" w:hAnsi="Trebuchet MS" w:cs="ArialMT"/>
          <w:color w:val="000000"/>
          <w:sz w:val="20"/>
          <w:szCs w:val="20"/>
          <w:lang w:bidi="en-US"/>
        </w:rPr>
      </w:pPr>
    </w:p>
    <w:p w14:paraId="0A93301A" w14:textId="77777777" w:rsidR="00534458" w:rsidRPr="00534458" w:rsidRDefault="00534458" w:rsidP="00AF2EDA">
      <w:pPr>
        <w:widowControl w:val="0"/>
        <w:tabs>
          <w:tab w:val="center" w:pos="3040"/>
          <w:tab w:val="center" w:pos="7400"/>
        </w:tabs>
        <w:autoSpaceDE w:val="0"/>
        <w:autoSpaceDN w:val="0"/>
        <w:adjustRightInd w:val="0"/>
        <w:spacing w:after="57" w:line="200" w:lineRule="atLeast"/>
        <w:textAlignment w:val="center"/>
        <w:rPr>
          <w:rFonts w:ascii="Trebuchet MS" w:hAnsi="Trebuchet MS" w:cs="Arial-ItalicMT"/>
          <w:i/>
          <w:iCs/>
          <w:color w:val="000000"/>
          <w:sz w:val="20"/>
          <w:szCs w:val="20"/>
          <w:lang w:bidi="en-US"/>
        </w:rPr>
      </w:pPr>
      <w:r w:rsidRPr="00534458">
        <w:rPr>
          <w:rFonts w:ascii="Trebuchet MS" w:hAnsi="Trebuchet MS" w:cs="Arial-ItalicMT"/>
          <w:i/>
          <w:iCs/>
          <w:color w:val="000000"/>
          <w:sz w:val="20"/>
          <w:szCs w:val="20"/>
          <w:lang w:bidi="en-US"/>
        </w:rPr>
        <w:tab/>
        <w:t>Flower A.</w:t>
      </w:r>
      <w:r w:rsidRPr="00534458">
        <w:rPr>
          <w:rFonts w:ascii="Trebuchet MS" w:hAnsi="Trebuchet MS" w:cs="Arial-ItalicMT"/>
          <w:i/>
          <w:iCs/>
          <w:color w:val="000000"/>
          <w:sz w:val="20"/>
          <w:szCs w:val="20"/>
          <w:lang w:bidi="en-US"/>
        </w:rPr>
        <w:tab/>
        <w:t>Flower B.</w:t>
      </w:r>
    </w:p>
    <w:p w14:paraId="4BA908C5" w14:textId="59919308" w:rsidR="00534458" w:rsidRPr="006F437E" w:rsidRDefault="00AF2EDA"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bCs/>
          <w:color w:val="000000"/>
          <w:sz w:val="20"/>
          <w:szCs w:val="20"/>
          <w:lang w:bidi="en-US"/>
        </w:rPr>
      </w:pPr>
      <w:r w:rsidRPr="006F437E">
        <w:rPr>
          <w:rFonts w:ascii="Trebuchet MS" w:hAnsi="Trebuchet MS" w:cs="ArialMT"/>
          <w:bCs/>
          <w:color w:val="000000"/>
          <w:sz w:val="20"/>
          <w:szCs w:val="20"/>
          <w:lang w:bidi="en-US"/>
        </w:rPr>
        <w:t xml:space="preserve">61. </w:t>
      </w:r>
      <w:r w:rsidR="00534458" w:rsidRPr="006F437E">
        <w:rPr>
          <w:rFonts w:ascii="Trebuchet MS" w:hAnsi="Trebuchet MS" w:cs="ArialMT"/>
          <w:bCs/>
          <w:color w:val="000000"/>
          <w:sz w:val="20"/>
          <w:szCs w:val="20"/>
          <w:lang w:bidi="en-US"/>
        </w:rPr>
        <w:t xml:space="preserve">The breeder has put a plastic bag around the flower. Suggest why. </w:t>
      </w:r>
    </w:p>
    <w:p w14:paraId="2EC257AB" w14:textId="52DDA9B0" w:rsidR="00534458" w:rsidRPr="00534458" w:rsidRDefault="00AF2EDA" w:rsidP="00AF2EDA">
      <w:pPr>
        <w:widowControl w:val="0"/>
        <w:tabs>
          <w:tab w:val="left" w:pos="227"/>
        </w:tabs>
        <w:autoSpaceDE w:val="0"/>
        <w:autoSpaceDN w:val="0"/>
        <w:adjustRightInd w:val="0"/>
        <w:spacing w:after="57" w:line="320" w:lineRule="atLeast"/>
        <w:ind w:left="454" w:hanging="227"/>
        <w:textAlignment w:val="center"/>
        <w:rPr>
          <w:rFonts w:ascii="Trebuchet MS" w:hAnsi="Trebuchet MS" w:cs="ArialMT"/>
          <w:color w:val="000000"/>
          <w:sz w:val="20"/>
          <w:szCs w:val="20"/>
          <w:lang w:bidi="en-US"/>
        </w:rPr>
      </w:pPr>
      <w:r w:rsidRPr="006F437E">
        <w:rPr>
          <w:rFonts w:ascii="Trebuchet MS" w:hAnsi="Trebuchet MS" w:cs="ArialMT"/>
          <w:bCs/>
          <w:color w:val="000000"/>
          <w:sz w:val="20"/>
          <w:szCs w:val="20"/>
          <w:lang w:bidi="en-US"/>
        </w:rPr>
        <w:t>62.</w:t>
      </w:r>
      <w:r>
        <w:rPr>
          <w:rFonts w:ascii="Trebuchet MS" w:hAnsi="Trebuchet MS" w:cs="ArialMT"/>
          <w:b/>
          <w:color w:val="000000"/>
          <w:sz w:val="20"/>
          <w:szCs w:val="20"/>
          <w:lang w:bidi="en-US"/>
        </w:rPr>
        <w:t xml:space="preserve"> </w:t>
      </w:r>
      <w:r w:rsidR="00534458" w:rsidRPr="00534458">
        <w:rPr>
          <w:rFonts w:ascii="Trebuchet MS" w:hAnsi="Trebuchet MS" w:cs="ArialMT"/>
          <w:color w:val="000000"/>
          <w:sz w:val="20"/>
          <w:szCs w:val="20"/>
          <w:lang w:bidi="en-US"/>
        </w:rPr>
        <w:t xml:space="preserve">The anthers have been removed. These make pollen grains. Suggest why removing them is a good idea. </w:t>
      </w:r>
    </w:p>
    <w:p w14:paraId="25D802EC" w14:textId="5350A57A" w:rsidR="00534458" w:rsidRPr="006F437E" w:rsidRDefault="006F437E" w:rsidP="00534458">
      <w:pPr>
        <w:shd w:val="clear" w:color="auto" w:fill="FFFFFF"/>
        <w:tabs>
          <w:tab w:val="left" w:pos="142"/>
        </w:tabs>
        <w:spacing w:before="240" w:after="0" w:line="240" w:lineRule="exact"/>
        <w:ind w:right="567"/>
        <w:outlineLvl w:val="5"/>
        <w:rPr>
          <w:rFonts w:ascii="Trebuchet MS" w:eastAsia="Times New Roman" w:hAnsi="Trebuchet MS" w:cs="Arial"/>
          <w:b/>
          <w:bCs/>
          <w:color w:val="222222"/>
          <w:sz w:val="20"/>
          <w:szCs w:val="20"/>
          <w:u w:val="single"/>
          <w:lang w:val="en-US" w:eastAsia="en-GB"/>
        </w:rPr>
      </w:pPr>
      <w:r w:rsidRPr="006F437E">
        <w:rPr>
          <w:rFonts w:ascii="Trebuchet MS" w:eastAsia="Times New Roman" w:hAnsi="Trebuchet MS" w:cs="Arial"/>
          <w:b/>
          <w:bCs/>
          <w:color w:val="222222"/>
          <w:sz w:val="20"/>
          <w:szCs w:val="20"/>
          <w:u w:val="single"/>
          <w:lang w:val="en-US" w:eastAsia="en-GB"/>
        </w:rPr>
        <w:t>Application questions</w:t>
      </w:r>
    </w:p>
    <w:p w14:paraId="4A4A979A" w14:textId="15F52965" w:rsidR="0062470D" w:rsidRPr="006F437E" w:rsidRDefault="0062470D" w:rsidP="006F437E">
      <w:pPr>
        <w:pStyle w:val="ListParagraph"/>
        <w:numPr>
          <w:ilvl w:val="0"/>
          <w:numId w:val="28"/>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6F437E">
        <w:rPr>
          <w:rFonts w:ascii="Trebuchet MS" w:eastAsia="Times New Roman" w:hAnsi="Trebuchet MS" w:cs="Arial"/>
          <w:color w:val="222222"/>
          <w:sz w:val="20"/>
          <w:szCs w:val="20"/>
          <w:lang w:val="en-US" w:eastAsia="en-GB"/>
        </w:rPr>
        <w:t xml:space="preserve">Explain how selective breeding reduces genetic variation. </w:t>
      </w:r>
    </w:p>
    <w:p w14:paraId="2AA6D8D2" w14:textId="77777777" w:rsidR="0062470D" w:rsidRPr="00BF61CA" w:rsidRDefault="0062470D" w:rsidP="006F437E">
      <w:pPr>
        <w:pStyle w:val="ListParagraph"/>
        <w:numPr>
          <w:ilvl w:val="0"/>
          <w:numId w:val="28"/>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Explain how selective breeding can lead to extinction of a species. </w:t>
      </w:r>
    </w:p>
    <w:p w14:paraId="5DD8BD04" w14:textId="7236B043" w:rsidR="0062470D" w:rsidRPr="00BF61CA" w:rsidRDefault="0062470D" w:rsidP="006F437E">
      <w:pPr>
        <w:pStyle w:val="ListParagraph"/>
        <w:numPr>
          <w:ilvl w:val="0"/>
          <w:numId w:val="28"/>
        </w:numPr>
        <w:shd w:val="clear" w:color="auto" w:fill="FFFFFF"/>
        <w:tabs>
          <w:tab w:val="left" w:pos="142"/>
        </w:tabs>
        <w:spacing w:before="240" w:after="0" w:line="240" w:lineRule="exact"/>
        <w:ind w:right="567"/>
        <w:outlineLvl w:val="5"/>
        <w:rPr>
          <w:rFonts w:ascii="Trebuchet MS" w:eastAsia="Times New Roman" w:hAnsi="Trebuchet MS" w:cs="Arial"/>
          <w:color w:val="222222"/>
          <w:sz w:val="20"/>
          <w:szCs w:val="20"/>
          <w:lang w:val="en-US" w:eastAsia="en-GB"/>
        </w:rPr>
      </w:pPr>
      <w:r w:rsidRPr="00BF61CA">
        <w:rPr>
          <w:rFonts w:ascii="Trebuchet MS" w:eastAsia="Times New Roman" w:hAnsi="Trebuchet MS" w:cs="Arial"/>
          <w:color w:val="222222"/>
          <w:sz w:val="20"/>
          <w:szCs w:val="20"/>
          <w:lang w:val="en-US" w:eastAsia="en-GB"/>
        </w:rPr>
        <w:t xml:space="preserve">State another problem with selective breeding and explain why that is a problem. </w:t>
      </w:r>
    </w:p>
    <w:p w14:paraId="5A3D3395" w14:textId="77777777" w:rsidR="006F437E" w:rsidRDefault="006F437E" w:rsidP="00871227">
      <w:pPr>
        <w:rPr>
          <w:rFonts w:ascii="Trebuchet MS" w:hAnsi="Trebuchet MS" w:cs="Arial"/>
          <w:color w:val="222222"/>
          <w:sz w:val="20"/>
          <w:szCs w:val="20"/>
        </w:rPr>
      </w:pPr>
    </w:p>
    <w:p w14:paraId="49F02B00" w14:textId="77777777" w:rsidR="006F437E" w:rsidRDefault="006F437E" w:rsidP="00871227">
      <w:pPr>
        <w:rPr>
          <w:rFonts w:ascii="Trebuchet MS" w:hAnsi="Trebuchet MS" w:cs="Arial"/>
          <w:color w:val="222222"/>
          <w:sz w:val="20"/>
          <w:szCs w:val="20"/>
        </w:rPr>
      </w:pPr>
    </w:p>
    <w:p w14:paraId="76C52E83" w14:textId="0609D6D6" w:rsidR="00704F68" w:rsidRDefault="00704F68" w:rsidP="00871227">
      <w:pPr>
        <w:rPr>
          <w:rFonts w:ascii="Trebuchet MS" w:hAnsi="Trebuchet MS"/>
          <w:b/>
          <w:sz w:val="20"/>
          <w:szCs w:val="20"/>
          <w:u w:val="single"/>
        </w:rPr>
      </w:pPr>
      <w:r w:rsidRPr="004276C5">
        <w:rPr>
          <w:rFonts w:ascii="Trebuchet MS" w:hAnsi="Trebuchet MS"/>
          <w:b/>
          <w:sz w:val="20"/>
          <w:szCs w:val="20"/>
          <w:u w:val="single"/>
        </w:rPr>
        <w:t>Lesson 5 Cloning</w:t>
      </w:r>
    </w:p>
    <w:p w14:paraId="31D0ADDB" w14:textId="77777777" w:rsidR="00E30DB0" w:rsidRPr="00E30DB0" w:rsidRDefault="00E30DB0" w:rsidP="00E30DB0">
      <w:pPr>
        <w:rPr>
          <w:rFonts w:ascii="Trebuchet MS" w:hAnsi="Trebuchet MS"/>
          <w:b/>
          <w:bCs/>
          <w:sz w:val="20"/>
          <w:szCs w:val="20"/>
          <w:u w:val="single"/>
        </w:rPr>
      </w:pPr>
      <w:r w:rsidRPr="00E30DB0">
        <w:rPr>
          <w:rFonts w:ascii="Trebuchet MS" w:hAnsi="Trebuchet MS"/>
          <w:b/>
          <w:bCs/>
          <w:noProof/>
          <w:sz w:val="20"/>
          <w:szCs w:val="20"/>
          <w:u w:val="single"/>
        </w:rPr>
        <mc:AlternateContent>
          <mc:Choice Requires="wps">
            <w:drawing>
              <wp:anchor distT="0" distB="0" distL="114300" distR="114300" simplePos="0" relativeHeight="251796992" behindDoc="0" locked="0" layoutInCell="1" allowOverlap="1" wp14:anchorId="3D61990B" wp14:editId="6438FF67">
                <wp:simplePos x="0" y="0"/>
                <wp:positionH relativeFrom="page">
                  <wp:posOffset>457200</wp:posOffset>
                </wp:positionH>
                <wp:positionV relativeFrom="paragraph">
                  <wp:posOffset>0</wp:posOffset>
                </wp:positionV>
                <wp:extent cx="6639560" cy="692150"/>
                <wp:effectExtent l="0" t="0" r="27940" b="12700"/>
                <wp:wrapNone/>
                <wp:docPr id="7" name="Rectangle: Rounded Corners 7"/>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14:paraId="0D63F343" w14:textId="77777777" w:rsidR="00E30DB0" w:rsidRDefault="00E30DB0" w:rsidP="00E30DB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14:paraId="4666FDAE" w14:textId="54C9BEE8" w:rsidR="00096C64" w:rsidRPr="00096C64" w:rsidRDefault="00096C64" w:rsidP="00096C64">
                            <w:pPr>
                              <w:rPr>
                                <w:rFonts w:ascii="Trebuchet MS" w:hAnsi="Trebuchet MS"/>
                                <w:sz w:val="20"/>
                                <w:szCs w:val="20"/>
                              </w:rPr>
                            </w:pPr>
                            <w:r w:rsidRPr="00096C64">
                              <w:rPr>
                                <w:rFonts w:ascii="Trebuchet MS" w:hAnsi="Trebuchet MS"/>
                                <w:iCs/>
                                <w:sz w:val="20"/>
                                <w:szCs w:val="20"/>
                              </w:rPr>
                              <w:t>breeding,</w:t>
                            </w:r>
                            <w:r>
                              <w:rPr>
                                <w:rFonts w:ascii="Trebuchet MS" w:hAnsi="Trebuchet MS"/>
                                <w:iCs/>
                                <w:sz w:val="20"/>
                                <w:szCs w:val="20"/>
                              </w:rPr>
                              <w:t xml:space="preserve">                    </w:t>
                            </w:r>
                            <w:r w:rsidRPr="00096C64">
                              <w:rPr>
                                <w:rFonts w:ascii="Trebuchet MS" w:hAnsi="Trebuchet MS"/>
                                <w:iCs/>
                                <w:sz w:val="20"/>
                                <w:szCs w:val="20"/>
                              </w:rPr>
                              <w:t xml:space="preserve"> clone, </w:t>
                            </w:r>
                            <w:r>
                              <w:rPr>
                                <w:rFonts w:ascii="Trebuchet MS" w:hAnsi="Trebuchet MS"/>
                                <w:iCs/>
                                <w:sz w:val="20"/>
                                <w:szCs w:val="20"/>
                              </w:rPr>
                              <w:t xml:space="preserve">                  </w:t>
                            </w:r>
                            <w:r w:rsidRPr="00096C64">
                              <w:rPr>
                                <w:rFonts w:ascii="Trebuchet MS" w:hAnsi="Trebuchet MS"/>
                                <w:iCs/>
                                <w:sz w:val="20"/>
                                <w:szCs w:val="20"/>
                              </w:rPr>
                              <w:t xml:space="preserve">cloning, </w:t>
                            </w:r>
                            <w:r>
                              <w:rPr>
                                <w:rFonts w:ascii="Trebuchet MS" w:hAnsi="Trebuchet MS"/>
                                <w:iCs/>
                                <w:sz w:val="20"/>
                                <w:szCs w:val="20"/>
                              </w:rPr>
                              <w:t xml:space="preserve">               asexual</w:t>
                            </w:r>
                          </w:p>
                          <w:p w14:paraId="6BBFAA38" w14:textId="77777777" w:rsidR="00E30DB0" w:rsidRDefault="00E30DB0" w:rsidP="00E30DB0">
                            <w:pPr>
                              <w:rPr>
                                <w:rFonts w:ascii="Trebuchet MS" w:hAnsi="Trebuchet MS"/>
                                <w:b/>
                                <w:bCs/>
                                <w:sz w:val="20"/>
                                <w:szCs w:val="20"/>
                                <w:u w:val="single"/>
                              </w:rPr>
                            </w:pPr>
                          </w:p>
                          <w:p w14:paraId="32F211B8" w14:textId="77777777" w:rsidR="00E30DB0" w:rsidRPr="00346831" w:rsidRDefault="00E30DB0" w:rsidP="00E30D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D61990B" id="Rectangle: Rounded Corners 7" o:spid="_x0000_s1032" style="position:absolute;margin-left:36pt;margin-top:0;width:522.8pt;height:54.5pt;z-index:251796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" fillcolor="window" strokecolor="#70ad47" strokeweight="1pt">
                <v:stroke joinstyle="miter"/>
                <v:textbox>
                  <w:txbxContent>
                    <w:p w14:paraId="0D63F343" w14:textId="77777777" w:rsidR="00E30DB0" w:rsidRDefault="00E30DB0" w:rsidP="00E30DB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14:paraId="4666FDAE" w14:textId="54C9BEE8" w:rsidR="00096C64" w:rsidRPr="00096C64" w:rsidRDefault="00096C64" w:rsidP="00096C64">
                      <w:pPr>
                        <w:rPr>
                          <w:rFonts w:ascii="Trebuchet MS" w:hAnsi="Trebuchet MS"/>
                          <w:sz w:val="20"/>
                          <w:szCs w:val="20"/>
                        </w:rPr>
                      </w:pPr>
                      <w:r w:rsidRPr="00096C64">
                        <w:rPr>
                          <w:rFonts w:ascii="Trebuchet MS" w:hAnsi="Trebuchet MS"/>
                          <w:iCs/>
                          <w:sz w:val="20"/>
                          <w:szCs w:val="20"/>
                        </w:rPr>
                        <w:t>breeding,</w:t>
                      </w:r>
                      <w:r>
                        <w:rPr>
                          <w:rFonts w:ascii="Trebuchet MS" w:hAnsi="Trebuchet MS"/>
                          <w:iCs/>
                          <w:sz w:val="20"/>
                          <w:szCs w:val="20"/>
                        </w:rPr>
                        <w:t xml:space="preserve">                    </w:t>
                      </w:r>
                      <w:r w:rsidRPr="00096C64">
                        <w:rPr>
                          <w:rFonts w:ascii="Trebuchet MS" w:hAnsi="Trebuchet MS"/>
                          <w:iCs/>
                          <w:sz w:val="20"/>
                          <w:szCs w:val="20"/>
                        </w:rPr>
                        <w:t xml:space="preserve"> clone, </w:t>
                      </w:r>
                      <w:r>
                        <w:rPr>
                          <w:rFonts w:ascii="Trebuchet MS" w:hAnsi="Trebuchet MS"/>
                          <w:iCs/>
                          <w:sz w:val="20"/>
                          <w:szCs w:val="20"/>
                        </w:rPr>
                        <w:t xml:space="preserve">                  </w:t>
                      </w:r>
                      <w:r w:rsidRPr="00096C64">
                        <w:rPr>
                          <w:rFonts w:ascii="Trebuchet MS" w:hAnsi="Trebuchet MS"/>
                          <w:iCs/>
                          <w:sz w:val="20"/>
                          <w:szCs w:val="20"/>
                        </w:rPr>
                        <w:t xml:space="preserve">cloning, </w:t>
                      </w:r>
                      <w:r>
                        <w:rPr>
                          <w:rFonts w:ascii="Trebuchet MS" w:hAnsi="Trebuchet MS"/>
                          <w:iCs/>
                          <w:sz w:val="20"/>
                          <w:szCs w:val="20"/>
                        </w:rPr>
                        <w:t xml:space="preserve">               asexual</w:t>
                      </w:r>
                    </w:p>
                    <w:p w14:paraId="6BBFAA38" w14:textId="77777777" w:rsidR="00E30DB0" w:rsidRDefault="00E30DB0" w:rsidP="00E30DB0">
                      <w:pPr>
                        <w:rPr>
                          <w:rFonts w:ascii="Trebuchet MS" w:hAnsi="Trebuchet MS"/>
                          <w:b/>
                          <w:bCs/>
                          <w:sz w:val="20"/>
                          <w:szCs w:val="20"/>
                          <w:u w:val="single"/>
                        </w:rPr>
                      </w:pPr>
                    </w:p>
                    <w:p w14:paraId="32F211B8" w14:textId="77777777" w:rsidR="00E30DB0" w:rsidRPr="00346831" w:rsidRDefault="00E30DB0" w:rsidP="00E30DB0">
                      <w:pPr>
                        <w:jc w:val="center"/>
                      </w:pPr>
                    </w:p>
                  </w:txbxContent>
                </v:textbox>
                <w10:wrap anchorx="page"/>
              </v:roundrect>
            </w:pict>
          </mc:Fallback>
        </mc:AlternateContent>
      </w:r>
    </w:p>
    <w:p w14:paraId="2DAA8A9E" w14:textId="77777777" w:rsidR="00E30DB0" w:rsidRPr="00E30DB0" w:rsidRDefault="00E30DB0" w:rsidP="00E30DB0">
      <w:pPr>
        <w:rPr>
          <w:rFonts w:ascii="Trebuchet MS" w:hAnsi="Trebuchet MS"/>
          <w:b/>
          <w:bCs/>
          <w:sz w:val="20"/>
          <w:szCs w:val="20"/>
          <w:u w:val="single"/>
        </w:rPr>
      </w:pPr>
    </w:p>
    <w:p w14:paraId="0294A3FF" w14:textId="77777777" w:rsidR="00E30DB0" w:rsidRPr="00E30DB0" w:rsidRDefault="00E30DB0" w:rsidP="00E30DB0">
      <w:pPr>
        <w:rPr>
          <w:rFonts w:ascii="Trebuchet MS" w:hAnsi="Trebuchet MS"/>
          <w:b/>
          <w:bCs/>
          <w:sz w:val="20"/>
          <w:szCs w:val="20"/>
          <w:u w:val="single"/>
        </w:rPr>
      </w:pPr>
    </w:p>
    <w:p w14:paraId="1B6423E3" w14:textId="77777777" w:rsidR="00E30DB0" w:rsidRPr="00E30DB0" w:rsidRDefault="00E30DB0" w:rsidP="00E30DB0">
      <w:pPr>
        <w:rPr>
          <w:rFonts w:ascii="Trebuchet MS" w:hAnsi="Trebuchet MS"/>
          <w:b/>
          <w:bCs/>
          <w:sz w:val="20"/>
          <w:szCs w:val="20"/>
          <w:u w:val="single"/>
        </w:rPr>
      </w:pPr>
    </w:p>
    <w:p w14:paraId="6BC1826C" w14:textId="77777777" w:rsidR="00E30DB0" w:rsidRPr="00E30DB0" w:rsidRDefault="00E30DB0" w:rsidP="00E30DB0">
      <w:pPr>
        <w:jc w:val="center"/>
        <w:rPr>
          <w:rFonts w:ascii="Trebuchet MS" w:hAnsi="Trebuchet MS"/>
          <w:b/>
          <w:bCs/>
          <w:iCs/>
          <w:sz w:val="20"/>
          <w:szCs w:val="20"/>
          <w:u w:val="single"/>
        </w:rPr>
      </w:pPr>
      <w:r w:rsidRPr="00E30DB0">
        <w:rPr>
          <w:rFonts w:ascii="Trebuchet MS" w:hAnsi="Trebuchet MS"/>
          <w:b/>
          <w:bCs/>
          <w:iCs/>
          <w:sz w:val="20"/>
          <w:szCs w:val="20"/>
          <w:u w:val="single"/>
        </w:rPr>
        <w:t>RETRIEVAL AND WCSI/WPS</w:t>
      </w:r>
    </w:p>
    <w:p w14:paraId="669340C4" w14:textId="2F079C0A" w:rsidR="00E30DB0" w:rsidRDefault="00E30DB0" w:rsidP="00871227">
      <w:pPr>
        <w:rPr>
          <w:rFonts w:ascii="Trebuchet MS" w:hAnsi="Trebuchet MS"/>
          <w:b/>
          <w:bCs/>
          <w:sz w:val="20"/>
          <w:szCs w:val="20"/>
          <w:u w:val="single"/>
        </w:rPr>
      </w:pPr>
      <w:r w:rsidRPr="00E30DB0">
        <w:rPr>
          <w:rFonts w:ascii="Trebuchet MS" w:hAnsi="Trebuchet MS"/>
          <w:b/>
          <w:bCs/>
          <w:sz w:val="20"/>
          <w:szCs w:val="20"/>
          <w:u w:val="single"/>
        </w:rPr>
        <w:t>Core ideas- Reading, models, activities</w:t>
      </w:r>
    </w:p>
    <w:p w14:paraId="0B259327" w14:textId="203DA00E" w:rsidR="0062470D" w:rsidRPr="00E30DB0" w:rsidRDefault="00E30DB0" w:rsidP="00E30DB0">
      <w:pPr>
        <w:rPr>
          <w:rFonts w:ascii="Trebuchet MS" w:hAnsi="Trebuchet MS"/>
          <w:b/>
          <w:bCs/>
          <w:sz w:val="20"/>
          <w:szCs w:val="20"/>
          <w:u w:val="single"/>
        </w:rPr>
      </w:pPr>
      <w:r>
        <w:rPr>
          <w:rFonts w:ascii="Trebuchet MS" w:hAnsi="Trebuchet MS"/>
          <w:b/>
          <w:bCs/>
          <w:sz w:val="20"/>
          <w:szCs w:val="20"/>
          <w:u w:val="single"/>
        </w:rPr>
        <w:t>Reading</w:t>
      </w:r>
    </w:p>
    <w:p w14:paraId="41284084" w14:textId="62D5825E" w:rsidR="00096C64" w:rsidRDefault="0062470D" w:rsidP="00871227">
      <w:pPr>
        <w:pStyle w:val="Normal1"/>
        <w:spacing w:line="240" w:lineRule="exact"/>
        <w:ind w:right="543"/>
        <w:rPr>
          <w:rFonts w:ascii="Trebuchet MS" w:hAnsi="Trebuchet MS"/>
          <w:sz w:val="20"/>
          <w:szCs w:val="20"/>
        </w:rPr>
      </w:pPr>
      <w:r w:rsidRPr="00BF61CA">
        <w:rPr>
          <w:rFonts w:ascii="Trebuchet MS" w:hAnsi="Trebuchet MS"/>
          <w:sz w:val="20"/>
          <w:szCs w:val="20"/>
        </w:rPr>
        <w:t xml:space="preserve">A </w:t>
      </w:r>
      <w:r w:rsidRPr="00BF61CA">
        <w:rPr>
          <w:rFonts w:ascii="Trebuchet MS" w:hAnsi="Trebuchet MS"/>
          <w:b/>
          <w:sz w:val="20"/>
          <w:szCs w:val="20"/>
        </w:rPr>
        <w:t>clone</w:t>
      </w:r>
      <w:r w:rsidRPr="00BF61CA">
        <w:rPr>
          <w:rFonts w:ascii="Trebuchet MS" w:hAnsi="Trebuchet MS"/>
          <w:sz w:val="20"/>
          <w:szCs w:val="20"/>
        </w:rPr>
        <w:t xml:space="preserve"> is an individual that has been produced through </w:t>
      </w:r>
      <w:r w:rsidRPr="00BF61CA">
        <w:rPr>
          <w:rFonts w:ascii="Trebuchet MS" w:hAnsi="Trebuchet MS"/>
          <w:b/>
          <w:sz w:val="20"/>
          <w:szCs w:val="20"/>
        </w:rPr>
        <w:t>asexual reproduction</w:t>
      </w:r>
      <w:r w:rsidRPr="00BF61CA">
        <w:rPr>
          <w:rFonts w:ascii="Trebuchet MS" w:hAnsi="Trebuchet MS"/>
          <w:sz w:val="20"/>
          <w:szCs w:val="20"/>
        </w:rPr>
        <w:t xml:space="preserve"> and is </w:t>
      </w:r>
      <w:r w:rsidRPr="00BF61CA">
        <w:rPr>
          <w:rFonts w:ascii="Trebuchet MS" w:hAnsi="Trebuchet MS"/>
          <w:b/>
          <w:sz w:val="20"/>
          <w:szCs w:val="20"/>
        </w:rPr>
        <w:t>genetically</w:t>
      </w:r>
      <w:r w:rsidRPr="00BF61CA">
        <w:rPr>
          <w:rFonts w:ascii="Trebuchet MS" w:hAnsi="Trebuchet MS"/>
          <w:sz w:val="20"/>
          <w:szCs w:val="20"/>
        </w:rPr>
        <w:t xml:space="preserve"> </w:t>
      </w:r>
      <w:r w:rsidRPr="00BF61CA">
        <w:rPr>
          <w:rFonts w:ascii="Trebuchet MS" w:hAnsi="Trebuchet MS"/>
          <w:b/>
          <w:sz w:val="20"/>
          <w:szCs w:val="20"/>
        </w:rPr>
        <w:t>identical</w:t>
      </w:r>
      <w:r w:rsidRPr="00BF61CA">
        <w:rPr>
          <w:rFonts w:ascii="Trebuchet MS" w:hAnsi="Trebuchet MS"/>
          <w:sz w:val="20"/>
          <w:szCs w:val="20"/>
        </w:rPr>
        <w:t xml:space="preserve"> to the parent. Clones can be made by different methods, also dependent on if you are trying to clone plants or animals.</w:t>
      </w:r>
    </w:p>
    <w:p w14:paraId="2CC4D891" w14:textId="77777777" w:rsidR="00EF17ED" w:rsidRDefault="00EF17ED" w:rsidP="00871227">
      <w:pPr>
        <w:pStyle w:val="Normal1"/>
        <w:spacing w:line="240" w:lineRule="exact"/>
        <w:ind w:right="543"/>
        <w:rPr>
          <w:rFonts w:ascii="Trebuchet MS" w:hAnsi="Trebuchet MS"/>
          <w:sz w:val="20"/>
          <w:szCs w:val="20"/>
        </w:rPr>
      </w:pPr>
    </w:p>
    <w:p w14:paraId="3E8F4A18" w14:textId="6D7DE23F" w:rsidR="0062470D" w:rsidRPr="00BF61CA" w:rsidRDefault="0062470D" w:rsidP="00871227">
      <w:pPr>
        <w:pStyle w:val="Normal1"/>
        <w:spacing w:line="240" w:lineRule="exact"/>
        <w:ind w:right="543"/>
        <w:rPr>
          <w:rFonts w:ascii="Trebuchet MS" w:hAnsi="Trebuchet MS"/>
          <w:sz w:val="20"/>
          <w:szCs w:val="20"/>
        </w:rPr>
      </w:pPr>
      <w:r w:rsidRPr="00BF61CA">
        <w:rPr>
          <w:rFonts w:ascii="Trebuchet MS" w:hAnsi="Trebuchet MS"/>
          <w:sz w:val="20"/>
          <w:szCs w:val="20"/>
        </w:rPr>
        <w:t xml:space="preserve">Method  – </w:t>
      </w:r>
      <w:r w:rsidRPr="13AB76AA">
        <w:rPr>
          <w:rFonts w:ascii="Trebuchet MS" w:hAnsi="Trebuchet MS"/>
          <w:b/>
          <w:bCs/>
          <w:sz w:val="20"/>
          <w:szCs w:val="20"/>
        </w:rPr>
        <w:t>Adult cell cloning</w:t>
      </w:r>
      <w:r w:rsidR="00EF17ED">
        <w:rPr>
          <w:rFonts w:ascii="Trebuchet MS" w:hAnsi="Trebuchet MS"/>
          <w:sz w:val="20"/>
          <w:szCs w:val="20"/>
        </w:rPr>
        <w:t xml:space="preserve"> ( eg dolly the sheep)</w:t>
      </w:r>
    </w:p>
    <w:p w14:paraId="1A1A462D" w14:textId="2D38541C" w:rsidR="0062470D" w:rsidRPr="00594F80" w:rsidRDefault="0062470D" w:rsidP="00871227">
      <w:pPr>
        <w:pStyle w:val="Normal1"/>
        <w:pBdr>
          <w:top w:val="nil"/>
          <w:left w:val="nil"/>
          <w:bottom w:val="nil"/>
          <w:right w:val="nil"/>
          <w:between w:val="nil"/>
        </w:pBdr>
        <w:spacing w:line="240" w:lineRule="exact"/>
        <w:ind w:right="543"/>
        <w:rPr>
          <w:rFonts w:ascii="Trebuchet MS" w:hAnsi="Trebuchet MS"/>
          <w:color w:val="000000"/>
          <w:sz w:val="20"/>
          <w:szCs w:val="20"/>
        </w:rPr>
      </w:pPr>
    </w:p>
    <w:p w14:paraId="7D02DC73" w14:textId="31853870" w:rsidR="0062470D" w:rsidRPr="00BF61CA" w:rsidRDefault="0062470D" w:rsidP="00871227">
      <w:pPr>
        <w:pStyle w:val="Normal1"/>
        <w:numPr>
          <w:ilvl w:val="0"/>
          <w:numId w:val="17"/>
        </w:numPr>
        <w:pBdr>
          <w:top w:val="nil"/>
          <w:left w:val="nil"/>
          <w:bottom w:val="nil"/>
          <w:right w:val="nil"/>
          <w:between w:val="nil"/>
        </w:pBdr>
        <w:spacing w:line="240" w:lineRule="exact"/>
        <w:ind w:left="0" w:right="543" w:firstLine="0"/>
        <w:rPr>
          <w:rFonts w:ascii="Trebuchet MS" w:hAnsi="Trebuchet MS"/>
          <w:color w:val="000000"/>
          <w:sz w:val="20"/>
          <w:szCs w:val="20"/>
        </w:rPr>
      </w:pPr>
      <w:r w:rsidRPr="00BF61CA">
        <w:rPr>
          <w:rFonts w:ascii="Trebuchet MS" w:hAnsi="Trebuchet MS"/>
          <w:color w:val="000000"/>
          <w:sz w:val="20"/>
          <w:szCs w:val="20"/>
        </w:rPr>
        <w:t xml:space="preserve">Extract an adult body cell and an </w:t>
      </w:r>
      <w:r w:rsidR="005A3F09" w:rsidRPr="00BF61CA">
        <w:rPr>
          <w:rFonts w:ascii="Trebuchet MS" w:hAnsi="Trebuchet MS"/>
          <w:color w:val="000000"/>
          <w:sz w:val="20"/>
          <w:szCs w:val="20"/>
        </w:rPr>
        <w:t>unfertili</w:t>
      </w:r>
      <w:r w:rsidR="005A3F09">
        <w:rPr>
          <w:rFonts w:ascii="Trebuchet MS" w:hAnsi="Trebuchet MS"/>
          <w:color w:val="000000"/>
          <w:sz w:val="20"/>
          <w:szCs w:val="20"/>
        </w:rPr>
        <w:t>s</w:t>
      </w:r>
      <w:r w:rsidR="005A3F09" w:rsidRPr="00BF61CA">
        <w:rPr>
          <w:rFonts w:ascii="Trebuchet MS" w:hAnsi="Trebuchet MS"/>
          <w:color w:val="000000"/>
          <w:sz w:val="20"/>
          <w:szCs w:val="20"/>
        </w:rPr>
        <w:t>ed</w:t>
      </w:r>
      <w:r w:rsidRPr="00BF61CA">
        <w:rPr>
          <w:rFonts w:ascii="Trebuchet MS" w:hAnsi="Trebuchet MS"/>
          <w:color w:val="000000"/>
          <w:sz w:val="20"/>
          <w:szCs w:val="20"/>
        </w:rPr>
        <w:t xml:space="preserve"> egg cell (from different individuals)</w:t>
      </w:r>
    </w:p>
    <w:p w14:paraId="71D01924" w14:textId="44F37DB7" w:rsidR="0062470D" w:rsidRPr="00BF61CA" w:rsidRDefault="0062470D" w:rsidP="00871227">
      <w:pPr>
        <w:pStyle w:val="Normal1"/>
        <w:numPr>
          <w:ilvl w:val="0"/>
          <w:numId w:val="17"/>
        </w:numPr>
        <w:pBdr>
          <w:top w:val="nil"/>
          <w:left w:val="nil"/>
          <w:bottom w:val="nil"/>
          <w:right w:val="nil"/>
          <w:between w:val="nil"/>
        </w:pBdr>
        <w:spacing w:line="240" w:lineRule="exact"/>
        <w:ind w:left="0" w:right="543" w:firstLine="0"/>
        <w:rPr>
          <w:rFonts w:ascii="Trebuchet MS" w:hAnsi="Trebuchet MS"/>
          <w:color w:val="000000"/>
          <w:sz w:val="20"/>
          <w:szCs w:val="20"/>
        </w:rPr>
      </w:pPr>
      <w:r w:rsidRPr="00BF61CA">
        <w:rPr>
          <w:rFonts w:ascii="Trebuchet MS" w:hAnsi="Trebuchet MS"/>
          <w:color w:val="000000"/>
          <w:sz w:val="20"/>
          <w:szCs w:val="20"/>
        </w:rPr>
        <w:t>Remove the nucleus in the egg cell</w:t>
      </w:r>
    </w:p>
    <w:p w14:paraId="57617389" w14:textId="2102CD6F" w:rsidR="0062470D" w:rsidRPr="00BF61CA" w:rsidRDefault="0062470D" w:rsidP="00871227">
      <w:pPr>
        <w:pStyle w:val="Normal1"/>
        <w:numPr>
          <w:ilvl w:val="0"/>
          <w:numId w:val="17"/>
        </w:numPr>
        <w:pBdr>
          <w:top w:val="nil"/>
          <w:left w:val="nil"/>
          <w:bottom w:val="nil"/>
          <w:right w:val="nil"/>
          <w:between w:val="nil"/>
        </w:pBdr>
        <w:spacing w:line="240" w:lineRule="exact"/>
        <w:ind w:left="0" w:right="543" w:firstLine="0"/>
        <w:rPr>
          <w:rFonts w:ascii="Trebuchet MS" w:hAnsi="Trebuchet MS"/>
          <w:color w:val="000000"/>
          <w:sz w:val="20"/>
          <w:szCs w:val="20"/>
        </w:rPr>
      </w:pPr>
      <w:r w:rsidRPr="00BF61CA">
        <w:rPr>
          <w:rFonts w:ascii="Trebuchet MS" w:hAnsi="Trebuchet MS"/>
          <w:color w:val="000000"/>
          <w:sz w:val="20"/>
          <w:szCs w:val="20"/>
        </w:rPr>
        <w:t>Extract the nucleus from the adult body cell and insert it into the empty egg cell</w:t>
      </w:r>
    </w:p>
    <w:p w14:paraId="509A398B" w14:textId="77777777" w:rsidR="0062470D" w:rsidRPr="00BF61CA" w:rsidRDefault="0062470D" w:rsidP="00871227">
      <w:pPr>
        <w:pStyle w:val="Normal1"/>
        <w:numPr>
          <w:ilvl w:val="0"/>
          <w:numId w:val="17"/>
        </w:numPr>
        <w:pBdr>
          <w:top w:val="nil"/>
          <w:left w:val="nil"/>
          <w:bottom w:val="nil"/>
          <w:right w:val="nil"/>
          <w:between w:val="nil"/>
        </w:pBdr>
        <w:spacing w:line="240" w:lineRule="exact"/>
        <w:ind w:left="0" w:right="543" w:firstLine="0"/>
        <w:rPr>
          <w:rFonts w:ascii="Trebuchet MS" w:hAnsi="Trebuchet MS"/>
          <w:color w:val="000000"/>
          <w:sz w:val="20"/>
          <w:szCs w:val="20"/>
        </w:rPr>
      </w:pPr>
      <w:r w:rsidRPr="00BF61CA">
        <w:rPr>
          <w:rFonts w:ascii="Trebuchet MS" w:hAnsi="Trebuchet MS"/>
          <w:color w:val="000000"/>
          <w:sz w:val="20"/>
          <w:szCs w:val="20"/>
        </w:rPr>
        <w:t xml:space="preserve">Pass a small </w:t>
      </w:r>
      <w:r w:rsidRPr="00BF61CA">
        <w:rPr>
          <w:rFonts w:ascii="Trebuchet MS" w:hAnsi="Trebuchet MS"/>
          <w:b/>
          <w:color w:val="000000"/>
          <w:sz w:val="20"/>
          <w:szCs w:val="20"/>
        </w:rPr>
        <w:t>electric shock</w:t>
      </w:r>
      <w:r w:rsidRPr="00BF61CA">
        <w:rPr>
          <w:rFonts w:ascii="Trebuchet MS" w:hAnsi="Trebuchet MS"/>
          <w:color w:val="000000"/>
          <w:sz w:val="20"/>
          <w:szCs w:val="20"/>
        </w:rPr>
        <w:t xml:space="preserve"> through to the egg cell, stimulating it to start dividing to form an embryo</w:t>
      </w:r>
    </w:p>
    <w:p w14:paraId="479E5D1E" w14:textId="77777777" w:rsidR="0062470D" w:rsidRPr="00BF61CA" w:rsidRDefault="0062470D" w:rsidP="00871227">
      <w:pPr>
        <w:pStyle w:val="Normal1"/>
        <w:numPr>
          <w:ilvl w:val="0"/>
          <w:numId w:val="17"/>
        </w:numPr>
        <w:pBdr>
          <w:top w:val="nil"/>
          <w:left w:val="nil"/>
          <w:bottom w:val="nil"/>
          <w:right w:val="nil"/>
          <w:between w:val="nil"/>
        </w:pBdr>
        <w:spacing w:line="240" w:lineRule="exact"/>
        <w:ind w:left="0" w:right="543" w:firstLine="0"/>
        <w:rPr>
          <w:rFonts w:ascii="Trebuchet MS" w:hAnsi="Trebuchet MS"/>
          <w:color w:val="000000"/>
          <w:sz w:val="20"/>
          <w:szCs w:val="20"/>
        </w:rPr>
      </w:pPr>
      <w:r w:rsidRPr="00BF61CA">
        <w:rPr>
          <w:rFonts w:ascii="Trebuchet MS" w:hAnsi="Trebuchet MS"/>
          <w:color w:val="000000"/>
          <w:sz w:val="20"/>
          <w:szCs w:val="20"/>
        </w:rPr>
        <w:t>Insert the embryo into an adult female to continue its development into a fetus</w:t>
      </w:r>
    </w:p>
    <w:p w14:paraId="216716A6" w14:textId="2B859112" w:rsidR="0062470D" w:rsidRDefault="0062470D" w:rsidP="00871227">
      <w:pPr>
        <w:pStyle w:val="Normal1"/>
        <w:numPr>
          <w:ilvl w:val="0"/>
          <w:numId w:val="17"/>
        </w:numPr>
        <w:pBdr>
          <w:top w:val="nil"/>
          <w:left w:val="nil"/>
          <w:bottom w:val="nil"/>
          <w:right w:val="nil"/>
          <w:between w:val="nil"/>
        </w:pBdr>
        <w:spacing w:line="240" w:lineRule="exact"/>
        <w:ind w:left="0" w:right="543" w:firstLine="0"/>
        <w:rPr>
          <w:rFonts w:ascii="Trebuchet MS" w:hAnsi="Trebuchet MS"/>
          <w:color w:val="000000"/>
          <w:sz w:val="20"/>
          <w:szCs w:val="20"/>
        </w:rPr>
      </w:pPr>
      <w:r w:rsidRPr="00BF61CA">
        <w:rPr>
          <w:rFonts w:ascii="Trebuchet MS" w:hAnsi="Trebuchet MS"/>
          <w:color w:val="000000"/>
          <w:sz w:val="20"/>
          <w:szCs w:val="20"/>
        </w:rPr>
        <w:t xml:space="preserve">The offspring is </w:t>
      </w:r>
      <w:r w:rsidRPr="00BF61CA">
        <w:rPr>
          <w:rFonts w:ascii="Trebuchet MS" w:hAnsi="Trebuchet MS"/>
          <w:b/>
          <w:color w:val="000000"/>
          <w:sz w:val="20"/>
          <w:szCs w:val="20"/>
        </w:rPr>
        <w:t>genetically identical to the nucleus donor</w:t>
      </w:r>
      <w:r w:rsidRPr="00BF61CA">
        <w:rPr>
          <w:rFonts w:ascii="Trebuchet MS" w:hAnsi="Trebuchet MS"/>
          <w:color w:val="000000"/>
          <w:sz w:val="20"/>
          <w:szCs w:val="20"/>
        </w:rPr>
        <w:t xml:space="preserve"> (ie. The donor of the adult body cell)</w:t>
      </w:r>
    </w:p>
    <w:p w14:paraId="0AF72EF8" w14:textId="52EFD640" w:rsidR="00E6551F" w:rsidRDefault="00E6551F" w:rsidP="00871227">
      <w:pPr>
        <w:pStyle w:val="Normal1"/>
        <w:pBdr>
          <w:top w:val="nil"/>
          <w:left w:val="nil"/>
          <w:bottom w:val="nil"/>
          <w:right w:val="nil"/>
          <w:between w:val="nil"/>
        </w:pBdr>
        <w:spacing w:line="240" w:lineRule="exact"/>
        <w:ind w:right="543"/>
        <w:rPr>
          <w:rFonts w:ascii="Trebuchet MS" w:hAnsi="Trebuchet MS"/>
          <w:color w:val="000000"/>
          <w:sz w:val="20"/>
          <w:szCs w:val="20"/>
        </w:rPr>
      </w:pPr>
    </w:p>
    <w:p w14:paraId="4EBAF257" w14:textId="31C7E4BC" w:rsidR="00E6551F" w:rsidRDefault="00E6551F"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01FF75E7" w14:textId="4D3CDBE2" w:rsidR="008F690A" w:rsidRDefault="00EF17ED"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r w:rsidRPr="00BF61CA">
        <w:rPr>
          <w:rFonts w:ascii="Trebuchet MS" w:hAnsi="Trebuchet MS"/>
          <w:noProof/>
          <w:sz w:val="20"/>
          <w:szCs w:val="20"/>
          <w:lang w:val="en-GB"/>
        </w:rPr>
        <w:drawing>
          <wp:anchor distT="0" distB="0" distL="114300" distR="114300" simplePos="0" relativeHeight="251773440" behindDoc="0" locked="0" layoutInCell="1" allowOverlap="1" wp14:anchorId="0BC31D62" wp14:editId="48CB9237">
            <wp:simplePos x="0" y="0"/>
            <wp:positionH relativeFrom="margin">
              <wp:posOffset>508000</wp:posOffset>
            </wp:positionH>
            <wp:positionV relativeFrom="margin">
              <wp:posOffset>1532255</wp:posOffset>
            </wp:positionV>
            <wp:extent cx="5859145" cy="3350260"/>
            <wp:effectExtent l="0" t="0" r="8255" b="2540"/>
            <wp:wrapSquare wrapText="bothSides" distT="0" distB="0" distL="114300" distR="114300"/>
            <wp:docPr id="2" name="image4.gif" descr="Image result for adult cell cloning"/>
            <wp:cNvGraphicFramePr/>
            <a:graphic xmlns:a="http://schemas.openxmlformats.org/drawingml/2006/main">
              <a:graphicData uri="http://schemas.openxmlformats.org/drawingml/2006/picture">
                <pic:pic xmlns:pic="http://schemas.openxmlformats.org/drawingml/2006/picture">
                  <pic:nvPicPr>
                    <pic:cNvPr id="0" name="image4.gif" descr="Image result for adult cell cloning"/>
                    <pic:cNvPicPr preferRelativeResize="0"/>
                  </pic:nvPicPr>
                  <pic:blipFill>
                    <a:blip r:embed="rId116" cstate="print"/>
                    <a:srcRect/>
                    <a:stretch>
                      <a:fillRect/>
                    </a:stretch>
                  </pic:blipFill>
                  <pic:spPr>
                    <a:xfrm>
                      <a:off x="0" y="0"/>
                      <a:ext cx="5859145" cy="3350260"/>
                    </a:xfrm>
                    <a:prstGeom prst="rect">
                      <a:avLst/>
                    </a:prstGeom>
                    <a:ln/>
                  </pic:spPr>
                </pic:pic>
              </a:graphicData>
            </a:graphic>
            <wp14:sizeRelH relativeFrom="margin">
              <wp14:pctWidth>0</wp14:pctWidth>
            </wp14:sizeRelH>
            <wp14:sizeRelV relativeFrom="margin">
              <wp14:pctHeight>0</wp14:pctHeight>
            </wp14:sizeRelV>
          </wp:anchor>
        </w:drawing>
      </w:r>
    </w:p>
    <w:p w14:paraId="770FA0D2" w14:textId="33A6503C"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0E60DAD4" w14:textId="4125CB7B"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0382078E" w14:textId="2E68871D"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7B1423AC" w14:textId="09589987"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5450BCD3" w14:textId="3868D8CC"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2951E466" w14:textId="78B90AF0"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235E6903" w14:textId="77EF688F"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368B394D" w14:textId="65782553"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31C61BC6" w14:textId="182454C5"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44D4DB3D" w14:textId="34EB8C8D"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4B7BCB73" w14:textId="6EEE9417"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08251B63" w14:textId="12985F7D"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7A93EC90" w14:textId="77777777" w:rsidR="008F690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7659C417" w14:textId="77777777" w:rsidR="008F690A" w:rsidRPr="00BF61CA" w:rsidRDefault="008F690A" w:rsidP="00871227">
      <w:pPr>
        <w:pStyle w:val="Normal1"/>
        <w:pBdr>
          <w:top w:val="nil"/>
          <w:left w:val="nil"/>
          <w:bottom w:val="nil"/>
          <w:right w:val="nil"/>
          <w:between w:val="nil"/>
        </w:pBdr>
        <w:spacing w:line="240" w:lineRule="exact"/>
        <w:ind w:right="-907"/>
        <w:rPr>
          <w:rFonts w:ascii="Trebuchet MS" w:hAnsi="Trebuchet MS"/>
          <w:color w:val="000000"/>
          <w:sz w:val="20"/>
          <w:szCs w:val="20"/>
        </w:rPr>
      </w:pPr>
    </w:p>
    <w:p w14:paraId="33CE1CE3" w14:textId="77777777" w:rsidR="00EF17ED" w:rsidRDefault="00EF17ED" w:rsidP="00EF17ED">
      <w:pPr>
        <w:rPr>
          <w:rFonts w:ascii="Trebuchet MS" w:hAnsi="Trebuchet MS"/>
          <w:sz w:val="20"/>
          <w:szCs w:val="20"/>
        </w:rPr>
      </w:pPr>
    </w:p>
    <w:p w14:paraId="2C39DC82" w14:textId="77777777" w:rsidR="00EF17ED" w:rsidRDefault="00EF17ED" w:rsidP="00EF17ED">
      <w:pPr>
        <w:rPr>
          <w:rFonts w:ascii="Trebuchet MS" w:hAnsi="Trebuchet MS"/>
          <w:sz w:val="20"/>
          <w:szCs w:val="20"/>
        </w:rPr>
      </w:pPr>
    </w:p>
    <w:p w14:paraId="55E18AE2" w14:textId="77777777" w:rsidR="00EF17ED" w:rsidRDefault="00EF17ED" w:rsidP="00EF17ED">
      <w:pPr>
        <w:rPr>
          <w:rFonts w:ascii="Trebuchet MS" w:hAnsi="Trebuchet MS"/>
          <w:sz w:val="20"/>
          <w:szCs w:val="20"/>
        </w:rPr>
      </w:pPr>
    </w:p>
    <w:p w14:paraId="5310EFCA" w14:textId="77777777" w:rsidR="00EF17ED" w:rsidRDefault="00EF17ED" w:rsidP="00EF17ED">
      <w:pPr>
        <w:rPr>
          <w:rFonts w:ascii="Trebuchet MS" w:hAnsi="Trebuchet MS"/>
          <w:sz w:val="20"/>
          <w:szCs w:val="20"/>
        </w:rPr>
      </w:pPr>
    </w:p>
    <w:p w14:paraId="6A2F4558" w14:textId="77777777" w:rsidR="00EF17ED" w:rsidRDefault="00EF17ED" w:rsidP="00EF17ED">
      <w:pPr>
        <w:rPr>
          <w:rFonts w:ascii="Trebuchet MS" w:hAnsi="Trebuchet MS"/>
          <w:sz w:val="20"/>
          <w:szCs w:val="20"/>
        </w:rPr>
      </w:pPr>
    </w:p>
    <w:p w14:paraId="11C30057" w14:textId="36F228B2" w:rsidR="00EF17ED" w:rsidRPr="00557CE7" w:rsidRDefault="00557CE7" w:rsidP="00EF17ED">
      <w:pPr>
        <w:rPr>
          <w:rFonts w:ascii="Trebuchet MS" w:hAnsi="Trebuchet MS"/>
          <w:sz w:val="20"/>
          <w:szCs w:val="20"/>
          <w:u w:val="single"/>
        </w:rPr>
      </w:pPr>
      <w:r w:rsidRPr="00557CE7">
        <w:rPr>
          <w:rFonts w:ascii="Trebuchet MS" w:hAnsi="Trebuchet MS"/>
          <w:sz w:val="20"/>
          <w:szCs w:val="20"/>
          <w:u w:val="single"/>
        </w:rPr>
        <w:t>Cloning plants</w:t>
      </w:r>
    </w:p>
    <w:p w14:paraId="7A294C54" w14:textId="1EA1C752" w:rsidR="00557CE7" w:rsidRDefault="00557CE7" w:rsidP="00557CE7">
      <w:pPr>
        <w:rPr>
          <w:rFonts w:ascii="Trebuchet MS" w:hAnsi="Trebuchet MS"/>
          <w:sz w:val="20"/>
          <w:szCs w:val="20"/>
        </w:rPr>
      </w:pPr>
      <w:r>
        <w:rPr>
          <w:rFonts w:ascii="Trebuchet MS" w:hAnsi="Trebuchet MS"/>
          <w:sz w:val="20"/>
          <w:szCs w:val="20"/>
        </w:rPr>
        <w:t xml:space="preserve">Method 1 </w:t>
      </w:r>
      <w:r w:rsidRPr="00557CE7">
        <w:rPr>
          <w:rFonts w:ascii="Trebuchet MS" w:hAnsi="Trebuchet MS"/>
          <w:b/>
          <w:bCs/>
          <w:sz w:val="20"/>
          <w:szCs w:val="20"/>
        </w:rPr>
        <w:t>Cuttings</w:t>
      </w:r>
      <w:r w:rsidR="005A3F09">
        <w:rPr>
          <w:rFonts w:ascii="Trebuchet MS" w:hAnsi="Trebuchet MS"/>
          <w:b/>
          <w:bCs/>
          <w:sz w:val="20"/>
          <w:szCs w:val="20"/>
        </w:rPr>
        <w:t xml:space="preserve"> ( demo)</w:t>
      </w:r>
    </w:p>
    <w:p w14:paraId="6046DEA3" w14:textId="0FC41DD7" w:rsidR="00557CE7" w:rsidRPr="00557CE7" w:rsidRDefault="00557CE7" w:rsidP="00557CE7">
      <w:pPr>
        <w:rPr>
          <w:rFonts w:ascii="Trebuchet MS" w:hAnsi="Trebuchet MS"/>
          <w:sz w:val="20"/>
          <w:szCs w:val="20"/>
        </w:rPr>
      </w:pPr>
      <w:r w:rsidRPr="00557CE7">
        <w:rPr>
          <w:rFonts w:ascii="Trebuchet MS" w:hAnsi="Trebuchet MS"/>
          <w:sz w:val="20"/>
          <w:szCs w:val="20"/>
        </w:rPr>
        <w:t>Plant cuttings can be dipped in hormone rooting powder before planting</w:t>
      </w:r>
    </w:p>
    <w:p w14:paraId="19D7F167" w14:textId="00BBFCC1" w:rsidR="00557CE7" w:rsidRPr="00557CE7" w:rsidRDefault="00557CE7" w:rsidP="00557CE7">
      <w:pPr>
        <w:rPr>
          <w:rFonts w:ascii="Trebuchet MS" w:hAnsi="Trebuchet MS"/>
          <w:sz w:val="20"/>
          <w:szCs w:val="20"/>
        </w:rPr>
      </w:pPr>
      <w:r w:rsidRPr="00557CE7">
        <w:rPr>
          <w:rFonts w:ascii="Trebuchet MS" w:hAnsi="Trebuchet MS"/>
          <w:sz w:val="20"/>
          <w:szCs w:val="20"/>
        </w:rPr>
        <w:t>The simplest way to clone a plant is to take a </w:t>
      </w:r>
      <w:r w:rsidRPr="00557CE7">
        <w:rPr>
          <w:rFonts w:ascii="Trebuchet MS" w:hAnsi="Trebuchet MS"/>
          <w:b/>
          <w:bCs/>
          <w:sz w:val="20"/>
          <w:szCs w:val="20"/>
        </w:rPr>
        <w:t>cutting</w:t>
      </w:r>
      <w:r w:rsidRPr="00557CE7">
        <w:rPr>
          <w:rFonts w:ascii="Trebuchet MS" w:hAnsi="Trebuchet MS"/>
          <w:sz w:val="20"/>
          <w:szCs w:val="20"/>
        </w:rPr>
        <w:t>:</w:t>
      </w:r>
    </w:p>
    <w:p w14:paraId="0C54BC43" w14:textId="3BB2A081" w:rsidR="00557CE7" w:rsidRPr="00557CE7" w:rsidRDefault="00557CE7" w:rsidP="00557CE7">
      <w:pPr>
        <w:numPr>
          <w:ilvl w:val="0"/>
          <w:numId w:val="29"/>
        </w:numPr>
        <w:rPr>
          <w:rFonts w:ascii="Trebuchet MS" w:hAnsi="Trebuchet MS"/>
          <w:sz w:val="20"/>
          <w:szCs w:val="20"/>
        </w:rPr>
      </w:pPr>
      <w:r w:rsidRPr="00557CE7">
        <w:rPr>
          <w:rFonts w:ascii="Trebuchet MS" w:hAnsi="Trebuchet MS"/>
          <w:sz w:val="20"/>
          <w:szCs w:val="20"/>
        </w:rPr>
        <w:t>cut off a branch from the parent plant</w:t>
      </w:r>
    </w:p>
    <w:p w14:paraId="29C70087" w14:textId="5E9FB9AD" w:rsidR="00557CE7" w:rsidRPr="00557CE7" w:rsidRDefault="00557CE7" w:rsidP="00557CE7">
      <w:pPr>
        <w:numPr>
          <w:ilvl w:val="0"/>
          <w:numId w:val="29"/>
        </w:numPr>
        <w:rPr>
          <w:rFonts w:ascii="Trebuchet MS" w:hAnsi="Trebuchet MS"/>
          <w:sz w:val="20"/>
          <w:szCs w:val="20"/>
        </w:rPr>
      </w:pPr>
      <w:r w:rsidRPr="00557CE7">
        <w:rPr>
          <w:rFonts w:ascii="Trebuchet MS" w:hAnsi="Trebuchet MS"/>
          <w:sz w:val="20"/>
          <w:szCs w:val="20"/>
        </w:rPr>
        <w:t>remove the lower leaves and plant the stem in damp compost</w:t>
      </w:r>
    </w:p>
    <w:p w14:paraId="526BF8A2" w14:textId="2B9FC4A4" w:rsidR="00557CE7" w:rsidRPr="00557CE7" w:rsidRDefault="00557CE7" w:rsidP="00557CE7">
      <w:pPr>
        <w:numPr>
          <w:ilvl w:val="0"/>
          <w:numId w:val="29"/>
        </w:numPr>
        <w:rPr>
          <w:rFonts w:ascii="Trebuchet MS" w:hAnsi="Trebuchet MS"/>
          <w:sz w:val="20"/>
          <w:szCs w:val="20"/>
        </w:rPr>
      </w:pPr>
      <w:r w:rsidRPr="00557CE7">
        <w:rPr>
          <w:rFonts w:ascii="Trebuchet MS" w:hAnsi="Trebuchet MS"/>
          <w:sz w:val="20"/>
          <w:szCs w:val="20"/>
        </w:rPr>
        <w:t>plant hormones in rooting powder can be used to encourage new roots to develop</w:t>
      </w:r>
    </w:p>
    <w:p w14:paraId="132E4488" w14:textId="4EC45884" w:rsidR="00557CE7" w:rsidRPr="00557CE7" w:rsidRDefault="00557CE7" w:rsidP="00557CE7">
      <w:pPr>
        <w:numPr>
          <w:ilvl w:val="0"/>
          <w:numId w:val="29"/>
        </w:numPr>
        <w:rPr>
          <w:rFonts w:ascii="Trebuchet MS" w:hAnsi="Trebuchet MS"/>
          <w:sz w:val="20"/>
          <w:szCs w:val="20"/>
        </w:rPr>
      </w:pPr>
      <w:r w:rsidRPr="00557CE7">
        <w:rPr>
          <w:rFonts w:ascii="Trebuchet MS" w:hAnsi="Trebuchet MS"/>
          <w:noProof/>
          <w:sz w:val="20"/>
          <w:szCs w:val="20"/>
        </w:rPr>
        <w:drawing>
          <wp:anchor distT="0" distB="0" distL="114300" distR="114300" simplePos="0" relativeHeight="251800064" behindDoc="0" locked="0" layoutInCell="1" allowOverlap="1" wp14:anchorId="5D88EAE1" wp14:editId="3064C962">
            <wp:simplePos x="0" y="0"/>
            <wp:positionH relativeFrom="margin">
              <wp:posOffset>267005</wp:posOffset>
            </wp:positionH>
            <wp:positionV relativeFrom="paragraph">
              <wp:posOffset>270485</wp:posOffset>
            </wp:positionV>
            <wp:extent cx="1521460" cy="1521460"/>
            <wp:effectExtent l="0" t="0" r="2540" b="2540"/>
            <wp:wrapTopAndBottom/>
            <wp:docPr id="13" name="Picture 13" descr="Cutting being dipped in hormone rooting powder before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ting being dipped in hormone rooting powder before plant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CE7">
        <w:rPr>
          <w:rFonts w:ascii="Trebuchet MS" w:hAnsi="Trebuchet MS"/>
          <w:sz w:val="20"/>
          <w:szCs w:val="20"/>
        </w:rPr>
        <w:t>cover the cutting in a clear plastic bag to keep it moist and warm</w:t>
      </w:r>
    </w:p>
    <w:p w14:paraId="3B9E7131" w14:textId="54D6CBB4" w:rsidR="00557CE7" w:rsidRDefault="00557CE7" w:rsidP="00EF17ED">
      <w:pPr>
        <w:rPr>
          <w:rFonts w:ascii="Trebuchet MS" w:hAnsi="Trebuchet MS"/>
          <w:sz w:val="20"/>
          <w:szCs w:val="20"/>
        </w:rPr>
      </w:pPr>
    </w:p>
    <w:p w14:paraId="3BE86FAE" w14:textId="77777777" w:rsidR="00557CE7" w:rsidRDefault="00557CE7" w:rsidP="00EF17ED">
      <w:pPr>
        <w:rPr>
          <w:rFonts w:ascii="Trebuchet MS" w:hAnsi="Trebuchet MS"/>
          <w:sz w:val="20"/>
          <w:szCs w:val="20"/>
        </w:rPr>
      </w:pPr>
    </w:p>
    <w:p w14:paraId="152B0C0D" w14:textId="46656BE1" w:rsidR="00557CE7" w:rsidRDefault="00557CE7" w:rsidP="00EF17ED">
      <w:pPr>
        <w:rPr>
          <w:rFonts w:ascii="Trebuchet MS" w:hAnsi="Trebuchet MS"/>
          <w:sz w:val="20"/>
          <w:szCs w:val="20"/>
        </w:rPr>
      </w:pPr>
      <w:r>
        <w:rPr>
          <w:rFonts w:ascii="Trebuchet MS" w:hAnsi="Trebuchet MS"/>
          <w:sz w:val="20"/>
          <w:szCs w:val="20"/>
        </w:rPr>
        <w:t xml:space="preserve">Method 2 </w:t>
      </w:r>
      <w:r w:rsidRPr="00E4352F">
        <w:rPr>
          <w:rFonts w:ascii="Trebuchet MS" w:hAnsi="Trebuchet MS"/>
          <w:b/>
          <w:bCs/>
          <w:sz w:val="20"/>
          <w:szCs w:val="20"/>
        </w:rPr>
        <w:t>Tissue Culturing</w:t>
      </w:r>
    </w:p>
    <w:p w14:paraId="0B614453" w14:textId="77777777" w:rsidR="00E4352F" w:rsidRPr="00E4352F" w:rsidRDefault="00E4352F" w:rsidP="00EF17ED">
      <w:pPr>
        <w:rPr>
          <w:rFonts w:ascii="Trebuchet MS" w:hAnsi="Trebuchet MS"/>
          <w:sz w:val="20"/>
          <w:szCs w:val="20"/>
        </w:rPr>
      </w:pPr>
      <w:r w:rsidRPr="00E4352F">
        <w:rPr>
          <w:rFonts w:ascii="Trebuchet MS" w:hAnsi="Trebuchet MS"/>
          <w:sz w:val="20"/>
          <w:szCs w:val="20"/>
        </w:rPr>
        <w:t xml:space="preserve">Tissue culture is another artificial way to clone plants. </w:t>
      </w:r>
    </w:p>
    <w:p w14:paraId="2A6F7D20" w14:textId="77777777" w:rsidR="00E4352F" w:rsidRPr="00E4352F" w:rsidRDefault="00E4352F" w:rsidP="00EF17ED">
      <w:pPr>
        <w:rPr>
          <w:rFonts w:ascii="Trebuchet MS" w:hAnsi="Trebuchet MS"/>
          <w:sz w:val="20"/>
          <w:szCs w:val="20"/>
        </w:rPr>
      </w:pPr>
      <w:r w:rsidRPr="00E4352F">
        <w:rPr>
          <w:rFonts w:ascii="Trebuchet MS" w:hAnsi="Trebuchet MS"/>
          <w:sz w:val="20"/>
          <w:szCs w:val="20"/>
        </w:rPr>
        <w:t xml:space="preserve">It uses tiny pieces from the parent plant, rather than cuttings. </w:t>
      </w:r>
    </w:p>
    <w:p w14:paraId="70EF12E3" w14:textId="77777777" w:rsidR="00E4352F" w:rsidRPr="00E4352F" w:rsidRDefault="00E4352F" w:rsidP="00EF17ED">
      <w:pPr>
        <w:rPr>
          <w:rFonts w:ascii="Trebuchet MS" w:hAnsi="Trebuchet MS"/>
          <w:sz w:val="20"/>
          <w:szCs w:val="20"/>
        </w:rPr>
      </w:pPr>
      <w:r w:rsidRPr="00E4352F">
        <w:rPr>
          <w:rFonts w:ascii="Trebuchet MS" w:hAnsi="Trebuchet MS"/>
          <w:sz w:val="20"/>
          <w:szCs w:val="20"/>
        </w:rPr>
        <w:t xml:space="preserve">Sterile agar jelly with plant hormones and lots of nutrients are needed. </w:t>
      </w:r>
    </w:p>
    <w:p w14:paraId="670CECF7" w14:textId="72ECF675" w:rsidR="00E4352F" w:rsidRPr="00E4352F" w:rsidRDefault="005A3F09" w:rsidP="00EF17ED">
      <w:pPr>
        <w:rPr>
          <w:rFonts w:ascii="Trebuchet MS" w:hAnsi="Trebuchet MS"/>
          <w:sz w:val="20"/>
          <w:szCs w:val="20"/>
        </w:rPr>
      </w:pPr>
      <w:r>
        <w:rPr>
          <w:noProof/>
        </w:rPr>
        <w:drawing>
          <wp:anchor distT="0" distB="0" distL="114300" distR="114300" simplePos="0" relativeHeight="251801088" behindDoc="0" locked="0" layoutInCell="1" allowOverlap="1" wp14:anchorId="7A0C9039" wp14:editId="5FB00569">
            <wp:simplePos x="0" y="0"/>
            <wp:positionH relativeFrom="margin">
              <wp:align>left</wp:align>
            </wp:positionH>
            <wp:positionV relativeFrom="paragraph">
              <wp:posOffset>394335</wp:posOffset>
            </wp:positionV>
            <wp:extent cx="4156710" cy="3419475"/>
            <wp:effectExtent l="0" t="0" r="0" b="9525"/>
            <wp:wrapTopAndBottom/>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118" cstate="print">
                      <a:extLst>
                        <a:ext uri="{28A0092B-C50C-407E-A947-70E740481C1C}">
                          <a14:useLocalDpi xmlns:a14="http://schemas.microsoft.com/office/drawing/2010/main" val="0"/>
                        </a:ext>
                      </a:extLst>
                    </a:blip>
                    <a:srcRect l="9136" r="14909"/>
                    <a:stretch/>
                  </pic:blipFill>
                  <pic:spPr bwMode="auto">
                    <a:xfrm>
                      <a:off x="0" y="0"/>
                      <a:ext cx="4177199" cy="3436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52F" w:rsidRPr="00E4352F">
        <w:rPr>
          <w:rFonts w:ascii="Trebuchet MS" w:hAnsi="Trebuchet MS"/>
          <w:sz w:val="20"/>
          <w:szCs w:val="20"/>
        </w:rPr>
        <w:t>Tissue culture is more expensive and more difficult than taking cuttings.</w:t>
      </w:r>
    </w:p>
    <w:p w14:paraId="09B4B209" w14:textId="64223849" w:rsidR="00E4352F" w:rsidRDefault="00E4352F" w:rsidP="00EF17ED">
      <w:pPr>
        <w:rPr>
          <w:rFonts w:ascii="Trebuchet MS" w:hAnsi="Trebuchet MS"/>
          <w:sz w:val="20"/>
          <w:szCs w:val="20"/>
        </w:rPr>
      </w:pPr>
    </w:p>
    <w:p w14:paraId="4ACDE498" w14:textId="33265601" w:rsidR="00EF17ED" w:rsidRDefault="00EF17ED" w:rsidP="00EF17ED">
      <w:pPr>
        <w:rPr>
          <w:rFonts w:ascii="Trebuchet MS" w:hAnsi="Trebuchet MS"/>
          <w:sz w:val="20"/>
          <w:szCs w:val="20"/>
        </w:rPr>
      </w:pPr>
    </w:p>
    <w:p w14:paraId="60BE38E1" w14:textId="77777777" w:rsidR="005A3F09" w:rsidRDefault="005A3F09" w:rsidP="00EF17ED">
      <w:pPr>
        <w:rPr>
          <w:rFonts w:ascii="Trebuchet MS" w:hAnsi="Trebuchet MS"/>
          <w:sz w:val="20"/>
          <w:szCs w:val="20"/>
        </w:rPr>
      </w:pPr>
    </w:p>
    <w:p w14:paraId="03133DA9" w14:textId="77777777" w:rsidR="00C63787" w:rsidRDefault="00C63787" w:rsidP="00EF17ED">
      <w:pPr>
        <w:rPr>
          <w:rFonts w:ascii="Trebuchet MS" w:hAnsi="Trebuchet MS"/>
          <w:sz w:val="20"/>
          <w:szCs w:val="20"/>
          <w:u w:val="single"/>
        </w:rPr>
      </w:pPr>
    </w:p>
    <w:p w14:paraId="50045B73" w14:textId="7ECC6A34" w:rsidR="0062470D" w:rsidRPr="00EF17ED" w:rsidRDefault="0062470D" w:rsidP="00EF17ED">
      <w:pPr>
        <w:rPr>
          <w:rFonts w:ascii="Trebuchet MS" w:eastAsia="Calibri" w:hAnsi="Trebuchet MS" w:cs="Calibri"/>
          <w:sz w:val="20"/>
          <w:szCs w:val="20"/>
          <w:lang w:val="en-US" w:eastAsia="en-GB"/>
        </w:rPr>
      </w:pPr>
      <w:r w:rsidRPr="00E156AE">
        <w:rPr>
          <w:rFonts w:ascii="Trebuchet MS" w:hAnsi="Trebuchet MS"/>
          <w:sz w:val="20"/>
          <w:szCs w:val="20"/>
          <w:u w:val="single"/>
        </w:rPr>
        <w:t>Some pros and cons of cloning:</w:t>
      </w:r>
    </w:p>
    <w:p w14:paraId="2DE30903" w14:textId="77777777" w:rsidR="00E6551F" w:rsidRPr="00BF61CA" w:rsidRDefault="00E6551F" w:rsidP="00871227">
      <w:pPr>
        <w:pStyle w:val="Normal1"/>
        <w:spacing w:line="240" w:lineRule="exact"/>
        <w:ind w:right="401"/>
        <w:rPr>
          <w:rFonts w:ascii="Trebuchet MS" w:hAnsi="Trebuchet MS"/>
          <w:sz w:val="20"/>
          <w:szCs w:val="20"/>
        </w:rPr>
      </w:pPr>
    </w:p>
    <w:tbl>
      <w:tblPr>
        <w:tblW w:w="9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5"/>
        <w:gridCol w:w="4925"/>
      </w:tblGrid>
      <w:tr w:rsidR="0062470D" w:rsidRPr="00BF61CA" w14:paraId="16F44ED4" w14:textId="77777777" w:rsidTr="00871227">
        <w:trPr>
          <w:trHeight w:val="340"/>
        </w:trPr>
        <w:tc>
          <w:tcPr>
            <w:tcW w:w="4925" w:type="dxa"/>
            <w:vAlign w:val="center"/>
          </w:tcPr>
          <w:p w14:paraId="52352E48" w14:textId="41C5386F" w:rsidR="0062470D" w:rsidRPr="00BF61CA" w:rsidRDefault="0062470D" w:rsidP="00871227">
            <w:pPr>
              <w:pStyle w:val="Normal1"/>
              <w:spacing w:line="240" w:lineRule="exact"/>
              <w:ind w:right="401"/>
              <w:rPr>
                <w:rFonts w:ascii="Trebuchet MS" w:hAnsi="Trebuchet MS"/>
                <w:b/>
                <w:sz w:val="20"/>
                <w:szCs w:val="20"/>
              </w:rPr>
            </w:pPr>
            <w:r w:rsidRPr="00BF61CA">
              <w:rPr>
                <w:rFonts w:ascii="Trebuchet MS" w:hAnsi="Trebuchet MS"/>
                <w:b/>
                <w:sz w:val="20"/>
                <w:szCs w:val="20"/>
              </w:rPr>
              <w:t>Advantages</w:t>
            </w:r>
          </w:p>
        </w:tc>
        <w:tc>
          <w:tcPr>
            <w:tcW w:w="4925" w:type="dxa"/>
            <w:vAlign w:val="center"/>
          </w:tcPr>
          <w:p w14:paraId="5D3D6263" w14:textId="77777777" w:rsidR="0062470D" w:rsidRPr="00BF61CA" w:rsidRDefault="0062470D" w:rsidP="00871227">
            <w:pPr>
              <w:pStyle w:val="Normal1"/>
              <w:spacing w:line="240" w:lineRule="exact"/>
              <w:ind w:right="401"/>
              <w:rPr>
                <w:rFonts w:ascii="Trebuchet MS" w:hAnsi="Trebuchet MS"/>
                <w:b/>
                <w:sz w:val="20"/>
                <w:szCs w:val="20"/>
              </w:rPr>
            </w:pPr>
            <w:r w:rsidRPr="00BF61CA">
              <w:rPr>
                <w:rFonts w:ascii="Trebuchet MS" w:hAnsi="Trebuchet MS"/>
                <w:b/>
                <w:sz w:val="20"/>
                <w:szCs w:val="20"/>
              </w:rPr>
              <w:t>Disadvantages</w:t>
            </w:r>
          </w:p>
        </w:tc>
      </w:tr>
      <w:tr w:rsidR="0062470D" w:rsidRPr="00BF61CA" w14:paraId="544ECF99" w14:textId="77777777" w:rsidTr="00871227">
        <w:trPr>
          <w:trHeight w:val="20"/>
        </w:trPr>
        <w:tc>
          <w:tcPr>
            <w:tcW w:w="4925" w:type="dxa"/>
            <w:vAlign w:val="center"/>
          </w:tcPr>
          <w:p w14:paraId="3580CCD8"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Combine with genetic engineering to increase crop yield</w:t>
            </w:r>
          </w:p>
        </w:tc>
        <w:tc>
          <w:tcPr>
            <w:tcW w:w="4925" w:type="dxa"/>
            <w:vAlign w:val="center"/>
          </w:tcPr>
          <w:p w14:paraId="293F4C4B"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Reduce genetic variety/Smaller gene pool</w:t>
            </w:r>
          </w:p>
          <w:p w14:paraId="7C5E9A35"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sz w:val="20"/>
                <w:szCs w:val="20"/>
              </w:rPr>
              <w:t>🡪</w:t>
            </w:r>
            <w:r w:rsidRPr="00BF61CA">
              <w:rPr>
                <w:rFonts w:ascii="Trebuchet MS" w:hAnsi="Trebuchet MS"/>
                <w:sz w:val="20"/>
                <w:szCs w:val="20"/>
              </w:rPr>
              <w:t xml:space="preserve"> less likely to survive in changing environment</w:t>
            </w:r>
          </w:p>
        </w:tc>
      </w:tr>
      <w:tr w:rsidR="0062470D" w:rsidRPr="00BF61CA" w14:paraId="0567E316" w14:textId="77777777" w:rsidTr="00871227">
        <w:trPr>
          <w:trHeight w:val="20"/>
        </w:trPr>
        <w:tc>
          <w:tcPr>
            <w:tcW w:w="4925" w:type="dxa"/>
            <w:vAlign w:val="center"/>
          </w:tcPr>
          <w:p w14:paraId="6E7F1398"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Save animals from extinction</w:t>
            </w:r>
          </w:p>
        </w:tc>
        <w:tc>
          <w:tcPr>
            <w:tcW w:w="4925" w:type="dxa"/>
            <w:vAlign w:val="center"/>
          </w:tcPr>
          <w:p w14:paraId="1C1FA775"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Potential use in engineering human babies (ethical concerns)</w:t>
            </w:r>
          </w:p>
        </w:tc>
      </w:tr>
    </w:tbl>
    <w:p w14:paraId="7D7F8394" w14:textId="7C990BBE" w:rsidR="0062470D" w:rsidRDefault="0062470D" w:rsidP="00871227">
      <w:pPr>
        <w:pStyle w:val="Normal1"/>
        <w:spacing w:line="240" w:lineRule="exact"/>
        <w:ind w:right="401"/>
        <w:rPr>
          <w:rFonts w:ascii="Trebuchet MS" w:hAnsi="Trebuchet MS"/>
          <w:sz w:val="20"/>
          <w:szCs w:val="20"/>
        </w:rPr>
      </w:pPr>
    </w:p>
    <w:p w14:paraId="16646978" w14:textId="252ED45F" w:rsidR="005A3F09" w:rsidRDefault="005A3F09" w:rsidP="00871227">
      <w:pPr>
        <w:pStyle w:val="Normal1"/>
        <w:spacing w:line="240" w:lineRule="exact"/>
        <w:ind w:right="401"/>
        <w:rPr>
          <w:rFonts w:ascii="Trebuchet MS" w:hAnsi="Trebuchet MS"/>
          <w:sz w:val="20"/>
          <w:szCs w:val="20"/>
        </w:rPr>
      </w:pPr>
    </w:p>
    <w:p w14:paraId="109607B2" w14:textId="77884D8B" w:rsidR="005A3F09" w:rsidRPr="005A3F09" w:rsidRDefault="005A3F09" w:rsidP="00871227">
      <w:pPr>
        <w:pStyle w:val="Normal1"/>
        <w:spacing w:line="240" w:lineRule="exact"/>
        <w:ind w:right="401"/>
        <w:rPr>
          <w:rFonts w:ascii="Trebuchet MS" w:hAnsi="Trebuchet MS"/>
          <w:sz w:val="20"/>
          <w:szCs w:val="20"/>
          <w:u w:val="single"/>
        </w:rPr>
      </w:pPr>
      <w:r w:rsidRPr="005A3F09">
        <w:rPr>
          <w:rFonts w:ascii="Trebuchet MS" w:hAnsi="Trebuchet MS"/>
          <w:sz w:val="20"/>
          <w:szCs w:val="20"/>
          <w:u w:val="single"/>
        </w:rPr>
        <w:t>Core questions</w:t>
      </w:r>
    </w:p>
    <w:p w14:paraId="4313C827" w14:textId="77777777" w:rsidR="005A3F09" w:rsidRDefault="005A3F09" w:rsidP="00871227">
      <w:pPr>
        <w:pStyle w:val="Normal1"/>
        <w:spacing w:line="240" w:lineRule="exact"/>
        <w:ind w:right="401"/>
        <w:rPr>
          <w:rFonts w:ascii="Trebuchet MS" w:hAnsi="Trebuchet MS"/>
          <w:sz w:val="20"/>
          <w:szCs w:val="20"/>
        </w:rPr>
      </w:pPr>
    </w:p>
    <w:p w14:paraId="17098C09" w14:textId="77777777" w:rsidR="0062470D" w:rsidRPr="005A3F09"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color w:val="000000"/>
          <w:sz w:val="20"/>
          <w:szCs w:val="20"/>
        </w:rPr>
        <w:t xml:space="preserve">Define ‘clone’. </w:t>
      </w:r>
    </w:p>
    <w:p w14:paraId="644DFF4C" w14:textId="77777777" w:rsidR="0062470D" w:rsidRPr="005A3F09"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color w:val="000000"/>
          <w:sz w:val="20"/>
          <w:szCs w:val="20"/>
        </w:rPr>
        <w:t xml:space="preserve">Name the traditional method of artificial plant cloning. </w:t>
      </w:r>
    </w:p>
    <w:p w14:paraId="1F47F222" w14:textId="77777777" w:rsidR="0062470D" w:rsidRPr="005A3F09"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color w:val="000000"/>
          <w:sz w:val="20"/>
          <w:szCs w:val="20"/>
        </w:rPr>
        <w:t>N</w:t>
      </w:r>
      <w:r w:rsidRPr="005A3F09">
        <w:rPr>
          <w:rFonts w:ascii="Trebuchet MS" w:hAnsi="Trebuchet MS"/>
          <w:sz w:val="20"/>
          <w:szCs w:val="20"/>
        </w:rPr>
        <w:t xml:space="preserve">ame the modern method of artificial plant cloning. </w:t>
      </w:r>
    </w:p>
    <w:p w14:paraId="2620CEEE" w14:textId="77777777" w:rsidR="0062470D" w:rsidRPr="005A3F09"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sz w:val="20"/>
          <w:szCs w:val="20"/>
        </w:rPr>
        <w:t xml:space="preserve">What are “plant cuttings”? </w:t>
      </w:r>
    </w:p>
    <w:p w14:paraId="53AF4C5D" w14:textId="77777777" w:rsidR="0062470D" w:rsidRPr="005A3F09"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sz w:val="20"/>
          <w:szCs w:val="20"/>
        </w:rPr>
        <w:t xml:space="preserve">Describe the process of modern artificial plant cloning. </w:t>
      </w:r>
    </w:p>
    <w:p w14:paraId="071165B4" w14:textId="77777777" w:rsidR="0062470D" w:rsidRPr="005A3F09"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sz w:val="20"/>
          <w:szCs w:val="20"/>
        </w:rPr>
        <w:t>Compare the offspring from embryo transplants with each other and with the parents.</w:t>
      </w:r>
    </w:p>
    <w:p w14:paraId="41775CAB" w14:textId="08E9CFDE" w:rsidR="0062470D"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5A3F09">
        <w:rPr>
          <w:rFonts w:ascii="Trebuchet MS" w:hAnsi="Trebuchet MS"/>
          <w:sz w:val="20"/>
          <w:szCs w:val="20"/>
        </w:rPr>
        <w:t>Explain why artificial plant cloning is useful.</w:t>
      </w:r>
    </w:p>
    <w:p w14:paraId="0CD837F1" w14:textId="77777777" w:rsidR="005A3F09" w:rsidRPr="005A3F09" w:rsidRDefault="005A3F09" w:rsidP="005A3F09">
      <w:pPr>
        <w:pStyle w:val="Normal1"/>
        <w:pBdr>
          <w:top w:val="nil"/>
          <w:left w:val="nil"/>
          <w:bottom w:val="nil"/>
          <w:right w:val="nil"/>
          <w:between w:val="nil"/>
        </w:pBdr>
        <w:spacing w:line="240" w:lineRule="exact"/>
        <w:ind w:left="502" w:right="401"/>
        <w:rPr>
          <w:rFonts w:ascii="Trebuchet MS" w:hAnsi="Trebuchet MS"/>
          <w:sz w:val="20"/>
          <w:szCs w:val="20"/>
        </w:rPr>
      </w:pPr>
    </w:p>
    <w:p w14:paraId="25663403" w14:textId="794DC44D" w:rsidR="005A3F09" w:rsidRPr="005A3F09" w:rsidRDefault="005A3F09" w:rsidP="005A3F09">
      <w:pPr>
        <w:pStyle w:val="ListParagraph"/>
        <w:widowControl w:val="0"/>
        <w:numPr>
          <w:ilvl w:val="0"/>
          <w:numId w:val="28"/>
        </w:numPr>
        <w:tabs>
          <w:tab w:val="left" w:pos="454"/>
        </w:tabs>
        <w:autoSpaceDE w:val="0"/>
        <w:autoSpaceDN w:val="0"/>
        <w:adjustRightInd w:val="0"/>
        <w:spacing w:after="57" w:line="320" w:lineRule="atLeast"/>
        <w:textAlignment w:val="center"/>
        <w:rPr>
          <w:rFonts w:ascii="Trebuchet MS" w:hAnsi="Trebuchet MS" w:cs="ArialMT"/>
          <w:color w:val="000000"/>
          <w:sz w:val="20"/>
          <w:szCs w:val="20"/>
          <w:lang w:bidi="en-US"/>
        </w:rPr>
      </w:pPr>
      <w:r w:rsidRPr="005A3F09">
        <w:rPr>
          <w:rFonts w:ascii="Trebuchet MS" w:hAnsi="Trebuchet MS" w:cs="ArialMT"/>
          <w:color w:val="000000"/>
          <w:sz w:val="20"/>
          <w:szCs w:val="20"/>
          <w:lang w:bidi="en-US"/>
        </w:rPr>
        <w:t>Explain what a farmer would do to breed cows that produce more milk than cows already on the farm</w:t>
      </w:r>
      <w:r>
        <w:rPr>
          <w:rFonts w:ascii="Trebuchet MS" w:hAnsi="Trebuchet MS" w:cs="ArialMT"/>
          <w:color w:val="000000"/>
          <w:sz w:val="20"/>
          <w:szCs w:val="20"/>
          <w:lang w:bidi="en-US"/>
        </w:rPr>
        <w:t>?</w:t>
      </w:r>
    </w:p>
    <w:p w14:paraId="059C8FE3" w14:textId="08FB50C8" w:rsidR="005A3F09" w:rsidRPr="005A3F09" w:rsidRDefault="005A3F09" w:rsidP="005A3F09">
      <w:pPr>
        <w:pStyle w:val="ListParagraph"/>
        <w:widowControl w:val="0"/>
        <w:numPr>
          <w:ilvl w:val="0"/>
          <w:numId w:val="28"/>
        </w:numPr>
        <w:tabs>
          <w:tab w:val="left" w:pos="454"/>
        </w:tabs>
        <w:autoSpaceDE w:val="0"/>
        <w:autoSpaceDN w:val="0"/>
        <w:adjustRightInd w:val="0"/>
        <w:spacing w:after="57" w:line="320" w:lineRule="atLeast"/>
        <w:textAlignment w:val="center"/>
        <w:rPr>
          <w:rFonts w:ascii="Trebuchet MS" w:hAnsi="Trebuchet MS" w:cs="ArialMT"/>
          <w:color w:val="000000"/>
          <w:sz w:val="20"/>
          <w:szCs w:val="20"/>
          <w:lang w:bidi="en-US"/>
        </w:rPr>
      </w:pPr>
      <w:r w:rsidRPr="005A3F09">
        <w:rPr>
          <w:rFonts w:ascii="Trebuchet MS" w:hAnsi="Trebuchet MS" w:cs="ArialMT"/>
          <w:color w:val="000000"/>
          <w:sz w:val="20"/>
          <w:szCs w:val="20"/>
          <w:lang w:bidi="en-US"/>
        </w:rPr>
        <w:t xml:space="preserve">A farmer has a cow that produces an enormous amount of milk. The farmer wants to increase the numbers of cows with this characteristic very quickly. Explain whether each of the following methods will allow the farmer to do this. </w:t>
      </w:r>
    </w:p>
    <w:p w14:paraId="6248AEE9" w14:textId="77777777" w:rsidR="005A3F09" w:rsidRPr="005A3F09" w:rsidRDefault="005A3F09" w:rsidP="005A3F09">
      <w:pPr>
        <w:pStyle w:val="ListParagraph"/>
        <w:widowControl w:val="0"/>
        <w:tabs>
          <w:tab w:val="left" w:pos="227"/>
        </w:tabs>
        <w:autoSpaceDE w:val="0"/>
        <w:autoSpaceDN w:val="0"/>
        <w:adjustRightInd w:val="0"/>
        <w:spacing w:after="57" w:line="320" w:lineRule="atLeast"/>
        <w:ind w:left="502"/>
        <w:textAlignment w:val="center"/>
        <w:rPr>
          <w:rFonts w:ascii="Trebuchet MS" w:hAnsi="Trebuchet MS" w:cs="ArialMT"/>
          <w:color w:val="000000"/>
          <w:sz w:val="20"/>
          <w:szCs w:val="20"/>
          <w:lang w:bidi="en-US"/>
        </w:rPr>
      </w:pPr>
      <w:r w:rsidRPr="005A3F09">
        <w:rPr>
          <w:rFonts w:ascii="Trebuchet MS" w:hAnsi="Trebuchet MS" w:cs="ArialMT"/>
          <w:b/>
          <w:color w:val="000000"/>
          <w:sz w:val="20"/>
          <w:szCs w:val="20"/>
          <w:lang w:bidi="en-US"/>
        </w:rPr>
        <w:t>a</w:t>
      </w:r>
      <w:r w:rsidRPr="005A3F09">
        <w:rPr>
          <w:rFonts w:ascii="Trebuchet MS" w:hAnsi="Trebuchet MS" w:cs="ArialMT"/>
          <w:color w:val="000000"/>
          <w:sz w:val="20"/>
          <w:szCs w:val="20"/>
          <w:lang w:bidi="en-US"/>
        </w:rPr>
        <w:tab/>
        <w:t>selective breeding</w:t>
      </w:r>
    </w:p>
    <w:p w14:paraId="78476D7D" w14:textId="6B6E7431" w:rsidR="0062470D" w:rsidRDefault="005A3F09" w:rsidP="00C63787">
      <w:pPr>
        <w:pStyle w:val="ListParagraph"/>
        <w:widowControl w:val="0"/>
        <w:tabs>
          <w:tab w:val="left" w:pos="227"/>
        </w:tabs>
        <w:autoSpaceDE w:val="0"/>
        <w:autoSpaceDN w:val="0"/>
        <w:adjustRightInd w:val="0"/>
        <w:spacing w:after="57" w:line="320" w:lineRule="atLeast"/>
        <w:ind w:left="502"/>
        <w:textAlignment w:val="center"/>
        <w:rPr>
          <w:rFonts w:ascii="Trebuchet MS" w:hAnsi="Trebuchet MS" w:cs="ArialMT"/>
          <w:color w:val="000000"/>
          <w:sz w:val="20"/>
          <w:szCs w:val="20"/>
          <w:lang w:bidi="en-US"/>
        </w:rPr>
      </w:pPr>
      <w:r w:rsidRPr="005A3F09">
        <w:rPr>
          <w:rFonts w:ascii="Trebuchet MS" w:hAnsi="Trebuchet MS" w:cs="ArialMT"/>
          <w:b/>
          <w:color w:val="000000"/>
          <w:sz w:val="20"/>
          <w:szCs w:val="20"/>
          <w:lang w:bidi="en-US"/>
        </w:rPr>
        <w:t>b</w:t>
      </w:r>
      <w:r w:rsidRPr="005A3F09">
        <w:rPr>
          <w:rFonts w:ascii="Trebuchet MS" w:hAnsi="Trebuchet MS" w:cs="ArialMT"/>
          <w:color w:val="000000"/>
          <w:sz w:val="20"/>
          <w:szCs w:val="20"/>
          <w:lang w:bidi="en-US"/>
        </w:rPr>
        <w:tab/>
        <w:t>cloning</w:t>
      </w:r>
    </w:p>
    <w:p w14:paraId="2C907ECF" w14:textId="77777777" w:rsidR="00C63787" w:rsidRDefault="00C63787" w:rsidP="00C63787">
      <w:pPr>
        <w:rPr>
          <w:rFonts w:ascii="Trebuchet MS" w:hAnsi="Trebuchet MS"/>
          <w:sz w:val="20"/>
          <w:szCs w:val="20"/>
        </w:rPr>
      </w:pPr>
    </w:p>
    <w:p w14:paraId="53AF7505" w14:textId="4E8DAF72" w:rsidR="00704F68" w:rsidRPr="00C63787" w:rsidRDefault="00704F68" w:rsidP="00C63787">
      <w:pPr>
        <w:rPr>
          <w:rFonts w:ascii="Trebuchet MS" w:hAnsi="Trebuchet MS"/>
          <w:sz w:val="20"/>
          <w:szCs w:val="20"/>
        </w:rPr>
      </w:pPr>
      <w:r w:rsidRPr="004276C5">
        <w:rPr>
          <w:rFonts w:ascii="Trebuchet MS" w:hAnsi="Trebuchet MS"/>
          <w:b/>
          <w:sz w:val="20"/>
          <w:szCs w:val="20"/>
          <w:u w:val="single"/>
        </w:rPr>
        <w:t>Lesson 6 Genetic engineering</w:t>
      </w:r>
    </w:p>
    <w:p w14:paraId="61D89E4C" w14:textId="77777777" w:rsidR="00E30DB0" w:rsidRPr="00E30DB0" w:rsidRDefault="00E30DB0" w:rsidP="00E30DB0">
      <w:pPr>
        <w:ind w:right="401"/>
        <w:rPr>
          <w:rFonts w:ascii="Trebuchet MS" w:hAnsi="Trebuchet MS"/>
          <w:b/>
          <w:bCs/>
          <w:sz w:val="20"/>
          <w:szCs w:val="20"/>
          <w:u w:val="single"/>
        </w:rPr>
      </w:pPr>
      <w:r w:rsidRPr="00E30DB0">
        <w:rPr>
          <w:rFonts w:ascii="Trebuchet MS" w:hAnsi="Trebuchet MS"/>
          <w:b/>
          <w:bCs/>
          <w:noProof/>
          <w:sz w:val="20"/>
          <w:szCs w:val="20"/>
          <w:u w:val="single"/>
        </w:rPr>
        <mc:AlternateContent>
          <mc:Choice Requires="wps">
            <w:drawing>
              <wp:anchor distT="0" distB="0" distL="114300" distR="114300" simplePos="0" relativeHeight="251799040" behindDoc="0" locked="0" layoutInCell="1" allowOverlap="1" wp14:anchorId="15E03F96" wp14:editId="56F4178F">
                <wp:simplePos x="0" y="0"/>
                <wp:positionH relativeFrom="page">
                  <wp:posOffset>457200</wp:posOffset>
                </wp:positionH>
                <wp:positionV relativeFrom="paragraph">
                  <wp:posOffset>0</wp:posOffset>
                </wp:positionV>
                <wp:extent cx="6639560" cy="692150"/>
                <wp:effectExtent l="0" t="0" r="27940" b="12700"/>
                <wp:wrapNone/>
                <wp:docPr id="12" name="Rectangle: Rounded Corners 12"/>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14:paraId="022F2D8C" w14:textId="77777777" w:rsidR="00E30DB0" w:rsidRDefault="00E30DB0" w:rsidP="00E30DB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14:paraId="22424D2A" w14:textId="525F8B21" w:rsidR="00AD3D25" w:rsidRPr="00AD3D25" w:rsidRDefault="00AD3D25" w:rsidP="00AD3D25">
                            <w:pPr>
                              <w:rPr>
                                <w:rFonts w:ascii="Trebuchet MS" w:hAnsi="Trebuchet MS"/>
                                <w:sz w:val="20"/>
                                <w:szCs w:val="20"/>
                              </w:rPr>
                            </w:pPr>
                            <w:r w:rsidRPr="00AD3D25">
                              <w:rPr>
                                <w:rFonts w:ascii="Trebuchet MS" w:hAnsi="Trebuchet MS"/>
                                <w:sz w:val="20"/>
                                <w:szCs w:val="20"/>
                              </w:rPr>
                              <w:t>Plasmid</w:t>
                            </w:r>
                            <w:r>
                              <w:rPr>
                                <w:rFonts w:ascii="Trebuchet MS" w:hAnsi="Trebuchet MS"/>
                                <w:sz w:val="20"/>
                                <w:szCs w:val="20"/>
                              </w:rPr>
                              <w:t xml:space="preserve">                 </w:t>
                            </w:r>
                            <w:r w:rsidRPr="00AD3D25">
                              <w:rPr>
                                <w:rFonts w:ascii="Trebuchet MS" w:hAnsi="Trebuchet MS"/>
                                <w:sz w:val="20"/>
                                <w:szCs w:val="20"/>
                              </w:rPr>
                              <w:t xml:space="preserve">modification </w:t>
                            </w:r>
                            <w:r>
                              <w:rPr>
                                <w:rFonts w:ascii="Trebuchet MS" w:hAnsi="Trebuchet MS"/>
                                <w:sz w:val="20"/>
                                <w:szCs w:val="20"/>
                              </w:rPr>
                              <w:t xml:space="preserve">                 </w:t>
                            </w:r>
                            <w:r w:rsidRPr="00AD3D25">
                              <w:rPr>
                                <w:rFonts w:ascii="Trebuchet MS" w:hAnsi="Trebuchet MS"/>
                                <w:sz w:val="20"/>
                                <w:szCs w:val="20"/>
                              </w:rPr>
                              <w:t xml:space="preserve">enzymes </w:t>
                            </w:r>
                            <w:r>
                              <w:rPr>
                                <w:rFonts w:ascii="Trebuchet MS" w:hAnsi="Trebuchet MS"/>
                                <w:sz w:val="20"/>
                                <w:szCs w:val="20"/>
                              </w:rPr>
                              <w:t xml:space="preserve">                  genetically modified ( GM)              genome</w:t>
                            </w:r>
                          </w:p>
                          <w:p w14:paraId="15B2114E" w14:textId="77777777" w:rsidR="00E30DB0" w:rsidRDefault="00E30DB0" w:rsidP="00E30DB0">
                            <w:pPr>
                              <w:rPr>
                                <w:rFonts w:ascii="Trebuchet MS" w:hAnsi="Trebuchet MS"/>
                                <w:b/>
                                <w:bCs/>
                                <w:sz w:val="20"/>
                                <w:szCs w:val="20"/>
                                <w:u w:val="single"/>
                              </w:rPr>
                            </w:pPr>
                          </w:p>
                          <w:p w14:paraId="6B4EA20B" w14:textId="77777777" w:rsidR="00E30DB0" w:rsidRPr="00346831" w:rsidRDefault="00E30DB0" w:rsidP="00E30D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15E03F96" id="Rectangle: Rounded Corners 12" o:spid="_x0000_s1033" style="position:absolute;margin-left:36pt;margin-top:0;width:522.8pt;height:54.5pt;z-index:251799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" fillcolor="window" strokecolor="#70ad47" strokeweight="1pt">
                <v:stroke joinstyle="miter"/>
                <v:textbox>
                  <w:txbxContent>
                    <w:p w14:paraId="022F2D8C" w14:textId="77777777" w:rsidR="00E30DB0" w:rsidRDefault="00E30DB0" w:rsidP="00E30DB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14:paraId="22424D2A" w14:textId="525F8B21" w:rsidR="00AD3D25" w:rsidRPr="00AD3D25" w:rsidRDefault="00AD3D25" w:rsidP="00AD3D25">
                      <w:pPr>
                        <w:rPr>
                          <w:rFonts w:ascii="Trebuchet MS" w:hAnsi="Trebuchet MS"/>
                          <w:sz w:val="20"/>
                          <w:szCs w:val="20"/>
                        </w:rPr>
                      </w:pPr>
                      <w:r w:rsidRPr="00AD3D25">
                        <w:rPr>
                          <w:rFonts w:ascii="Trebuchet MS" w:hAnsi="Trebuchet MS"/>
                          <w:sz w:val="20"/>
                          <w:szCs w:val="20"/>
                        </w:rPr>
                        <w:t>Plasmid</w:t>
                      </w:r>
                      <w:r>
                        <w:rPr>
                          <w:rFonts w:ascii="Trebuchet MS" w:hAnsi="Trebuchet MS"/>
                          <w:sz w:val="20"/>
                          <w:szCs w:val="20"/>
                        </w:rPr>
                        <w:t xml:space="preserve">                 </w:t>
                      </w:r>
                      <w:r w:rsidRPr="00AD3D25">
                        <w:rPr>
                          <w:rFonts w:ascii="Trebuchet MS" w:hAnsi="Trebuchet MS"/>
                          <w:sz w:val="20"/>
                          <w:szCs w:val="20"/>
                        </w:rPr>
                        <w:t xml:space="preserve">modification </w:t>
                      </w:r>
                      <w:r>
                        <w:rPr>
                          <w:rFonts w:ascii="Trebuchet MS" w:hAnsi="Trebuchet MS"/>
                          <w:sz w:val="20"/>
                          <w:szCs w:val="20"/>
                        </w:rPr>
                        <w:t xml:space="preserve">                 </w:t>
                      </w:r>
                      <w:r w:rsidRPr="00AD3D25">
                        <w:rPr>
                          <w:rFonts w:ascii="Trebuchet MS" w:hAnsi="Trebuchet MS"/>
                          <w:sz w:val="20"/>
                          <w:szCs w:val="20"/>
                        </w:rPr>
                        <w:t xml:space="preserve">enzymes </w:t>
                      </w:r>
                      <w:r>
                        <w:rPr>
                          <w:rFonts w:ascii="Trebuchet MS" w:hAnsi="Trebuchet MS"/>
                          <w:sz w:val="20"/>
                          <w:szCs w:val="20"/>
                        </w:rPr>
                        <w:t xml:space="preserve">                  genetically modified ( GM)              genome</w:t>
                      </w:r>
                    </w:p>
                    <w:p w14:paraId="15B2114E" w14:textId="77777777" w:rsidR="00E30DB0" w:rsidRDefault="00E30DB0" w:rsidP="00E30DB0">
                      <w:pPr>
                        <w:rPr>
                          <w:rFonts w:ascii="Trebuchet MS" w:hAnsi="Trebuchet MS"/>
                          <w:b/>
                          <w:bCs/>
                          <w:sz w:val="20"/>
                          <w:szCs w:val="20"/>
                          <w:u w:val="single"/>
                        </w:rPr>
                      </w:pPr>
                    </w:p>
                    <w:p w14:paraId="6B4EA20B" w14:textId="77777777" w:rsidR="00E30DB0" w:rsidRPr="00346831" w:rsidRDefault="00E30DB0" w:rsidP="00E30DB0">
                      <w:pPr>
                        <w:jc w:val="center"/>
                      </w:pPr>
                    </w:p>
                  </w:txbxContent>
                </v:textbox>
                <w10:wrap anchorx="page"/>
              </v:roundrect>
            </w:pict>
          </mc:Fallback>
        </mc:AlternateContent>
      </w:r>
    </w:p>
    <w:p w14:paraId="4E3DB761" w14:textId="77777777" w:rsidR="00E30DB0" w:rsidRPr="00E30DB0" w:rsidRDefault="00E30DB0" w:rsidP="00E30DB0">
      <w:pPr>
        <w:ind w:right="401"/>
        <w:rPr>
          <w:rFonts w:ascii="Trebuchet MS" w:hAnsi="Trebuchet MS"/>
          <w:b/>
          <w:bCs/>
          <w:sz w:val="20"/>
          <w:szCs w:val="20"/>
          <w:u w:val="single"/>
        </w:rPr>
      </w:pPr>
    </w:p>
    <w:p w14:paraId="30B0E20D" w14:textId="77777777" w:rsidR="00E30DB0" w:rsidRPr="00E30DB0" w:rsidRDefault="00E30DB0" w:rsidP="00E30DB0">
      <w:pPr>
        <w:ind w:right="401"/>
        <w:rPr>
          <w:rFonts w:ascii="Trebuchet MS" w:hAnsi="Trebuchet MS"/>
          <w:b/>
          <w:bCs/>
          <w:sz w:val="20"/>
          <w:szCs w:val="20"/>
          <w:u w:val="single"/>
        </w:rPr>
      </w:pPr>
    </w:p>
    <w:p w14:paraId="0CDCD016" w14:textId="77777777" w:rsidR="00E30DB0" w:rsidRPr="00E30DB0" w:rsidRDefault="00E30DB0" w:rsidP="00E30DB0">
      <w:pPr>
        <w:ind w:right="401"/>
        <w:rPr>
          <w:rFonts w:ascii="Trebuchet MS" w:hAnsi="Trebuchet MS"/>
          <w:b/>
          <w:bCs/>
          <w:sz w:val="20"/>
          <w:szCs w:val="20"/>
          <w:u w:val="single"/>
        </w:rPr>
      </w:pPr>
    </w:p>
    <w:p w14:paraId="0E279AC9" w14:textId="77777777" w:rsidR="00E30DB0" w:rsidRPr="00E30DB0" w:rsidRDefault="00E30DB0" w:rsidP="00E30DB0">
      <w:pPr>
        <w:ind w:right="401"/>
        <w:jc w:val="center"/>
        <w:rPr>
          <w:rFonts w:ascii="Trebuchet MS" w:hAnsi="Trebuchet MS"/>
          <w:b/>
          <w:bCs/>
          <w:iCs/>
          <w:sz w:val="20"/>
          <w:szCs w:val="20"/>
          <w:u w:val="single"/>
        </w:rPr>
      </w:pPr>
      <w:r w:rsidRPr="00E30DB0">
        <w:rPr>
          <w:rFonts w:ascii="Trebuchet MS" w:hAnsi="Trebuchet MS"/>
          <w:b/>
          <w:bCs/>
          <w:iCs/>
          <w:sz w:val="20"/>
          <w:szCs w:val="20"/>
          <w:u w:val="single"/>
        </w:rPr>
        <w:t>RETRIEVAL AND WCSI/WPS</w:t>
      </w:r>
    </w:p>
    <w:p w14:paraId="2069CCBD" w14:textId="5D3A7613" w:rsidR="00E30DB0" w:rsidRDefault="00E30DB0" w:rsidP="00E30DB0">
      <w:pPr>
        <w:ind w:right="401"/>
        <w:rPr>
          <w:rFonts w:ascii="Trebuchet MS" w:hAnsi="Trebuchet MS"/>
          <w:b/>
          <w:bCs/>
          <w:sz w:val="20"/>
          <w:szCs w:val="20"/>
          <w:u w:val="single"/>
        </w:rPr>
      </w:pPr>
      <w:r w:rsidRPr="00E30DB0">
        <w:rPr>
          <w:rFonts w:ascii="Trebuchet MS" w:hAnsi="Trebuchet MS"/>
          <w:b/>
          <w:bCs/>
          <w:sz w:val="20"/>
          <w:szCs w:val="20"/>
          <w:u w:val="single"/>
        </w:rPr>
        <w:t>Core ideas- Reading, models, activities</w:t>
      </w:r>
    </w:p>
    <w:p w14:paraId="26D094DE" w14:textId="504E16AA" w:rsidR="00CE4641" w:rsidRPr="00E30DB0" w:rsidRDefault="00CE4641" w:rsidP="00E30DB0">
      <w:pPr>
        <w:ind w:right="401"/>
        <w:rPr>
          <w:rFonts w:ascii="Trebuchet MS" w:hAnsi="Trebuchet MS"/>
          <w:b/>
          <w:bCs/>
          <w:sz w:val="20"/>
          <w:szCs w:val="20"/>
          <w:u w:val="single"/>
        </w:rPr>
      </w:pPr>
      <w:r>
        <w:rPr>
          <w:rFonts w:ascii="Trebuchet MS" w:hAnsi="Trebuchet MS"/>
          <w:b/>
          <w:bCs/>
          <w:sz w:val="20"/>
          <w:szCs w:val="20"/>
          <w:u w:val="single"/>
        </w:rPr>
        <w:t>Reading</w:t>
      </w:r>
    </w:p>
    <w:p w14:paraId="59E75EEE" w14:textId="77777777" w:rsidR="0062470D" w:rsidRDefault="0062470D" w:rsidP="00871227">
      <w:pPr>
        <w:pStyle w:val="Normal1"/>
        <w:spacing w:line="240" w:lineRule="exact"/>
        <w:ind w:right="401"/>
        <w:rPr>
          <w:rFonts w:ascii="Trebuchet MS" w:hAnsi="Trebuchet MS"/>
          <w:b/>
          <w:sz w:val="20"/>
          <w:szCs w:val="20"/>
          <w:u w:val="single"/>
        </w:rPr>
      </w:pPr>
    </w:p>
    <w:p w14:paraId="4DBD205A" w14:textId="1FCFE625" w:rsidR="00C70576" w:rsidRDefault="0062470D" w:rsidP="00871227">
      <w:pPr>
        <w:pStyle w:val="Normal1"/>
        <w:spacing w:line="240" w:lineRule="exact"/>
        <w:ind w:right="401"/>
        <w:rPr>
          <w:rFonts w:ascii="Trebuchet MS" w:hAnsi="Trebuchet MS"/>
          <w:sz w:val="20"/>
          <w:szCs w:val="20"/>
        </w:rPr>
      </w:pPr>
      <w:r w:rsidRPr="00BF61CA">
        <w:rPr>
          <w:rFonts w:ascii="Trebuchet MS" w:hAnsi="Trebuchet MS"/>
          <w:b/>
          <w:sz w:val="20"/>
          <w:szCs w:val="20"/>
        </w:rPr>
        <w:t xml:space="preserve">Genetic engineering </w:t>
      </w:r>
      <w:r w:rsidRPr="00BF61CA">
        <w:rPr>
          <w:rFonts w:ascii="Trebuchet MS" w:hAnsi="Trebuchet MS"/>
          <w:sz w:val="20"/>
          <w:szCs w:val="20"/>
        </w:rPr>
        <w:t xml:space="preserve">is the process where a </w:t>
      </w:r>
      <w:r w:rsidRPr="00AD3D25">
        <w:rPr>
          <w:rFonts w:ascii="Trebuchet MS" w:hAnsi="Trebuchet MS"/>
          <w:sz w:val="20"/>
          <w:szCs w:val="20"/>
          <w:u w:val="single"/>
        </w:rPr>
        <w:t>gene</w:t>
      </w:r>
      <w:r w:rsidRPr="00BF61CA">
        <w:rPr>
          <w:rFonts w:ascii="Trebuchet MS" w:hAnsi="Trebuchet MS"/>
          <w:sz w:val="20"/>
          <w:szCs w:val="20"/>
        </w:rPr>
        <w:t xml:space="preserve"> from an organism is transferred to the </w:t>
      </w:r>
      <w:r w:rsidRPr="00AD3D25">
        <w:rPr>
          <w:rFonts w:ascii="Trebuchet MS" w:hAnsi="Trebuchet MS"/>
          <w:sz w:val="20"/>
          <w:szCs w:val="20"/>
          <w:u w:val="single"/>
        </w:rPr>
        <w:t>genome</w:t>
      </w:r>
      <w:r w:rsidRPr="00BF61CA">
        <w:rPr>
          <w:rFonts w:ascii="Trebuchet MS" w:hAnsi="Trebuchet MS"/>
          <w:sz w:val="20"/>
          <w:szCs w:val="20"/>
        </w:rPr>
        <w:t xml:space="preserve"> of another organism to give it a desired characteristic. </w:t>
      </w:r>
    </w:p>
    <w:p w14:paraId="05BCDF6E" w14:textId="77777777" w:rsidR="00AD3D25" w:rsidRDefault="00AD3D25" w:rsidP="00871227">
      <w:pPr>
        <w:pStyle w:val="Normal1"/>
        <w:spacing w:line="240" w:lineRule="exact"/>
        <w:ind w:right="401"/>
        <w:rPr>
          <w:rFonts w:ascii="Trebuchet MS" w:hAnsi="Trebuchet MS"/>
          <w:sz w:val="20"/>
          <w:szCs w:val="20"/>
        </w:rPr>
      </w:pPr>
    </w:p>
    <w:p w14:paraId="1C31C67A" w14:textId="7D75C447" w:rsidR="0062470D" w:rsidRDefault="0062470D" w:rsidP="00871227">
      <w:pPr>
        <w:pStyle w:val="Normal1"/>
        <w:spacing w:line="240" w:lineRule="exact"/>
        <w:ind w:right="401"/>
        <w:rPr>
          <w:rFonts w:ascii="Trebuchet MS" w:hAnsi="Trebuchet MS"/>
          <w:sz w:val="20"/>
          <w:szCs w:val="20"/>
        </w:rPr>
      </w:pPr>
      <w:r w:rsidRPr="00BF61CA">
        <w:rPr>
          <w:rFonts w:ascii="Trebuchet MS" w:hAnsi="Trebuchet MS"/>
          <w:sz w:val="20"/>
          <w:szCs w:val="20"/>
        </w:rPr>
        <w:t>Many organisms have been genetically modified (GM) for the benefits of humans, for example, GM crops becoming disease/pest-resistant and make bigger better fruits; GM bacteria producing human insulin to treat diabetes.</w:t>
      </w:r>
    </w:p>
    <w:p w14:paraId="36AAA076" w14:textId="615CFC00" w:rsidR="00E156AE" w:rsidRPr="005F783F" w:rsidRDefault="00E156AE" w:rsidP="00871227">
      <w:pPr>
        <w:pStyle w:val="Normal1"/>
        <w:spacing w:line="240" w:lineRule="exact"/>
        <w:ind w:right="401"/>
        <w:rPr>
          <w:rFonts w:ascii="Trebuchet MS" w:hAnsi="Trebuchet MS"/>
          <w:b/>
          <w:sz w:val="20"/>
          <w:szCs w:val="20"/>
          <w:u w:val="single"/>
        </w:rPr>
      </w:pPr>
    </w:p>
    <w:p w14:paraId="3C97ED05" w14:textId="3512FC8C" w:rsidR="0062470D" w:rsidRPr="00BF61CA" w:rsidRDefault="0062470D" w:rsidP="00871227">
      <w:pPr>
        <w:pStyle w:val="Normal1"/>
        <w:spacing w:line="240" w:lineRule="exact"/>
        <w:ind w:right="401"/>
        <w:rPr>
          <w:rFonts w:ascii="Trebuchet MS" w:hAnsi="Trebuchet MS"/>
          <w:sz w:val="20"/>
          <w:szCs w:val="20"/>
        </w:rPr>
      </w:pPr>
    </w:p>
    <w:p w14:paraId="2B6CA339" w14:textId="4C43153B" w:rsidR="0062470D" w:rsidRPr="00BF61CA" w:rsidRDefault="0062470D" w:rsidP="00871227">
      <w:pPr>
        <w:pStyle w:val="Normal1"/>
        <w:spacing w:line="240" w:lineRule="exact"/>
        <w:ind w:right="401"/>
        <w:rPr>
          <w:rFonts w:ascii="Trebuchet MS" w:hAnsi="Trebuchet MS"/>
          <w:sz w:val="20"/>
          <w:szCs w:val="20"/>
        </w:rPr>
      </w:pPr>
    </w:p>
    <w:p w14:paraId="77CF6561" w14:textId="00659844" w:rsidR="00E6551F" w:rsidRDefault="00C63787" w:rsidP="00871227">
      <w:pPr>
        <w:pStyle w:val="Normal1"/>
        <w:spacing w:line="240" w:lineRule="exact"/>
        <w:ind w:right="401"/>
        <w:rPr>
          <w:rFonts w:ascii="Trebuchet MS" w:hAnsi="Trebuchet MS"/>
          <w:b/>
          <w:sz w:val="20"/>
          <w:szCs w:val="20"/>
        </w:rPr>
      </w:pPr>
      <w:r w:rsidRPr="00BF61CA">
        <w:rPr>
          <w:rFonts w:ascii="Trebuchet MS" w:hAnsi="Trebuchet MS"/>
          <w:noProof/>
          <w:sz w:val="20"/>
          <w:szCs w:val="20"/>
          <w:lang w:val="en-GB"/>
        </w:rPr>
        <w:drawing>
          <wp:anchor distT="0" distB="0" distL="114300" distR="114300" simplePos="0" relativeHeight="251767296" behindDoc="0" locked="0" layoutInCell="1" allowOverlap="1" wp14:anchorId="13D94A9A" wp14:editId="5CD83CB5">
            <wp:simplePos x="0" y="0"/>
            <wp:positionH relativeFrom="margin">
              <wp:posOffset>499155</wp:posOffset>
            </wp:positionH>
            <wp:positionV relativeFrom="page">
              <wp:posOffset>5953760</wp:posOffset>
            </wp:positionV>
            <wp:extent cx="5391150" cy="3952875"/>
            <wp:effectExtent l="0" t="0" r="0" b="9525"/>
            <wp:wrapSquare wrapText="bothSides" distT="0" distB="0" distL="114300" distR="11430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9" cstate="print"/>
                    <a:srcRect l="15041" t="18317" r="33926" b="15335"/>
                    <a:stretch>
                      <a:fillRect/>
                    </a:stretch>
                  </pic:blipFill>
                  <pic:spPr>
                    <a:xfrm>
                      <a:off x="0" y="0"/>
                      <a:ext cx="5391150" cy="3952875"/>
                    </a:xfrm>
                    <a:prstGeom prst="rect">
                      <a:avLst/>
                    </a:prstGeom>
                    <a:ln/>
                  </pic:spPr>
                </pic:pic>
              </a:graphicData>
            </a:graphic>
            <wp14:sizeRelH relativeFrom="margin">
              <wp14:pctWidth>0</wp14:pctWidth>
            </wp14:sizeRelH>
            <wp14:sizeRelV relativeFrom="margin">
              <wp14:pctHeight>0</wp14:pctHeight>
            </wp14:sizeRelV>
          </wp:anchor>
        </w:drawing>
      </w:r>
    </w:p>
    <w:p w14:paraId="144379BB" w14:textId="268967F3" w:rsidR="00E6551F" w:rsidRDefault="00E6551F" w:rsidP="00871227">
      <w:pPr>
        <w:pStyle w:val="Normal1"/>
        <w:spacing w:line="240" w:lineRule="exact"/>
        <w:ind w:right="401"/>
        <w:rPr>
          <w:rFonts w:ascii="Trebuchet MS" w:hAnsi="Trebuchet MS"/>
          <w:b/>
          <w:sz w:val="20"/>
          <w:szCs w:val="20"/>
        </w:rPr>
      </w:pPr>
    </w:p>
    <w:p w14:paraId="04EEE0D9" w14:textId="77777777" w:rsidR="00E6551F" w:rsidRDefault="00E6551F" w:rsidP="00871227">
      <w:pPr>
        <w:pStyle w:val="Normal1"/>
        <w:spacing w:line="240" w:lineRule="exact"/>
        <w:ind w:right="401"/>
        <w:rPr>
          <w:rFonts w:ascii="Trebuchet MS" w:hAnsi="Trebuchet MS"/>
          <w:b/>
          <w:sz w:val="20"/>
          <w:szCs w:val="20"/>
        </w:rPr>
      </w:pPr>
    </w:p>
    <w:p w14:paraId="0900C030" w14:textId="77777777" w:rsidR="00E6551F" w:rsidRDefault="00E6551F" w:rsidP="00871227">
      <w:pPr>
        <w:pStyle w:val="Normal1"/>
        <w:spacing w:line="240" w:lineRule="exact"/>
        <w:ind w:right="401"/>
        <w:rPr>
          <w:rFonts w:ascii="Trebuchet MS" w:hAnsi="Trebuchet MS"/>
          <w:b/>
          <w:sz w:val="20"/>
          <w:szCs w:val="20"/>
        </w:rPr>
      </w:pPr>
    </w:p>
    <w:p w14:paraId="46F9DB43" w14:textId="77777777" w:rsidR="00E6551F" w:rsidRDefault="00E6551F" w:rsidP="00871227">
      <w:pPr>
        <w:pStyle w:val="Normal1"/>
        <w:spacing w:line="240" w:lineRule="exact"/>
        <w:ind w:right="401"/>
        <w:rPr>
          <w:rFonts w:ascii="Trebuchet MS" w:hAnsi="Trebuchet MS"/>
          <w:b/>
          <w:sz w:val="20"/>
          <w:szCs w:val="20"/>
        </w:rPr>
      </w:pPr>
    </w:p>
    <w:p w14:paraId="6F5A6EE5" w14:textId="77777777" w:rsidR="00E6551F" w:rsidRDefault="00E6551F" w:rsidP="00871227">
      <w:pPr>
        <w:pStyle w:val="Normal1"/>
        <w:spacing w:line="240" w:lineRule="exact"/>
        <w:ind w:right="401"/>
        <w:rPr>
          <w:rFonts w:ascii="Trebuchet MS" w:hAnsi="Trebuchet MS"/>
          <w:b/>
          <w:sz w:val="20"/>
          <w:szCs w:val="20"/>
        </w:rPr>
      </w:pPr>
    </w:p>
    <w:p w14:paraId="444F4206" w14:textId="77777777" w:rsidR="00E6551F" w:rsidRDefault="00E6551F" w:rsidP="00871227">
      <w:pPr>
        <w:pStyle w:val="Normal1"/>
        <w:spacing w:line="240" w:lineRule="exact"/>
        <w:ind w:right="401"/>
        <w:rPr>
          <w:rFonts w:ascii="Trebuchet MS" w:hAnsi="Trebuchet MS"/>
          <w:b/>
          <w:sz w:val="20"/>
          <w:szCs w:val="20"/>
        </w:rPr>
      </w:pPr>
    </w:p>
    <w:p w14:paraId="5F588E47" w14:textId="3A869EA6" w:rsidR="00E6551F" w:rsidRDefault="00E6551F" w:rsidP="00871227">
      <w:pPr>
        <w:pStyle w:val="Normal1"/>
        <w:spacing w:line="240" w:lineRule="exact"/>
        <w:ind w:right="401"/>
        <w:rPr>
          <w:rFonts w:ascii="Trebuchet MS" w:hAnsi="Trebuchet MS"/>
          <w:b/>
          <w:sz w:val="20"/>
          <w:szCs w:val="20"/>
        </w:rPr>
      </w:pPr>
    </w:p>
    <w:p w14:paraId="20BB26F4" w14:textId="77777777" w:rsidR="00E6551F" w:rsidRDefault="00E6551F" w:rsidP="00871227">
      <w:pPr>
        <w:pStyle w:val="Normal1"/>
        <w:spacing w:line="240" w:lineRule="exact"/>
        <w:ind w:right="401"/>
        <w:rPr>
          <w:rFonts w:ascii="Trebuchet MS" w:hAnsi="Trebuchet MS"/>
          <w:b/>
          <w:sz w:val="20"/>
          <w:szCs w:val="20"/>
        </w:rPr>
      </w:pPr>
    </w:p>
    <w:p w14:paraId="0760B44B" w14:textId="77777777" w:rsidR="00E6551F" w:rsidRDefault="00E6551F" w:rsidP="00871227">
      <w:pPr>
        <w:pStyle w:val="Normal1"/>
        <w:spacing w:line="240" w:lineRule="exact"/>
        <w:ind w:right="401"/>
        <w:rPr>
          <w:rFonts w:ascii="Trebuchet MS" w:hAnsi="Trebuchet MS"/>
          <w:b/>
          <w:sz w:val="20"/>
          <w:szCs w:val="20"/>
        </w:rPr>
      </w:pPr>
    </w:p>
    <w:p w14:paraId="7D65C234" w14:textId="77777777" w:rsidR="00E6551F" w:rsidRDefault="00E6551F" w:rsidP="00871227">
      <w:pPr>
        <w:pStyle w:val="Normal1"/>
        <w:spacing w:line="240" w:lineRule="exact"/>
        <w:ind w:right="401"/>
        <w:rPr>
          <w:rFonts w:ascii="Trebuchet MS" w:hAnsi="Trebuchet MS"/>
          <w:b/>
          <w:sz w:val="20"/>
          <w:szCs w:val="20"/>
        </w:rPr>
      </w:pPr>
    </w:p>
    <w:p w14:paraId="57C61F29" w14:textId="77777777" w:rsidR="00E6551F" w:rsidRDefault="00E6551F" w:rsidP="00871227">
      <w:pPr>
        <w:pStyle w:val="Normal1"/>
        <w:spacing w:line="240" w:lineRule="exact"/>
        <w:ind w:right="401"/>
        <w:rPr>
          <w:rFonts w:ascii="Trebuchet MS" w:hAnsi="Trebuchet MS"/>
          <w:b/>
          <w:sz w:val="20"/>
          <w:szCs w:val="20"/>
        </w:rPr>
      </w:pPr>
    </w:p>
    <w:p w14:paraId="12294700" w14:textId="77777777" w:rsidR="00E6551F" w:rsidRDefault="00E6551F" w:rsidP="00871227">
      <w:pPr>
        <w:pStyle w:val="Normal1"/>
        <w:spacing w:line="240" w:lineRule="exact"/>
        <w:ind w:right="401"/>
        <w:rPr>
          <w:rFonts w:ascii="Trebuchet MS" w:hAnsi="Trebuchet MS"/>
          <w:b/>
          <w:sz w:val="20"/>
          <w:szCs w:val="20"/>
        </w:rPr>
      </w:pPr>
    </w:p>
    <w:p w14:paraId="0602416B" w14:textId="77777777" w:rsidR="00E6551F" w:rsidRDefault="00E6551F" w:rsidP="00871227">
      <w:pPr>
        <w:pStyle w:val="Normal1"/>
        <w:spacing w:line="240" w:lineRule="exact"/>
        <w:ind w:right="401"/>
        <w:rPr>
          <w:rFonts w:ascii="Trebuchet MS" w:hAnsi="Trebuchet MS"/>
          <w:b/>
          <w:sz w:val="20"/>
          <w:szCs w:val="20"/>
        </w:rPr>
      </w:pPr>
    </w:p>
    <w:p w14:paraId="1A2E91C1" w14:textId="77777777" w:rsidR="00E6551F" w:rsidRDefault="00E6551F" w:rsidP="00871227">
      <w:pPr>
        <w:pStyle w:val="Normal1"/>
        <w:spacing w:line="240" w:lineRule="exact"/>
        <w:ind w:right="401"/>
        <w:rPr>
          <w:rFonts w:ascii="Trebuchet MS" w:hAnsi="Trebuchet MS"/>
          <w:b/>
          <w:sz w:val="20"/>
          <w:szCs w:val="20"/>
        </w:rPr>
      </w:pPr>
    </w:p>
    <w:p w14:paraId="492AC3FB" w14:textId="77777777" w:rsidR="00E6551F" w:rsidRDefault="00E6551F" w:rsidP="00871227">
      <w:pPr>
        <w:pStyle w:val="Normal1"/>
        <w:spacing w:line="240" w:lineRule="exact"/>
        <w:ind w:right="401"/>
        <w:rPr>
          <w:rFonts w:ascii="Trebuchet MS" w:hAnsi="Trebuchet MS"/>
          <w:b/>
          <w:sz w:val="20"/>
          <w:szCs w:val="20"/>
        </w:rPr>
      </w:pPr>
    </w:p>
    <w:p w14:paraId="798EC542" w14:textId="77777777" w:rsidR="00E6551F" w:rsidRDefault="00E6551F" w:rsidP="00871227">
      <w:pPr>
        <w:pStyle w:val="Normal1"/>
        <w:spacing w:line="240" w:lineRule="exact"/>
        <w:ind w:right="401"/>
        <w:rPr>
          <w:rFonts w:ascii="Trebuchet MS" w:hAnsi="Trebuchet MS"/>
          <w:b/>
          <w:sz w:val="20"/>
          <w:szCs w:val="20"/>
        </w:rPr>
      </w:pPr>
    </w:p>
    <w:p w14:paraId="2881BD05" w14:textId="77777777" w:rsidR="00E6551F" w:rsidRDefault="00E6551F" w:rsidP="00871227">
      <w:pPr>
        <w:pStyle w:val="Normal1"/>
        <w:spacing w:line="240" w:lineRule="exact"/>
        <w:ind w:right="401"/>
        <w:rPr>
          <w:rFonts w:ascii="Trebuchet MS" w:hAnsi="Trebuchet MS"/>
          <w:b/>
          <w:sz w:val="20"/>
          <w:szCs w:val="20"/>
        </w:rPr>
      </w:pPr>
    </w:p>
    <w:p w14:paraId="08E32A5E" w14:textId="77777777" w:rsidR="00E6551F" w:rsidRDefault="00E6551F" w:rsidP="00871227">
      <w:pPr>
        <w:pStyle w:val="Normal1"/>
        <w:spacing w:line="240" w:lineRule="exact"/>
        <w:ind w:right="401"/>
        <w:rPr>
          <w:rFonts w:ascii="Trebuchet MS" w:hAnsi="Trebuchet MS"/>
          <w:b/>
          <w:sz w:val="20"/>
          <w:szCs w:val="20"/>
        </w:rPr>
      </w:pPr>
    </w:p>
    <w:p w14:paraId="75727B04" w14:textId="77777777" w:rsidR="00E6551F" w:rsidRDefault="00E6551F" w:rsidP="00871227">
      <w:pPr>
        <w:pStyle w:val="Normal1"/>
        <w:spacing w:line="240" w:lineRule="exact"/>
        <w:ind w:right="401"/>
        <w:rPr>
          <w:rFonts w:ascii="Trebuchet MS" w:hAnsi="Trebuchet MS"/>
          <w:b/>
          <w:sz w:val="20"/>
          <w:szCs w:val="20"/>
        </w:rPr>
      </w:pPr>
    </w:p>
    <w:p w14:paraId="6FDF6EE5" w14:textId="356C5DDB" w:rsidR="00C70576" w:rsidRDefault="00C70576" w:rsidP="00871227">
      <w:pPr>
        <w:pStyle w:val="Normal1"/>
        <w:spacing w:line="240" w:lineRule="exact"/>
        <w:ind w:right="401"/>
        <w:rPr>
          <w:rFonts w:ascii="Trebuchet MS" w:hAnsi="Trebuchet MS"/>
          <w:b/>
          <w:sz w:val="20"/>
          <w:szCs w:val="20"/>
          <w:u w:val="single"/>
        </w:rPr>
      </w:pPr>
    </w:p>
    <w:p w14:paraId="19597CF1" w14:textId="191AEFFC" w:rsidR="00E156AE" w:rsidRDefault="00E156AE" w:rsidP="00871227">
      <w:pPr>
        <w:pStyle w:val="Normal1"/>
        <w:spacing w:line="240" w:lineRule="exact"/>
        <w:ind w:right="401"/>
        <w:rPr>
          <w:rFonts w:ascii="Trebuchet MS" w:hAnsi="Trebuchet MS"/>
          <w:b/>
          <w:sz w:val="20"/>
          <w:szCs w:val="20"/>
          <w:u w:val="single"/>
        </w:rPr>
      </w:pPr>
    </w:p>
    <w:p w14:paraId="3975667F" w14:textId="67E9E8B5" w:rsidR="00E156AE" w:rsidRDefault="00E156AE" w:rsidP="00871227">
      <w:pPr>
        <w:pStyle w:val="Normal1"/>
        <w:spacing w:line="240" w:lineRule="exact"/>
        <w:ind w:right="401"/>
        <w:rPr>
          <w:rFonts w:ascii="Trebuchet MS" w:hAnsi="Trebuchet MS"/>
          <w:b/>
          <w:sz w:val="20"/>
          <w:szCs w:val="20"/>
          <w:u w:val="single"/>
        </w:rPr>
      </w:pPr>
    </w:p>
    <w:p w14:paraId="1391480A" w14:textId="47856AC5" w:rsidR="00E156AE" w:rsidRDefault="00E156AE" w:rsidP="00871227">
      <w:pPr>
        <w:pStyle w:val="Normal1"/>
        <w:spacing w:line="240" w:lineRule="exact"/>
        <w:ind w:right="401"/>
        <w:rPr>
          <w:rFonts w:ascii="Trebuchet MS" w:hAnsi="Trebuchet MS"/>
          <w:b/>
          <w:sz w:val="20"/>
          <w:szCs w:val="20"/>
          <w:u w:val="single"/>
        </w:rPr>
      </w:pPr>
    </w:p>
    <w:p w14:paraId="45565E93" w14:textId="1D77037F" w:rsidR="00CE4641" w:rsidRDefault="00CE4641" w:rsidP="00871227">
      <w:pPr>
        <w:pStyle w:val="Normal1"/>
        <w:spacing w:line="240" w:lineRule="exact"/>
        <w:ind w:right="401"/>
        <w:rPr>
          <w:rFonts w:ascii="Trebuchet MS" w:hAnsi="Trebuchet MS"/>
          <w:b/>
          <w:sz w:val="20"/>
          <w:szCs w:val="20"/>
          <w:u w:val="single"/>
        </w:rPr>
      </w:pPr>
    </w:p>
    <w:p w14:paraId="79CDEDA9" w14:textId="6C235405" w:rsidR="00CE4641" w:rsidRDefault="00CE4641" w:rsidP="00871227">
      <w:pPr>
        <w:pStyle w:val="Normal1"/>
        <w:spacing w:line="240" w:lineRule="exact"/>
        <w:ind w:right="401"/>
        <w:rPr>
          <w:rFonts w:ascii="Trebuchet MS" w:hAnsi="Trebuchet MS"/>
          <w:b/>
          <w:sz w:val="20"/>
          <w:szCs w:val="20"/>
          <w:u w:val="single"/>
        </w:rPr>
      </w:pPr>
    </w:p>
    <w:p w14:paraId="225B25C0" w14:textId="1DC3F9D0" w:rsidR="00CE4641" w:rsidRDefault="00CE4641" w:rsidP="00871227">
      <w:pPr>
        <w:pStyle w:val="Normal1"/>
        <w:spacing w:line="240" w:lineRule="exact"/>
        <w:ind w:right="401"/>
        <w:rPr>
          <w:rFonts w:ascii="Trebuchet MS" w:hAnsi="Trebuchet MS"/>
          <w:b/>
          <w:sz w:val="20"/>
          <w:szCs w:val="20"/>
          <w:u w:val="single"/>
        </w:rPr>
      </w:pPr>
    </w:p>
    <w:p w14:paraId="025369D9" w14:textId="77777777" w:rsidR="00CE4641" w:rsidRDefault="00CE4641" w:rsidP="00871227">
      <w:pPr>
        <w:pStyle w:val="Normal1"/>
        <w:spacing w:line="240" w:lineRule="exact"/>
        <w:ind w:right="401"/>
        <w:rPr>
          <w:rFonts w:ascii="Trebuchet MS" w:hAnsi="Trebuchet MS"/>
          <w:b/>
          <w:sz w:val="20"/>
          <w:szCs w:val="20"/>
          <w:u w:val="single"/>
        </w:rPr>
      </w:pPr>
    </w:p>
    <w:p w14:paraId="0ECC84BC" w14:textId="4C67948C" w:rsidR="00B14AD0" w:rsidRDefault="00B14AD0" w:rsidP="00871227">
      <w:pPr>
        <w:pStyle w:val="Normal1"/>
        <w:spacing w:line="240" w:lineRule="exact"/>
        <w:ind w:right="401"/>
        <w:rPr>
          <w:rFonts w:ascii="Trebuchet MS" w:hAnsi="Trebuchet MS"/>
          <w:b/>
          <w:sz w:val="20"/>
          <w:szCs w:val="20"/>
          <w:u w:val="single"/>
        </w:rPr>
      </w:pPr>
      <w:r>
        <w:rPr>
          <w:rFonts w:ascii="Trebuchet MS" w:hAnsi="Trebuchet MS"/>
          <w:b/>
          <w:sz w:val="20"/>
          <w:szCs w:val="20"/>
          <w:u w:val="single"/>
        </w:rPr>
        <w:t>Core activity:  Cut and stick stages of Genetic engineering</w:t>
      </w:r>
    </w:p>
    <w:p w14:paraId="3CBAA9C8" w14:textId="60103F36" w:rsidR="00B14AD0" w:rsidRDefault="00B14AD0" w:rsidP="00871227">
      <w:pPr>
        <w:pStyle w:val="Normal1"/>
        <w:spacing w:line="240" w:lineRule="exact"/>
        <w:ind w:right="401"/>
        <w:rPr>
          <w:rFonts w:ascii="Trebuchet MS" w:hAnsi="Trebuchet MS"/>
          <w:b/>
          <w:sz w:val="20"/>
          <w:szCs w:val="20"/>
          <w:u w:val="single"/>
        </w:rPr>
      </w:pPr>
    </w:p>
    <w:p w14:paraId="6A55E77C" w14:textId="4EE0E56A" w:rsidR="00B14AD0" w:rsidRPr="00B14AD0" w:rsidRDefault="00B14AD0" w:rsidP="00871227">
      <w:pPr>
        <w:pStyle w:val="Normal1"/>
        <w:spacing w:line="240" w:lineRule="exact"/>
        <w:ind w:right="401"/>
        <w:rPr>
          <w:rFonts w:ascii="Trebuchet MS" w:hAnsi="Trebuchet MS"/>
          <w:bCs/>
          <w:sz w:val="20"/>
          <w:szCs w:val="20"/>
        </w:rPr>
      </w:pPr>
      <w:r w:rsidRPr="00B14AD0">
        <w:rPr>
          <w:rFonts w:ascii="Trebuchet MS" w:hAnsi="Trebuchet MS"/>
          <w:bCs/>
          <w:sz w:val="20"/>
          <w:szCs w:val="20"/>
        </w:rPr>
        <w:t>Cut and order then glue the stages of ge</w:t>
      </w:r>
      <w:r w:rsidR="00481D63">
        <w:rPr>
          <w:rFonts w:ascii="Trebuchet MS" w:hAnsi="Trebuchet MS"/>
          <w:bCs/>
          <w:sz w:val="20"/>
          <w:szCs w:val="20"/>
        </w:rPr>
        <w:t>n</w:t>
      </w:r>
      <w:r w:rsidRPr="00B14AD0">
        <w:rPr>
          <w:rFonts w:ascii="Trebuchet MS" w:hAnsi="Trebuchet MS"/>
          <w:bCs/>
          <w:sz w:val="20"/>
          <w:szCs w:val="20"/>
        </w:rPr>
        <w:t>etic engineering into your exercise books.</w:t>
      </w:r>
      <w:r>
        <w:rPr>
          <w:rFonts w:ascii="Trebuchet MS" w:hAnsi="Trebuchet MS"/>
          <w:bCs/>
          <w:sz w:val="20"/>
          <w:szCs w:val="20"/>
        </w:rPr>
        <w:t xml:space="preserve"> Use the image </w:t>
      </w:r>
      <w:r w:rsidR="00481D63">
        <w:rPr>
          <w:rFonts w:ascii="Trebuchet MS" w:hAnsi="Trebuchet MS"/>
          <w:bCs/>
          <w:sz w:val="20"/>
          <w:szCs w:val="20"/>
        </w:rPr>
        <w:t>on page 19</w:t>
      </w:r>
      <w:r>
        <w:rPr>
          <w:rFonts w:ascii="Trebuchet MS" w:hAnsi="Trebuchet MS"/>
          <w:bCs/>
          <w:sz w:val="20"/>
          <w:szCs w:val="20"/>
        </w:rPr>
        <w:t xml:space="preserve"> and the details below to help you.</w:t>
      </w:r>
    </w:p>
    <w:p w14:paraId="2EEDC858" w14:textId="732B9CE6" w:rsidR="00B14AD0" w:rsidRDefault="00B14AD0" w:rsidP="00871227">
      <w:pPr>
        <w:pStyle w:val="Normal1"/>
        <w:spacing w:line="240" w:lineRule="exact"/>
        <w:ind w:right="401"/>
        <w:rPr>
          <w:rFonts w:ascii="Trebuchet MS" w:hAnsi="Trebuchet MS"/>
          <w:b/>
          <w:sz w:val="20"/>
          <w:szCs w:val="20"/>
          <w:u w:val="single"/>
        </w:rPr>
      </w:pPr>
    </w:p>
    <w:p w14:paraId="6B2F27F3" w14:textId="0B1C93FC" w:rsidR="00B14AD0" w:rsidRDefault="00B14AD0" w:rsidP="00871227">
      <w:pPr>
        <w:pStyle w:val="Normal1"/>
        <w:spacing w:line="240" w:lineRule="exact"/>
        <w:ind w:right="401"/>
        <w:rPr>
          <w:rFonts w:ascii="Trebuchet MS" w:hAnsi="Trebuchet MS"/>
          <w:b/>
          <w:sz w:val="20"/>
          <w:szCs w:val="20"/>
          <w:u w:val="single"/>
        </w:rPr>
      </w:pPr>
    </w:p>
    <w:p w14:paraId="56C0CE41" w14:textId="77777777" w:rsidR="008A3A41" w:rsidRDefault="008A3A41" w:rsidP="00871227">
      <w:pPr>
        <w:pStyle w:val="Normal1"/>
        <w:spacing w:line="240" w:lineRule="exact"/>
        <w:ind w:right="401"/>
        <w:rPr>
          <w:rFonts w:ascii="Trebuchet MS" w:hAnsi="Trebuchet MS"/>
          <w:b/>
          <w:sz w:val="20"/>
          <w:szCs w:val="20"/>
          <w:u w:val="single"/>
        </w:rPr>
      </w:pPr>
    </w:p>
    <w:p w14:paraId="01BE8359" w14:textId="3B7A1D3F" w:rsidR="0062470D" w:rsidRPr="00C70576" w:rsidRDefault="0062470D" w:rsidP="00871227">
      <w:pPr>
        <w:pStyle w:val="Normal1"/>
        <w:spacing w:line="240" w:lineRule="exact"/>
        <w:ind w:right="401"/>
        <w:rPr>
          <w:rFonts w:ascii="Trebuchet MS" w:hAnsi="Trebuchet MS"/>
          <w:b/>
          <w:sz w:val="20"/>
          <w:szCs w:val="20"/>
          <w:u w:val="single"/>
        </w:rPr>
      </w:pPr>
      <w:r w:rsidRPr="00C70576">
        <w:rPr>
          <w:rFonts w:ascii="Trebuchet MS" w:hAnsi="Trebuchet MS"/>
          <w:b/>
          <w:sz w:val="20"/>
          <w:szCs w:val="20"/>
          <w:u w:val="single"/>
        </w:rPr>
        <w:t xml:space="preserve">The process of genetic engineering (for making insulin) </w:t>
      </w:r>
    </w:p>
    <w:p w14:paraId="7D6C18ED" w14:textId="77777777" w:rsidR="00E6551F" w:rsidRPr="00BF61CA" w:rsidRDefault="00E6551F" w:rsidP="00871227">
      <w:pPr>
        <w:pStyle w:val="Normal1"/>
        <w:spacing w:line="240" w:lineRule="exact"/>
        <w:ind w:right="401"/>
        <w:rPr>
          <w:rFonts w:ascii="Trebuchet MS" w:hAnsi="Trebuchet MS"/>
          <w:b/>
          <w:sz w:val="20"/>
          <w:szCs w:val="20"/>
        </w:rPr>
      </w:pPr>
    </w:p>
    <w:p w14:paraId="04C1A54F" w14:textId="020576C7" w:rsidR="0062470D" w:rsidRDefault="0062470D" w:rsidP="00871227">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 xml:space="preserve">Extract human DNA from human cell and the </w:t>
      </w:r>
      <w:r w:rsidRPr="00BF61CA">
        <w:rPr>
          <w:rFonts w:ascii="Trebuchet MS" w:hAnsi="Trebuchet MS"/>
          <w:b/>
          <w:sz w:val="20"/>
          <w:szCs w:val="20"/>
        </w:rPr>
        <w:t>plasmid</w:t>
      </w:r>
      <w:r w:rsidRPr="00BF61CA">
        <w:rPr>
          <w:rFonts w:ascii="Trebuchet MS" w:hAnsi="Trebuchet MS"/>
          <w:sz w:val="20"/>
          <w:szCs w:val="20"/>
        </w:rPr>
        <w:t xml:space="preserve"> (</w:t>
      </w:r>
      <w:r w:rsidRPr="00BF61CA">
        <w:rPr>
          <w:rFonts w:ascii="Trebuchet MS" w:hAnsi="Trebuchet MS"/>
          <w:b/>
          <w:sz w:val="20"/>
          <w:szCs w:val="20"/>
        </w:rPr>
        <w:t>vector</w:t>
      </w:r>
      <w:r w:rsidRPr="00BF61CA">
        <w:rPr>
          <w:rFonts w:ascii="Trebuchet MS" w:hAnsi="Trebuchet MS"/>
          <w:sz w:val="20"/>
          <w:szCs w:val="20"/>
        </w:rPr>
        <w:t>) from bacteria</w:t>
      </w:r>
    </w:p>
    <w:p w14:paraId="26AA5469" w14:textId="77777777" w:rsidR="00E6551F" w:rsidRPr="00BF61CA" w:rsidRDefault="00E6551F" w:rsidP="00871227">
      <w:pPr>
        <w:pStyle w:val="Normal1"/>
        <w:spacing w:line="240" w:lineRule="exact"/>
        <w:ind w:right="401"/>
        <w:rPr>
          <w:rFonts w:ascii="Trebuchet MS" w:hAnsi="Trebuchet MS"/>
          <w:sz w:val="20"/>
          <w:szCs w:val="20"/>
        </w:rPr>
      </w:pPr>
    </w:p>
    <w:p w14:paraId="0C285542" w14:textId="1B48096E" w:rsidR="00E6551F" w:rsidRPr="00CE4641" w:rsidRDefault="0062470D" w:rsidP="00871227">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 xml:space="preserve">Cut out </w:t>
      </w:r>
      <w:r w:rsidRPr="00BF61CA">
        <w:rPr>
          <w:rFonts w:ascii="Trebuchet MS" w:hAnsi="Trebuchet MS"/>
          <w:b/>
          <w:sz w:val="20"/>
          <w:szCs w:val="20"/>
        </w:rPr>
        <w:t xml:space="preserve">desired gene </w:t>
      </w:r>
      <w:r w:rsidRPr="00BF61CA">
        <w:rPr>
          <w:rFonts w:ascii="Trebuchet MS" w:hAnsi="Trebuchet MS"/>
          <w:sz w:val="20"/>
          <w:szCs w:val="20"/>
        </w:rPr>
        <w:t xml:space="preserve">(eg. Insulin gene) from human DNA using </w:t>
      </w:r>
      <w:r w:rsidRPr="00BF61CA">
        <w:rPr>
          <w:rFonts w:ascii="Trebuchet MS" w:hAnsi="Trebuchet MS"/>
          <w:b/>
          <w:sz w:val="20"/>
          <w:szCs w:val="20"/>
        </w:rPr>
        <w:t>restriction enzyme</w:t>
      </w:r>
    </w:p>
    <w:p w14:paraId="163A4443" w14:textId="77777777" w:rsidR="00CE4641" w:rsidRPr="00CE4641" w:rsidRDefault="00CE4641" w:rsidP="00CE4641">
      <w:pPr>
        <w:pStyle w:val="Normal1"/>
        <w:spacing w:line="240" w:lineRule="exact"/>
        <w:ind w:right="401"/>
        <w:rPr>
          <w:rFonts w:ascii="Trebuchet MS" w:hAnsi="Trebuchet MS"/>
          <w:sz w:val="20"/>
          <w:szCs w:val="20"/>
        </w:rPr>
      </w:pPr>
    </w:p>
    <w:p w14:paraId="63868AD5" w14:textId="025B6B45" w:rsidR="0062470D" w:rsidRDefault="0062470D" w:rsidP="00871227">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Using the same restriction enzyme, cut the plasmid</w:t>
      </w:r>
    </w:p>
    <w:p w14:paraId="082EE294" w14:textId="77777777" w:rsidR="00E6551F" w:rsidRPr="00BF61CA" w:rsidRDefault="00E6551F" w:rsidP="00871227">
      <w:pPr>
        <w:pStyle w:val="Normal1"/>
        <w:spacing w:line="240" w:lineRule="exact"/>
        <w:ind w:right="401"/>
        <w:rPr>
          <w:rFonts w:ascii="Trebuchet MS" w:hAnsi="Trebuchet MS"/>
          <w:sz w:val="20"/>
          <w:szCs w:val="20"/>
        </w:rPr>
      </w:pPr>
    </w:p>
    <w:p w14:paraId="3B890022" w14:textId="09B6F734" w:rsidR="0062470D" w:rsidRPr="00E6551F" w:rsidRDefault="0062470D" w:rsidP="00871227">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 xml:space="preserve">Insert desired gene into plasmid, becoming </w:t>
      </w:r>
      <w:r w:rsidRPr="00BF61CA">
        <w:rPr>
          <w:rFonts w:ascii="Trebuchet MS" w:hAnsi="Trebuchet MS"/>
          <w:b/>
          <w:sz w:val="20"/>
          <w:szCs w:val="20"/>
        </w:rPr>
        <w:t>recombinant DNA</w:t>
      </w:r>
    </w:p>
    <w:p w14:paraId="77D65CC5" w14:textId="77777777" w:rsidR="00E6551F" w:rsidRDefault="00E6551F" w:rsidP="00871227">
      <w:pPr>
        <w:pStyle w:val="ListParagraph"/>
        <w:ind w:left="0" w:right="401"/>
        <w:rPr>
          <w:rFonts w:ascii="Trebuchet MS" w:hAnsi="Trebuchet MS"/>
          <w:sz w:val="20"/>
          <w:szCs w:val="20"/>
        </w:rPr>
      </w:pPr>
    </w:p>
    <w:p w14:paraId="11D6E5FB" w14:textId="75B1D811" w:rsidR="0062470D" w:rsidRPr="00E6551F" w:rsidRDefault="0062470D" w:rsidP="00871227">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 xml:space="preserve">Put recombinant DNA into bacteria, becoming a </w:t>
      </w:r>
      <w:r w:rsidRPr="00BF61CA">
        <w:rPr>
          <w:rFonts w:ascii="Trebuchet MS" w:hAnsi="Trebuchet MS"/>
          <w:b/>
          <w:sz w:val="20"/>
          <w:szCs w:val="20"/>
        </w:rPr>
        <w:t>transgenic bacteria/organism</w:t>
      </w:r>
    </w:p>
    <w:p w14:paraId="42BAF099" w14:textId="77777777" w:rsidR="00E6551F" w:rsidRPr="00BF61CA" w:rsidRDefault="00E6551F" w:rsidP="00871227">
      <w:pPr>
        <w:pStyle w:val="Normal1"/>
        <w:spacing w:line="240" w:lineRule="exact"/>
        <w:ind w:right="401"/>
        <w:rPr>
          <w:rFonts w:ascii="Trebuchet MS" w:hAnsi="Trebuchet MS"/>
          <w:sz w:val="20"/>
          <w:szCs w:val="20"/>
        </w:rPr>
      </w:pPr>
    </w:p>
    <w:p w14:paraId="7C41888D" w14:textId="18ACF121" w:rsidR="0062470D" w:rsidRDefault="0062470D" w:rsidP="00871227">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Allow transgenic bacteria to multiply by mitosis. All GM bacteria make human insulin</w:t>
      </w:r>
    </w:p>
    <w:p w14:paraId="3DAB46C5" w14:textId="77777777" w:rsidR="00E6551F" w:rsidRPr="00BF61CA" w:rsidRDefault="00E6551F" w:rsidP="00871227">
      <w:pPr>
        <w:pStyle w:val="Normal1"/>
        <w:spacing w:line="240" w:lineRule="exact"/>
        <w:ind w:right="401"/>
        <w:rPr>
          <w:rFonts w:ascii="Trebuchet MS" w:hAnsi="Trebuchet MS"/>
          <w:sz w:val="20"/>
          <w:szCs w:val="20"/>
        </w:rPr>
      </w:pPr>
    </w:p>
    <w:p w14:paraId="76F8C45A" w14:textId="0C92A8B6" w:rsidR="00E6551F" w:rsidRDefault="0062470D" w:rsidP="008A3A41">
      <w:pPr>
        <w:pStyle w:val="Normal1"/>
        <w:numPr>
          <w:ilvl w:val="0"/>
          <w:numId w:val="14"/>
        </w:numPr>
        <w:spacing w:line="240" w:lineRule="exact"/>
        <w:ind w:left="0" w:right="401" w:firstLine="0"/>
        <w:rPr>
          <w:rFonts w:ascii="Trebuchet MS" w:hAnsi="Trebuchet MS"/>
          <w:sz w:val="20"/>
          <w:szCs w:val="20"/>
        </w:rPr>
      </w:pPr>
      <w:r w:rsidRPr="00BF61CA">
        <w:rPr>
          <w:rFonts w:ascii="Trebuchet MS" w:hAnsi="Trebuchet MS"/>
          <w:sz w:val="20"/>
          <w:szCs w:val="20"/>
        </w:rPr>
        <w:t>Extract human insulin to treat diabetes</w:t>
      </w:r>
    </w:p>
    <w:p w14:paraId="773CE9E4" w14:textId="545972DD" w:rsidR="008A3A41" w:rsidRDefault="008A3A41" w:rsidP="008A3A41">
      <w:pPr>
        <w:pStyle w:val="Normal1"/>
        <w:spacing w:line="240" w:lineRule="exact"/>
        <w:ind w:right="401"/>
        <w:rPr>
          <w:rFonts w:ascii="Trebuchet MS" w:hAnsi="Trebuchet MS"/>
          <w:sz w:val="20"/>
          <w:szCs w:val="20"/>
        </w:rPr>
      </w:pPr>
    </w:p>
    <w:p w14:paraId="6A7E5E5F" w14:textId="4091B133" w:rsidR="0062470D" w:rsidRPr="00CE4641" w:rsidRDefault="0062470D" w:rsidP="00871227">
      <w:pPr>
        <w:pStyle w:val="Normal1"/>
        <w:spacing w:line="240" w:lineRule="exact"/>
        <w:ind w:right="401"/>
        <w:rPr>
          <w:rFonts w:ascii="Trebuchet MS" w:hAnsi="Trebuchet MS"/>
          <w:sz w:val="20"/>
          <w:szCs w:val="20"/>
        </w:rPr>
      </w:pPr>
      <w:r w:rsidRPr="00CE4641">
        <w:rPr>
          <w:rFonts w:ascii="Trebuchet MS" w:hAnsi="Trebuchet MS"/>
          <w:sz w:val="20"/>
          <w:szCs w:val="20"/>
        </w:rPr>
        <w:t>Some pros and cons of genetic engineering:</w:t>
      </w:r>
    </w:p>
    <w:p w14:paraId="3047B8C9" w14:textId="77777777" w:rsidR="00E6551F" w:rsidRPr="00BF61CA" w:rsidRDefault="00E6551F" w:rsidP="00871227">
      <w:pPr>
        <w:pStyle w:val="Normal1"/>
        <w:spacing w:line="240" w:lineRule="exact"/>
        <w:ind w:right="401"/>
        <w:rPr>
          <w:rFonts w:ascii="Trebuchet MS" w:hAnsi="Trebuchet MS"/>
          <w:sz w:val="20"/>
          <w:szCs w:val="20"/>
        </w:rPr>
      </w:pP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5"/>
        <w:gridCol w:w="4925"/>
      </w:tblGrid>
      <w:tr w:rsidR="0062470D" w:rsidRPr="00BF61CA" w14:paraId="4AA878CA" w14:textId="77777777" w:rsidTr="00871227">
        <w:trPr>
          <w:trHeight w:val="340"/>
          <w:jc w:val="center"/>
        </w:trPr>
        <w:tc>
          <w:tcPr>
            <w:tcW w:w="4925" w:type="dxa"/>
            <w:vAlign w:val="center"/>
          </w:tcPr>
          <w:p w14:paraId="0CF74259" w14:textId="77777777" w:rsidR="0062470D" w:rsidRPr="00BF61CA" w:rsidRDefault="0062470D" w:rsidP="00871227">
            <w:pPr>
              <w:pStyle w:val="Normal1"/>
              <w:spacing w:line="240" w:lineRule="exact"/>
              <w:ind w:right="401"/>
              <w:rPr>
                <w:rFonts w:ascii="Trebuchet MS" w:hAnsi="Trebuchet MS"/>
                <w:b/>
                <w:sz w:val="20"/>
                <w:szCs w:val="20"/>
              </w:rPr>
            </w:pPr>
            <w:r w:rsidRPr="00BF61CA">
              <w:rPr>
                <w:rFonts w:ascii="Trebuchet MS" w:hAnsi="Trebuchet MS"/>
                <w:b/>
                <w:sz w:val="20"/>
                <w:szCs w:val="20"/>
              </w:rPr>
              <w:t>Advantages</w:t>
            </w:r>
          </w:p>
        </w:tc>
        <w:tc>
          <w:tcPr>
            <w:tcW w:w="4925" w:type="dxa"/>
            <w:vAlign w:val="center"/>
          </w:tcPr>
          <w:p w14:paraId="04B91006" w14:textId="77777777" w:rsidR="0062470D" w:rsidRPr="00BF61CA" w:rsidRDefault="0062470D" w:rsidP="00871227">
            <w:pPr>
              <w:pStyle w:val="Normal1"/>
              <w:spacing w:line="240" w:lineRule="exact"/>
              <w:ind w:right="401"/>
              <w:rPr>
                <w:rFonts w:ascii="Trebuchet MS" w:hAnsi="Trebuchet MS"/>
                <w:b/>
                <w:sz w:val="20"/>
                <w:szCs w:val="20"/>
              </w:rPr>
            </w:pPr>
            <w:r w:rsidRPr="00BF61CA">
              <w:rPr>
                <w:rFonts w:ascii="Trebuchet MS" w:hAnsi="Trebuchet MS"/>
                <w:b/>
                <w:sz w:val="20"/>
                <w:szCs w:val="20"/>
              </w:rPr>
              <w:t>Disadvantages</w:t>
            </w:r>
          </w:p>
        </w:tc>
      </w:tr>
      <w:tr w:rsidR="0062470D" w:rsidRPr="00BF61CA" w14:paraId="6DB1D4D6" w14:textId="77777777" w:rsidTr="00871227">
        <w:trPr>
          <w:trHeight w:val="20"/>
          <w:jc w:val="center"/>
        </w:trPr>
        <w:tc>
          <w:tcPr>
            <w:tcW w:w="4925" w:type="dxa"/>
            <w:vAlign w:val="center"/>
          </w:tcPr>
          <w:p w14:paraId="3C2EC994"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Can mass produce desired proteins/products</w:t>
            </w:r>
          </w:p>
        </w:tc>
        <w:tc>
          <w:tcPr>
            <w:tcW w:w="4925" w:type="dxa"/>
            <w:vAlign w:val="center"/>
          </w:tcPr>
          <w:p w14:paraId="69F817B1"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Resistant genes could be transferred to natural populations (wildtype) this affects biodiversity</w:t>
            </w:r>
          </w:p>
        </w:tc>
      </w:tr>
      <w:tr w:rsidR="0062470D" w:rsidRPr="00BF61CA" w14:paraId="2EC858B9" w14:textId="77777777" w:rsidTr="00871227">
        <w:trPr>
          <w:trHeight w:val="20"/>
          <w:jc w:val="center"/>
        </w:trPr>
        <w:tc>
          <w:tcPr>
            <w:tcW w:w="4925" w:type="dxa"/>
            <w:vAlign w:val="center"/>
          </w:tcPr>
          <w:p w14:paraId="5A3F1964"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Can modify crops to be resistant to pests/diseases this increases crop yield</w:t>
            </w:r>
          </w:p>
        </w:tc>
        <w:tc>
          <w:tcPr>
            <w:tcW w:w="4925" w:type="dxa"/>
            <w:vAlign w:val="center"/>
          </w:tcPr>
          <w:p w14:paraId="41BDF0B6" w14:textId="77777777" w:rsidR="0062470D" w:rsidRPr="00BF61CA" w:rsidRDefault="0062470D" w:rsidP="00871227">
            <w:pPr>
              <w:pStyle w:val="Normal1"/>
              <w:widowControl/>
              <w:spacing w:line="240" w:lineRule="exact"/>
              <w:ind w:right="401"/>
              <w:rPr>
                <w:rFonts w:ascii="Trebuchet MS" w:hAnsi="Trebuchet MS"/>
                <w:sz w:val="20"/>
                <w:szCs w:val="20"/>
              </w:rPr>
            </w:pPr>
            <w:r w:rsidRPr="00BF61CA">
              <w:rPr>
                <w:rFonts w:ascii="Trebuchet MS" w:hAnsi="Trebuchet MS"/>
                <w:sz w:val="20"/>
                <w:szCs w:val="20"/>
              </w:rPr>
              <w:t>Expensive</w:t>
            </w:r>
          </w:p>
        </w:tc>
      </w:tr>
    </w:tbl>
    <w:p w14:paraId="26471F86" w14:textId="77777777" w:rsidR="00CE4641" w:rsidRDefault="00CE4641" w:rsidP="00871227">
      <w:pPr>
        <w:pStyle w:val="Normal1"/>
        <w:spacing w:line="240" w:lineRule="exact"/>
        <w:ind w:right="401"/>
        <w:rPr>
          <w:rFonts w:ascii="Trebuchet MS" w:hAnsi="Trebuchet MS"/>
          <w:sz w:val="20"/>
          <w:szCs w:val="20"/>
        </w:rPr>
      </w:pPr>
    </w:p>
    <w:p w14:paraId="467B74C5" w14:textId="093B8D73" w:rsidR="008A3A41" w:rsidRDefault="008A3A41" w:rsidP="00CE4641">
      <w:pPr>
        <w:pStyle w:val="Normal1"/>
        <w:pBdr>
          <w:top w:val="nil"/>
          <w:left w:val="nil"/>
          <w:bottom w:val="nil"/>
          <w:right w:val="nil"/>
          <w:between w:val="nil"/>
        </w:pBdr>
        <w:spacing w:line="240" w:lineRule="exact"/>
        <w:ind w:right="401"/>
        <w:rPr>
          <w:rFonts w:ascii="Trebuchet MS" w:hAnsi="Trebuchet MS"/>
          <w:color w:val="000000"/>
          <w:sz w:val="20"/>
          <w:szCs w:val="20"/>
          <w:u w:val="single"/>
        </w:rPr>
      </w:pPr>
      <w:r w:rsidRPr="008A3A41">
        <w:rPr>
          <w:rFonts w:ascii="Trebuchet MS" w:hAnsi="Trebuchet MS"/>
          <w:color w:val="000000"/>
          <w:sz w:val="20"/>
          <w:szCs w:val="20"/>
          <w:u w:val="single"/>
        </w:rPr>
        <w:t>Core questions</w:t>
      </w:r>
    </w:p>
    <w:p w14:paraId="4CAE2D1F" w14:textId="77777777" w:rsidR="008A3A41" w:rsidRPr="008A3A41" w:rsidRDefault="008A3A41" w:rsidP="008A3A41">
      <w:pPr>
        <w:pStyle w:val="Normal1"/>
        <w:pBdr>
          <w:top w:val="nil"/>
          <w:left w:val="nil"/>
          <w:bottom w:val="nil"/>
          <w:right w:val="nil"/>
          <w:between w:val="nil"/>
        </w:pBdr>
        <w:spacing w:line="240" w:lineRule="exact"/>
        <w:ind w:left="502" w:right="401"/>
        <w:rPr>
          <w:rFonts w:ascii="Trebuchet MS" w:hAnsi="Trebuchet MS"/>
          <w:sz w:val="20"/>
          <w:szCs w:val="20"/>
          <w:u w:val="single"/>
        </w:rPr>
      </w:pPr>
    </w:p>
    <w:p w14:paraId="235DDB1C" w14:textId="42976E9E"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 xml:space="preserve">What is genetic engineering? </w:t>
      </w:r>
    </w:p>
    <w:p w14:paraId="62AB96E3" w14:textId="77777777"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 xml:space="preserve">What is the term used to describe organisms that are genetically modified? </w:t>
      </w:r>
    </w:p>
    <w:p w14:paraId="6BC87ADF" w14:textId="77777777"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 xml:space="preserve">Why is genetic engineering useful? </w:t>
      </w:r>
    </w:p>
    <w:p w14:paraId="051EB93F" w14:textId="77777777"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sz w:val="20"/>
          <w:szCs w:val="20"/>
        </w:rPr>
        <w:t xml:space="preserve">Give two examples of vectors used in genetic engineering. </w:t>
      </w:r>
    </w:p>
    <w:p w14:paraId="06B55FA9" w14:textId="6CB384ED" w:rsidR="0062470D" w:rsidRPr="00E6551F"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Give two ways in which genetic engineering is useful in agriculture.</w:t>
      </w:r>
    </w:p>
    <w:p w14:paraId="3DFF723B" w14:textId="067A21F9" w:rsidR="00E6551F" w:rsidRDefault="00E6551F" w:rsidP="00871227">
      <w:pPr>
        <w:pStyle w:val="Normal1"/>
        <w:pBdr>
          <w:top w:val="nil"/>
          <w:left w:val="nil"/>
          <w:bottom w:val="nil"/>
          <w:right w:val="nil"/>
          <w:between w:val="nil"/>
        </w:pBdr>
        <w:spacing w:line="240" w:lineRule="exact"/>
        <w:ind w:right="401"/>
        <w:rPr>
          <w:rFonts w:ascii="Trebuchet MS" w:hAnsi="Trebuchet MS"/>
          <w:sz w:val="20"/>
          <w:szCs w:val="20"/>
        </w:rPr>
      </w:pPr>
    </w:p>
    <w:p w14:paraId="76BAF354" w14:textId="77777777" w:rsidR="00CE4641" w:rsidRDefault="00CE4641" w:rsidP="00CE4641">
      <w:pPr>
        <w:pStyle w:val="Normal1"/>
        <w:spacing w:line="240" w:lineRule="exact"/>
        <w:ind w:right="401"/>
        <w:rPr>
          <w:rFonts w:ascii="Trebuchet MS" w:hAnsi="Trebuchet MS"/>
          <w:b/>
          <w:sz w:val="20"/>
          <w:szCs w:val="20"/>
        </w:rPr>
      </w:pPr>
      <w:r w:rsidRPr="00BF61CA">
        <w:rPr>
          <w:rFonts w:ascii="Trebuchet MS" w:hAnsi="Trebuchet MS"/>
          <w:b/>
          <w:sz w:val="20"/>
          <w:szCs w:val="20"/>
        </w:rPr>
        <w:t>Ethics of genetic technologies</w:t>
      </w:r>
    </w:p>
    <w:p w14:paraId="7D15D120" w14:textId="77777777" w:rsidR="00CE4641" w:rsidRPr="00BF61CA" w:rsidRDefault="00CE4641" w:rsidP="00CE4641">
      <w:pPr>
        <w:pStyle w:val="Normal1"/>
        <w:spacing w:line="240" w:lineRule="exact"/>
        <w:ind w:right="401"/>
        <w:rPr>
          <w:rFonts w:ascii="Trebuchet MS" w:hAnsi="Trebuchet MS"/>
          <w:sz w:val="20"/>
          <w:szCs w:val="20"/>
        </w:rPr>
      </w:pPr>
    </w:p>
    <w:p w14:paraId="4904C351" w14:textId="77777777" w:rsidR="00CE4641" w:rsidRDefault="00CE4641" w:rsidP="00CE4641">
      <w:pPr>
        <w:pStyle w:val="Normal1"/>
        <w:spacing w:line="240" w:lineRule="exact"/>
        <w:ind w:right="401"/>
        <w:rPr>
          <w:rFonts w:ascii="Trebuchet MS" w:hAnsi="Trebuchet MS"/>
          <w:sz w:val="20"/>
          <w:szCs w:val="20"/>
        </w:rPr>
      </w:pPr>
      <w:r w:rsidRPr="00BF61CA">
        <w:rPr>
          <w:rFonts w:ascii="Trebuchet MS" w:hAnsi="Trebuchet MS"/>
          <w:sz w:val="20"/>
          <w:szCs w:val="20"/>
        </w:rPr>
        <w:t>When it comes to evaluating genetic technologies, we need to consider them in terms of four aspects: scientific, economic, social and ethical aspects.</w:t>
      </w:r>
    </w:p>
    <w:p w14:paraId="56C5DCA8" w14:textId="77777777" w:rsidR="00CE4641" w:rsidRPr="00BF61CA" w:rsidRDefault="00CE4641" w:rsidP="00CE4641">
      <w:pPr>
        <w:pStyle w:val="Normal1"/>
        <w:spacing w:line="240" w:lineRule="exact"/>
        <w:ind w:right="401"/>
        <w:rPr>
          <w:rFonts w:ascii="Trebuchet MS" w:hAnsi="Trebuchet MS"/>
          <w:sz w:val="20"/>
          <w:szCs w:val="20"/>
        </w:rPr>
      </w:pPr>
    </w:p>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940"/>
      </w:tblGrid>
      <w:tr w:rsidR="00CE4641" w:rsidRPr="00BF61CA" w14:paraId="2B4E97B7" w14:textId="77777777" w:rsidTr="00EB7CB6">
        <w:trPr>
          <w:trHeight w:val="400"/>
          <w:jc w:val="center"/>
        </w:trPr>
        <w:tc>
          <w:tcPr>
            <w:tcW w:w="4940" w:type="dxa"/>
            <w:vAlign w:val="center"/>
          </w:tcPr>
          <w:p w14:paraId="7FAEF7E3" w14:textId="77777777" w:rsidR="00CE4641" w:rsidRPr="00BF61CA" w:rsidRDefault="00CE4641" w:rsidP="00EB7CB6">
            <w:pPr>
              <w:pStyle w:val="Normal1"/>
              <w:spacing w:line="240" w:lineRule="exact"/>
              <w:ind w:right="401"/>
              <w:rPr>
                <w:rFonts w:ascii="Trebuchet MS" w:hAnsi="Trebuchet MS"/>
                <w:b/>
                <w:sz w:val="20"/>
                <w:szCs w:val="20"/>
              </w:rPr>
            </w:pPr>
            <w:r w:rsidRPr="00BF61CA">
              <w:rPr>
                <w:rFonts w:ascii="Trebuchet MS" w:hAnsi="Trebuchet MS"/>
                <w:b/>
                <w:sz w:val="20"/>
                <w:szCs w:val="20"/>
              </w:rPr>
              <w:t>Benefits</w:t>
            </w:r>
          </w:p>
        </w:tc>
        <w:tc>
          <w:tcPr>
            <w:tcW w:w="4940" w:type="dxa"/>
            <w:vAlign w:val="center"/>
          </w:tcPr>
          <w:p w14:paraId="7668BE04" w14:textId="77777777" w:rsidR="00CE4641" w:rsidRPr="00BF61CA" w:rsidRDefault="00CE4641" w:rsidP="00EB7CB6">
            <w:pPr>
              <w:pStyle w:val="Normal1"/>
              <w:spacing w:line="240" w:lineRule="exact"/>
              <w:ind w:right="401"/>
              <w:rPr>
                <w:rFonts w:ascii="Trebuchet MS" w:hAnsi="Trebuchet MS"/>
                <w:b/>
                <w:sz w:val="20"/>
                <w:szCs w:val="20"/>
              </w:rPr>
            </w:pPr>
            <w:r w:rsidRPr="00BF61CA">
              <w:rPr>
                <w:rFonts w:ascii="Trebuchet MS" w:hAnsi="Trebuchet MS"/>
                <w:b/>
                <w:sz w:val="20"/>
                <w:szCs w:val="20"/>
              </w:rPr>
              <w:t>Concerns</w:t>
            </w:r>
          </w:p>
        </w:tc>
      </w:tr>
      <w:tr w:rsidR="00CE4641" w:rsidRPr="00BF61CA" w14:paraId="2396CE48" w14:textId="77777777" w:rsidTr="00EB7CB6">
        <w:trPr>
          <w:trHeight w:val="380"/>
          <w:jc w:val="center"/>
        </w:trPr>
        <w:tc>
          <w:tcPr>
            <w:tcW w:w="4940" w:type="dxa"/>
            <w:vAlign w:val="center"/>
          </w:tcPr>
          <w:p w14:paraId="011F0F7E"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Increase growth rate of plants and animals</w:t>
            </w:r>
          </w:p>
        </w:tc>
        <w:tc>
          <w:tcPr>
            <w:tcW w:w="4940" w:type="dxa"/>
            <w:vAlign w:val="center"/>
          </w:tcPr>
          <w:p w14:paraId="1FA1F73E"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Unsure of long-term effects</w:t>
            </w:r>
          </w:p>
        </w:tc>
      </w:tr>
      <w:tr w:rsidR="00CE4641" w:rsidRPr="00BF61CA" w14:paraId="0785AB80" w14:textId="77777777" w:rsidTr="00EB7CB6">
        <w:trPr>
          <w:trHeight w:val="780"/>
          <w:jc w:val="center"/>
        </w:trPr>
        <w:tc>
          <w:tcPr>
            <w:tcW w:w="4940" w:type="dxa"/>
            <w:vAlign w:val="center"/>
          </w:tcPr>
          <w:p w14:paraId="6B746D71"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Increase food value (eg. Higher yield)</w:t>
            </w:r>
          </w:p>
        </w:tc>
        <w:tc>
          <w:tcPr>
            <w:tcW w:w="4940" w:type="dxa"/>
            <w:vAlign w:val="center"/>
          </w:tcPr>
          <w:p w14:paraId="6C9782F8"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Unsure of effect of eating GM food on human</w:t>
            </w:r>
          </w:p>
          <w:p w14:paraId="0B885085"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health</w:t>
            </w:r>
          </w:p>
        </w:tc>
      </w:tr>
      <w:tr w:rsidR="00CE4641" w:rsidRPr="00BF61CA" w14:paraId="091C7770" w14:textId="77777777" w:rsidTr="00EB7CB6">
        <w:trPr>
          <w:trHeight w:val="780"/>
          <w:jc w:val="center"/>
        </w:trPr>
        <w:tc>
          <w:tcPr>
            <w:tcW w:w="4940" w:type="dxa"/>
            <w:vAlign w:val="center"/>
          </w:tcPr>
          <w:p w14:paraId="2E111548"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Designed to be resistant to poor environments</w:t>
            </w:r>
          </w:p>
          <w:p w14:paraId="606A4571"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(eg. Dry, cold)</w:t>
            </w:r>
          </w:p>
        </w:tc>
        <w:tc>
          <w:tcPr>
            <w:tcW w:w="4940" w:type="dxa"/>
            <w:vAlign w:val="center"/>
          </w:tcPr>
          <w:p w14:paraId="67F6FB88"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Affect wildtype organisms’ chances of survival</w:t>
            </w:r>
          </w:p>
        </w:tc>
      </w:tr>
      <w:tr w:rsidR="00CE4641" w:rsidRPr="00BF61CA" w14:paraId="0120AA86" w14:textId="77777777" w:rsidTr="00EB7CB6">
        <w:trPr>
          <w:trHeight w:val="380"/>
          <w:jc w:val="center"/>
        </w:trPr>
        <w:tc>
          <w:tcPr>
            <w:tcW w:w="4940" w:type="dxa"/>
            <w:vAlign w:val="center"/>
          </w:tcPr>
          <w:p w14:paraId="241EADCD"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Designed to be pest/herbicide-resistant</w:t>
            </w:r>
          </w:p>
        </w:tc>
        <w:tc>
          <w:tcPr>
            <w:tcW w:w="4940" w:type="dxa"/>
            <w:vAlign w:val="center"/>
          </w:tcPr>
          <w:p w14:paraId="47FE4818" w14:textId="77777777" w:rsidR="00CE4641" w:rsidRPr="00BF61CA" w:rsidRDefault="00CE4641" w:rsidP="00EB7CB6">
            <w:pPr>
              <w:pStyle w:val="Normal1"/>
              <w:spacing w:line="240" w:lineRule="exact"/>
              <w:ind w:right="401"/>
              <w:rPr>
                <w:rFonts w:ascii="Trebuchet MS" w:hAnsi="Trebuchet MS"/>
                <w:sz w:val="20"/>
                <w:szCs w:val="20"/>
              </w:rPr>
            </w:pPr>
            <w:r w:rsidRPr="00BF61CA">
              <w:rPr>
                <w:rFonts w:ascii="Trebuchet MS" w:hAnsi="Trebuchet MS"/>
                <w:sz w:val="20"/>
                <w:szCs w:val="20"/>
              </w:rPr>
              <w:t>Ethical concerns of potential human engineering</w:t>
            </w:r>
          </w:p>
        </w:tc>
      </w:tr>
    </w:tbl>
    <w:p w14:paraId="167601AF" w14:textId="482B6134" w:rsidR="00CE4641" w:rsidRDefault="00CE4641" w:rsidP="00871227">
      <w:pPr>
        <w:pStyle w:val="Normal1"/>
        <w:pBdr>
          <w:top w:val="nil"/>
          <w:left w:val="nil"/>
          <w:bottom w:val="nil"/>
          <w:right w:val="nil"/>
          <w:between w:val="nil"/>
        </w:pBdr>
        <w:spacing w:line="240" w:lineRule="exact"/>
        <w:ind w:right="401"/>
        <w:rPr>
          <w:rFonts w:ascii="Trebuchet MS" w:hAnsi="Trebuchet MS"/>
          <w:sz w:val="20"/>
          <w:szCs w:val="20"/>
        </w:rPr>
      </w:pPr>
    </w:p>
    <w:p w14:paraId="30B3A483" w14:textId="77777777" w:rsidR="00CE4641" w:rsidRPr="001E6741" w:rsidRDefault="00CE4641" w:rsidP="00871227">
      <w:pPr>
        <w:pStyle w:val="Normal1"/>
        <w:pBdr>
          <w:top w:val="nil"/>
          <w:left w:val="nil"/>
          <w:bottom w:val="nil"/>
          <w:right w:val="nil"/>
          <w:between w:val="nil"/>
        </w:pBdr>
        <w:spacing w:line="240" w:lineRule="exact"/>
        <w:ind w:right="401"/>
        <w:rPr>
          <w:rFonts w:ascii="Trebuchet MS" w:hAnsi="Trebuchet MS"/>
          <w:sz w:val="20"/>
          <w:szCs w:val="20"/>
        </w:rPr>
      </w:pPr>
    </w:p>
    <w:p w14:paraId="3D6E2EEA" w14:textId="58D00E6D" w:rsidR="00746D4E" w:rsidRDefault="00746D4E" w:rsidP="00CE4641">
      <w:pPr>
        <w:pStyle w:val="Normal1"/>
        <w:pBdr>
          <w:top w:val="nil"/>
          <w:left w:val="nil"/>
          <w:bottom w:val="nil"/>
          <w:right w:val="nil"/>
          <w:between w:val="nil"/>
        </w:pBdr>
        <w:spacing w:line="240" w:lineRule="exact"/>
        <w:ind w:left="142" w:right="401"/>
        <w:rPr>
          <w:rFonts w:ascii="Trebuchet MS" w:hAnsi="Trebuchet MS"/>
          <w:color w:val="000000"/>
          <w:sz w:val="20"/>
          <w:szCs w:val="20"/>
          <w:u w:val="single"/>
        </w:rPr>
      </w:pPr>
      <w:r w:rsidRPr="00746D4E">
        <w:rPr>
          <w:rFonts w:ascii="Trebuchet MS" w:hAnsi="Trebuchet MS"/>
          <w:color w:val="000000"/>
          <w:sz w:val="20"/>
          <w:szCs w:val="20"/>
          <w:u w:val="single"/>
        </w:rPr>
        <w:t>Application questions</w:t>
      </w:r>
    </w:p>
    <w:p w14:paraId="40C64C68" w14:textId="77777777" w:rsidR="00CE4641" w:rsidRPr="00CE4641" w:rsidRDefault="00CE4641" w:rsidP="00CE4641">
      <w:pPr>
        <w:pStyle w:val="Normal1"/>
        <w:pBdr>
          <w:top w:val="nil"/>
          <w:left w:val="nil"/>
          <w:bottom w:val="nil"/>
          <w:right w:val="nil"/>
          <w:between w:val="nil"/>
        </w:pBdr>
        <w:spacing w:line="240" w:lineRule="exact"/>
        <w:ind w:left="502" w:right="401"/>
        <w:rPr>
          <w:rFonts w:ascii="Trebuchet MS" w:hAnsi="Trebuchet MS"/>
          <w:sz w:val="20"/>
          <w:szCs w:val="20"/>
          <w:u w:val="single"/>
        </w:rPr>
      </w:pPr>
    </w:p>
    <w:p w14:paraId="29AF1EB6" w14:textId="039770FF"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 xml:space="preserve">Explain how genetic engineering is useful in treating diabetes. </w:t>
      </w:r>
    </w:p>
    <w:p w14:paraId="3E39F386" w14:textId="77777777"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 xml:space="preserve">Suggest what genes could be engineered into crops to make them pest-resistant. </w:t>
      </w:r>
    </w:p>
    <w:p w14:paraId="5040397D" w14:textId="470AA6EA" w:rsidR="0062470D" w:rsidRPr="00746D4E"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 xml:space="preserve">How can genetically modified (GM) crops affect the growth and survival of natural (wildtype) crops/plants? </w:t>
      </w:r>
    </w:p>
    <w:p w14:paraId="7EB24C06" w14:textId="77777777" w:rsidR="00746D4E" w:rsidRPr="00BF61CA" w:rsidRDefault="00746D4E" w:rsidP="00746D4E">
      <w:pPr>
        <w:pStyle w:val="Normal1"/>
        <w:pBdr>
          <w:top w:val="nil"/>
          <w:left w:val="nil"/>
          <w:bottom w:val="nil"/>
          <w:right w:val="nil"/>
          <w:between w:val="nil"/>
        </w:pBdr>
        <w:spacing w:line="240" w:lineRule="exact"/>
        <w:ind w:left="502" w:right="401"/>
        <w:rPr>
          <w:rFonts w:ascii="Trebuchet MS" w:hAnsi="Trebuchet MS"/>
          <w:sz w:val="20"/>
          <w:szCs w:val="20"/>
        </w:rPr>
      </w:pPr>
    </w:p>
    <w:p w14:paraId="4AEA5A22" w14:textId="77777777" w:rsidR="0062470D" w:rsidRPr="00BF61CA" w:rsidRDefault="0062470D" w:rsidP="006F437E">
      <w:pPr>
        <w:pStyle w:val="Normal1"/>
        <w:numPr>
          <w:ilvl w:val="0"/>
          <w:numId w:val="28"/>
        </w:numPr>
        <w:pBdr>
          <w:top w:val="nil"/>
          <w:left w:val="nil"/>
          <w:bottom w:val="nil"/>
          <w:right w:val="nil"/>
          <w:between w:val="nil"/>
        </w:pBdr>
        <w:spacing w:line="240" w:lineRule="exact"/>
        <w:ind w:right="401"/>
        <w:rPr>
          <w:rFonts w:ascii="Trebuchet MS" w:hAnsi="Trebuchet MS"/>
          <w:sz w:val="20"/>
          <w:szCs w:val="20"/>
        </w:rPr>
      </w:pPr>
      <w:r w:rsidRPr="00BF61CA">
        <w:rPr>
          <w:rFonts w:ascii="Trebuchet MS" w:hAnsi="Trebuchet MS"/>
          <w:color w:val="000000"/>
          <w:sz w:val="20"/>
          <w:szCs w:val="20"/>
        </w:rPr>
        <w:t>Complete the sentences below:</w:t>
      </w:r>
    </w:p>
    <w:p w14:paraId="1B90AF82" w14:textId="77777777" w:rsidR="0062470D" w:rsidRPr="00BF61CA" w:rsidRDefault="0062470D" w:rsidP="00871227">
      <w:pPr>
        <w:pStyle w:val="Normal1"/>
        <w:pBdr>
          <w:top w:val="nil"/>
          <w:left w:val="nil"/>
          <w:bottom w:val="nil"/>
          <w:right w:val="nil"/>
          <w:between w:val="nil"/>
        </w:pBdr>
        <w:spacing w:line="240" w:lineRule="exact"/>
        <w:ind w:right="401"/>
        <w:rPr>
          <w:rFonts w:ascii="Trebuchet MS" w:hAnsi="Trebuchet MS"/>
          <w:i/>
          <w:sz w:val="20"/>
          <w:szCs w:val="20"/>
        </w:rPr>
      </w:pPr>
      <w:r w:rsidRPr="00BF61CA">
        <w:rPr>
          <w:rFonts w:ascii="Trebuchet MS" w:hAnsi="Trebuchet MS"/>
          <w:i/>
          <w:color w:val="000000"/>
          <w:sz w:val="20"/>
          <w:szCs w:val="20"/>
        </w:rPr>
        <w:t>Genetic engineering is useful for society because….</w:t>
      </w:r>
    </w:p>
    <w:p w14:paraId="18A9C9F2" w14:textId="77777777" w:rsidR="0062470D" w:rsidRPr="00BF61CA" w:rsidRDefault="0062470D" w:rsidP="00871227">
      <w:pPr>
        <w:pStyle w:val="Normal1"/>
        <w:pBdr>
          <w:top w:val="nil"/>
          <w:left w:val="nil"/>
          <w:bottom w:val="nil"/>
          <w:right w:val="nil"/>
          <w:between w:val="nil"/>
        </w:pBdr>
        <w:spacing w:line="240" w:lineRule="exact"/>
        <w:ind w:right="401"/>
        <w:rPr>
          <w:rFonts w:ascii="Trebuchet MS" w:hAnsi="Trebuchet MS"/>
          <w:i/>
          <w:sz w:val="20"/>
          <w:szCs w:val="20"/>
        </w:rPr>
      </w:pPr>
      <w:r w:rsidRPr="00BF61CA">
        <w:rPr>
          <w:rFonts w:ascii="Trebuchet MS" w:hAnsi="Trebuchet MS"/>
          <w:i/>
          <w:color w:val="000000"/>
          <w:sz w:val="20"/>
          <w:szCs w:val="20"/>
        </w:rPr>
        <w:t>Genetic engineering is useful for society but….</w:t>
      </w:r>
    </w:p>
    <w:p w14:paraId="16914C74" w14:textId="21549E8D" w:rsidR="00CE4641" w:rsidRDefault="0062470D" w:rsidP="00CE4641">
      <w:pPr>
        <w:pStyle w:val="Normal1"/>
        <w:pBdr>
          <w:top w:val="nil"/>
          <w:left w:val="nil"/>
          <w:bottom w:val="nil"/>
          <w:right w:val="nil"/>
          <w:between w:val="nil"/>
        </w:pBdr>
        <w:spacing w:line="240" w:lineRule="exact"/>
        <w:ind w:right="401"/>
        <w:rPr>
          <w:rFonts w:ascii="Trebuchet MS" w:hAnsi="Trebuchet MS"/>
          <w:i/>
          <w:color w:val="000000"/>
          <w:sz w:val="20"/>
          <w:szCs w:val="20"/>
        </w:rPr>
      </w:pPr>
      <w:r w:rsidRPr="00BF61CA">
        <w:rPr>
          <w:rFonts w:ascii="Trebuchet MS" w:hAnsi="Trebuchet MS"/>
          <w:i/>
          <w:color w:val="000000"/>
          <w:sz w:val="20"/>
          <w:szCs w:val="20"/>
        </w:rPr>
        <w:t>Genetic engineering is useful for society so….</w:t>
      </w:r>
    </w:p>
    <w:p w14:paraId="46534171" w14:textId="03026B10" w:rsidR="00CE4641" w:rsidRDefault="00CE4641" w:rsidP="00CE4641">
      <w:pPr>
        <w:pStyle w:val="Normal1"/>
        <w:pBdr>
          <w:top w:val="nil"/>
          <w:left w:val="nil"/>
          <w:bottom w:val="nil"/>
          <w:right w:val="nil"/>
          <w:between w:val="nil"/>
        </w:pBdr>
        <w:spacing w:line="240" w:lineRule="exact"/>
        <w:ind w:right="401"/>
        <w:rPr>
          <w:rFonts w:ascii="Trebuchet MS" w:hAnsi="Trebuchet MS"/>
          <w:i/>
          <w:color w:val="000000"/>
          <w:sz w:val="20"/>
          <w:szCs w:val="20"/>
        </w:rPr>
      </w:pPr>
    </w:p>
    <w:p w14:paraId="0ED20494" w14:textId="2A066B59" w:rsidR="00CE4641" w:rsidRDefault="00CE4641" w:rsidP="00CE4641">
      <w:pPr>
        <w:pStyle w:val="Normal1"/>
        <w:pBdr>
          <w:top w:val="nil"/>
          <w:left w:val="nil"/>
          <w:bottom w:val="nil"/>
          <w:right w:val="nil"/>
          <w:between w:val="nil"/>
        </w:pBdr>
        <w:spacing w:line="240" w:lineRule="exact"/>
        <w:ind w:right="401"/>
        <w:rPr>
          <w:rFonts w:ascii="Trebuchet MS" w:hAnsi="Trebuchet MS"/>
          <w:i/>
          <w:color w:val="000000"/>
          <w:sz w:val="20"/>
          <w:szCs w:val="20"/>
        </w:rPr>
      </w:pPr>
    </w:p>
    <w:p w14:paraId="53510E0C" w14:textId="3170AE28" w:rsidR="00CE4641" w:rsidRPr="005F7DE9" w:rsidRDefault="00CE4641" w:rsidP="00CE4641">
      <w:pPr>
        <w:pStyle w:val="Normal1"/>
        <w:pBdr>
          <w:top w:val="nil"/>
          <w:left w:val="nil"/>
          <w:bottom w:val="nil"/>
          <w:right w:val="nil"/>
          <w:between w:val="nil"/>
        </w:pBdr>
        <w:spacing w:line="240" w:lineRule="exact"/>
        <w:ind w:right="401"/>
        <w:rPr>
          <w:rFonts w:ascii="Trebuchet MS" w:hAnsi="Trebuchet MS"/>
          <w:iCs/>
          <w:color w:val="000000"/>
          <w:sz w:val="20"/>
          <w:szCs w:val="20"/>
          <w:u w:val="single"/>
        </w:rPr>
      </w:pPr>
      <w:r w:rsidRPr="005F7DE9">
        <w:rPr>
          <w:rFonts w:ascii="Trebuchet MS" w:hAnsi="Trebuchet MS"/>
          <w:iCs/>
          <w:color w:val="000000"/>
          <w:sz w:val="20"/>
          <w:szCs w:val="20"/>
          <w:u w:val="single"/>
        </w:rPr>
        <w:t>Lesson 7b Literac</w:t>
      </w:r>
      <w:r w:rsidR="00B85149" w:rsidRPr="005F7DE9">
        <w:rPr>
          <w:rFonts w:ascii="Trebuchet MS" w:hAnsi="Trebuchet MS"/>
          <w:iCs/>
          <w:color w:val="000000"/>
          <w:sz w:val="20"/>
          <w:szCs w:val="20"/>
          <w:u w:val="single"/>
        </w:rPr>
        <w:t>y</w:t>
      </w:r>
      <w:r w:rsidR="005F7DE9" w:rsidRPr="005F7DE9">
        <w:rPr>
          <w:rFonts w:ascii="Trebuchet MS" w:hAnsi="Trebuchet MS"/>
          <w:iCs/>
          <w:color w:val="000000"/>
          <w:sz w:val="20"/>
          <w:szCs w:val="20"/>
          <w:u w:val="single"/>
        </w:rPr>
        <w:t xml:space="preserve"> Sex determination</w:t>
      </w:r>
    </w:p>
    <w:sectPr w:rsidR="00CE4641" w:rsidRPr="005F7DE9" w:rsidSect="000B3176">
      <w:footerReference w:type="default" r:id="rId1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400E4" w14:textId="77777777" w:rsidR="00370FBE" w:rsidRDefault="00370FBE" w:rsidP="00370FBE">
      <w:pPr>
        <w:spacing w:after="0" w:line="240" w:lineRule="auto"/>
      </w:pPr>
      <w:r>
        <w:separator/>
      </w:r>
    </w:p>
  </w:endnote>
  <w:endnote w:type="continuationSeparator" w:id="0">
    <w:p w14:paraId="035DA75E" w14:textId="77777777" w:rsidR="00370FBE" w:rsidRDefault="00370FBE" w:rsidP="00370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4D"/>
    <w:family w:val="auto"/>
    <w:notTrueType/>
    <w:pitch w:val="default"/>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678803"/>
      <w:docPartObj>
        <w:docPartGallery w:val="Page Numbers (Bottom of Page)"/>
        <w:docPartUnique/>
      </w:docPartObj>
    </w:sdtPr>
    <w:sdtEndPr>
      <w:rPr>
        <w:noProof/>
      </w:rPr>
    </w:sdtEndPr>
    <w:sdtContent>
      <w:p w14:paraId="58126C82" w14:textId="16B609D1" w:rsidR="00370FBE" w:rsidRDefault="00370F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CB2A3A" w14:textId="77777777" w:rsidR="00370FBE" w:rsidRDefault="00370FBE">
    <w:pPr>
      <w:pStyle w:val="Footer"/>
    </w:pPr>
  </w:p>
  <w:p w14:paraId="4DCA9DF7" w14:textId="77777777" w:rsidR="007423B4" w:rsidRDefault="007423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A478" w14:textId="77777777" w:rsidR="00370FBE" w:rsidRDefault="00370FBE" w:rsidP="00370FBE">
      <w:pPr>
        <w:spacing w:after="0" w:line="240" w:lineRule="auto"/>
      </w:pPr>
      <w:r>
        <w:separator/>
      </w:r>
    </w:p>
  </w:footnote>
  <w:footnote w:type="continuationSeparator" w:id="0">
    <w:p w14:paraId="319CFDDE" w14:textId="77777777" w:rsidR="00370FBE" w:rsidRDefault="00370FBE" w:rsidP="00370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91C"/>
    <w:multiLevelType w:val="hybridMultilevel"/>
    <w:tmpl w:val="E710181E"/>
    <w:lvl w:ilvl="0" w:tplc="BEE28C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3B15EB"/>
    <w:multiLevelType w:val="hybridMultilevel"/>
    <w:tmpl w:val="2F48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D4E84"/>
    <w:multiLevelType w:val="hybridMultilevel"/>
    <w:tmpl w:val="8DF8DC46"/>
    <w:lvl w:ilvl="0" w:tplc="C3B46AE6">
      <w:start w:val="13"/>
      <w:numFmt w:val="decimal"/>
      <w:lvlText w:val="%1."/>
      <w:lvlJc w:val="left"/>
      <w:pPr>
        <w:ind w:left="502" w:hanging="360"/>
      </w:pPr>
      <w:rPr>
        <w:rFonts w:hint="default"/>
      </w:rPr>
    </w:lvl>
    <w:lvl w:ilvl="1" w:tplc="08090019" w:tentative="1">
      <w:start w:val="1"/>
      <w:numFmt w:val="lowerLetter"/>
      <w:lvlText w:val="%2."/>
      <w:lvlJc w:val="left"/>
      <w:pPr>
        <w:ind w:left="1477" w:hanging="360"/>
      </w:pPr>
    </w:lvl>
    <w:lvl w:ilvl="2" w:tplc="0809001B">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start w:val="1"/>
      <w:numFmt w:val="lowerLetter"/>
      <w:lvlText w:val="%5."/>
      <w:lvlJc w:val="left"/>
      <w:pPr>
        <w:ind w:left="3637" w:hanging="360"/>
      </w:pPr>
    </w:lvl>
    <w:lvl w:ilvl="5" w:tplc="0809001B">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 w15:restartNumberingAfterBreak="0">
    <w:nsid w:val="08485D6B"/>
    <w:multiLevelType w:val="hybridMultilevel"/>
    <w:tmpl w:val="5470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93FBE"/>
    <w:multiLevelType w:val="hybridMultilevel"/>
    <w:tmpl w:val="37E83A96"/>
    <w:lvl w:ilvl="0" w:tplc="4F700280">
      <w:start w:val="1"/>
      <w:numFmt w:val="decimal"/>
      <w:lvlText w:val="%1."/>
      <w:lvlJc w:val="left"/>
      <w:pPr>
        <w:ind w:left="720" w:hanging="360"/>
      </w:pPr>
    </w:lvl>
    <w:lvl w:ilvl="1" w:tplc="51405480">
      <w:start w:val="1"/>
      <w:numFmt w:val="decimal"/>
      <w:lvlText w:val="%2."/>
      <w:lvlJc w:val="left"/>
      <w:pPr>
        <w:ind w:left="1440" w:hanging="360"/>
      </w:pPr>
    </w:lvl>
    <w:lvl w:ilvl="2" w:tplc="1A3CCD02">
      <w:start w:val="1"/>
      <w:numFmt w:val="decimal"/>
      <w:lvlText w:val="%3."/>
      <w:lvlJc w:val="left"/>
      <w:pPr>
        <w:ind w:left="2160" w:hanging="360"/>
      </w:pPr>
    </w:lvl>
    <w:lvl w:ilvl="3" w:tplc="85B4C2F0">
      <w:start w:val="1"/>
      <w:numFmt w:val="decimal"/>
      <w:lvlText w:val="%4."/>
      <w:lvlJc w:val="left"/>
      <w:pPr>
        <w:ind w:left="2880" w:hanging="360"/>
      </w:pPr>
    </w:lvl>
    <w:lvl w:ilvl="4" w:tplc="0C3466C6">
      <w:start w:val="1"/>
      <w:numFmt w:val="decimal"/>
      <w:lvlText w:val="%5."/>
      <w:lvlJc w:val="left"/>
      <w:pPr>
        <w:ind w:left="3600" w:hanging="360"/>
      </w:pPr>
    </w:lvl>
    <w:lvl w:ilvl="5" w:tplc="4CF4988C">
      <w:start w:val="1"/>
      <w:numFmt w:val="decimal"/>
      <w:lvlText w:val="%6."/>
      <w:lvlJc w:val="left"/>
      <w:pPr>
        <w:ind w:left="4320" w:hanging="360"/>
      </w:pPr>
    </w:lvl>
    <w:lvl w:ilvl="6" w:tplc="9BE8B5B4">
      <w:start w:val="1"/>
      <w:numFmt w:val="decimal"/>
      <w:lvlText w:val="%7."/>
      <w:lvlJc w:val="left"/>
      <w:pPr>
        <w:ind w:left="5040" w:hanging="360"/>
      </w:pPr>
    </w:lvl>
    <w:lvl w:ilvl="7" w:tplc="3A30ABC8">
      <w:start w:val="1"/>
      <w:numFmt w:val="decimal"/>
      <w:lvlText w:val="%8."/>
      <w:lvlJc w:val="left"/>
      <w:pPr>
        <w:ind w:left="5760" w:hanging="360"/>
      </w:pPr>
    </w:lvl>
    <w:lvl w:ilvl="8" w:tplc="943C6D00">
      <w:start w:val="1"/>
      <w:numFmt w:val="decimal"/>
      <w:lvlText w:val="%9."/>
      <w:lvlJc w:val="left"/>
      <w:pPr>
        <w:ind w:left="6480" w:hanging="360"/>
      </w:pPr>
    </w:lvl>
  </w:abstractNum>
  <w:abstractNum w:abstractNumId="5" w15:restartNumberingAfterBreak="0">
    <w:nsid w:val="1A402D3A"/>
    <w:multiLevelType w:val="hybridMultilevel"/>
    <w:tmpl w:val="B160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F1B97"/>
    <w:multiLevelType w:val="hybridMultilevel"/>
    <w:tmpl w:val="B5947DF8"/>
    <w:lvl w:ilvl="0" w:tplc="4B964D42">
      <w:start w:val="99"/>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DB700B6"/>
    <w:multiLevelType w:val="hybridMultilevel"/>
    <w:tmpl w:val="CC78CD60"/>
    <w:lvl w:ilvl="0" w:tplc="829E481E">
      <w:start w:val="4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6E7A06"/>
    <w:multiLevelType w:val="hybridMultilevel"/>
    <w:tmpl w:val="17D00CC0"/>
    <w:lvl w:ilvl="0" w:tplc="88BC0CF2">
      <w:start w:val="1"/>
      <w:numFmt w:val="decimal"/>
      <w:lvlText w:val="%1."/>
      <w:lvlJc w:val="left"/>
      <w:pPr>
        <w:ind w:left="-206" w:hanging="360"/>
      </w:pPr>
      <w:rPr>
        <w:rFonts w:ascii="Calibri" w:eastAsia="Calibri" w:hAnsi="Calibri" w:cs="Calibri"/>
        <w:b w:val="0"/>
      </w:rPr>
    </w:lvl>
    <w:lvl w:ilvl="1" w:tplc="0A32A5BC">
      <w:start w:val="1"/>
      <w:numFmt w:val="lowerLetter"/>
      <w:lvlText w:val="%2."/>
      <w:lvlJc w:val="left"/>
      <w:pPr>
        <w:ind w:left="514" w:hanging="360"/>
      </w:pPr>
    </w:lvl>
    <w:lvl w:ilvl="2" w:tplc="8572EC1C">
      <w:start w:val="1"/>
      <w:numFmt w:val="lowerRoman"/>
      <w:lvlText w:val="%3."/>
      <w:lvlJc w:val="right"/>
      <w:pPr>
        <w:ind w:left="1234" w:hanging="180"/>
      </w:pPr>
    </w:lvl>
    <w:lvl w:ilvl="3" w:tplc="9EBAF208">
      <w:start w:val="1"/>
      <w:numFmt w:val="decimal"/>
      <w:lvlText w:val="%4."/>
      <w:lvlJc w:val="left"/>
      <w:pPr>
        <w:ind w:left="1954" w:hanging="360"/>
      </w:pPr>
    </w:lvl>
    <w:lvl w:ilvl="4" w:tplc="9BE2A7D0">
      <w:start w:val="1"/>
      <w:numFmt w:val="lowerLetter"/>
      <w:lvlText w:val="%5."/>
      <w:lvlJc w:val="left"/>
      <w:pPr>
        <w:ind w:left="2674" w:hanging="360"/>
      </w:pPr>
    </w:lvl>
    <w:lvl w:ilvl="5" w:tplc="75000990">
      <w:start w:val="1"/>
      <w:numFmt w:val="lowerRoman"/>
      <w:lvlText w:val="%6."/>
      <w:lvlJc w:val="right"/>
      <w:pPr>
        <w:ind w:left="3394" w:hanging="180"/>
      </w:pPr>
    </w:lvl>
    <w:lvl w:ilvl="6" w:tplc="1FF09F20">
      <w:start w:val="1"/>
      <w:numFmt w:val="decimal"/>
      <w:lvlText w:val="%7."/>
      <w:lvlJc w:val="left"/>
      <w:pPr>
        <w:ind w:left="4114" w:hanging="360"/>
      </w:pPr>
    </w:lvl>
    <w:lvl w:ilvl="7" w:tplc="0DEC7CBA">
      <w:start w:val="1"/>
      <w:numFmt w:val="lowerLetter"/>
      <w:lvlText w:val="%8."/>
      <w:lvlJc w:val="left"/>
      <w:pPr>
        <w:ind w:left="4834" w:hanging="360"/>
      </w:pPr>
    </w:lvl>
    <w:lvl w:ilvl="8" w:tplc="86329BD0">
      <w:start w:val="1"/>
      <w:numFmt w:val="lowerRoman"/>
      <w:lvlText w:val="%9."/>
      <w:lvlJc w:val="right"/>
      <w:pPr>
        <w:ind w:left="5554" w:hanging="180"/>
      </w:pPr>
    </w:lvl>
  </w:abstractNum>
  <w:abstractNum w:abstractNumId="9" w15:restartNumberingAfterBreak="0">
    <w:nsid w:val="2F9762D9"/>
    <w:multiLevelType w:val="multilevel"/>
    <w:tmpl w:val="EF0A060E"/>
    <w:lvl w:ilvl="0">
      <w:start w:val="1"/>
      <w:numFmt w:val="decimal"/>
      <w:lvlText w:val="%1."/>
      <w:lvlJc w:val="left"/>
      <w:pPr>
        <w:ind w:left="-206" w:hanging="360"/>
      </w:pPr>
    </w:lvl>
    <w:lvl w:ilvl="1">
      <w:start w:val="1"/>
      <w:numFmt w:val="lowerLetter"/>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10" w15:restartNumberingAfterBreak="0">
    <w:nsid w:val="341F48A0"/>
    <w:multiLevelType w:val="multilevel"/>
    <w:tmpl w:val="D1065A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44843C5C"/>
    <w:multiLevelType w:val="hybridMultilevel"/>
    <w:tmpl w:val="9502D3A6"/>
    <w:lvl w:ilvl="0" w:tplc="0809000B">
      <w:start w:val="1"/>
      <w:numFmt w:val="bullet"/>
      <w:lvlText w:val=""/>
      <w:lvlJc w:val="left"/>
      <w:pPr>
        <w:ind w:left="154" w:hanging="360"/>
      </w:pPr>
      <w:rPr>
        <w:rFonts w:ascii="Wingdings" w:hAnsi="Wingdings" w:hint="default"/>
      </w:rPr>
    </w:lvl>
    <w:lvl w:ilvl="1" w:tplc="08090003" w:tentative="1">
      <w:start w:val="1"/>
      <w:numFmt w:val="bullet"/>
      <w:lvlText w:val="o"/>
      <w:lvlJc w:val="left"/>
      <w:pPr>
        <w:ind w:left="874" w:hanging="360"/>
      </w:pPr>
      <w:rPr>
        <w:rFonts w:ascii="Courier New" w:hAnsi="Courier New" w:cs="Courier New" w:hint="default"/>
      </w:rPr>
    </w:lvl>
    <w:lvl w:ilvl="2" w:tplc="08090005" w:tentative="1">
      <w:start w:val="1"/>
      <w:numFmt w:val="bullet"/>
      <w:lvlText w:val=""/>
      <w:lvlJc w:val="left"/>
      <w:pPr>
        <w:ind w:left="1594" w:hanging="360"/>
      </w:pPr>
      <w:rPr>
        <w:rFonts w:ascii="Wingdings" w:hAnsi="Wingdings" w:hint="default"/>
      </w:rPr>
    </w:lvl>
    <w:lvl w:ilvl="3" w:tplc="08090001" w:tentative="1">
      <w:start w:val="1"/>
      <w:numFmt w:val="bullet"/>
      <w:lvlText w:val=""/>
      <w:lvlJc w:val="left"/>
      <w:pPr>
        <w:ind w:left="2314" w:hanging="360"/>
      </w:pPr>
      <w:rPr>
        <w:rFonts w:ascii="Symbol" w:hAnsi="Symbol" w:hint="default"/>
      </w:rPr>
    </w:lvl>
    <w:lvl w:ilvl="4" w:tplc="08090003" w:tentative="1">
      <w:start w:val="1"/>
      <w:numFmt w:val="bullet"/>
      <w:lvlText w:val="o"/>
      <w:lvlJc w:val="left"/>
      <w:pPr>
        <w:ind w:left="3034" w:hanging="360"/>
      </w:pPr>
      <w:rPr>
        <w:rFonts w:ascii="Courier New" w:hAnsi="Courier New" w:cs="Courier New" w:hint="default"/>
      </w:rPr>
    </w:lvl>
    <w:lvl w:ilvl="5" w:tplc="08090005" w:tentative="1">
      <w:start w:val="1"/>
      <w:numFmt w:val="bullet"/>
      <w:lvlText w:val=""/>
      <w:lvlJc w:val="left"/>
      <w:pPr>
        <w:ind w:left="3754" w:hanging="360"/>
      </w:pPr>
      <w:rPr>
        <w:rFonts w:ascii="Wingdings" w:hAnsi="Wingdings" w:hint="default"/>
      </w:rPr>
    </w:lvl>
    <w:lvl w:ilvl="6" w:tplc="08090001" w:tentative="1">
      <w:start w:val="1"/>
      <w:numFmt w:val="bullet"/>
      <w:lvlText w:val=""/>
      <w:lvlJc w:val="left"/>
      <w:pPr>
        <w:ind w:left="4474" w:hanging="360"/>
      </w:pPr>
      <w:rPr>
        <w:rFonts w:ascii="Symbol" w:hAnsi="Symbol" w:hint="default"/>
      </w:rPr>
    </w:lvl>
    <w:lvl w:ilvl="7" w:tplc="08090003" w:tentative="1">
      <w:start w:val="1"/>
      <w:numFmt w:val="bullet"/>
      <w:lvlText w:val="o"/>
      <w:lvlJc w:val="left"/>
      <w:pPr>
        <w:ind w:left="5194" w:hanging="360"/>
      </w:pPr>
      <w:rPr>
        <w:rFonts w:ascii="Courier New" w:hAnsi="Courier New" w:cs="Courier New" w:hint="default"/>
      </w:rPr>
    </w:lvl>
    <w:lvl w:ilvl="8" w:tplc="08090005" w:tentative="1">
      <w:start w:val="1"/>
      <w:numFmt w:val="bullet"/>
      <w:lvlText w:val=""/>
      <w:lvlJc w:val="left"/>
      <w:pPr>
        <w:ind w:left="5914" w:hanging="360"/>
      </w:pPr>
      <w:rPr>
        <w:rFonts w:ascii="Wingdings" w:hAnsi="Wingdings" w:hint="default"/>
      </w:rPr>
    </w:lvl>
  </w:abstractNum>
  <w:abstractNum w:abstractNumId="12" w15:restartNumberingAfterBreak="0">
    <w:nsid w:val="49935255"/>
    <w:multiLevelType w:val="hybridMultilevel"/>
    <w:tmpl w:val="7F4AA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534B4B"/>
    <w:multiLevelType w:val="hybridMultilevel"/>
    <w:tmpl w:val="23AC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01E91"/>
    <w:multiLevelType w:val="hybridMultilevel"/>
    <w:tmpl w:val="B10C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93169"/>
    <w:multiLevelType w:val="hybridMultilevel"/>
    <w:tmpl w:val="0D3CFDD6"/>
    <w:lvl w:ilvl="0" w:tplc="0A6402C2">
      <w:start w:val="1"/>
      <w:numFmt w:val="decimal"/>
      <w:lvlText w:val="%1)"/>
      <w:lvlJc w:val="left"/>
      <w:pPr>
        <w:ind w:left="1117" w:hanging="72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6" w15:restartNumberingAfterBreak="0">
    <w:nsid w:val="55F31A94"/>
    <w:multiLevelType w:val="hybridMultilevel"/>
    <w:tmpl w:val="E482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8797E"/>
    <w:multiLevelType w:val="hybridMultilevel"/>
    <w:tmpl w:val="5860CAE8"/>
    <w:lvl w:ilvl="0" w:tplc="0809000F">
      <w:start w:val="1"/>
      <w:numFmt w:val="decimal"/>
      <w:lvlText w:val="%1."/>
      <w:lvlJc w:val="left"/>
      <w:pPr>
        <w:tabs>
          <w:tab w:val="num" w:pos="720"/>
        </w:tabs>
        <w:ind w:left="720" w:hanging="360"/>
      </w:pPr>
      <w:rPr>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C75898"/>
    <w:multiLevelType w:val="hybridMultilevel"/>
    <w:tmpl w:val="F8B4D8A2"/>
    <w:lvl w:ilvl="0" w:tplc="F9724274">
      <w:start w:val="1"/>
      <w:numFmt w:val="decimal"/>
      <w:lvlText w:val="%1."/>
      <w:lvlJc w:val="left"/>
      <w:pPr>
        <w:ind w:left="720" w:hanging="360"/>
      </w:pPr>
    </w:lvl>
    <w:lvl w:ilvl="1" w:tplc="A81A6614">
      <w:start w:val="1"/>
      <w:numFmt w:val="decimal"/>
      <w:lvlText w:val="%2."/>
      <w:lvlJc w:val="left"/>
      <w:pPr>
        <w:ind w:left="1440" w:hanging="360"/>
      </w:pPr>
    </w:lvl>
    <w:lvl w:ilvl="2" w:tplc="7F4C217A">
      <w:start w:val="1"/>
      <w:numFmt w:val="decimal"/>
      <w:lvlText w:val="%3."/>
      <w:lvlJc w:val="left"/>
      <w:pPr>
        <w:ind w:left="2160" w:hanging="360"/>
      </w:pPr>
    </w:lvl>
    <w:lvl w:ilvl="3" w:tplc="C70E0580">
      <w:start w:val="1"/>
      <w:numFmt w:val="decimal"/>
      <w:lvlText w:val="%4."/>
      <w:lvlJc w:val="left"/>
      <w:pPr>
        <w:ind w:left="2880" w:hanging="360"/>
      </w:pPr>
    </w:lvl>
    <w:lvl w:ilvl="4" w:tplc="4F8ADAF2">
      <w:start w:val="1"/>
      <w:numFmt w:val="decimal"/>
      <w:lvlText w:val="%5."/>
      <w:lvlJc w:val="left"/>
      <w:pPr>
        <w:ind w:left="3600" w:hanging="360"/>
      </w:pPr>
    </w:lvl>
    <w:lvl w:ilvl="5" w:tplc="FB6C0E50">
      <w:start w:val="1"/>
      <w:numFmt w:val="decimal"/>
      <w:lvlText w:val="%6."/>
      <w:lvlJc w:val="left"/>
      <w:pPr>
        <w:ind w:left="4320" w:hanging="360"/>
      </w:pPr>
    </w:lvl>
    <w:lvl w:ilvl="6" w:tplc="6DD6465C">
      <w:start w:val="1"/>
      <w:numFmt w:val="decimal"/>
      <w:lvlText w:val="%7."/>
      <w:lvlJc w:val="left"/>
      <w:pPr>
        <w:ind w:left="5040" w:hanging="360"/>
      </w:pPr>
    </w:lvl>
    <w:lvl w:ilvl="7" w:tplc="946EB1DA">
      <w:start w:val="1"/>
      <w:numFmt w:val="decimal"/>
      <w:lvlText w:val="%8."/>
      <w:lvlJc w:val="left"/>
      <w:pPr>
        <w:ind w:left="5760" w:hanging="360"/>
      </w:pPr>
    </w:lvl>
    <w:lvl w:ilvl="8" w:tplc="A60EFD34">
      <w:start w:val="1"/>
      <w:numFmt w:val="decimal"/>
      <w:lvlText w:val="%9."/>
      <w:lvlJc w:val="left"/>
      <w:pPr>
        <w:ind w:left="6480" w:hanging="360"/>
      </w:pPr>
    </w:lvl>
  </w:abstractNum>
  <w:abstractNum w:abstractNumId="19" w15:restartNumberingAfterBreak="0">
    <w:nsid w:val="5FA579FC"/>
    <w:multiLevelType w:val="hybridMultilevel"/>
    <w:tmpl w:val="1EE6A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9824A4"/>
    <w:multiLevelType w:val="hybridMultilevel"/>
    <w:tmpl w:val="E6F6FEEA"/>
    <w:lvl w:ilvl="0" w:tplc="8E4459CA">
      <w:start w:val="1"/>
      <w:numFmt w:val="decimal"/>
      <w:lvlText w:val="%1."/>
      <w:lvlJc w:val="left"/>
      <w:pPr>
        <w:ind w:left="-206" w:hanging="360"/>
      </w:pPr>
    </w:lvl>
    <w:lvl w:ilvl="1" w:tplc="2286C8EA">
      <w:start w:val="1"/>
      <w:numFmt w:val="lowerLetter"/>
      <w:lvlText w:val="%2."/>
      <w:lvlJc w:val="left"/>
      <w:pPr>
        <w:ind w:left="514" w:hanging="360"/>
      </w:pPr>
    </w:lvl>
    <w:lvl w:ilvl="2" w:tplc="4EDCCF3E">
      <w:start w:val="1"/>
      <w:numFmt w:val="lowerRoman"/>
      <w:lvlText w:val="%3."/>
      <w:lvlJc w:val="right"/>
      <w:pPr>
        <w:ind w:left="1234" w:hanging="180"/>
      </w:pPr>
    </w:lvl>
    <w:lvl w:ilvl="3" w:tplc="0020026C">
      <w:start w:val="1"/>
      <w:numFmt w:val="decimal"/>
      <w:lvlText w:val="%4."/>
      <w:lvlJc w:val="left"/>
      <w:pPr>
        <w:ind w:left="1954" w:hanging="360"/>
      </w:pPr>
    </w:lvl>
    <w:lvl w:ilvl="4" w:tplc="3484F6FA">
      <w:start w:val="1"/>
      <w:numFmt w:val="lowerLetter"/>
      <w:lvlText w:val="%5."/>
      <w:lvlJc w:val="left"/>
      <w:pPr>
        <w:ind w:left="2674" w:hanging="360"/>
      </w:pPr>
    </w:lvl>
    <w:lvl w:ilvl="5" w:tplc="761A65B8">
      <w:start w:val="1"/>
      <w:numFmt w:val="lowerRoman"/>
      <w:lvlText w:val="%6."/>
      <w:lvlJc w:val="right"/>
      <w:pPr>
        <w:ind w:left="3394" w:hanging="180"/>
      </w:pPr>
    </w:lvl>
    <w:lvl w:ilvl="6" w:tplc="D2A6AC10">
      <w:start w:val="1"/>
      <w:numFmt w:val="decimal"/>
      <w:lvlText w:val="%7."/>
      <w:lvlJc w:val="left"/>
      <w:pPr>
        <w:ind w:left="4114" w:hanging="360"/>
      </w:pPr>
    </w:lvl>
    <w:lvl w:ilvl="7" w:tplc="6B283648">
      <w:start w:val="1"/>
      <w:numFmt w:val="lowerLetter"/>
      <w:lvlText w:val="%8."/>
      <w:lvlJc w:val="left"/>
      <w:pPr>
        <w:ind w:left="4834" w:hanging="360"/>
      </w:pPr>
    </w:lvl>
    <w:lvl w:ilvl="8" w:tplc="AFC495FC">
      <w:start w:val="1"/>
      <w:numFmt w:val="lowerRoman"/>
      <w:lvlText w:val="%9."/>
      <w:lvlJc w:val="right"/>
      <w:pPr>
        <w:ind w:left="5554" w:hanging="180"/>
      </w:pPr>
    </w:lvl>
  </w:abstractNum>
  <w:abstractNum w:abstractNumId="21" w15:restartNumberingAfterBreak="0">
    <w:nsid w:val="6AA51211"/>
    <w:multiLevelType w:val="hybridMultilevel"/>
    <w:tmpl w:val="1EDA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BD5ED9"/>
    <w:multiLevelType w:val="hybridMultilevel"/>
    <w:tmpl w:val="DEB0C8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53252E"/>
    <w:multiLevelType w:val="hybridMultilevel"/>
    <w:tmpl w:val="82DA7CC2"/>
    <w:lvl w:ilvl="0" w:tplc="5B1CC5A6">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76613664"/>
    <w:multiLevelType w:val="hybridMultilevel"/>
    <w:tmpl w:val="B3A0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916692"/>
    <w:multiLevelType w:val="hybridMultilevel"/>
    <w:tmpl w:val="C83EA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406C8F"/>
    <w:multiLevelType w:val="hybridMultilevel"/>
    <w:tmpl w:val="F9A02222"/>
    <w:lvl w:ilvl="0" w:tplc="4F889544">
      <w:start w:val="63"/>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7D8777B0"/>
    <w:multiLevelType w:val="hybridMultilevel"/>
    <w:tmpl w:val="E63E6646"/>
    <w:lvl w:ilvl="0" w:tplc="08090003">
      <w:start w:val="1"/>
      <w:numFmt w:val="bullet"/>
      <w:lvlText w:val="o"/>
      <w:lvlJc w:val="left"/>
      <w:pPr>
        <w:ind w:left="154" w:hanging="360"/>
      </w:pPr>
      <w:rPr>
        <w:rFonts w:ascii="Courier New" w:hAnsi="Courier New" w:cs="Courier New" w:hint="default"/>
      </w:rPr>
    </w:lvl>
    <w:lvl w:ilvl="1" w:tplc="FFFFFFFF" w:tentative="1">
      <w:start w:val="1"/>
      <w:numFmt w:val="bullet"/>
      <w:lvlText w:val="o"/>
      <w:lvlJc w:val="left"/>
      <w:pPr>
        <w:ind w:left="874" w:hanging="360"/>
      </w:pPr>
      <w:rPr>
        <w:rFonts w:ascii="Courier New" w:hAnsi="Courier New" w:cs="Courier New" w:hint="default"/>
      </w:rPr>
    </w:lvl>
    <w:lvl w:ilvl="2" w:tplc="FFFFFFFF" w:tentative="1">
      <w:start w:val="1"/>
      <w:numFmt w:val="bullet"/>
      <w:lvlText w:val=""/>
      <w:lvlJc w:val="left"/>
      <w:pPr>
        <w:ind w:left="1594" w:hanging="360"/>
      </w:pPr>
      <w:rPr>
        <w:rFonts w:ascii="Wingdings" w:hAnsi="Wingdings" w:hint="default"/>
      </w:rPr>
    </w:lvl>
    <w:lvl w:ilvl="3" w:tplc="FFFFFFFF" w:tentative="1">
      <w:start w:val="1"/>
      <w:numFmt w:val="bullet"/>
      <w:lvlText w:val=""/>
      <w:lvlJc w:val="left"/>
      <w:pPr>
        <w:ind w:left="2314" w:hanging="360"/>
      </w:pPr>
      <w:rPr>
        <w:rFonts w:ascii="Symbol" w:hAnsi="Symbol" w:hint="default"/>
      </w:rPr>
    </w:lvl>
    <w:lvl w:ilvl="4" w:tplc="FFFFFFFF" w:tentative="1">
      <w:start w:val="1"/>
      <w:numFmt w:val="bullet"/>
      <w:lvlText w:val="o"/>
      <w:lvlJc w:val="left"/>
      <w:pPr>
        <w:ind w:left="3034" w:hanging="360"/>
      </w:pPr>
      <w:rPr>
        <w:rFonts w:ascii="Courier New" w:hAnsi="Courier New" w:cs="Courier New" w:hint="default"/>
      </w:rPr>
    </w:lvl>
    <w:lvl w:ilvl="5" w:tplc="FFFFFFFF" w:tentative="1">
      <w:start w:val="1"/>
      <w:numFmt w:val="bullet"/>
      <w:lvlText w:val=""/>
      <w:lvlJc w:val="left"/>
      <w:pPr>
        <w:ind w:left="3754" w:hanging="360"/>
      </w:pPr>
      <w:rPr>
        <w:rFonts w:ascii="Wingdings" w:hAnsi="Wingdings" w:hint="default"/>
      </w:rPr>
    </w:lvl>
    <w:lvl w:ilvl="6" w:tplc="FFFFFFFF" w:tentative="1">
      <w:start w:val="1"/>
      <w:numFmt w:val="bullet"/>
      <w:lvlText w:val=""/>
      <w:lvlJc w:val="left"/>
      <w:pPr>
        <w:ind w:left="4474" w:hanging="360"/>
      </w:pPr>
      <w:rPr>
        <w:rFonts w:ascii="Symbol" w:hAnsi="Symbol" w:hint="default"/>
      </w:rPr>
    </w:lvl>
    <w:lvl w:ilvl="7" w:tplc="FFFFFFFF" w:tentative="1">
      <w:start w:val="1"/>
      <w:numFmt w:val="bullet"/>
      <w:lvlText w:val="o"/>
      <w:lvlJc w:val="left"/>
      <w:pPr>
        <w:ind w:left="5194" w:hanging="360"/>
      </w:pPr>
      <w:rPr>
        <w:rFonts w:ascii="Courier New" w:hAnsi="Courier New" w:cs="Courier New" w:hint="default"/>
      </w:rPr>
    </w:lvl>
    <w:lvl w:ilvl="8" w:tplc="FFFFFFFF" w:tentative="1">
      <w:start w:val="1"/>
      <w:numFmt w:val="bullet"/>
      <w:lvlText w:val=""/>
      <w:lvlJc w:val="left"/>
      <w:pPr>
        <w:ind w:left="5914" w:hanging="360"/>
      </w:pPr>
      <w:rPr>
        <w:rFonts w:ascii="Wingdings" w:hAnsi="Wingdings" w:hint="default"/>
      </w:rPr>
    </w:lvl>
  </w:abstractNum>
  <w:abstractNum w:abstractNumId="28" w15:restartNumberingAfterBreak="0">
    <w:nsid w:val="7DB853D3"/>
    <w:multiLevelType w:val="hybridMultilevel"/>
    <w:tmpl w:val="5F36F362"/>
    <w:lvl w:ilvl="0" w:tplc="F238D8D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3"/>
  </w:num>
  <w:num w:numId="2">
    <w:abstractNumId w:val="23"/>
  </w:num>
  <w:num w:numId="3">
    <w:abstractNumId w:val="28"/>
  </w:num>
  <w:num w:numId="4">
    <w:abstractNumId w:val="14"/>
  </w:num>
  <w:num w:numId="5">
    <w:abstractNumId w:val="6"/>
  </w:num>
  <w:num w:numId="6">
    <w:abstractNumId w:val="24"/>
  </w:num>
  <w:num w:numId="7">
    <w:abstractNumId w:val="22"/>
  </w:num>
  <w:num w:numId="8">
    <w:abstractNumId w:val="0"/>
  </w:num>
  <w:num w:numId="9">
    <w:abstractNumId w:val="5"/>
  </w:num>
  <w:num w:numId="10">
    <w:abstractNumId w:val="1"/>
  </w:num>
  <w:num w:numId="11">
    <w:abstractNumId w:val="4"/>
  </w:num>
  <w:num w:numId="12">
    <w:abstractNumId w:val="11"/>
  </w:num>
  <w:num w:numId="13">
    <w:abstractNumId w:val="7"/>
  </w:num>
  <w:num w:numId="14">
    <w:abstractNumId w:val="18"/>
  </w:num>
  <w:num w:numId="15">
    <w:abstractNumId w:val="8"/>
  </w:num>
  <w:num w:numId="16">
    <w:abstractNumId w:val="9"/>
  </w:num>
  <w:num w:numId="17">
    <w:abstractNumId w:val="20"/>
  </w:num>
  <w:num w:numId="18">
    <w:abstractNumId w:val="17"/>
  </w:num>
  <w:num w:numId="19">
    <w:abstractNumId w:val="15"/>
  </w:num>
  <w:num w:numId="20">
    <w:abstractNumId w:val="2"/>
  </w:num>
  <w:num w:numId="21">
    <w:abstractNumId w:val="3"/>
  </w:num>
  <w:num w:numId="22">
    <w:abstractNumId w:val="25"/>
  </w:num>
  <w:num w:numId="23">
    <w:abstractNumId w:val="21"/>
  </w:num>
  <w:num w:numId="24">
    <w:abstractNumId w:val="12"/>
  </w:num>
  <w:num w:numId="25">
    <w:abstractNumId w:val="19"/>
  </w:num>
  <w:num w:numId="26">
    <w:abstractNumId w:val="16"/>
  </w:num>
  <w:num w:numId="27">
    <w:abstractNumId w:val="27"/>
  </w:num>
  <w:num w:numId="28">
    <w:abstractNumId w:val="26"/>
  </w:num>
  <w:num w:numId="2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38"/>
    <w:rsid w:val="00045AAB"/>
    <w:rsid w:val="00057FD1"/>
    <w:rsid w:val="000624B0"/>
    <w:rsid w:val="00087B0A"/>
    <w:rsid w:val="000969F5"/>
    <w:rsid w:val="00096C64"/>
    <w:rsid w:val="000A7331"/>
    <w:rsid w:val="000B3176"/>
    <w:rsid w:val="000C509F"/>
    <w:rsid w:val="000D6BE8"/>
    <w:rsid w:val="000E091B"/>
    <w:rsid w:val="000E5CE7"/>
    <w:rsid w:val="0010196D"/>
    <w:rsid w:val="00104C5F"/>
    <w:rsid w:val="00135300"/>
    <w:rsid w:val="00160C3A"/>
    <w:rsid w:val="001877AA"/>
    <w:rsid w:val="001C4F63"/>
    <w:rsid w:val="001D0C15"/>
    <w:rsid w:val="001D61F8"/>
    <w:rsid w:val="001E12E5"/>
    <w:rsid w:val="001F3C99"/>
    <w:rsid w:val="002118AF"/>
    <w:rsid w:val="00216BA8"/>
    <w:rsid w:val="00243A74"/>
    <w:rsid w:val="00245B2C"/>
    <w:rsid w:val="00263126"/>
    <w:rsid w:val="0027057D"/>
    <w:rsid w:val="00270B11"/>
    <w:rsid w:val="00272CB5"/>
    <w:rsid w:val="00276734"/>
    <w:rsid w:val="00277CBB"/>
    <w:rsid w:val="002825B9"/>
    <w:rsid w:val="00292ADB"/>
    <w:rsid w:val="00297DC4"/>
    <w:rsid w:val="002A6F91"/>
    <w:rsid w:val="002B4472"/>
    <w:rsid w:val="002C358B"/>
    <w:rsid w:val="002D0F48"/>
    <w:rsid w:val="002E27CB"/>
    <w:rsid w:val="002E69AD"/>
    <w:rsid w:val="00337A2E"/>
    <w:rsid w:val="003579C4"/>
    <w:rsid w:val="003673A6"/>
    <w:rsid w:val="00370FBE"/>
    <w:rsid w:val="00384CDD"/>
    <w:rsid w:val="0038541A"/>
    <w:rsid w:val="00395226"/>
    <w:rsid w:val="00395B5D"/>
    <w:rsid w:val="003A4B82"/>
    <w:rsid w:val="003C0DEB"/>
    <w:rsid w:val="003C5964"/>
    <w:rsid w:val="003C70A5"/>
    <w:rsid w:val="003D127A"/>
    <w:rsid w:val="003F0ACF"/>
    <w:rsid w:val="003F386E"/>
    <w:rsid w:val="004276C5"/>
    <w:rsid w:val="00443AD3"/>
    <w:rsid w:val="00444762"/>
    <w:rsid w:val="00452510"/>
    <w:rsid w:val="00476C13"/>
    <w:rsid w:val="00477599"/>
    <w:rsid w:val="00481D63"/>
    <w:rsid w:val="00483805"/>
    <w:rsid w:val="004966EB"/>
    <w:rsid w:val="00496B41"/>
    <w:rsid w:val="004A31A0"/>
    <w:rsid w:val="004A3AA6"/>
    <w:rsid w:val="004C631F"/>
    <w:rsid w:val="004E6CA3"/>
    <w:rsid w:val="004F5B50"/>
    <w:rsid w:val="00500FD1"/>
    <w:rsid w:val="005157DC"/>
    <w:rsid w:val="005202E2"/>
    <w:rsid w:val="005203E4"/>
    <w:rsid w:val="00521C42"/>
    <w:rsid w:val="00534458"/>
    <w:rsid w:val="005415C2"/>
    <w:rsid w:val="00543B69"/>
    <w:rsid w:val="00557CE7"/>
    <w:rsid w:val="0056288C"/>
    <w:rsid w:val="0057311D"/>
    <w:rsid w:val="00574363"/>
    <w:rsid w:val="00576301"/>
    <w:rsid w:val="0057776D"/>
    <w:rsid w:val="00577C0A"/>
    <w:rsid w:val="005A3F09"/>
    <w:rsid w:val="005A5869"/>
    <w:rsid w:val="005B4003"/>
    <w:rsid w:val="005B651D"/>
    <w:rsid w:val="005E7D3C"/>
    <w:rsid w:val="005F7DE9"/>
    <w:rsid w:val="005F7EE5"/>
    <w:rsid w:val="00601B38"/>
    <w:rsid w:val="006043BB"/>
    <w:rsid w:val="0060473E"/>
    <w:rsid w:val="00604B8A"/>
    <w:rsid w:val="0061131C"/>
    <w:rsid w:val="00612EF0"/>
    <w:rsid w:val="00615D16"/>
    <w:rsid w:val="0062470D"/>
    <w:rsid w:val="006420A3"/>
    <w:rsid w:val="00642660"/>
    <w:rsid w:val="006541A2"/>
    <w:rsid w:val="00656FEA"/>
    <w:rsid w:val="00662384"/>
    <w:rsid w:val="00664B23"/>
    <w:rsid w:val="006811D3"/>
    <w:rsid w:val="00684D0C"/>
    <w:rsid w:val="0069240A"/>
    <w:rsid w:val="006B108C"/>
    <w:rsid w:val="006B2AB5"/>
    <w:rsid w:val="006E4602"/>
    <w:rsid w:val="006F437E"/>
    <w:rsid w:val="00704402"/>
    <w:rsid w:val="0070496A"/>
    <w:rsid w:val="00704F68"/>
    <w:rsid w:val="00705460"/>
    <w:rsid w:val="00732436"/>
    <w:rsid w:val="007423B4"/>
    <w:rsid w:val="00744756"/>
    <w:rsid w:val="00746D4E"/>
    <w:rsid w:val="00752E11"/>
    <w:rsid w:val="00753F40"/>
    <w:rsid w:val="007955BA"/>
    <w:rsid w:val="007B3B36"/>
    <w:rsid w:val="007E258E"/>
    <w:rsid w:val="007E5D1A"/>
    <w:rsid w:val="007F403F"/>
    <w:rsid w:val="00810F87"/>
    <w:rsid w:val="00814B0F"/>
    <w:rsid w:val="008210BE"/>
    <w:rsid w:val="00827212"/>
    <w:rsid w:val="0083210E"/>
    <w:rsid w:val="0083263B"/>
    <w:rsid w:val="008374C6"/>
    <w:rsid w:val="00871227"/>
    <w:rsid w:val="008876D4"/>
    <w:rsid w:val="008A3A41"/>
    <w:rsid w:val="008B3A95"/>
    <w:rsid w:val="008F392D"/>
    <w:rsid w:val="008F690A"/>
    <w:rsid w:val="00915157"/>
    <w:rsid w:val="009204F7"/>
    <w:rsid w:val="00930710"/>
    <w:rsid w:val="009442D4"/>
    <w:rsid w:val="009507E1"/>
    <w:rsid w:val="00975F47"/>
    <w:rsid w:val="00990278"/>
    <w:rsid w:val="00990AEB"/>
    <w:rsid w:val="009B0156"/>
    <w:rsid w:val="009B2207"/>
    <w:rsid w:val="009D2B3E"/>
    <w:rsid w:val="009D38F9"/>
    <w:rsid w:val="00A02397"/>
    <w:rsid w:val="00A3113B"/>
    <w:rsid w:val="00A33A5E"/>
    <w:rsid w:val="00A3585E"/>
    <w:rsid w:val="00A53A5A"/>
    <w:rsid w:val="00A613B4"/>
    <w:rsid w:val="00A73A4F"/>
    <w:rsid w:val="00A81A94"/>
    <w:rsid w:val="00A86C1A"/>
    <w:rsid w:val="00A906E5"/>
    <w:rsid w:val="00A94B20"/>
    <w:rsid w:val="00AA23F0"/>
    <w:rsid w:val="00AC053C"/>
    <w:rsid w:val="00AC426D"/>
    <w:rsid w:val="00AD3D25"/>
    <w:rsid w:val="00AE0609"/>
    <w:rsid w:val="00AF2EDA"/>
    <w:rsid w:val="00AF407B"/>
    <w:rsid w:val="00B000F7"/>
    <w:rsid w:val="00B14AD0"/>
    <w:rsid w:val="00B24447"/>
    <w:rsid w:val="00B55C83"/>
    <w:rsid w:val="00B56080"/>
    <w:rsid w:val="00B6306D"/>
    <w:rsid w:val="00B65119"/>
    <w:rsid w:val="00B837BB"/>
    <w:rsid w:val="00B85149"/>
    <w:rsid w:val="00B87C76"/>
    <w:rsid w:val="00BA25FE"/>
    <w:rsid w:val="00BB335C"/>
    <w:rsid w:val="00BB3997"/>
    <w:rsid w:val="00BC1554"/>
    <w:rsid w:val="00BD7E3E"/>
    <w:rsid w:val="00BE1418"/>
    <w:rsid w:val="00C01CB3"/>
    <w:rsid w:val="00C06400"/>
    <w:rsid w:val="00C12C1D"/>
    <w:rsid w:val="00C2170D"/>
    <w:rsid w:val="00C319BA"/>
    <w:rsid w:val="00C60A3D"/>
    <w:rsid w:val="00C62437"/>
    <w:rsid w:val="00C63787"/>
    <w:rsid w:val="00C70576"/>
    <w:rsid w:val="00C73F1B"/>
    <w:rsid w:val="00C75B21"/>
    <w:rsid w:val="00C911FB"/>
    <w:rsid w:val="00C918CA"/>
    <w:rsid w:val="00C93F14"/>
    <w:rsid w:val="00C96DFD"/>
    <w:rsid w:val="00CB3434"/>
    <w:rsid w:val="00CB5C88"/>
    <w:rsid w:val="00CC1861"/>
    <w:rsid w:val="00CC5BC0"/>
    <w:rsid w:val="00CD2DB1"/>
    <w:rsid w:val="00CE21D6"/>
    <w:rsid w:val="00CE4641"/>
    <w:rsid w:val="00D07104"/>
    <w:rsid w:val="00D1013A"/>
    <w:rsid w:val="00D2152F"/>
    <w:rsid w:val="00D2362D"/>
    <w:rsid w:val="00D6462C"/>
    <w:rsid w:val="00D67C2A"/>
    <w:rsid w:val="00D73DA8"/>
    <w:rsid w:val="00D80EC5"/>
    <w:rsid w:val="00D9648B"/>
    <w:rsid w:val="00DB033B"/>
    <w:rsid w:val="00DB27E1"/>
    <w:rsid w:val="00DB5D5A"/>
    <w:rsid w:val="00DC08C2"/>
    <w:rsid w:val="00DD75CE"/>
    <w:rsid w:val="00DE4CB0"/>
    <w:rsid w:val="00E01A86"/>
    <w:rsid w:val="00E0565B"/>
    <w:rsid w:val="00E10190"/>
    <w:rsid w:val="00E156AE"/>
    <w:rsid w:val="00E2549D"/>
    <w:rsid w:val="00E30DB0"/>
    <w:rsid w:val="00E4352F"/>
    <w:rsid w:val="00E443C0"/>
    <w:rsid w:val="00E45033"/>
    <w:rsid w:val="00E6551F"/>
    <w:rsid w:val="00E709A8"/>
    <w:rsid w:val="00EF17ED"/>
    <w:rsid w:val="00EF1A0D"/>
    <w:rsid w:val="00F11CFB"/>
    <w:rsid w:val="00F14043"/>
    <w:rsid w:val="00F23E67"/>
    <w:rsid w:val="00F2618B"/>
    <w:rsid w:val="00F278E7"/>
    <w:rsid w:val="00F35412"/>
    <w:rsid w:val="00F45F1E"/>
    <w:rsid w:val="00F54C02"/>
    <w:rsid w:val="00F565F9"/>
    <w:rsid w:val="00F60D24"/>
    <w:rsid w:val="00F65A26"/>
    <w:rsid w:val="00F744ED"/>
    <w:rsid w:val="00F8185A"/>
    <w:rsid w:val="00F819B3"/>
    <w:rsid w:val="00F91286"/>
    <w:rsid w:val="00F96D16"/>
    <w:rsid w:val="00FA3391"/>
    <w:rsid w:val="00FA6E46"/>
    <w:rsid w:val="00FE7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CD27"/>
  <w15:chartTrackingRefBased/>
  <w15:docId w15:val="{D7C71522-611B-459E-AE5C-925E2790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67C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B38"/>
    <w:pPr>
      <w:ind w:left="720"/>
      <w:contextualSpacing/>
    </w:pPr>
  </w:style>
  <w:style w:type="table" w:styleId="TableGrid">
    <w:name w:val="Table Grid"/>
    <w:basedOn w:val="TableNormal"/>
    <w:uiPriority w:val="39"/>
    <w:rsid w:val="002D0F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WBullet1">
    <w:name w:val="SoWBullet1"/>
    <w:rsid w:val="007F403F"/>
    <w:pPr>
      <w:widowControl w:val="0"/>
      <w:tabs>
        <w:tab w:val="left" w:pos="170"/>
      </w:tabs>
      <w:spacing w:after="0" w:line="220" w:lineRule="exact"/>
      <w:ind w:left="170" w:hanging="170"/>
    </w:pPr>
    <w:rPr>
      <w:rFonts w:ascii="Arial" w:eastAsia="Times New Roman" w:hAnsi="Arial" w:cs="Times New Roman"/>
      <w:sz w:val="18"/>
      <w:szCs w:val="20"/>
      <w:lang w:val="en-US" w:eastAsia="en-GB"/>
    </w:rPr>
  </w:style>
  <w:style w:type="paragraph" w:styleId="NormalWeb">
    <w:name w:val="Normal (Web)"/>
    <w:basedOn w:val="Normal"/>
    <w:uiPriority w:val="99"/>
    <w:semiHidden/>
    <w:unhideWhenUsed/>
    <w:rsid w:val="00A358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D67C2A"/>
    <w:rPr>
      <w:rFonts w:ascii="Times New Roman" w:eastAsia="Times New Roman" w:hAnsi="Times New Roman" w:cs="Times New Roman"/>
      <w:b/>
      <w:bCs/>
      <w:sz w:val="36"/>
      <w:szCs w:val="36"/>
      <w:lang w:eastAsia="en-GB"/>
    </w:rPr>
  </w:style>
  <w:style w:type="paragraph" w:customStyle="1" w:styleId="blocks-text-blockparagraph">
    <w:name w:val="blocks-text-block__paragraph"/>
    <w:basedOn w:val="Normal"/>
    <w:rsid w:val="00D67C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67C2A"/>
    <w:rPr>
      <w:b/>
      <w:bCs/>
    </w:rPr>
  </w:style>
  <w:style w:type="paragraph" w:styleId="BodyText">
    <w:name w:val="Body Text"/>
    <w:basedOn w:val="Normal"/>
    <w:link w:val="BodyTextChar"/>
    <w:rsid w:val="00B837BB"/>
    <w:pPr>
      <w:widowControl w:val="0"/>
      <w:tabs>
        <w:tab w:val="left" w:pos="28"/>
        <w:tab w:val="left" w:pos="446"/>
      </w:tabs>
      <w:autoSpaceDE w:val="0"/>
      <w:autoSpaceDN w:val="0"/>
      <w:adjustRightInd w:val="0"/>
      <w:spacing w:after="0" w:line="240" w:lineRule="exact"/>
    </w:pPr>
    <w:rPr>
      <w:rFonts w:ascii="Times New Roman" w:eastAsia="Times New Roman" w:hAnsi="Times New Roman" w:cs="Times New Roman"/>
      <w:color w:val="000000"/>
      <w:szCs w:val="20"/>
      <w:lang w:val="en-US"/>
    </w:rPr>
  </w:style>
  <w:style w:type="character" w:customStyle="1" w:styleId="BodyTextChar">
    <w:name w:val="Body Text Char"/>
    <w:basedOn w:val="DefaultParagraphFont"/>
    <w:link w:val="BodyText"/>
    <w:rsid w:val="00B837BB"/>
    <w:rPr>
      <w:rFonts w:ascii="Times New Roman" w:eastAsia="Times New Roman" w:hAnsi="Times New Roman" w:cs="Times New Roman"/>
      <w:color w:val="000000"/>
      <w:szCs w:val="20"/>
      <w:lang w:val="en-US"/>
    </w:rPr>
  </w:style>
  <w:style w:type="character" w:styleId="Hyperlink">
    <w:name w:val="Hyperlink"/>
    <w:basedOn w:val="DefaultParagraphFont"/>
    <w:uiPriority w:val="99"/>
    <w:unhideWhenUsed/>
    <w:rsid w:val="00744756"/>
    <w:rPr>
      <w:color w:val="0000FF"/>
      <w:u w:val="single"/>
    </w:rPr>
  </w:style>
  <w:style w:type="paragraph" w:customStyle="1" w:styleId="TableParagraph">
    <w:name w:val="Table Paragraph"/>
    <w:basedOn w:val="Normal"/>
    <w:uiPriority w:val="1"/>
    <w:qFormat/>
    <w:rsid w:val="003C70A5"/>
    <w:pPr>
      <w:widowControl w:val="0"/>
      <w:spacing w:after="0" w:line="240" w:lineRule="auto"/>
    </w:pPr>
    <w:rPr>
      <w:lang w:val="en-US"/>
    </w:rPr>
  </w:style>
  <w:style w:type="character" w:styleId="UnresolvedMention">
    <w:name w:val="Unresolved Mention"/>
    <w:basedOn w:val="DefaultParagraphFont"/>
    <w:uiPriority w:val="99"/>
    <w:semiHidden/>
    <w:unhideWhenUsed/>
    <w:rsid w:val="005415C2"/>
    <w:rPr>
      <w:color w:val="605E5C"/>
      <w:shd w:val="clear" w:color="auto" w:fill="E1DFDD"/>
    </w:rPr>
  </w:style>
  <w:style w:type="paragraph" w:styleId="NoSpacing">
    <w:name w:val="No Spacing"/>
    <w:uiPriority w:val="1"/>
    <w:qFormat/>
    <w:rsid w:val="000B3176"/>
    <w:pPr>
      <w:spacing w:after="0" w:line="240" w:lineRule="auto"/>
    </w:pPr>
    <w:rPr>
      <w:rFonts w:ascii="Calibri" w:eastAsia="Calibri" w:hAnsi="Calibri" w:cs="Times New Roman"/>
    </w:rPr>
  </w:style>
  <w:style w:type="paragraph" w:customStyle="1" w:styleId="Standard">
    <w:name w:val="Standard"/>
    <w:uiPriority w:val="99"/>
    <w:rsid w:val="000B3176"/>
    <w:pPr>
      <w:widowControl w:val="0"/>
      <w:autoSpaceDN w:val="0"/>
      <w:adjustRightInd w:val="0"/>
      <w:spacing w:after="0" w:line="240" w:lineRule="auto"/>
    </w:pPr>
    <w:rPr>
      <w:rFonts w:ascii="Arial" w:eastAsia="Arial Unicode MS" w:hAnsi="Arial" w:cs="Arial"/>
      <w:sz w:val="20"/>
      <w:szCs w:val="20"/>
      <w:lang w:val="en-US" w:eastAsia="en-GB"/>
    </w:rPr>
  </w:style>
  <w:style w:type="paragraph" w:customStyle="1" w:styleId="question">
    <w:name w:val="question"/>
    <w:basedOn w:val="Normal"/>
    <w:rsid w:val="006247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6247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6247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6247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rsid w:val="0062470D"/>
    <w:pPr>
      <w:widowControl w:val="0"/>
      <w:spacing w:after="0" w:line="240" w:lineRule="auto"/>
    </w:pPr>
    <w:rPr>
      <w:rFonts w:ascii="Calibri" w:eastAsia="Calibri" w:hAnsi="Calibri" w:cs="Calibri"/>
      <w:sz w:val="24"/>
      <w:szCs w:val="24"/>
      <w:lang w:val="en-US" w:eastAsia="en-GB"/>
    </w:rPr>
  </w:style>
  <w:style w:type="paragraph" w:customStyle="1" w:styleId="indent2">
    <w:name w:val="indent2"/>
    <w:basedOn w:val="Normal"/>
    <w:rsid w:val="006247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70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FBE"/>
  </w:style>
  <w:style w:type="paragraph" w:styleId="Footer">
    <w:name w:val="footer"/>
    <w:basedOn w:val="Normal"/>
    <w:link w:val="FooterChar"/>
    <w:uiPriority w:val="99"/>
    <w:unhideWhenUsed/>
    <w:rsid w:val="00370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FBE"/>
  </w:style>
  <w:style w:type="character" w:styleId="FollowedHyperlink">
    <w:name w:val="FollowedHyperlink"/>
    <w:basedOn w:val="DefaultParagraphFont"/>
    <w:uiPriority w:val="99"/>
    <w:semiHidden/>
    <w:unhideWhenUsed/>
    <w:rsid w:val="007E5D1A"/>
    <w:rPr>
      <w:color w:val="954F72" w:themeColor="followedHyperlink"/>
      <w:u w:val="single"/>
    </w:rPr>
  </w:style>
  <w:style w:type="paragraph" w:customStyle="1" w:styleId="12UnitTitle">
    <w:name w:val="1.2 Unit Title"/>
    <w:basedOn w:val="Normal"/>
    <w:rsid w:val="00534458"/>
    <w:pPr>
      <w:widowControl w:val="0"/>
      <w:suppressAutoHyphens/>
      <w:autoSpaceDE w:val="0"/>
      <w:autoSpaceDN w:val="0"/>
      <w:adjustRightInd w:val="0"/>
      <w:spacing w:after="0" w:line="288" w:lineRule="auto"/>
      <w:ind w:left="340"/>
      <w:textAlignment w:val="center"/>
    </w:pPr>
    <w:rPr>
      <w:rFonts w:ascii="Trebuchet MS" w:eastAsia="Times New Roman" w:hAnsi="Trebuchet MS" w:cs="Times New Roman"/>
      <w:b/>
      <w:color w:val="000000"/>
      <w:spacing w:val="20"/>
      <w:w w:val="80"/>
      <w:sz w:val="72"/>
      <w:szCs w:val="72"/>
    </w:rPr>
  </w:style>
  <w:style w:type="paragraph" w:customStyle="1" w:styleId="1Unitnumber">
    <w:name w:val="1 Unit number"/>
    <w:basedOn w:val="Normal"/>
    <w:rsid w:val="00534458"/>
    <w:pPr>
      <w:suppressAutoHyphens/>
      <w:spacing w:after="0" w:line="240" w:lineRule="auto"/>
      <w:jc w:val="center"/>
    </w:pPr>
    <w:rPr>
      <w:rFonts w:ascii="Trebuchet MS" w:eastAsia="Times New Roman" w:hAnsi="Trebuchet MS" w:cs="Times New Roman"/>
      <w:b/>
      <w:color w:val="FFFFFF"/>
      <w:spacing w:val="10"/>
      <w:w w:val="80"/>
      <w:sz w:val="48"/>
      <w:szCs w:val="24"/>
      <w:lang w:val="en-US" w:eastAsia="en-GB"/>
    </w:rPr>
  </w:style>
  <w:style w:type="paragraph" w:customStyle="1" w:styleId="TextmainQuestionnum">
    <w:name w:val="Text main Question num"/>
    <w:basedOn w:val="Normal"/>
    <w:rsid w:val="00534458"/>
    <w:pPr>
      <w:widowControl w:val="0"/>
      <w:tabs>
        <w:tab w:val="left" w:pos="454"/>
      </w:tabs>
      <w:suppressAutoHyphens/>
      <w:autoSpaceDE w:val="0"/>
      <w:autoSpaceDN w:val="0"/>
      <w:adjustRightInd w:val="0"/>
      <w:spacing w:after="57" w:line="320" w:lineRule="atLeast"/>
      <w:ind w:left="227" w:hanging="227"/>
      <w:textAlignment w:val="center"/>
    </w:pPr>
    <w:rPr>
      <w:rFonts w:ascii="ArialMT" w:eastAsia="Times New Roman" w:hAnsi="ArialMT" w:cs="ArialMT"/>
      <w:color w:val="000000"/>
      <w:lang w:bidi="en-US"/>
    </w:rPr>
  </w:style>
  <w:style w:type="character" w:customStyle="1" w:styleId="Textbold">
    <w:name w:val="Text bold"/>
    <w:rsid w:val="005344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5398">
      <w:bodyDiv w:val="1"/>
      <w:marLeft w:val="0"/>
      <w:marRight w:val="0"/>
      <w:marTop w:val="0"/>
      <w:marBottom w:val="0"/>
      <w:divBdr>
        <w:top w:val="none" w:sz="0" w:space="0" w:color="auto"/>
        <w:left w:val="none" w:sz="0" w:space="0" w:color="auto"/>
        <w:bottom w:val="none" w:sz="0" w:space="0" w:color="auto"/>
        <w:right w:val="none" w:sz="0" w:space="0" w:color="auto"/>
      </w:divBdr>
      <w:divsChild>
        <w:div w:id="738207453">
          <w:marLeft w:val="547"/>
          <w:marRight w:val="0"/>
          <w:marTop w:val="144"/>
          <w:marBottom w:val="0"/>
          <w:divBdr>
            <w:top w:val="none" w:sz="0" w:space="0" w:color="auto"/>
            <w:left w:val="none" w:sz="0" w:space="0" w:color="auto"/>
            <w:bottom w:val="none" w:sz="0" w:space="0" w:color="auto"/>
            <w:right w:val="none" w:sz="0" w:space="0" w:color="auto"/>
          </w:divBdr>
        </w:div>
      </w:divsChild>
    </w:div>
    <w:div w:id="245968594">
      <w:bodyDiv w:val="1"/>
      <w:marLeft w:val="0"/>
      <w:marRight w:val="0"/>
      <w:marTop w:val="0"/>
      <w:marBottom w:val="0"/>
      <w:divBdr>
        <w:top w:val="none" w:sz="0" w:space="0" w:color="auto"/>
        <w:left w:val="none" w:sz="0" w:space="0" w:color="auto"/>
        <w:bottom w:val="none" w:sz="0" w:space="0" w:color="auto"/>
        <w:right w:val="none" w:sz="0" w:space="0" w:color="auto"/>
      </w:divBdr>
      <w:divsChild>
        <w:div w:id="1790318746">
          <w:marLeft w:val="806"/>
          <w:marRight w:val="0"/>
          <w:marTop w:val="0"/>
          <w:marBottom w:val="0"/>
          <w:divBdr>
            <w:top w:val="none" w:sz="0" w:space="0" w:color="auto"/>
            <w:left w:val="none" w:sz="0" w:space="0" w:color="auto"/>
            <w:bottom w:val="none" w:sz="0" w:space="0" w:color="auto"/>
            <w:right w:val="none" w:sz="0" w:space="0" w:color="auto"/>
          </w:divBdr>
        </w:div>
        <w:div w:id="37708042">
          <w:marLeft w:val="806"/>
          <w:marRight w:val="0"/>
          <w:marTop w:val="0"/>
          <w:marBottom w:val="0"/>
          <w:divBdr>
            <w:top w:val="none" w:sz="0" w:space="0" w:color="auto"/>
            <w:left w:val="none" w:sz="0" w:space="0" w:color="auto"/>
            <w:bottom w:val="none" w:sz="0" w:space="0" w:color="auto"/>
            <w:right w:val="none" w:sz="0" w:space="0" w:color="auto"/>
          </w:divBdr>
        </w:div>
        <w:div w:id="1887137270">
          <w:marLeft w:val="806"/>
          <w:marRight w:val="0"/>
          <w:marTop w:val="0"/>
          <w:marBottom w:val="0"/>
          <w:divBdr>
            <w:top w:val="none" w:sz="0" w:space="0" w:color="auto"/>
            <w:left w:val="none" w:sz="0" w:space="0" w:color="auto"/>
            <w:bottom w:val="none" w:sz="0" w:space="0" w:color="auto"/>
            <w:right w:val="none" w:sz="0" w:space="0" w:color="auto"/>
          </w:divBdr>
        </w:div>
        <w:div w:id="162089873">
          <w:marLeft w:val="806"/>
          <w:marRight w:val="0"/>
          <w:marTop w:val="0"/>
          <w:marBottom w:val="0"/>
          <w:divBdr>
            <w:top w:val="none" w:sz="0" w:space="0" w:color="auto"/>
            <w:left w:val="none" w:sz="0" w:space="0" w:color="auto"/>
            <w:bottom w:val="none" w:sz="0" w:space="0" w:color="auto"/>
            <w:right w:val="none" w:sz="0" w:space="0" w:color="auto"/>
          </w:divBdr>
        </w:div>
        <w:div w:id="1060782662">
          <w:marLeft w:val="806"/>
          <w:marRight w:val="0"/>
          <w:marTop w:val="0"/>
          <w:marBottom w:val="0"/>
          <w:divBdr>
            <w:top w:val="none" w:sz="0" w:space="0" w:color="auto"/>
            <w:left w:val="none" w:sz="0" w:space="0" w:color="auto"/>
            <w:bottom w:val="none" w:sz="0" w:space="0" w:color="auto"/>
            <w:right w:val="none" w:sz="0" w:space="0" w:color="auto"/>
          </w:divBdr>
        </w:div>
      </w:divsChild>
    </w:div>
    <w:div w:id="438381626">
      <w:bodyDiv w:val="1"/>
      <w:marLeft w:val="0"/>
      <w:marRight w:val="0"/>
      <w:marTop w:val="0"/>
      <w:marBottom w:val="0"/>
      <w:divBdr>
        <w:top w:val="none" w:sz="0" w:space="0" w:color="auto"/>
        <w:left w:val="none" w:sz="0" w:space="0" w:color="auto"/>
        <w:bottom w:val="none" w:sz="0" w:space="0" w:color="auto"/>
        <w:right w:val="none" w:sz="0" w:space="0" w:color="auto"/>
      </w:divBdr>
    </w:div>
    <w:div w:id="486167466">
      <w:bodyDiv w:val="1"/>
      <w:marLeft w:val="0"/>
      <w:marRight w:val="0"/>
      <w:marTop w:val="0"/>
      <w:marBottom w:val="0"/>
      <w:divBdr>
        <w:top w:val="none" w:sz="0" w:space="0" w:color="auto"/>
        <w:left w:val="none" w:sz="0" w:space="0" w:color="auto"/>
        <w:bottom w:val="none" w:sz="0" w:space="0" w:color="auto"/>
        <w:right w:val="none" w:sz="0" w:space="0" w:color="auto"/>
      </w:divBdr>
    </w:div>
    <w:div w:id="487482897">
      <w:bodyDiv w:val="1"/>
      <w:marLeft w:val="0"/>
      <w:marRight w:val="0"/>
      <w:marTop w:val="0"/>
      <w:marBottom w:val="0"/>
      <w:divBdr>
        <w:top w:val="none" w:sz="0" w:space="0" w:color="auto"/>
        <w:left w:val="none" w:sz="0" w:space="0" w:color="auto"/>
        <w:bottom w:val="none" w:sz="0" w:space="0" w:color="auto"/>
        <w:right w:val="none" w:sz="0" w:space="0" w:color="auto"/>
      </w:divBdr>
    </w:div>
    <w:div w:id="573899317">
      <w:bodyDiv w:val="1"/>
      <w:marLeft w:val="0"/>
      <w:marRight w:val="0"/>
      <w:marTop w:val="0"/>
      <w:marBottom w:val="0"/>
      <w:divBdr>
        <w:top w:val="none" w:sz="0" w:space="0" w:color="auto"/>
        <w:left w:val="none" w:sz="0" w:space="0" w:color="auto"/>
        <w:bottom w:val="none" w:sz="0" w:space="0" w:color="auto"/>
        <w:right w:val="none" w:sz="0" w:space="0" w:color="auto"/>
      </w:divBdr>
      <w:divsChild>
        <w:div w:id="1531918443">
          <w:marLeft w:val="547"/>
          <w:marRight w:val="0"/>
          <w:marTop w:val="0"/>
          <w:marBottom w:val="0"/>
          <w:divBdr>
            <w:top w:val="none" w:sz="0" w:space="0" w:color="auto"/>
            <w:left w:val="none" w:sz="0" w:space="0" w:color="auto"/>
            <w:bottom w:val="none" w:sz="0" w:space="0" w:color="auto"/>
            <w:right w:val="none" w:sz="0" w:space="0" w:color="auto"/>
          </w:divBdr>
        </w:div>
        <w:div w:id="1549412169">
          <w:marLeft w:val="547"/>
          <w:marRight w:val="0"/>
          <w:marTop w:val="0"/>
          <w:marBottom w:val="0"/>
          <w:divBdr>
            <w:top w:val="none" w:sz="0" w:space="0" w:color="auto"/>
            <w:left w:val="none" w:sz="0" w:space="0" w:color="auto"/>
            <w:bottom w:val="none" w:sz="0" w:space="0" w:color="auto"/>
            <w:right w:val="none" w:sz="0" w:space="0" w:color="auto"/>
          </w:divBdr>
        </w:div>
        <w:div w:id="1756514877">
          <w:marLeft w:val="547"/>
          <w:marRight w:val="0"/>
          <w:marTop w:val="0"/>
          <w:marBottom w:val="0"/>
          <w:divBdr>
            <w:top w:val="none" w:sz="0" w:space="0" w:color="auto"/>
            <w:left w:val="none" w:sz="0" w:space="0" w:color="auto"/>
            <w:bottom w:val="none" w:sz="0" w:space="0" w:color="auto"/>
            <w:right w:val="none" w:sz="0" w:space="0" w:color="auto"/>
          </w:divBdr>
        </w:div>
        <w:div w:id="834222325">
          <w:marLeft w:val="547"/>
          <w:marRight w:val="0"/>
          <w:marTop w:val="0"/>
          <w:marBottom w:val="0"/>
          <w:divBdr>
            <w:top w:val="none" w:sz="0" w:space="0" w:color="auto"/>
            <w:left w:val="none" w:sz="0" w:space="0" w:color="auto"/>
            <w:bottom w:val="none" w:sz="0" w:space="0" w:color="auto"/>
            <w:right w:val="none" w:sz="0" w:space="0" w:color="auto"/>
          </w:divBdr>
        </w:div>
      </w:divsChild>
    </w:div>
    <w:div w:id="633416088">
      <w:bodyDiv w:val="1"/>
      <w:marLeft w:val="0"/>
      <w:marRight w:val="0"/>
      <w:marTop w:val="0"/>
      <w:marBottom w:val="0"/>
      <w:divBdr>
        <w:top w:val="none" w:sz="0" w:space="0" w:color="auto"/>
        <w:left w:val="none" w:sz="0" w:space="0" w:color="auto"/>
        <w:bottom w:val="none" w:sz="0" w:space="0" w:color="auto"/>
        <w:right w:val="none" w:sz="0" w:space="0" w:color="auto"/>
      </w:divBdr>
    </w:div>
    <w:div w:id="643047410">
      <w:bodyDiv w:val="1"/>
      <w:marLeft w:val="0"/>
      <w:marRight w:val="0"/>
      <w:marTop w:val="0"/>
      <w:marBottom w:val="0"/>
      <w:divBdr>
        <w:top w:val="none" w:sz="0" w:space="0" w:color="auto"/>
        <w:left w:val="none" w:sz="0" w:space="0" w:color="auto"/>
        <w:bottom w:val="none" w:sz="0" w:space="0" w:color="auto"/>
        <w:right w:val="none" w:sz="0" w:space="0" w:color="auto"/>
      </w:divBdr>
      <w:divsChild>
        <w:div w:id="599073503">
          <w:marLeft w:val="806"/>
          <w:marRight w:val="0"/>
          <w:marTop w:val="200"/>
          <w:marBottom w:val="0"/>
          <w:divBdr>
            <w:top w:val="none" w:sz="0" w:space="0" w:color="auto"/>
            <w:left w:val="none" w:sz="0" w:space="0" w:color="auto"/>
            <w:bottom w:val="none" w:sz="0" w:space="0" w:color="auto"/>
            <w:right w:val="none" w:sz="0" w:space="0" w:color="auto"/>
          </w:divBdr>
        </w:div>
        <w:div w:id="1631471180">
          <w:marLeft w:val="806"/>
          <w:marRight w:val="0"/>
          <w:marTop w:val="200"/>
          <w:marBottom w:val="0"/>
          <w:divBdr>
            <w:top w:val="none" w:sz="0" w:space="0" w:color="auto"/>
            <w:left w:val="none" w:sz="0" w:space="0" w:color="auto"/>
            <w:bottom w:val="none" w:sz="0" w:space="0" w:color="auto"/>
            <w:right w:val="none" w:sz="0" w:space="0" w:color="auto"/>
          </w:divBdr>
        </w:div>
        <w:div w:id="1592159280">
          <w:marLeft w:val="806"/>
          <w:marRight w:val="0"/>
          <w:marTop w:val="200"/>
          <w:marBottom w:val="0"/>
          <w:divBdr>
            <w:top w:val="none" w:sz="0" w:space="0" w:color="auto"/>
            <w:left w:val="none" w:sz="0" w:space="0" w:color="auto"/>
            <w:bottom w:val="none" w:sz="0" w:space="0" w:color="auto"/>
            <w:right w:val="none" w:sz="0" w:space="0" w:color="auto"/>
          </w:divBdr>
        </w:div>
        <w:div w:id="538592550">
          <w:marLeft w:val="806"/>
          <w:marRight w:val="0"/>
          <w:marTop w:val="200"/>
          <w:marBottom w:val="0"/>
          <w:divBdr>
            <w:top w:val="none" w:sz="0" w:space="0" w:color="auto"/>
            <w:left w:val="none" w:sz="0" w:space="0" w:color="auto"/>
            <w:bottom w:val="none" w:sz="0" w:space="0" w:color="auto"/>
            <w:right w:val="none" w:sz="0" w:space="0" w:color="auto"/>
          </w:divBdr>
        </w:div>
        <w:div w:id="2036150800">
          <w:marLeft w:val="806"/>
          <w:marRight w:val="0"/>
          <w:marTop w:val="200"/>
          <w:marBottom w:val="0"/>
          <w:divBdr>
            <w:top w:val="none" w:sz="0" w:space="0" w:color="auto"/>
            <w:left w:val="none" w:sz="0" w:space="0" w:color="auto"/>
            <w:bottom w:val="none" w:sz="0" w:space="0" w:color="auto"/>
            <w:right w:val="none" w:sz="0" w:space="0" w:color="auto"/>
          </w:divBdr>
        </w:div>
      </w:divsChild>
    </w:div>
    <w:div w:id="921371561">
      <w:bodyDiv w:val="1"/>
      <w:marLeft w:val="0"/>
      <w:marRight w:val="0"/>
      <w:marTop w:val="0"/>
      <w:marBottom w:val="0"/>
      <w:divBdr>
        <w:top w:val="none" w:sz="0" w:space="0" w:color="auto"/>
        <w:left w:val="none" w:sz="0" w:space="0" w:color="auto"/>
        <w:bottom w:val="none" w:sz="0" w:space="0" w:color="auto"/>
        <w:right w:val="none" w:sz="0" w:space="0" w:color="auto"/>
      </w:divBdr>
    </w:div>
    <w:div w:id="1010568406">
      <w:bodyDiv w:val="1"/>
      <w:marLeft w:val="0"/>
      <w:marRight w:val="0"/>
      <w:marTop w:val="0"/>
      <w:marBottom w:val="0"/>
      <w:divBdr>
        <w:top w:val="none" w:sz="0" w:space="0" w:color="auto"/>
        <w:left w:val="none" w:sz="0" w:space="0" w:color="auto"/>
        <w:bottom w:val="none" w:sz="0" w:space="0" w:color="auto"/>
        <w:right w:val="none" w:sz="0" w:space="0" w:color="auto"/>
      </w:divBdr>
    </w:div>
    <w:div w:id="1106466412">
      <w:bodyDiv w:val="1"/>
      <w:marLeft w:val="0"/>
      <w:marRight w:val="0"/>
      <w:marTop w:val="0"/>
      <w:marBottom w:val="0"/>
      <w:divBdr>
        <w:top w:val="none" w:sz="0" w:space="0" w:color="auto"/>
        <w:left w:val="none" w:sz="0" w:space="0" w:color="auto"/>
        <w:bottom w:val="none" w:sz="0" w:space="0" w:color="auto"/>
        <w:right w:val="none" w:sz="0" w:space="0" w:color="auto"/>
      </w:divBdr>
    </w:div>
    <w:div w:id="1259487785">
      <w:bodyDiv w:val="1"/>
      <w:marLeft w:val="0"/>
      <w:marRight w:val="0"/>
      <w:marTop w:val="0"/>
      <w:marBottom w:val="0"/>
      <w:divBdr>
        <w:top w:val="none" w:sz="0" w:space="0" w:color="auto"/>
        <w:left w:val="none" w:sz="0" w:space="0" w:color="auto"/>
        <w:bottom w:val="none" w:sz="0" w:space="0" w:color="auto"/>
        <w:right w:val="none" w:sz="0" w:space="0" w:color="auto"/>
      </w:divBdr>
    </w:div>
    <w:div w:id="1276064380">
      <w:bodyDiv w:val="1"/>
      <w:marLeft w:val="0"/>
      <w:marRight w:val="0"/>
      <w:marTop w:val="0"/>
      <w:marBottom w:val="0"/>
      <w:divBdr>
        <w:top w:val="none" w:sz="0" w:space="0" w:color="auto"/>
        <w:left w:val="none" w:sz="0" w:space="0" w:color="auto"/>
        <w:bottom w:val="none" w:sz="0" w:space="0" w:color="auto"/>
        <w:right w:val="none" w:sz="0" w:space="0" w:color="auto"/>
      </w:divBdr>
    </w:div>
    <w:div w:id="1279994940">
      <w:bodyDiv w:val="1"/>
      <w:marLeft w:val="0"/>
      <w:marRight w:val="0"/>
      <w:marTop w:val="0"/>
      <w:marBottom w:val="0"/>
      <w:divBdr>
        <w:top w:val="none" w:sz="0" w:space="0" w:color="auto"/>
        <w:left w:val="none" w:sz="0" w:space="0" w:color="auto"/>
        <w:bottom w:val="none" w:sz="0" w:space="0" w:color="auto"/>
        <w:right w:val="none" w:sz="0" w:space="0" w:color="auto"/>
      </w:divBdr>
    </w:div>
    <w:div w:id="1327585736">
      <w:bodyDiv w:val="1"/>
      <w:marLeft w:val="0"/>
      <w:marRight w:val="0"/>
      <w:marTop w:val="0"/>
      <w:marBottom w:val="0"/>
      <w:divBdr>
        <w:top w:val="none" w:sz="0" w:space="0" w:color="auto"/>
        <w:left w:val="none" w:sz="0" w:space="0" w:color="auto"/>
        <w:bottom w:val="none" w:sz="0" w:space="0" w:color="auto"/>
        <w:right w:val="none" w:sz="0" w:space="0" w:color="auto"/>
      </w:divBdr>
    </w:div>
    <w:div w:id="1360428725">
      <w:bodyDiv w:val="1"/>
      <w:marLeft w:val="0"/>
      <w:marRight w:val="0"/>
      <w:marTop w:val="0"/>
      <w:marBottom w:val="0"/>
      <w:divBdr>
        <w:top w:val="none" w:sz="0" w:space="0" w:color="auto"/>
        <w:left w:val="none" w:sz="0" w:space="0" w:color="auto"/>
        <w:bottom w:val="none" w:sz="0" w:space="0" w:color="auto"/>
        <w:right w:val="none" w:sz="0" w:space="0" w:color="auto"/>
      </w:divBdr>
      <w:divsChild>
        <w:div w:id="633020706">
          <w:marLeft w:val="360"/>
          <w:marRight w:val="0"/>
          <w:marTop w:val="200"/>
          <w:marBottom w:val="0"/>
          <w:divBdr>
            <w:top w:val="none" w:sz="0" w:space="0" w:color="auto"/>
            <w:left w:val="none" w:sz="0" w:space="0" w:color="auto"/>
            <w:bottom w:val="none" w:sz="0" w:space="0" w:color="auto"/>
            <w:right w:val="none" w:sz="0" w:space="0" w:color="auto"/>
          </w:divBdr>
        </w:div>
        <w:div w:id="808744883">
          <w:marLeft w:val="360"/>
          <w:marRight w:val="0"/>
          <w:marTop w:val="200"/>
          <w:marBottom w:val="0"/>
          <w:divBdr>
            <w:top w:val="none" w:sz="0" w:space="0" w:color="auto"/>
            <w:left w:val="none" w:sz="0" w:space="0" w:color="auto"/>
            <w:bottom w:val="none" w:sz="0" w:space="0" w:color="auto"/>
            <w:right w:val="none" w:sz="0" w:space="0" w:color="auto"/>
          </w:divBdr>
        </w:div>
        <w:div w:id="1306817299">
          <w:marLeft w:val="360"/>
          <w:marRight w:val="0"/>
          <w:marTop w:val="200"/>
          <w:marBottom w:val="0"/>
          <w:divBdr>
            <w:top w:val="none" w:sz="0" w:space="0" w:color="auto"/>
            <w:left w:val="none" w:sz="0" w:space="0" w:color="auto"/>
            <w:bottom w:val="none" w:sz="0" w:space="0" w:color="auto"/>
            <w:right w:val="none" w:sz="0" w:space="0" w:color="auto"/>
          </w:divBdr>
        </w:div>
        <w:div w:id="1239710054">
          <w:marLeft w:val="360"/>
          <w:marRight w:val="0"/>
          <w:marTop w:val="200"/>
          <w:marBottom w:val="0"/>
          <w:divBdr>
            <w:top w:val="none" w:sz="0" w:space="0" w:color="auto"/>
            <w:left w:val="none" w:sz="0" w:space="0" w:color="auto"/>
            <w:bottom w:val="none" w:sz="0" w:space="0" w:color="auto"/>
            <w:right w:val="none" w:sz="0" w:space="0" w:color="auto"/>
          </w:divBdr>
        </w:div>
        <w:div w:id="284194393">
          <w:marLeft w:val="360"/>
          <w:marRight w:val="0"/>
          <w:marTop w:val="200"/>
          <w:marBottom w:val="0"/>
          <w:divBdr>
            <w:top w:val="none" w:sz="0" w:space="0" w:color="auto"/>
            <w:left w:val="none" w:sz="0" w:space="0" w:color="auto"/>
            <w:bottom w:val="none" w:sz="0" w:space="0" w:color="auto"/>
            <w:right w:val="none" w:sz="0" w:space="0" w:color="auto"/>
          </w:divBdr>
        </w:div>
      </w:divsChild>
    </w:div>
    <w:div w:id="1980573682">
      <w:bodyDiv w:val="1"/>
      <w:marLeft w:val="0"/>
      <w:marRight w:val="0"/>
      <w:marTop w:val="0"/>
      <w:marBottom w:val="0"/>
      <w:divBdr>
        <w:top w:val="none" w:sz="0" w:space="0" w:color="auto"/>
        <w:left w:val="none" w:sz="0" w:space="0" w:color="auto"/>
        <w:bottom w:val="none" w:sz="0" w:space="0" w:color="auto"/>
        <w:right w:val="none" w:sz="0" w:space="0" w:color="auto"/>
      </w:divBdr>
      <w:divsChild>
        <w:div w:id="692850163">
          <w:marLeft w:val="240"/>
          <w:marRight w:val="0"/>
          <w:marTop w:val="0"/>
          <w:marBottom w:val="240"/>
          <w:divBdr>
            <w:top w:val="none" w:sz="0" w:space="0" w:color="auto"/>
            <w:left w:val="none" w:sz="0" w:space="0" w:color="auto"/>
            <w:bottom w:val="none" w:sz="0" w:space="0" w:color="auto"/>
            <w:right w:val="none" w:sz="0" w:space="0" w:color="auto"/>
          </w:divBdr>
          <w:divsChild>
            <w:div w:id="201137034">
              <w:marLeft w:val="0"/>
              <w:marRight w:val="0"/>
              <w:marTop w:val="0"/>
              <w:marBottom w:val="0"/>
              <w:divBdr>
                <w:top w:val="none" w:sz="0" w:space="0" w:color="auto"/>
                <w:left w:val="none" w:sz="0" w:space="0" w:color="auto"/>
                <w:bottom w:val="none" w:sz="0" w:space="0" w:color="auto"/>
                <w:right w:val="none" w:sz="0" w:space="0" w:color="auto"/>
              </w:divBdr>
              <w:divsChild>
                <w:div w:id="1471943625">
                  <w:marLeft w:val="0"/>
                  <w:marRight w:val="0"/>
                  <w:marTop w:val="0"/>
                  <w:marBottom w:val="0"/>
                  <w:divBdr>
                    <w:top w:val="none" w:sz="0" w:space="0" w:color="auto"/>
                    <w:left w:val="none" w:sz="0" w:space="0" w:color="auto"/>
                    <w:bottom w:val="none" w:sz="0" w:space="0" w:color="auto"/>
                    <w:right w:val="none" w:sz="0" w:space="0" w:color="auto"/>
                  </w:divBdr>
                </w:div>
              </w:divsChild>
            </w:div>
            <w:div w:id="16366440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2075931657">
      <w:bodyDiv w:val="1"/>
      <w:marLeft w:val="0"/>
      <w:marRight w:val="0"/>
      <w:marTop w:val="0"/>
      <w:marBottom w:val="0"/>
      <w:divBdr>
        <w:top w:val="none" w:sz="0" w:space="0" w:color="auto"/>
        <w:left w:val="none" w:sz="0" w:space="0" w:color="auto"/>
        <w:bottom w:val="none" w:sz="0" w:space="0" w:color="auto"/>
        <w:right w:val="none" w:sz="0" w:space="0" w:color="auto"/>
      </w:divBdr>
      <w:divsChild>
        <w:div w:id="25911097">
          <w:marLeft w:val="-240"/>
          <w:marRight w:val="0"/>
          <w:marTop w:val="0"/>
          <w:marBottom w:val="720"/>
          <w:divBdr>
            <w:top w:val="none" w:sz="0" w:space="0" w:color="auto"/>
            <w:left w:val="none" w:sz="0" w:space="0" w:color="auto"/>
            <w:bottom w:val="none" w:sz="0" w:space="0" w:color="auto"/>
            <w:right w:val="none" w:sz="0" w:space="0" w:color="auto"/>
          </w:divBdr>
          <w:divsChild>
            <w:div w:id="1431973831">
              <w:marLeft w:val="0"/>
              <w:marRight w:val="0"/>
              <w:marTop w:val="0"/>
              <w:marBottom w:val="0"/>
              <w:divBdr>
                <w:top w:val="none" w:sz="0" w:space="0" w:color="auto"/>
                <w:left w:val="none" w:sz="0" w:space="0" w:color="auto"/>
                <w:bottom w:val="none" w:sz="0" w:space="0" w:color="auto"/>
                <w:right w:val="none" w:sz="0" w:space="0" w:color="auto"/>
              </w:divBdr>
              <w:divsChild>
                <w:div w:id="1633825821">
                  <w:marLeft w:val="0"/>
                  <w:marRight w:val="0"/>
                  <w:marTop w:val="0"/>
                  <w:marBottom w:val="0"/>
                  <w:divBdr>
                    <w:top w:val="none" w:sz="0" w:space="0" w:color="auto"/>
                    <w:left w:val="none" w:sz="0" w:space="0" w:color="auto"/>
                    <w:bottom w:val="none" w:sz="0" w:space="0" w:color="auto"/>
                    <w:right w:val="none" w:sz="0" w:space="0" w:color="auto"/>
                  </w:divBdr>
                  <w:divsChild>
                    <w:div w:id="2540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8967">
          <w:marLeft w:val="-240"/>
          <w:marRight w:val="0"/>
          <w:marTop w:val="0"/>
          <w:marBottom w:val="720"/>
          <w:divBdr>
            <w:top w:val="none" w:sz="0" w:space="0" w:color="auto"/>
            <w:left w:val="none" w:sz="0" w:space="0" w:color="auto"/>
            <w:bottom w:val="none" w:sz="0" w:space="0" w:color="auto"/>
            <w:right w:val="none" w:sz="0" w:space="0" w:color="auto"/>
          </w:divBdr>
          <w:divsChild>
            <w:div w:id="708842603">
              <w:marLeft w:val="0"/>
              <w:marRight w:val="0"/>
              <w:marTop w:val="0"/>
              <w:marBottom w:val="0"/>
              <w:divBdr>
                <w:top w:val="none" w:sz="0" w:space="0" w:color="auto"/>
                <w:left w:val="none" w:sz="0" w:space="0" w:color="auto"/>
                <w:bottom w:val="none" w:sz="0" w:space="0" w:color="auto"/>
                <w:right w:val="none" w:sz="0" w:space="0" w:color="auto"/>
              </w:divBdr>
              <w:divsChild>
                <w:div w:id="318995516">
                  <w:marLeft w:val="0"/>
                  <w:marRight w:val="0"/>
                  <w:marTop w:val="0"/>
                  <w:marBottom w:val="0"/>
                  <w:divBdr>
                    <w:top w:val="none" w:sz="0" w:space="0" w:color="auto"/>
                    <w:left w:val="none" w:sz="0" w:space="0" w:color="auto"/>
                    <w:bottom w:val="none" w:sz="0" w:space="0" w:color="auto"/>
                    <w:right w:val="none" w:sz="0" w:space="0" w:color="auto"/>
                  </w:divBdr>
                  <w:divsChild>
                    <w:div w:id="8556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2753">
          <w:marLeft w:val="-240"/>
          <w:marRight w:val="0"/>
          <w:marTop w:val="0"/>
          <w:marBottom w:val="720"/>
          <w:divBdr>
            <w:top w:val="none" w:sz="0" w:space="0" w:color="auto"/>
            <w:left w:val="none" w:sz="0" w:space="0" w:color="auto"/>
            <w:bottom w:val="none" w:sz="0" w:space="0" w:color="auto"/>
            <w:right w:val="none" w:sz="0" w:space="0" w:color="auto"/>
          </w:divBdr>
          <w:divsChild>
            <w:div w:id="1605382084">
              <w:marLeft w:val="0"/>
              <w:marRight w:val="0"/>
              <w:marTop w:val="0"/>
              <w:marBottom w:val="0"/>
              <w:divBdr>
                <w:top w:val="none" w:sz="0" w:space="0" w:color="auto"/>
                <w:left w:val="none" w:sz="0" w:space="0" w:color="auto"/>
                <w:bottom w:val="none" w:sz="0" w:space="0" w:color="auto"/>
                <w:right w:val="none" w:sz="0" w:space="0" w:color="auto"/>
              </w:divBdr>
              <w:divsChild>
                <w:div w:id="1306465971">
                  <w:marLeft w:val="0"/>
                  <w:marRight w:val="0"/>
                  <w:marTop w:val="0"/>
                  <w:marBottom w:val="0"/>
                  <w:divBdr>
                    <w:top w:val="none" w:sz="0" w:space="0" w:color="auto"/>
                    <w:left w:val="none" w:sz="0" w:space="0" w:color="auto"/>
                    <w:bottom w:val="none" w:sz="0" w:space="0" w:color="auto"/>
                    <w:right w:val="none" w:sz="0" w:space="0" w:color="auto"/>
                  </w:divBdr>
                  <w:divsChild>
                    <w:div w:id="4682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42.jpeg"/><Relationship Id="rId21" Type="http://schemas.openxmlformats.org/officeDocument/2006/relationships/image" Target="media/image9.png"/><Relationship Id="rId68" Type="http://schemas.openxmlformats.org/officeDocument/2006/relationships/image" Target="media/image57.png"/><Relationship Id="rId84" Type="http://schemas.openxmlformats.org/officeDocument/2006/relationships/image" Target="media/image23.png"/><Relationship Id="rId89" Type="http://schemas.openxmlformats.org/officeDocument/2006/relationships/image" Target="media/image78.png"/><Relationship Id="rId112" Type="http://schemas.openxmlformats.org/officeDocument/2006/relationships/image" Target="media/image37.png"/><Relationship Id="rId16" Type="http://schemas.openxmlformats.org/officeDocument/2006/relationships/image" Target="media/image4.png"/><Relationship Id="rId107" Type="http://schemas.openxmlformats.org/officeDocument/2006/relationships/image" Target="media/image96.png"/><Relationship Id="rId11" Type="http://schemas.openxmlformats.org/officeDocument/2006/relationships/endnotes" Target="endnotes.xml"/><Relationship Id="rId74" Type="http://schemas.openxmlformats.org/officeDocument/2006/relationships/image" Target="media/image20.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customXml" Target="../customXml/item5.xml"/><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2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69" Type="http://schemas.openxmlformats.org/officeDocument/2006/relationships/image" Target="media/image15.png"/><Relationship Id="rId77" Type="http://schemas.openxmlformats.org/officeDocument/2006/relationships/image" Target="media/image66.png"/><Relationship Id="rId100" Type="http://schemas.openxmlformats.org/officeDocument/2006/relationships/image" Target="media/image33.png"/><Relationship Id="rId105" Type="http://schemas.openxmlformats.org/officeDocument/2006/relationships/image" Target="media/image94.png"/><Relationship Id="rId113" Type="http://schemas.openxmlformats.org/officeDocument/2006/relationships/image" Target="media/image38.png"/><Relationship Id="rId118" Type="http://schemas.openxmlformats.org/officeDocument/2006/relationships/image" Target="media/image43.png"/><Relationship Id="rId8" Type="http://schemas.openxmlformats.org/officeDocument/2006/relationships/settings" Target="settings.xml"/><Relationship Id="rId72" Type="http://schemas.openxmlformats.org/officeDocument/2006/relationships/image" Target="media/image18.png"/><Relationship Id="rId80" Type="http://schemas.openxmlformats.org/officeDocument/2006/relationships/image" Target="media/image69.png"/><Relationship Id="rId85" Type="http://schemas.openxmlformats.org/officeDocument/2006/relationships/image" Target="media/image24.png"/><Relationship Id="rId93" Type="http://schemas.openxmlformats.org/officeDocument/2006/relationships/image" Target="media/image82.png"/><Relationship Id="rId98" Type="http://schemas.openxmlformats.org/officeDocument/2006/relationships/image" Target="media/image31.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2.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41.gif"/><Relationship Id="rId20"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64.png"/><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image" Target="media/image80.png"/><Relationship Id="rId96" Type="http://schemas.openxmlformats.org/officeDocument/2006/relationships/image" Target="media/image29.png"/><Relationship Id="rId11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bbc.com/bitesize/guides/zqv6gdm/revision/1" TargetMode="External"/><Relationship Id="rId106" Type="http://schemas.openxmlformats.org/officeDocument/2006/relationships/image" Target="media/image95.png"/><Relationship Id="rId114" Type="http://schemas.openxmlformats.org/officeDocument/2006/relationships/image" Target="media/image39.jpeg"/><Relationship Id="rId119" Type="http://schemas.openxmlformats.org/officeDocument/2006/relationships/image" Target="media/image44.png"/><Relationship Id="rId10" Type="http://schemas.openxmlformats.org/officeDocument/2006/relationships/footnotes" Target="footnotes.xml"/><Relationship Id="rId73" Type="http://schemas.openxmlformats.org/officeDocument/2006/relationships/image" Target="media/image19.png"/><Relationship Id="rId78" Type="http://schemas.openxmlformats.org/officeDocument/2006/relationships/image" Target="media/image67.png"/><Relationship Id="rId81" Type="http://schemas.openxmlformats.org/officeDocument/2006/relationships/image" Target="media/image21.png"/><Relationship Id="rId86" Type="http://schemas.openxmlformats.org/officeDocument/2006/relationships/image" Target="media/image25.png"/><Relationship Id="rId94" Type="http://schemas.openxmlformats.org/officeDocument/2006/relationships/image" Target="media/image83.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maxpixel.net/Dna-Network-Research-Chemistry-Medical-Biology-3539309" TargetMode="External"/><Relationship Id="rId18" Type="http://schemas.openxmlformats.org/officeDocument/2006/relationships/image" Target="media/image6.jpeg"/><Relationship Id="rId109" Type="http://schemas.openxmlformats.org/officeDocument/2006/relationships/image" Target="media/image35.png"/><Relationship Id="rId76" Type="http://schemas.openxmlformats.org/officeDocument/2006/relationships/image" Target="media/image65.png"/><Relationship Id="rId97" Type="http://schemas.openxmlformats.org/officeDocument/2006/relationships/image" Target="media/image30.png"/><Relationship Id="rId104" Type="http://schemas.openxmlformats.org/officeDocument/2006/relationships/image" Target="media/image93.png"/><Relationship Id="rId120"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17.png"/><Relationship Id="rId92" Type="http://schemas.openxmlformats.org/officeDocument/2006/relationships/image" Target="media/image81.png"/><Relationship Id="rId2" Type="http://schemas.openxmlformats.org/officeDocument/2006/relationships/customXml" Target="../customXml/item2.xml"/><Relationship Id="rId24" Type="http://schemas.openxmlformats.org/officeDocument/2006/relationships/image" Target="media/image11.jpeg"/><Relationship Id="rId66" Type="http://schemas.openxmlformats.org/officeDocument/2006/relationships/image" Target="media/image55.png"/><Relationship Id="rId87" Type="http://schemas.openxmlformats.org/officeDocument/2006/relationships/image" Target="media/image26.png"/><Relationship Id="rId110" Type="http://schemas.openxmlformats.org/officeDocument/2006/relationships/image" Target="media/image99.png"/><Relationship Id="rId11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7a1c483-ba94-41ad-97c3-d6e1f3c4ca98">PJQPYFU374CA-213884017-2499580</_dlc_DocId>
    <_dlc_DocIdUrl xmlns="47a1c483-ba94-41ad-97c3-d6e1f3c4ca98">
      <Url>https://regisschool.sharepoint.com/sites/teachingdrive/_layouts/15/DocIdRedir.aspx?ID=PJQPYFU374CA-213884017-2499580</Url>
      <Description>PJQPYFU374CA-213884017-2499580</Description>
    </_dlc_DocIdUrl>
    <Target_x0020_Audiences xmlns="4b77dae2-3af7-4fca-9bb3-cb256f803a2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E93AC6C5E0664DBF32FA5C9823AEEE" ma:contentTypeVersion="4158" ma:contentTypeDescription="Create a new document." ma:contentTypeScope="" ma:versionID="1a5794adf96a02ba107af2af35779807">
  <xsd:schema xmlns:xsd="http://www.w3.org/2001/XMLSchema" xmlns:xs="http://www.w3.org/2001/XMLSchema" xmlns:p="http://schemas.microsoft.com/office/2006/metadata/properties" xmlns:ns2="47a1c483-ba94-41ad-97c3-d6e1f3c4ca98" xmlns:ns3="4b77dae2-3af7-4fca-9bb3-cb256f803a24" targetNamespace="http://schemas.microsoft.com/office/2006/metadata/properties" ma:root="true" ma:fieldsID="1ae6200250fee0b153f1cefd622832c9" ns2:_="" ns3:_="">
    <xsd:import namespace="47a1c483-ba94-41ad-97c3-d6e1f3c4ca98"/>
    <xsd:import namespace="4b77dae2-3af7-4fca-9bb3-cb256f803a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Target_x0020_Audienc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1c483-ba94-41ad-97c3-d6e1f3c4ca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77dae2-3af7-4fca-9bb3-cb256f803a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Target_x0020_Audiences" ma:index="19" nillable="true" ma:displayName="Target Audiences" ma:internalName="Target_x0020_Audiences">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5C928-8839-40E7-A057-86FF86CA7037}">
  <ds:schemaRef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purl.org/dc/dcmitype/"/>
    <ds:schemaRef ds:uri="4b77dae2-3af7-4fca-9bb3-cb256f803a24"/>
    <ds:schemaRef ds:uri="http://schemas.openxmlformats.org/package/2006/metadata/core-properties"/>
    <ds:schemaRef ds:uri="47a1c483-ba94-41ad-97c3-d6e1f3c4ca98"/>
    <ds:schemaRef ds:uri="http://schemas.microsoft.com/office/2006/metadata/properties"/>
  </ds:schemaRefs>
</ds:datastoreItem>
</file>

<file path=customXml/itemProps2.xml><?xml version="1.0" encoding="utf-8"?>
<ds:datastoreItem xmlns:ds="http://schemas.openxmlformats.org/officeDocument/2006/customXml" ds:itemID="{24CF1FCA-8B29-42A1-B8EA-31B52FA244F0}">
  <ds:schemaRefs>
    <ds:schemaRef ds:uri="http://schemas.microsoft.com/sharepoint/events"/>
  </ds:schemaRefs>
</ds:datastoreItem>
</file>

<file path=customXml/itemProps3.xml><?xml version="1.0" encoding="utf-8"?>
<ds:datastoreItem xmlns:ds="http://schemas.openxmlformats.org/officeDocument/2006/customXml" ds:itemID="{C9206A97-5DAC-4E00-A521-BE5266A931EC}">
  <ds:schemaRefs>
    <ds:schemaRef ds:uri="http://schemas.microsoft.com/sharepoint/v3/contenttype/forms"/>
  </ds:schemaRefs>
</ds:datastoreItem>
</file>

<file path=customXml/itemProps4.xml><?xml version="1.0" encoding="utf-8"?>
<ds:datastoreItem xmlns:ds="http://schemas.openxmlformats.org/officeDocument/2006/customXml" ds:itemID="{A454A1CF-502A-4F40-AD19-64931F51C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1c483-ba94-41ad-97c3-d6e1f3c4ca98"/>
    <ds:schemaRef ds:uri="4b77dae2-3af7-4fca-9bb3-cb256f803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4A5C46-F19C-49F0-A13D-E6845A370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AA5CFAD6</Template>
  <TotalTime>0</TotalTime>
  <Pages>3</Pages>
  <Words>3422</Words>
  <Characters>19510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Buitenhuis</dc:creator>
  <cp:keywords/>
  <dc:description/>
  <cp:lastModifiedBy>Mr. T. Lambrianides</cp:lastModifiedBy>
  <cp:revision>2</cp:revision>
  <dcterms:created xsi:type="dcterms:W3CDTF">2022-11-01T10:45:00Z</dcterms:created>
  <dcterms:modified xsi:type="dcterms:W3CDTF">2022-11-01T10:45:00Z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0x01010055E93AC6C5E0664DBF32FA5C9823AEEE</vt:lpwstr>
  </property>
  <property fmtid="{D5CDD505-2E9C-101B-9397-08002B2CF9AE}" pid="3" name="_dlc_DocIdItemGuid">
    <vt:lpwstr>716be079-2a04-404d-96ac-164187011dff</vt:lpwstr>
  </property>
</Properties>
</file>